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5E0B3" w:themeColor="accent6" w:themeTint="66"/>
  <w:body>
    <w:sdt>
      <w:sdtPr>
        <w:id w:val="1003782304"/>
        <w:docPartObj>
          <w:docPartGallery w:val="Cover Pages"/>
          <w:docPartUnique/>
        </w:docPartObj>
      </w:sdtPr>
      <w:sdtContent>
        <w:p w14:paraId="0C4C9FAF" w14:textId="77777777" w:rsidR="001877FB" w:rsidRDefault="009B52BC">
          <w:r>
            <w:rPr>
              <w:noProof/>
              <w:lang w:eastAsia="es-MX"/>
            </w:rPr>
            <w:drawing>
              <wp:anchor distT="0" distB="0" distL="114300" distR="114300" simplePos="0" relativeHeight="251664384" behindDoc="1" locked="0" layoutInCell="1" allowOverlap="1" wp14:anchorId="39B29BA1" wp14:editId="14093F71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766050" cy="10050780"/>
                <wp:effectExtent l="0" t="0" r="6350" b="7620"/>
                <wp:wrapNone/>
                <wp:docPr id="14" name="Imagen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SIFEI_Portadav2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6050" cy="100507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296AF86" w14:textId="77777777" w:rsidR="001877FB" w:rsidRDefault="001877FB"/>
        <w:p w14:paraId="19D8954D" w14:textId="6BB81D0A" w:rsidR="001877FB" w:rsidRDefault="001F57D6">
          <w:pPr>
            <w:spacing w:after="160"/>
            <w:rPr>
              <w:rFonts w:eastAsiaTheme="majorEastAsia" w:cstheme="majorBidi"/>
              <w:sz w:val="28"/>
              <w:szCs w:val="56"/>
              <w:lang w:eastAsia="es-MX"/>
            </w:rPr>
          </w:pP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2887EF7A" wp14:editId="2DE6698D">
                    <wp:simplePos x="0" y="0"/>
                    <wp:positionH relativeFrom="page">
                      <wp:posOffset>477078</wp:posOffset>
                    </wp:positionH>
                    <wp:positionV relativeFrom="margin">
                      <wp:posOffset>3409646</wp:posOffset>
                    </wp:positionV>
                    <wp:extent cx="5030277" cy="2971800"/>
                    <wp:effectExtent l="0" t="0" r="0" b="0"/>
                    <wp:wrapNone/>
                    <wp:docPr id="471" name="Rectángul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030277" cy="2971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72"/>
                                    <w:szCs w:val="80"/>
                                  </w:rPr>
                                  <w:alias w:val="Título"/>
                                  <w:id w:val="-127555010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14:paraId="1E3108BA" w14:textId="78908FC3" w:rsidR="007F22A2" w:rsidRPr="009B52BC" w:rsidRDefault="007F22A2">
                                    <w:pPr>
                                      <w:pStyle w:val="Ttulo"/>
                                      <w:jc w:val="right"/>
                                      <w:rPr>
                                        <w:caps/>
                                        <w:color w:val="FFFFFF" w:themeColor="background1"/>
                                        <w:sz w:val="72"/>
                                        <w:szCs w:val="80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72"/>
                                        <w:szCs w:val="80"/>
                                      </w:rPr>
                                      <w:t xml:space="preserve">Manual Técnico de SIFEI </w:t>
                                    </w:r>
                                    <w:proofErr w:type="spellStart"/>
                                    <w:r>
                                      <w:rPr>
                                        <w:color w:val="FFFFFF" w:themeColor="background1"/>
                                        <w:sz w:val="72"/>
                                        <w:szCs w:val="80"/>
                                      </w:rPr>
                                      <w:t>Signature</w:t>
                                    </w:r>
                                    <w:proofErr w:type="spellEnd"/>
                                  </w:p>
                                </w:sdtContent>
                              </w:sdt>
                              <w:p w14:paraId="5A28993E" w14:textId="77777777" w:rsidR="007F22A2" w:rsidRPr="000E0FE2" w:rsidRDefault="007F22A2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628BB8E9" w14:textId="77777777" w:rsidR="007F22A2" w:rsidRPr="000E0FE2" w:rsidRDefault="007F22A2">
                                <w:pPr>
                                  <w:spacing w:before="240"/>
                                  <w:ind w:left="1008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887EF7A" id="Rectángulo 16" o:spid="_x0000_s1026" style="position:absolute;margin-left:37.55pt;margin-top:268.5pt;width:396.1pt;height:234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" filled="f" stroked="f">
                    <v:textbox inset="21.6pt,1in,21.6pt">
                      <w:txbxContent>
                        <w:sdt>
                          <w:sdtPr>
                            <w:rPr>
                              <w:color w:val="FFFFFF" w:themeColor="background1"/>
                              <w:sz w:val="72"/>
                              <w:szCs w:val="80"/>
                            </w:rPr>
                            <w:alias w:val="Título"/>
                            <w:id w:val="-127555010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1E3108BA" w14:textId="78908FC3" w:rsidR="007F22A2" w:rsidRPr="009B52BC" w:rsidRDefault="007F22A2">
                              <w:pPr>
                                <w:pStyle w:val="Ttulo"/>
                                <w:jc w:val="right"/>
                                <w:rPr>
                                  <w:caps/>
                                  <w:color w:val="FFFFFF" w:themeColor="background1"/>
                                  <w:sz w:val="72"/>
                                  <w:szCs w:val="8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72"/>
                                  <w:szCs w:val="80"/>
                                </w:rPr>
                                <w:t xml:space="preserve">Manual Técnico de SIFEI 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sz w:val="72"/>
                                  <w:szCs w:val="80"/>
                                </w:rPr>
                                <w:t>Signature</w:t>
                              </w:r>
                              <w:proofErr w:type="spellEnd"/>
                            </w:p>
                          </w:sdtContent>
                        </w:sdt>
                        <w:p w14:paraId="5A28993E" w14:textId="77777777" w:rsidR="007F22A2" w:rsidRPr="000E0FE2" w:rsidRDefault="007F22A2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p w14:paraId="628BB8E9" w14:textId="77777777" w:rsidR="007F22A2" w:rsidRPr="000E0FE2" w:rsidRDefault="007F22A2">
                          <w:pPr>
                            <w:spacing w:before="240"/>
                            <w:ind w:left="1008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  <w10:wrap anchorx="page" anchory="margin"/>
                  </v:rect>
                </w:pict>
              </mc:Fallback>
            </mc:AlternateContent>
          </w:r>
          <w:r w:rsidR="003C53A5"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1D37E42" wp14:editId="6B647363">
                    <wp:simplePos x="0" y="0"/>
                    <wp:positionH relativeFrom="column">
                      <wp:posOffset>5265420</wp:posOffset>
                    </wp:positionH>
                    <wp:positionV relativeFrom="paragraph">
                      <wp:posOffset>7788275</wp:posOffset>
                    </wp:positionV>
                    <wp:extent cx="1001865" cy="302149"/>
                    <wp:effectExtent l="0" t="0" r="0" b="3175"/>
                    <wp:wrapNone/>
                    <wp:docPr id="5" name="Cuadro de texto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001865" cy="30214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1EAED48" w14:textId="591CCD75" w:rsidR="007F22A2" w:rsidRPr="002579B8" w:rsidRDefault="003A6F11" w:rsidP="003C53A5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Mayo</w:t>
                                </w:r>
                                <w:r w:rsidR="00870AC5">
                                  <w:rPr>
                                    <w:color w:val="FFFFFF" w:themeColor="background1"/>
                                  </w:rPr>
                                  <w:t xml:space="preserve"> 20</w:t>
                                </w:r>
                                <w:r>
                                  <w:rPr>
                                    <w:color w:val="FFFFFF" w:themeColor="background1"/>
                                  </w:rPr>
                                  <w:t>23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1D37E4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5" o:spid="_x0000_s1027" type="#_x0000_t202" style="position:absolute;margin-left:414.6pt;margin-top:613.25pt;width:78.9pt;height:23.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" filled="f" stroked="f" strokeweight=".5pt">
                    <v:textbox>
                      <w:txbxContent>
                        <w:p w14:paraId="61EAED48" w14:textId="591CCD75" w:rsidR="007F22A2" w:rsidRPr="002579B8" w:rsidRDefault="003A6F11" w:rsidP="003C53A5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Mayo</w:t>
                          </w:r>
                          <w:r w:rsidR="00870AC5">
                            <w:rPr>
                              <w:color w:val="FFFFFF" w:themeColor="background1"/>
                            </w:rPr>
                            <w:t xml:space="preserve"> 20</w:t>
                          </w:r>
                          <w:r>
                            <w:rPr>
                              <w:color w:val="FFFFFF" w:themeColor="background1"/>
                            </w:rPr>
                            <w:t>23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62152"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122C0820" wp14:editId="3E405D10">
                    <wp:simplePos x="0" y="0"/>
                    <wp:positionH relativeFrom="page">
                      <wp:posOffset>5686425</wp:posOffset>
                    </wp:positionH>
                    <wp:positionV relativeFrom="page">
                      <wp:posOffset>4752975</wp:posOffset>
                    </wp:positionV>
                    <wp:extent cx="1880870" cy="2771775"/>
                    <wp:effectExtent l="0" t="0" r="0" b="0"/>
                    <wp:wrapNone/>
                    <wp:docPr id="472" name="Rectángulo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2771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alias w:val="Subtítulo"/>
                                  <w:id w:val="1799649321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Content>
                                  <w:p w14:paraId="651F448C" w14:textId="2297B194" w:rsidR="007F22A2" w:rsidRPr="00EE2F8F" w:rsidRDefault="007F22A2" w:rsidP="003C53A5">
                                    <w:pPr>
                                      <w:pStyle w:val="Subttulo"/>
                                      <w:jc w:val="center"/>
                                    </w:pPr>
                                    <w:r>
                                      <w:t>CFDI v</w:t>
                                    </w:r>
                                    <w:r w:rsidR="003A6F11">
                                      <w:t>4.0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22C0820" id="Rectángulo 472" o:spid="_x0000_s1028" style="position:absolute;margin-left:447.75pt;margin-top:374.25pt;width:148.1pt;height:218.25pt;z-index:251658240;visibility:visible;mso-wrap-style:square;mso-width-percent:242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242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" filled="f" stroked="f" strokeweight="1pt">
                    <v:textbox inset="14.4pt,,14.4pt">
                      <w:txbxContent>
                        <w:sdt>
                          <w:sdtPr>
                            <w:alias w:val="Subtítulo"/>
                            <w:id w:val="1799649321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Content>
                            <w:p w14:paraId="651F448C" w14:textId="2297B194" w:rsidR="007F22A2" w:rsidRPr="00EE2F8F" w:rsidRDefault="007F22A2" w:rsidP="003C53A5">
                              <w:pPr>
                                <w:pStyle w:val="Subttulo"/>
                                <w:jc w:val="center"/>
                              </w:pPr>
                              <w:r>
                                <w:t>CFDI v</w:t>
                              </w:r>
                              <w:r w:rsidR="003A6F11">
                                <w:t>4.0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1877FB">
            <w:br w:type="page"/>
          </w:r>
        </w:p>
      </w:sdtContent>
    </w:sdt>
    <w:p w14:paraId="24E47AEC" w14:textId="77777777" w:rsidR="003F6078" w:rsidRDefault="003F6078" w:rsidP="003F6078">
      <w:pPr>
        <w:pStyle w:val="Ttulo"/>
      </w:pPr>
      <w:r>
        <w:lastRenderedPageBreak/>
        <w:t>Control de Versiones</w:t>
      </w:r>
    </w:p>
    <w:tbl>
      <w:tblPr>
        <w:tblpPr w:leftFromText="141" w:rightFromText="141" w:vertAnchor="text" w:horzAnchor="margin" w:tblpY="6"/>
        <w:tblW w:w="0" w:type="auto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2689"/>
        <w:gridCol w:w="992"/>
        <w:gridCol w:w="4252"/>
        <w:gridCol w:w="1461"/>
      </w:tblGrid>
      <w:tr w:rsidR="004D313C" w14:paraId="00ED30C8" w14:textId="77777777" w:rsidTr="004D313C">
        <w:trPr>
          <w:trHeight w:val="496"/>
        </w:trPr>
        <w:tc>
          <w:tcPr>
            <w:tcW w:w="2689" w:type="dxa"/>
            <w:shd w:val="clear" w:color="auto" w:fill="2E74B5" w:themeFill="accent1" w:themeFillShade="BF"/>
            <w:vAlign w:val="center"/>
            <w:hideMark/>
          </w:tcPr>
          <w:p w14:paraId="37330F0B" w14:textId="77777777" w:rsidR="004D313C" w:rsidRDefault="004D313C" w:rsidP="004D313C">
            <w:pPr>
              <w:rPr>
                <w:color w:val="FFFFFF" w:themeColor="background1"/>
                <w:sz w:val="18"/>
              </w:rPr>
            </w:pPr>
            <w:r>
              <w:rPr>
                <w:color w:val="FFFFFF" w:themeColor="background1"/>
                <w:sz w:val="18"/>
              </w:rPr>
              <w:t>Nombre</w:t>
            </w:r>
          </w:p>
        </w:tc>
        <w:tc>
          <w:tcPr>
            <w:tcW w:w="992" w:type="dxa"/>
            <w:shd w:val="clear" w:color="auto" w:fill="2E74B5" w:themeFill="accent1" w:themeFillShade="BF"/>
            <w:vAlign w:val="center"/>
            <w:hideMark/>
          </w:tcPr>
          <w:p w14:paraId="3CD4FCA7" w14:textId="77777777" w:rsidR="004D313C" w:rsidRDefault="004D313C" w:rsidP="004D313C">
            <w:pPr>
              <w:jc w:val="center"/>
              <w:rPr>
                <w:color w:val="FFFFFF" w:themeColor="background1"/>
                <w:sz w:val="18"/>
              </w:rPr>
            </w:pPr>
            <w:r>
              <w:rPr>
                <w:color w:val="FFFFFF" w:themeColor="background1"/>
                <w:sz w:val="18"/>
              </w:rPr>
              <w:t>No. Versión</w:t>
            </w:r>
          </w:p>
        </w:tc>
        <w:tc>
          <w:tcPr>
            <w:tcW w:w="4252" w:type="dxa"/>
            <w:shd w:val="clear" w:color="auto" w:fill="2E74B5" w:themeFill="accent1" w:themeFillShade="BF"/>
            <w:vAlign w:val="center"/>
            <w:hideMark/>
          </w:tcPr>
          <w:p w14:paraId="51ED7379" w14:textId="77777777" w:rsidR="004D313C" w:rsidRDefault="004D313C" w:rsidP="004D313C">
            <w:pPr>
              <w:jc w:val="center"/>
              <w:rPr>
                <w:color w:val="FFFFFF" w:themeColor="background1"/>
                <w:sz w:val="18"/>
              </w:rPr>
            </w:pPr>
            <w:r>
              <w:rPr>
                <w:color w:val="FFFFFF" w:themeColor="background1"/>
                <w:sz w:val="18"/>
              </w:rPr>
              <w:t>Modificaciones</w:t>
            </w:r>
          </w:p>
        </w:tc>
        <w:tc>
          <w:tcPr>
            <w:tcW w:w="1461" w:type="dxa"/>
            <w:shd w:val="clear" w:color="auto" w:fill="2E74B5" w:themeFill="accent1" w:themeFillShade="BF"/>
            <w:vAlign w:val="center"/>
            <w:hideMark/>
          </w:tcPr>
          <w:p w14:paraId="1D73DCE0" w14:textId="77777777" w:rsidR="004D313C" w:rsidRDefault="004D313C" w:rsidP="004D313C">
            <w:pPr>
              <w:jc w:val="center"/>
              <w:rPr>
                <w:color w:val="FFFFFF" w:themeColor="background1"/>
                <w:sz w:val="18"/>
              </w:rPr>
            </w:pPr>
            <w:r>
              <w:rPr>
                <w:color w:val="FFFFFF" w:themeColor="background1"/>
                <w:sz w:val="18"/>
              </w:rPr>
              <w:t>Fecha</w:t>
            </w:r>
          </w:p>
        </w:tc>
      </w:tr>
      <w:tr w:rsidR="004D313C" w14:paraId="4DD4D1F1" w14:textId="77777777" w:rsidTr="004D313C">
        <w:trPr>
          <w:trHeight w:val="688"/>
        </w:trPr>
        <w:tc>
          <w:tcPr>
            <w:tcW w:w="2689" w:type="dxa"/>
            <w:vAlign w:val="center"/>
          </w:tcPr>
          <w:p w14:paraId="26750D00" w14:textId="77777777" w:rsidR="004D313C" w:rsidRPr="00800236" w:rsidRDefault="004D313C" w:rsidP="004D313C">
            <w:pPr>
              <w:rPr>
                <w:sz w:val="18"/>
              </w:rPr>
            </w:pPr>
            <w:r>
              <w:rPr>
                <w:sz w:val="18"/>
              </w:rPr>
              <w:t>Daniel Jesús Hernández Francisco</w:t>
            </w:r>
          </w:p>
        </w:tc>
        <w:tc>
          <w:tcPr>
            <w:tcW w:w="992" w:type="dxa"/>
            <w:vAlign w:val="center"/>
          </w:tcPr>
          <w:p w14:paraId="73807025" w14:textId="77777777" w:rsidR="004D313C" w:rsidRPr="00800236" w:rsidRDefault="004D313C" w:rsidP="004D313C">
            <w:pPr>
              <w:jc w:val="center"/>
              <w:rPr>
                <w:sz w:val="18"/>
              </w:rPr>
            </w:pPr>
            <w:r>
              <w:rPr>
                <w:sz w:val="18"/>
              </w:rPr>
              <w:t>1.0</w:t>
            </w:r>
          </w:p>
        </w:tc>
        <w:tc>
          <w:tcPr>
            <w:tcW w:w="4252" w:type="dxa"/>
            <w:vAlign w:val="center"/>
          </w:tcPr>
          <w:p w14:paraId="215B3B29" w14:textId="77777777" w:rsidR="004D313C" w:rsidRPr="00800236" w:rsidRDefault="004D313C" w:rsidP="004D313C">
            <w:pPr>
              <w:rPr>
                <w:sz w:val="18"/>
              </w:rPr>
            </w:pPr>
            <w:r>
              <w:rPr>
                <w:sz w:val="18"/>
              </w:rPr>
              <w:t>Generación del documento</w:t>
            </w:r>
          </w:p>
        </w:tc>
        <w:tc>
          <w:tcPr>
            <w:tcW w:w="1461" w:type="dxa"/>
            <w:vAlign w:val="center"/>
          </w:tcPr>
          <w:p w14:paraId="43F94B91" w14:textId="77777777" w:rsidR="004D313C" w:rsidRPr="00800236" w:rsidRDefault="004D313C" w:rsidP="004D313C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19/oct/2017</w:t>
            </w:r>
          </w:p>
        </w:tc>
      </w:tr>
      <w:tr w:rsidR="004D313C" w14:paraId="0E0D392D" w14:textId="77777777" w:rsidTr="004D313C">
        <w:trPr>
          <w:trHeight w:val="556"/>
        </w:trPr>
        <w:tc>
          <w:tcPr>
            <w:tcW w:w="2689" w:type="dxa"/>
            <w:vAlign w:val="center"/>
          </w:tcPr>
          <w:p w14:paraId="7886E356" w14:textId="77777777" w:rsidR="004D313C" w:rsidRPr="00800236" w:rsidRDefault="004D313C" w:rsidP="004D313C">
            <w:pPr>
              <w:rPr>
                <w:sz w:val="18"/>
              </w:rPr>
            </w:pPr>
            <w:r>
              <w:rPr>
                <w:sz w:val="18"/>
              </w:rPr>
              <w:t>Daniel Jesús Hernández Francisco</w:t>
            </w:r>
          </w:p>
        </w:tc>
        <w:tc>
          <w:tcPr>
            <w:tcW w:w="992" w:type="dxa"/>
            <w:vAlign w:val="center"/>
          </w:tcPr>
          <w:p w14:paraId="69CC63CF" w14:textId="77777777" w:rsidR="004D313C" w:rsidRPr="00800236" w:rsidRDefault="004D313C" w:rsidP="004D313C">
            <w:pPr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w="4252" w:type="dxa"/>
            <w:vAlign w:val="center"/>
          </w:tcPr>
          <w:p w14:paraId="611DE8EB" w14:textId="77777777" w:rsidR="004D313C" w:rsidRPr="00800236" w:rsidRDefault="004D313C" w:rsidP="004D313C">
            <w:pPr>
              <w:rPr>
                <w:sz w:val="18"/>
              </w:rPr>
            </w:pPr>
            <w:proofErr w:type="spellStart"/>
            <w:r>
              <w:rPr>
                <w:sz w:val="18"/>
              </w:rPr>
              <w:t>Modificacion</w:t>
            </w:r>
            <w:proofErr w:type="spellEnd"/>
            <w:r>
              <w:rPr>
                <w:sz w:val="18"/>
              </w:rPr>
              <w:t xml:space="preserve"> del documento</w:t>
            </w:r>
          </w:p>
        </w:tc>
        <w:tc>
          <w:tcPr>
            <w:tcW w:w="1461" w:type="dxa"/>
            <w:vAlign w:val="center"/>
          </w:tcPr>
          <w:p w14:paraId="537D6EB7" w14:textId="77777777" w:rsidR="004D313C" w:rsidRPr="00800236" w:rsidRDefault="004D313C" w:rsidP="004D313C">
            <w:pPr>
              <w:jc w:val="center"/>
              <w:rPr>
                <w:sz w:val="18"/>
              </w:rPr>
            </w:pPr>
            <w:r>
              <w:rPr>
                <w:sz w:val="18"/>
              </w:rPr>
              <w:t>25/nov/2017</w:t>
            </w:r>
          </w:p>
        </w:tc>
      </w:tr>
      <w:tr w:rsidR="004D313C" w14:paraId="08DE0AED" w14:textId="77777777" w:rsidTr="004D313C">
        <w:trPr>
          <w:trHeight w:val="548"/>
        </w:trPr>
        <w:tc>
          <w:tcPr>
            <w:tcW w:w="2689" w:type="dxa"/>
            <w:vAlign w:val="center"/>
          </w:tcPr>
          <w:p w14:paraId="2C572CE5" w14:textId="77777777" w:rsidR="004D313C" w:rsidRPr="00800236" w:rsidRDefault="004D313C" w:rsidP="004D313C">
            <w:pPr>
              <w:rPr>
                <w:sz w:val="18"/>
              </w:rPr>
            </w:pPr>
            <w:r>
              <w:rPr>
                <w:sz w:val="18"/>
              </w:rPr>
              <w:t>Daniel Jesús Hernández Francisco</w:t>
            </w:r>
          </w:p>
        </w:tc>
        <w:tc>
          <w:tcPr>
            <w:tcW w:w="992" w:type="dxa"/>
            <w:vAlign w:val="center"/>
          </w:tcPr>
          <w:p w14:paraId="276213DA" w14:textId="77777777" w:rsidR="004D313C" w:rsidRPr="00800236" w:rsidRDefault="004D313C" w:rsidP="004D313C">
            <w:pPr>
              <w:jc w:val="center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w="4252" w:type="dxa"/>
            <w:vAlign w:val="center"/>
          </w:tcPr>
          <w:p w14:paraId="78A050AF" w14:textId="77777777" w:rsidR="004D313C" w:rsidRPr="00800236" w:rsidRDefault="004D313C" w:rsidP="004D313C">
            <w:pPr>
              <w:rPr>
                <w:sz w:val="18"/>
              </w:rPr>
            </w:pPr>
            <w:proofErr w:type="spellStart"/>
            <w:r>
              <w:rPr>
                <w:sz w:val="18"/>
              </w:rPr>
              <w:t>Modificacion</w:t>
            </w:r>
            <w:proofErr w:type="spellEnd"/>
            <w:r>
              <w:rPr>
                <w:sz w:val="18"/>
              </w:rPr>
              <w:t xml:space="preserve"> del documento</w:t>
            </w:r>
          </w:p>
        </w:tc>
        <w:tc>
          <w:tcPr>
            <w:tcW w:w="1461" w:type="dxa"/>
            <w:vAlign w:val="center"/>
          </w:tcPr>
          <w:p w14:paraId="39443625" w14:textId="77777777" w:rsidR="004D313C" w:rsidRPr="00800236" w:rsidRDefault="004D313C" w:rsidP="004D313C">
            <w:pPr>
              <w:jc w:val="center"/>
              <w:rPr>
                <w:sz w:val="18"/>
              </w:rPr>
            </w:pPr>
            <w:r>
              <w:rPr>
                <w:sz w:val="18"/>
              </w:rPr>
              <w:t>09/abril/2019</w:t>
            </w:r>
          </w:p>
        </w:tc>
      </w:tr>
    </w:tbl>
    <w:p w14:paraId="090281FD" w14:textId="77777777" w:rsidR="003F6078" w:rsidRDefault="003F6078" w:rsidP="003F6078"/>
    <w:p w14:paraId="40417DAF" w14:textId="77777777" w:rsidR="003F6078" w:rsidRDefault="003F6078" w:rsidP="003F6078">
      <w:pPr>
        <w:pStyle w:val="Ttulo"/>
      </w:pPr>
      <w:r>
        <w:t>Control de Revisiones</w:t>
      </w:r>
    </w:p>
    <w:tbl>
      <w:tblPr>
        <w:tblW w:w="0" w:type="auto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992"/>
        <w:gridCol w:w="4252"/>
        <w:gridCol w:w="1418"/>
      </w:tblGrid>
      <w:tr w:rsidR="00800236" w14:paraId="33B8768B" w14:textId="77777777" w:rsidTr="00800236">
        <w:trPr>
          <w:trHeight w:val="496"/>
        </w:trPr>
        <w:tc>
          <w:tcPr>
            <w:tcW w:w="2689" w:type="dxa"/>
            <w:shd w:val="clear" w:color="auto" w:fill="2E74B5" w:themeFill="accent1" w:themeFillShade="BF"/>
            <w:vAlign w:val="center"/>
            <w:hideMark/>
          </w:tcPr>
          <w:p w14:paraId="2B7F73F3" w14:textId="77777777" w:rsidR="00800236" w:rsidRDefault="00800236">
            <w:pPr>
              <w:jc w:val="center"/>
              <w:rPr>
                <w:color w:val="FFFFFF" w:themeColor="background1"/>
                <w:sz w:val="18"/>
              </w:rPr>
            </w:pPr>
            <w:r>
              <w:rPr>
                <w:color w:val="FFFFFF" w:themeColor="background1"/>
                <w:sz w:val="18"/>
              </w:rPr>
              <w:t>Nombre</w:t>
            </w:r>
          </w:p>
        </w:tc>
        <w:tc>
          <w:tcPr>
            <w:tcW w:w="992" w:type="dxa"/>
            <w:shd w:val="clear" w:color="auto" w:fill="2E74B5" w:themeFill="accent1" w:themeFillShade="BF"/>
            <w:vAlign w:val="center"/>
            <w:hideMark/>
          </w:tcPr>
          <w:p w14:paraId="538FEECB" w14:textId="77777777" w:rsidR="00800236" w:rsidRDefault="00800236">
            <w:pPr>
              <w:jc w:val="center"/>
              <w:rPr>
                <w:color w:val="FFFFFF" w:themeColor="background1"/>
                <w:sz w:val="18"/>
              </w:rPr>
            </w:pPr>
            <w:r>
              <w:rPr>
                <w:color w:val="FFFFFF" w:themeColor="background1"/>
                <w:sz w:val="18"/>
              </w:rPr>
              <w:t>No. Versión</w:t>
            </w:r>
          </w:p>
        </w:tc>
        <w:tc>
          <w:tcPr>
            <w:tcW w:w="4252" w:type="dxa"/>
            <w:shd w:val="clear" w:color="auto" w:fill="2E74B5" w:themeFill="accent1" w:themeFillShade="BF"/>
            <w:vAlign w:val="center"/>
            <w:hideMark/>
          </w:tcPr>
          <w:p w14:paraId="53C8C074" w14:textId="77777777" w:rsidR="00800236" w:rsidRDefault="00800236">
            <w:pPr>
              <w:jc w:val="center"/>
              <w:rPr>
                <w:color w:val="FFFFFF" w:themeColor="background1"/>
                <w:sz w:val="18"/>
              </w:rPr>
            </w:pPr>
            <w:r>
              <w:rPr>
                <w:color w:val="FFFFFF" w:themeColor="background1"/>
                <w:sz w:val="18"/>
              </w:rPr>
              <w:t>Modificaciones</w:t>
            </w:r>
          </w:p>
        </w:tc>
        <w:tc>
          <w:tcPr>
            <w:tcW w:w="1418" w:type="dxa"/>
            <w:shd w:val="clear" w:color="auto" w:fill="2E74B5" w:themeFill="accent1" w:themeFillShade="BF"/>
            <w:vAlign w:val="center"/>
            <w:hideMark/>
          </w:tcPr>
          <w:p w14:paraId="578C12C2" w14:textId="77777777" w:rsidR="00800236" w:rsidRDefault="00800236">
            <w:pPr>
              <w:jc w:val="center"/>
              <w:rPr>
                <w:color w:val="FFFFFF" w:themeColor="background1"/>
                <w:sz w:val="18"/>
              </w:rPr>
            </w:pPr>
            <w:r>
              <w:rPr>
                <w:color w:val="FFFFFF" w:themeColor="background1"/>
                <w:sz w:val="18"/>
              </w:rPr>
              <w:t>Fecha</w:t>
            </w:r>
          </w:p>
        </w:tc>
      </w:tr>
      <w:tr w:rsidR="00800236" w:rsidRPr="00800236" w14:paraId="0B45C2B7" w14:textId="77777777" w:rsidTr="00334EF1">
        <w:trPr>
          <w:trHeight w:val="653"/>
        </w:trPr>
        <w:tc>
          <w:tcPr>
            <w:tcW w:w="2689" w:type="dxa"/>
            <w:vAlign w:val="center"/>
          </w:tcPr>
          <w:p w14:paraId="46A872B6" w14:textId="6C20623B" w:rsidR="00800236" w:rsidRPr="00800236" w:rsidRDefault="00334EF1" w:rsidP="002F02EF">
            <w:pPr>
              <w:rPr>
                <w:sz w:val="18"/>
              </w:rPr>
            </w:pPr>
            <w:r w:rsidRPr="00334EF1">
              <w:rPr>
                <w:sz w:val="18"/>
              </w:rPr>
              <w:t xml:space="preserve">Mary </w:t>
            </w:r>
            <w:proofErr w:type="spellStart"/>
            <w:r w:rsidRPr="00334EF1">
              <w:rPr>
                <w:sz w:val="18"/>
              </w:rPr>
              <w:t>Quiahua</w:t>
            </w:r>
            <w:proofErr w:type="spellEnd"/>
            <w:r w:rsidRPr="00334EF1">
              <w:rPr>
                <w:sz w:val="18"/>
              </w:rPr>
              <w:t xml:space="preserve"> </w:t>
            </w:r>
            <w:proofErr w:type="spellStart"/>
            <w:r w:rsidRPr="00334EF1">
              <w:rPr>
                <w:sz w:val="18"/>
              </w:rPr>
              <w:t>Iztacua</w:t>
            </w:r>
            <w:proofErr w:type="spellEnd"/>
          </w:p>
        </w:tc>
        <w:tc>
          <w:tcPr>
            <w:tcW w:w="992" w:type="dxa"/>
            <w:vAlign w:val="center"/>
          </w:tcPr>
          <w:p w14:paraId="47457D25" w14:textId="6531A810" w:rsidR="00800236" w:rsidRPr="00800236" w:rsidRDefault="00334EF1" w:rsidP="002F02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1.0</w:t>
            </w:r>
          </w:p>
        </w:tc>
        <w:tc>
          <w:tcPr>
            <w:tcW w:w="4252" w:type="dxa"/>
            <w:vAlign w:val="center"/>
          </w:tcPr>
          <w:p w14:paraId="4FDEC3CA" w14:textId="2EE9C521" w:rsidR="00800236" w:rsidRPr="00800236" w:rsidRDefault="00334EF1" w:rsidP="002F02EF">
            <w:pPr>
              <w:rPr>
                <w:sz w:val="18"/>
              </w:rPr>
            </w:pPr>
            <w:r>
              <w:rPr>
                <w:sz w:val="18"/>
              </w:rPr>
              <w:t>Revisión técnica del documento.</w:t>
            </w:r>
          </w:p>
        </w:tc>
        <w:tc>
          <w:tcPr>
            <w:tcW w:w="1418" w:type="dxa"/>
            <w:vAlign w:val="center"/>
          </w:tcPr>
          <w:p w14:paraId="300A03EF" w14:textId="75A3BE1B" w:rsidR="00800236" w:rsidRPr="00800236" w:rsidRDefault="00334EF1" w:rsidP="002F02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19/oct/2017</w:t>
            </w:r>
          </w:p>
        </w:tc>
      </w:tr>
      <w:tr w:rsidR="00800236" w:rsidRPr="00800236" w14:paraId="484CC014" w14:textId="77777777" w:rsidTr="00CF035E">
        <w:trPr>
          <w:trHeight w:val="501"/>
        </w:trPr>
        <w:tc>
          <w:tcPr>
            <w:tcW w:w="2689" w:type="dxa"/>
            <w:vAlign w:val="center"/>
          </w:tcPr>
          <w:p w14:paraId="0E4BA69F" w14:textId="77777777" w:rsidR="00800236" w:rsidRPr="00800236" w:rsidRDefault="00800236" w:rsidP="002F02EF">
            <w:pPr>
              <w:rPr>
                <w:sz w:val="18"/>
              </w:rPr>
            </w:pPr>
          </w:p>
        </w:tc>
        <w:tc>
          <w:tcPr>
            <w:tcW w:w="992" w:type="dxa"/>
            <w:vAlign w:val="center"/>
          </w:tcPr>
          <w:p w14:paraId="0743E7D3" w14:textId="77777777" w:rsidR="00800236" w:rsidRPr="00800236" w:rsidRDefault="00800236" w:rsidP="002F02EF">
            <w:pPr>
              <w:jc w:val="center"/>
              <w:rPr>
                <w:sz w:val="18"/>
              </w:rPr>
            </w:pPr>
          </w:p>
        </w:tc>
        <w:tc>
          <w:tcPr>
            <w:tcW w:w="4252" w:type="dxa"/>
            <w:vAlign w:val="center"/>
          </w:tcPr>
          <w:p w14:paraId="532136C2" w14:textId="77777777" w:rsidR="00800236" w:rsidRPr="00800236" w:rsidRDefault="00800236" w:rsidP="002F02EF">
            <w:pPr>
              <w:rPr>
                <w:sz w:val="18"/>
              </w:rPr>
            </w:pPr>
          </w:p>
        </w:tc>
        <w:tc>
          <w:tcPr>
            <w:tcW w:w="1418" w:type="dxa"/>
            <w:vAlign w:val="center"/>
          </w:tcPr>
          <w:p w14:paraId="3C3E97A7" w14:textId="77777777" w:rsidR="00800236" w:rsidRPr="00800236" w:rsidRDefault="00800236" w:rsidP="002F02EF">
            <w:pPr>
              <w:jc w:val="center"/>
              <w:rPr>
                <w:sz w:val="18"/>
              </w:rPr>
            </w:pPr>
          </w:p>
        </w:tc>
      </w:tr>
      <w:tr w:rsidR="00800236" w:rsidRPr="00800236" w14:paraId="5AD5D585" w14:textId="77777777" w:rsidTr="00CF035E">
        <w:trPr>
          <w:trHeight w:val="409"/>
        </w:trPr>
        <w:tc>
          <w:tcPr>
            <w:tcW w:w="2689" w:type="dxa"/>
            <w:vAlign w:val="center"/>
          </w:tcPr>
          <w:p w14:paraId="43719402" w14:textId="77777777" w:rsidR="00800236" w:rsidRPr="00800236" w:rsidRDefault="00800236" w:rsidP="002F02EF">
            <w:pPr>
              <w:rPr>
                <w:sz w:val="18"/>
              </w:rPr>
            </w:pPr>
          </w:p>
        </w:tc>
        <w:tc>
          <w:tcPr>
            <w:tcW w:w="992" w:type="dxa"/>
            <w:vAlign w:val="center"/>
          </w:tcPr>
          <w:p w14:paraId="7747FB46" w14:textId="77777777" w:rsidR="00800236" w:rsidRPr="00800236" w:rsidRDefault="00800236" w:rsidP="002F02EF">
            <w:pPr>
              <w:jc w:val="center"/>
              <w:rPr>
                <w:sz w:val="18"/>
              </w:rPr>
            </w:pPr>
          </w:p>
        </w:tc>
        <w:tc>
          <w:tcPr>
            <w:tcW w:w="4252" w:type="dxa"/>
            <w:vAlign w:val="center"/>
          </w:tcPr>
          <w:p w14:paraId="1F7F9183" w14:textId="77777777" w:rsidR="00800236" w:rsidRPr="00800236" w:rsidRDefault="00800236" w:rsidP="002F02EF">
            <w:pPr>
              <w:rPr>
                <w:sz w:val="18"/>
              </w:rPr>
            </w:pPr>
          </w:p>
        </w:tc>
        <w:tc>
          <w:tcPr>
            <w:tcW w:w="1418" w:type="dxa"/>
            <w:vAlign w:val="center"/>
          </w:tcPr>
          <w:p w14:paraId="7BFE0369" w14:textId="77777777" w:rsidR="00800236" w:rsidRPr="00800236" w:rsidRDefault="00800236" w:rsidP="002F02EF">
            <w:pPr>
              <w:rPr>
                <w:sz w:val="18"/>
              </w:rPr>
            </w:pPr>
          </w:p>
        </w:tc>
      </w:tr>
    </w:tbl>
    <w:p w14:paraId="586D2B41" w14:textId="77777777" w:rsidR="003F6078" w:rsidRDefault="003F6078" w:rsidP="003F6078"/>
    <w:p w14:paraId="6F213194" w14:textId="77777777" w:rsidR="003F6078" w:rsidRDefault="003F6078" w:rsidP="003F6078">
      <w:pPr>
        <w:pStyle w:val="Ttulo"/>
      </w:pPr>
      <w:r>
        <w:t>Control de Autorizaciones</w:t>
      </w:r>
    </w:p>
    <w:tbl>
      <w:tblPr>
        <w:tblW w:w="0" w:type="auto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2689"/>
        <w:gridCol w:w="992"/>
        <w:gridCol w:w="4252"/>
        <w:gridCol w:w="1418"/>
      </w:tblGrid>
      <w:tr w:rsidR="00800236" w14:paraId="3B45ED4B" w14:textId="77777777" w:rsidTr="00800236">
        <w:trPr>
          <w:trHeight w:val="496"/>
        </w:trPr>
        <w:tc>
          <w:tcPr>
            <w:tcW w:w="2689" w:type="dxa"/>
            <w:shd w:val="clear" w:color="auto" w:fill="2E74B5" w:themeFill="accent1" w:themeFillShade="BF"/>
            <w:vAlign w:val="center"/>
            <w:hideMark/>
          </w:tcPr>
          <w:p w14:paraId="6777FA37" w14:textId="77777777" w:rsidR="00800236" w:rsidRDefault="00800236">
            <w:pPr>
              <w:jc w:val="center"/>
              <w:rPr>
                <w:color w:val="FFFFFF" w:themeColor="background1"/>
                <w:sz w:val="18"/>
              </w:rPr>
            </w:pPr>
            <w:r>
              <w:rPr>
                <w:color w:val="FFFFFF" w:themeColor="background1"/>
                <w:sz w:val="18"/>
              </w:rPr>
              <w:t>Nombre</w:t>
            </w:r>
          </w:p>
        </w:tc>
        <w:tc>
          <w:tcPr>
            <w:tcW w:w="992" w:type="dxa"/>
            <w:shd w:val="clear" w:color="auto" w:fill="2E74B5" w:themeFill="accent1" w:themeFillShade="BF"/>
            <w:vAlign w:val="center"/>
            <w:hideMark/>
          </w:tcPr>
          <w:p w14:paraId="00C70F23" w14:textId="77777777" w:rsidR="00800236" w:rsidRDefault="00800236">
            <w:pPr>
              <w:jc w:val="center"/>
              <w:rPr>
                <w:color w:val="FFFFFF" w:themeColor="background1"/>
                <w:sz w:val="18"/>
              </w:rPr>
            </w:pPr>
            <w:r>
              <w:rPr>
                <w:color w:val="FFFFFF" w:themeColor="background1"/>
                <w:sz w:val="18"/>
              </w:rPr>
              <w:t>No. Versión</w:t>
            </w:r>
          </w:p>
        </w:tc>
        <w:tc>
          <w:tcPr>
            <w:tcW w:w="4252" w:type="dxa"/>
            <w:shd w:val="clear" w:color="auto" w:fill="2E74B5" w:themeFill="accent1" w:themeFillShade="BF"/>
            <w:vAlign w:val="center"/>
            <w:hideMark/>
          </w:tcPr>
          <w:p w14:paraId="6F9C6E8E" w14:textId="77777777" w:rsidR="00800236" w:rsidRDefault="00800236">
            <w:pPr>
              <w:jc w:val="center"/>
              <w:rPr>
                <w:color w:val="FFFFFF" w:themeColor="background1"/>
                <w:sz w:val="18"/>
              </w:rPr>
            </w:pPr>
            <w:r>
              <w:rPr>
                <w:color w:val="FFFFFF" w:themeColor="background1"/>
                <w:sz w:val="18"/>
              </w:rPr>
              <w:t>Modificaciones</w:t>
            </w:r>
          </w:p>
        </w:tc>
        <w:tc>
          <w:tcPr>
            <w:tcW w:w="1418" w:type="dxa"/>
            <w:shd w:val="clear" w:color="auto" w:fill="2E74B5" w:themeFill="accent1" w:themeFillShade="BF"/>
            <w:vAlign w:val="center"/>
            <w:hideMark/>
          </w:tcPr>
          <w:p w14:paraId="5F4A2A4E" w14:textId="77777777" w:rsidR="00800236" w:rsidRDefault="00800236">
            <w:pPr>
              <w:jc w:val="center"/>
              <w:rPr>
                <w:color w:val="FFFFFF" w:themeColor="background1"/>
                <w:sz w:val="18"/>
              </w:rPr>
            </w:pPr>
            <w:r>
              <w:rPr>
                <w:color w:val="FFFFFF" w:themeColor="background1"/>
                <w:sz w:val="18"/>
              </w:rPr>
              <w:t>Fecha</w:t>
            </w:r>
          </w:p>
        </w:tc>
      </w:tr>
      <w:tr w:rsidR="00800236" w:rsidRPr="00800236" w14:paraId="33108B50" w14:textId="77777777" w:rsidTr="00334EF1">
        <w:trPr>
          <w:trHeight w:val="646"/>
        </w:trPr>
        <w:tc>
          <w:tcPr>
            <w:tcW w:w="2689" w:type="dxa"/>
            <w:vAlign w:val="center"/>
          </w:tcPr>
          <w:p w14:paraId="04AD32DD" w14:textId="7739F664" w:rsidR="00800236" w:rsidRPr="00800236" w:rsidRDefault="00334EF1" w:rsidP="002F02EF">
            <w:pPr>
              <w:rPr>
                <w:sz w:val="18"/>
              </w:rPr>
            </w:pPr>
            <w:r w:rsidRPr="00334EF1">
              <w:rPr>
                <w:sz w:val="18"/>
              </w:rPr>
              <w:t>Asley Alberto Cristales Pavón</w:t>
            </w:r>
          </w:p>
        </w:tc>
        <w:tc>
          <w:tcPr>
            <w:tcW w:w="992" w:type="dxa"/>
            <w:vAlign w:val="center"/>
          </w:tcPr>
          <w:p w14:paraId="0384E8E2" w14:textId="66CB6476" w:rsidR="00800236" w:rsidRPr="00800236" w:rsidRDefault="00334EF1" w:rsidP="002F02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1.0</w:t>
            </w:r>
          </w:p>
        </w:tc>
        <w:tc>
          <w:tcPr>
            <w:tcW w:w="4252" w:type="dxa"/>
            <w:vAlign w:val="center"/>
          </w:tcPr>
          <w:p w14:paraId="1CE6DA1B" w14:textId="6A3268E7" w:rsidR="00800236" w:rsidRPr="00800236" w:rsidRDefault="00CF035E" w:rsidP="002F02EF">
            <w:pPr>
              <w:rPr>
                <w:sz w:val="18"/>
              </w:rPr>
            </w:pPr>
            <w:r>
              <w:rPr>
                <w:sz w:val="18"/>
              </w:rPr>
              <w:t>Revisión,</w:t>
            </w:r>
            <w:r w:rsidR="00334EF1">
              <w:rPr>
                <w:sz w:val="18"/>
              </w:rPr>
              <w:t xml:space="preserve"> correcciones menores</w:t>
            </w:r>
            <w:r>
              <w:rPr>
                <w:sz w:val="18"/>
              </w:rPr>
              <w:t xml:space="preserve"> técnicas y de redacción y estilo, y autorización de la publicación.</w:t>
            </w:r>
          </w:p>
        </w:tc>
        <w:tc>
          <w:tcPr>
            <w:tcW w:w="1418" w:type="dxa"/>
            <w:vAlign w:val="center"/>
          </w:tcPr>
          <w:p w14:paraId="5F49F388" w14:textId="51508E52" w:rsidR="00800236" w:rsidRPr="00800236" w:rsidRDefault="0045703A" w:rsidP="002F02EF">
            <w:pPr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  <w:r w:rsidR="00334EF1">
              <w:rPr>
                <w:sz w:val="18"/>
              </w:rPr>
              <w:t>/oct/2017</w:t>
            </w:r>
          </w:p>
        </w:tc>
      </w:tr>
      <w:tr w:rsidR="00800236" w:rsidRPr="00800236" w14:paraId="01726D03" w14:textId="77777777" w:rsidTr="00CF035E">
        <w:trPr>
          <w:trHeight w:val="501"/>
        </w:trPr>
        <w:tc>
          <w:tcPr>
            <w:tcW w:w="2689" w:type="dxa"/>
            <w:vAlign w:val="center"/>
          </w:tcPr>
          <w:p w14:paraId="1CBD4CEA" w14:textId="77777777" w:rsidR="00800236" w:rsidRPr="00800236" w:rsidRDefault="00800236" w:rsidP="002F02EF">
            <w:pPr>
              <w:rPr>
                <w:sz w:val="18"/>
              </w:rPr>
            </w:pPr>
          </w:p>
        </w:tc>
        <w:tc>
          <w:tcPr>
            <w:tcW w:w="992" w:type="dxa"/>
            <w:vAlign w:val="center"/>
          </w:tcPr>
          <w:p w14:paraId="253C601C" w14:textId="77777777" w:rsidR="00800236" w:rsidRPr="00800236" w:rsidRDefault="00800236" w:rsidP="002F02EF">
            <w:pPr>
              <w:jc w:val="center"/>
              <w:rPr>
                <w:sz w:val="18"/>
              </w:rPr>
            </w:pPr>
          </w:p>
        </w:tc>
        <w:tc>
          <w:tcPr>
            <w:tcW w:w="4252" w:type="dxa"/>
            <w:vAlign w:val="center"/>
          </w:tcPr>
          <w:p w14:paraId="183FE75E" w14:textId="77777777" w:rsidR="00800236" w:rsidRPr="00800236" w:rsidRDefault="00800236" w:rsidP="002F02EF">
            <w:pPr>
              <w:rPr>
                <w:sz w:val="18"/>
              </w:rPr>
            </w:pPr>
          </w:p>
        </w:tc>
        <w:tc>
          <w:tcPr>
            <w:tcW w:w="1418" w:type="dxa"/>
            <w:vAlign w:val="center"/>
          </w:tcPr>
          <w:p w14:paraId="669BC8C7" w14:textId="77777777" w:rsidR="00800236" w:rsidRPr="00800236" w:rsidRDefault="00800236" w:rsidP="002F02EF">
            <w:pPr>
              <w:jc w:val="center"/>
              <w:rPr>
                <w:sz w:val="18"/>
              </w:rPr>
            </w:pPr>
          </w:p>
        </w:tc>
      </w:tr>
      <w:tr w:rsidR="00800236" w:rsidRPr="00800236" w14:paraId="7EEEA3B3" w14:textId="77777777" w:rsidTr="00CF035E">
        <w:trPr>
          <w:trHeight w:val="551"/>
        </w:trPr>
        <w:tc>
          <w:tcPr>
            <w:tcW w:w="2689" w:type="dxa"/>
            <w:vAlign w:val="center"/>
          </w:tcPr>
          <w:p w14:paraId="1DCCC317" w14:textId="77777777" w:rsidR="00800236" w:rsidRPr="00800236" w:rsidRDefault="00800236" w:rsidP="002F02EF">
            <w:pPr>
              <w:rPr>
                <w:sz w:val="18"/>
              </w:rPr>
            </w:pPr>
          </w:p>
        </w:tc>
        <w:tc>
          <w:tcPr>
            <w:tcW w:w="992" w:type="dxa"/>
            <w:vAlign w:val="center"/>
          </w:tcPr>
          <w:p w14:paraId="53650945" w14:textId="77777777" w:rsidR="00800236" w:rsidRPr="00800236" w:rsidRDefault="00800236" w:rsidP="002F02EF">
            <w:pPr>
              <w:jc w:val="center"/>
              <w:rPr>
                <w:sz w:val="18"/>
              </w:rPr>
            </w:pPr>
          </w:p>
        </w:tc>
        <w:tc>
          <w:tcPr>
            <w:tcW w:w="4252" w:type="dxa"/>
            <w:vAlign w:val="center"/>
          </w:tcPr>
          <w:p w14:paraId="66217F15" w14:textId="77777777" w:rsidR="00800236" w:rsidRPr="00800236" w:rsidRDefault="00800236" w:rsidP="002F02EF">
            <w:pPr>
              <w:rPr>
                <w:sz w:val="18"/>
              </w:rPr>
            </w:pPr>
          </w:p>
        </w:tc>
        <w:tc>
          <w:tcPr>
            <w:tcW w:w="1418" w:type="dxa"/>
            <w:vAlign w:val="center"/>
          </w:tcPr>
          <w:p w14:paraId="2E153713" w14:textId="77777777" w:rsidR="00800236" w:rsidRPr="00800236" w:rsidRDefault="00800236" w:rsidP="002F02EF">
            <w:pPr>
              <w:jc w:val="center"/>
              <w:rPr>
                <w:sz w:val="18"/>
              </w:rPr>
            </w:pPr>
          </w:p>
        </w:tc>
      </w:tr>
    </w:tbl>
    <w:p w14:paraId="240AF507" w14:textId="77777777" w:rsidR="003F6078" w:rsidRDefault="003F6078" w:rsidP="003F6078"/>
    <w:p w14:paraId="5366CFB4" w14:textId="77777777" w:rsidR="003F6078" w:rsidRDefault="003F6078" w:rsidP="003F6078"/>
    <w:p w14:paraId="2A3B1524" w14:textId="77777777" w:rsidR="003F6078" w:rsidRDefault="003F6078">
      <w:pPr>
        <w:spacing w:after="160"/>
      </w:pPr>
      <w:r>
        <w:br w:type="page"/>
      </w:r>
    </w:p>
    <w:sdt>
      <w:sdtPr>
        <w:rPr>
          <w:rFonts w:eastAsiaTheme="minorHAnsi" w:cstheme="minorBidi"/>
          <w:sz w:val="20"/>
          <w:szCs w:val="20"/>
          <w:lang w:val="es-ES" w:eastAsia="en-US"/>
        </w:rPr>
        <w:id w:val="141898162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7A6DD5F" w14:textId="77777777" w:rsidR="005066BD" w:rsidRDefault="005066BD" w:rsidP="005066BD">
          <w:pPr>
            <w:pStyle w:val="TtuloTDC"/>
          </w:pPr>
          <w:r>
            <w:rPr>
              <w:lang w:val="es-ES"/>
            </w:rPr>
            <w:t>Contenido</w:t>
          </w:r>
        </w:p>
        <w:p w14:paraId="1F1860D6" w14:textId="77766207" w:rsidR="0081144D" w:rsidRDefault="005066BD">
          <w:pPr>
            <w:pStyle w:val="TDC1"/>
            <w:tabs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0772004" w:history="1">
            <w:r w:rsidR="0081144D" w:rsidRPr="007D110F">
              <w:rPr>
                <w:rStyle w:val="Hipervnculo"/>
                <w:noProof/>
              </w:rPr>
              <w:t>Listado de Imágenes</w:t>
            </w:r>
            <w:r w:rsidR="0081144D">
              <w:rPr>
                <w:noProof/>
                <w:webHidden/>
              </w:rPr>
              <w:tab/>
            </w:r>
            <w:r w:rsidR="0081144D">
              <w:rPr>
                <w:noProof/>
                <w:webHidden/>
              </w:rPr>
              <w:fldChar w:fldCharType="begin"/>
            </w:r>
            <w:r w:rsidR="0081144D">
              <w:rPr>
                <w:noProof/>
                <w:webHidden/>
              </w:rPr>
              <w:instrText xml:space="preserve"> PAGEREF _Toc140772004 \h </w:instrText>
            </w:r>
            <w:r w:rsidR="0081144D">
              <w:rPr>
                <w:noProof/>
                <w:webHidden/>
              </w:rPr>
            </w:r>
            <w:r w:rsidR="0081144D">
              <w:rPr>
                <w:noProof/>
                <w:webHidden/>
              </w:rPr>
              <w:fldChar w:fldCharType="separate"/>
            </w:r>
            <w:r w:rsidR="0081144D">
              <w:rPr>
                <w:noProof/>
                <w:webHidden/>
              </w:rPr>
              <w:t>x</w:t>
            </w:r>
            <w:r w:rsidR="0081144D">
              <w:rPr>
                <w:noProof/>
                <w:webHidden/>
              </w:rPr>
              <w:fldChar w:fldCharType="end"/>
            </w:r>
          </w:hyperlink>
        </w:p>
        <w:p w14:paraId="0547C42B" w14:textId="6AB2184A" w:rsidR="0081144D" w:rsidRDefault="0081144D">
          <w:pPr>
            <w:pStyle w:val="TDC1"/>
            <w:tabs>
              <w:tab w:val="left" w:pos="403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05" w:history="1">
            <w:r w:rsidRPr="007D110F">
              <w:rPr>
                <w:rStyle w:val="Hipervnculo"/>
                <w:noProof/>
              </w:rPr>
              <w:t>1.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Generalidades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3D519B" w14:textId="67528D14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06" w:history="1">
            <w:r w:rsidRPr="007D110F">
              <w:rPr>
                <w:rStyle w:val="Hipervnculo"/>
                <w:rFonts w:cs="Segoe UI"/>
                <w:noProof/>
              </w:rPr>
              <w:t>1.1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Introducción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7072B0" w14:textId="1FF2F7B8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07" w:history="1">
            <w:r w:rsidRPr="007D110F">
              <w:rPr>
                <w:rStyle w:val="Hipervnculo"/>
                <w:rFonts w:cs="Segoe UI"/>
                <w:noProof/>
              </w:rPr>
              <w:t>1.2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Objetivo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EC9971" w14:textId="40045A6B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08" w:history="1">
            <w:r w:rsidRPr="007D110F">
              <w:rPr>
                <w:rStyle w:val="Hipervnculo"/>
                <w:rFonts w:cs="Segoe UI"/>
                <w:noProof/>
              </w:rPr>
              <w:t>1.3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Alcance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C72CCF" w14:textId="0162EB81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09" w:history="1">
            <w:r w:rsidRPr="007D110F">
              <w:rPr>
                <w:rStyle w:val="Hipervnculo"/>
                <w:rFonts w:cs="Segoe UI"/>
                <w:noProof/>
              </w:rPr>
              <w:t>1.4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Requerimientos Mínimos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0EFA36" w14:textId="669A9AB2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10" w:history="1">
            <w:r w:rsidRPr="007D110F">
              <w:rPr>
                <w:rStyle w:val="Hipervnculo"/>
                <w:rFonts w:cs="Segoe UI"/>
                <w:noProof/>
              </w:rPr>
              <w:t>1.5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Términos y Definiciones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A1AA94" w14:textId="0FD43C0F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11" w:history="1">
            <w:r w:rsidRPr="007D110F">
              <w:rPr>
                <w:rStyle w:val="Hipervnculo"/>
                <w:rFonts w:cs="Segoe UI"/>
                <w:noProof/>
              </w:rPr>
              <w:t>1.6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Términos y definiciones técnicas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19DC1D" w14:textId="4A468528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12" w:history="1">
            <w:r w:rsidRPr="007D110F">
              <w:rPr>
                <w:rStyle w:val="Hipervnculo"/>
                <w:rFonts w:cs="Segoe UI"/>
                <w:noProof/>
              </w:rPr>
              <w:t>1.7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Referencias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1E1130" w14:textId="2EFF2A59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13" w:history="1">
            <w:r w:rsidRPr="007D110F">
              <w:rPr>
                <w:rStyle w:val="Hipervnculo"/>
                <w:rFonts w:cs="Segoe UI"/>
                <w:noProof/>
              </w:rPr>
              <w:t>1.8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Recursos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86314F" w14:textId="15ED1AD4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14" w:history="1">
            <w:r w:rsidRPr="007D110F">
              <w:rPr>
                <w:rStyle w:val="Hipervnculo"/>
                <w:rFonts w:cs="Segoe UI"/>
                <w:noProof/>
              </w:rPr>
              <w:t>1.9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Versiones de CFDI que se timbran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1E797E" w14:textId="70D9E7AC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15" w:history="1">
            <w:r w:rsidRPr="007D110F">
              <w:rPr>
                <w:rStyle w:val="Hipervnculo"/>
                <w:noProof/>
              </w:rPr>
              <w:t>1.9.1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Complementos para CFDI 4.0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27AFC9" w14:textId="002CC278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16" w:history="1">
            <w:r w:rsidRPr="007D110F">
              <w:rPr>
                <w:rStyle w:val="Hipervnculo"/>
                <w:noProof/>
              </w:rPr>
              <w:t>1.9.2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Complementos para Comprobante de Retención e Información de Pagos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8FAA21" w14:textId="73DC4ACF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17" w:history="1">
            <w:r w:rsidRPr="007D110F">
              <w:rPr>
                <w:rStyle w:val="Hipervnculo"/>
                <w:noProof/>
              </w:rPr>
              <w:t>1.9.3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Métodos de Timbrado CFDI 4.0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7E946B" w14:textId="700D19AC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18" w:history="1">
            <w:r w:rsidRPr="007D110F">
              <w:rPr>
                <w:rStyle w:val="Hipervnculo"/>
                <w:noProof/>
              </w:rPr>
              <w:t>1.9.4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Métodos de Timbrado Comprobante de Retención e Información de Pagos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10C462" w14:textId="6C9D7F34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19" w:history="1">
            <w:r w:rsidRPr="007D110F">
              <w:rPr>
                <w:rStyle w:val="Hipervnculo"/>
                <w:noProof/>
              </w:rPr>
              <w:t>1.9.5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Metodos de proceso de cancelación CFDI 4.0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4AB293" w14:textId="1FE9030B" w:rsidR="0081144D" w:rsidRDefault="0081144D">
          <w:pPr>
            <w:pStyle w:val="TDC1"/>
            <w:tabs>
              <w:tab w:val="left" w:pos="403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20" w:history="1">
            <w:r w:rsidRPr="007D110F">
              <w:rPr>
                <w:rStyle w:val="Hipervnculo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Convenciones de documentación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B19C79" w14:textId="38266E8D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21" w:history="1">
            <w:r w:rsidRPr="007D110F">
              <w:rPr>
                <w:rStyle w:val="Hipervnculo"/>
                <w:rFonts w:cs="Segoe UI"/>
                <w:noProof/>
              </w:rPr>
              <w:t>2.1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rFonts w:cs="Segoe UI"/>
                <w:noProof/>
              </w:rPr>
              <w:t>Atributos opcionales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CCBD72" w14:textId="54FBB9BE" w:rsidR="0081144D" w:rsidRDefault="0081144D">
          <w:pPr>
            <w:pStyle w:val="TDC1"/>
            <w:tabs>
              <w:tab w:val="left" w:pos="403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22" w:history="1">
            <w:r w:rsidRPr="007D110F">
              <w:rPr>
                <w:rStyle w:val="Hipervnculo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Primeros pasos (</w:t>
            </w:r>
            <w:r w:rsidRPr="007D110F">
              <w:rPr>
                <w:rStyle w:val="Hipervnculo"/>
                <w:i/>
                <w:noProof/>
              </w:rPr>
              <w:t>getting started</w:t>
            </w:r>
            <w:r w:rsidRPr="007D110F">
              <w:rPr>
                <w:rStyle w:val="Hipervnculo"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8CC967" w14:textId="684549EA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23" w:history="1">
            <w:r w:rsidRPr="007D110F">
              <w:rPr>
                <w:rStyle w:val="Hipervnculo"/>
                <w:rFonts w:cs="Segoe UI"/>
                <w:noProof/>
              </w:rPr>
              <w:t>3.1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Agregar recursos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177285" w14:textId="061533CB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24" w:history="1">
            <w:r w:rsidRPr="007D110F">
              <w:rPr>
                <w:rStyle w:val="Hipervnculo"/>
                <w:noProof/>
              </w:rPr>
              <w:t>3.1.1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 xml:space="preserve">Copiar la carpeta </w:t>
            </w:r>
            <w:r w:rsidRPr="007D110F">
              <w:rPr>
                <w:rStyle w:val="Hipervnculo"/>
                <w:rFonts w:ascii="Consolas" w:hAnsi="Consolas"/>
                <w:noProof/>
              </w:rPr>
              <w:t>SAT</w:t>
            </w:r>
            <w:r w:rsidRPr="007D110F">
              <w:rPr>
                <w:rStyle w:val="Hipervnculo"/>
                <w:noProof/>
              </w:rPr>
              <w:t xml:space="preserve"> y las librerías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914D21" w14:textId="2FDC6252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25" w:history="1">
            <w:r w:rsidRPr="007D110F">
              <w:rPr>
                <w:rStyle w:val="Hipervnculo"/>
                <w:noProof/>
              </w:rPr>
              <w:t>3.1.2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 xml:space="preserve">Incluir la carpeta </w:t>
            </w:r>
            <w:r w:rsidRPr="007D110F">
              <w:rPr>
                <w:rStyle w:val="Hipervnculo"/>
                <w:rFonts w:ascii="Consolas" w:hAnsi="Consolas"/>
                <w:noProof/>
              </w:rPr>
              <w:t>SAT</w:t>
            </w:r>
            <w:r w:rsidRPr="007D110F">
              <w:rPr>
                <w:rStyle w:val="Hipervnculo"/>
                <w:noProof/>
              </w:rPr>
              <w:t xml:space="preserve"> y </w:t>
            </w:r>
            <w:r w:rsidRPr="007D110F">
              <w:rPr>
                <w:rStyle w:val="Hipervnculo"/>
                <w:rFonts w:ascii="Consolas" w:hAnsi="Consolas"/>
                <w:noProof/>
              </w:rPr>
              <w:t xml:space="preserve">dll </w:t>
            </w:r>
            <w:r w:rsidRPr="007D110F">
              <w:rPr>
                <w:rStyle w:val="Hipervnculo"/>
                <w:noProof/>
              </w:rPr>
              <w:t>en el proyecto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48CBB9" w14:textId="45D64C1D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26" w:history="1">
            <w:r w:rsidRPr="007D110F">
              <w:rPr>
                <w:rStyle w:val="Hipervnculo"/>
                <w:noProof/>
              </w:rPr>
              <w:t>3.1.3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Configurar los archivos para ser copiados en el directorio de salida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BC3EC9" w14:textId="5BF55357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27" w:history="1">
            <w:r w:rsidRPr="007D110F">
              <w:rPr>
                <w:rStyle w:val="Hipervnculo"/>
                <w:rFonts w:cs="Segoe UI"/>
                <w:noProof/>
              </w:rPr>
              <w:t>3.2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Agregar la biblioteca al proyecto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C1A945" w14:textId="4234E6E4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28" w:history="1">
            <w:r w:rsidRPr="007D110F">
              <w:rPr>
                <w:rStyle w:val="Hipervnculo"/>
                <w:rFonts w:cs="Segoe UI"/>
                <w:noProof/>
              </w:rPr>
              <w:t>3.3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Agregar información de los servicios web (configurar WS)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878679" w14:textId="442AE507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29" w:history="1">
            <w:r w:rsidRPr="007D110F">
              <w:rPr>
                <w:rStyle w:val="Hipervnculo"/>
                <w:rFonts w:cs="Segoe UI"/>
                <w:noProof/>
              </w:rPr>
              <w:t>3.4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Crear base de datos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3E9198" w14:textId="03DBD6A5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30" w:history="1">
            <w:r w:rsidRPr="007D110F">
              <w:rPr>
                <w:rStyle w:val="Hipervnculo"/>
                <w:noProof/>
              </w:rPr>
              <w:t>3.4.1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Comandos usados para crear la base de datos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64528F" w14:textId="7929F8FA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31" w:history="1">
            <w:r w:rsidRPr="007D110F">
              <w:rPr>
                <w:rStyle w:val="Hipervnculo"/>
                <w:noProof/>
                <w:lang w:val="en-US"/>
              </w:rPr>
              <w:t>3.4.2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n-US"/>
              </w:rPr>
              <w:t xml:space="preserve">Cambiar </w:t>
            </w:r>
            <w:r w:rsidRPr="007D110F">
              <w:rPr>
                <w:rStyle w:val="Hipervnculo"/>
                <w:rFonts w:ascii="Consolas" w:hAnsi="Consolas"/>
                <w:noProof/>
                <w:lang w:val="en-US"/>
              </w:rPr>
              <w:t>max_allowed_packet</w:t>
            </w:r>
            <w:r w:rsidRPr="007D110F">
              <w:rPr>
                <w:rStyle w:val="Hipervnculo"/>
                <w:noProof/>
                <w:lang w:val="en-US"/>
              </w:rPr>
              <w:t xml:space="preserve"> (Opcional)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BFDF5D" w14:textId="770697C0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32" w:history="1">
            <w:r w:rsidRPr="007D110F">
              <w:rPr>
                <w:rStyle w:val="Hipervnculo"/>
                <w:noProof/>
              </w:rPr>
              <w:t>3.4.3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 xml:space="preserve">Ejecutar el </w:t>
            </w:r>
            <w:r w:rsidRPr="007D110F">
              <w:rPr>
                <w:rStyle w:val="Hipervnculo"/>
                <w:i/>
                <w:noProof/>
              </w:rPr>
              <w:t>script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E8BB18" w14:textId="605E6268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33" w:history="1">
            <w:r w:rsidRPr="007D110F">
              <w:rPr>
                <w:rStyle w:val="Hipervnculo"/>
                <w:noProof/>
              </w:rPr>
              <w:t>3.4.4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Crear la base de datos en Mysql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5E460F" w14:textId="0384332B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34" w:history="1">
            <w:r w:rsidRPr="007D110F">
              <w:rPr>
                <w:rStyle w:val="Hipervnculo"/>
                <w:rFonts w:cs="Segoe UI"/>
                <w:noProof/>
              </w:rPr>
              <w:t>3.5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Mysql y MariaDb en Servidores Linux, Windows y Mac OS 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B28C16" w14:textId="76CC37A3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35" w:history="1">
            <w:r w:rsidRPr="007D110F">
              <w:rPr>
                <w:rStyle w:val="Hipervnculo"/>
                <w:noProof/>
              </w:rPr>
              <w:t>3.5.1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i/>
                <w:noProof/>
              </w:rPr>
              <w:t>Case sensitive</w:t>
            </w:r>
            <w:r w:rsidRPr="007D110F">
              <w:rPr>
                <w:rStyle w:val="Hipervnculo"/>
                <w:noProof/>
              </w:rPr>
              <w:t xml:space="preserve"> (sensibilidad a minúsculas y mayúsculas)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B4EB47" w14:textId="27C49DF8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36" w:history="1">
            <w:r w:rsidRPr="007D110F">
              <w:rPr>
                <w:rStyle w:val="Hipervnculo"/>
                <w:rFonts w:ascii="Segoe UI Symbol" w:hAnsi="Segoe UI Symbol"/>
                <w:noProof/>
              </w:rPr>
              <w:t>3.5.2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Hacer insensible Mysql y MariaDb en sistemas basados en Unix.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B2E0FB" w14:textId="7242B0DD" w:rsidR="0081144D" w:rsidRDefault="0081144D">
          <w:pPr>
            <w:pStyle w:val="TDC1"/>
            <w:tabs>
              <w:tab w:val="left" w:pos="403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37" w:history="1">
            <w:r w:rsidRPr="007D110F">
              <w:rPr>
                <w:rStyle w:val="Hipervnculo"/>
                <w:noProof/>
                <w:lang w:val="es-ES"/>
              </w:rPr>
              <w:t>4.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>Ejemplos CFDI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6DBD06" w14:textId="414FD971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38" w:history="1">
            <w:r w:rsidRPr="007D110F">
              <w:rPr>
                <w:rStyle w:val="Hipervnculo"/>
                <w:rFonts w:cs="Segoe UI"/>
                <w:noProof/>
              </w:rPr>
              <w:t>4.1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 xml:space="preserve">Instanciar un Objeto tipo </w:t>
            </w:r>
            <w:r w:rsidRPr="007D110F">
              <w:rPr>
                <w:rStyle w:val="Hipervnculo"/>
                <w:rFonts w:ascii="Consolas" w:hAnsi="Consolas"/>
                <w:noProof/>
              </w:rPr>
              <w:t>CFDI40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F95FBA" w14:textId="64E225AC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39" w:history="1">
            <w:r w:rsidRPr="007D110F">
              <w:rPr>
                <w:rStyle w:val="Hipervnculo"/>
                <w:rFonts w:cs="Segoe UI"/>
                <w:noProof/>
                <w:lang w:val="es-ES"/>
              </w:rPr>
              <w:t>4.2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Establecer información del nodo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InformacionGlobal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DA4686" w14:textId="725A4934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40" w:history="1">
            <w:r w:rsidRPr="007D110F">
              <w:rPr>
                <w:rStyle w:val="Hipervnculo"/>
                <w:rFonts w:cs="Segoe UI"/>
                <w:noProof/>
                <w:lang w:val="es-ES"/>
              </w:rPr>
              <w:t>4.3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Agregar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CfdiRelacionados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D0685D" w14:textId="197E3F84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41" w:history="1">
            <w:r w:rsidRPr="007D110F">
              <w:rPr>
                <w:rStyle w:val="Hipervnculo"/>
                <w:rFonts w:cs="Segoe UI"/>
                <w:noProof/>
                <w:lang w:val="es-ES"/>
              </w:rPr>
              <w:t>4.4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>Establecer información del Emisor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4057A1" w14:textId="18BC15B2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42" w:history="1">
            <w:r w:rsidRPr="007D110F">
              <w:rPr>
                <w:rStyle w:val="Hipervnculo"/>
                <w:rFonts w:cs="Segoe UI"/>
                <w:noProof/>
                <w:lang w:val="es-ES"/>
              </w:rPr>
              <w:t>4.5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>Establecer información del Receptor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6E9CE5" w14:textId="6B26794A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43" w:history="1">
            <w:r w:rsidRPr="007D110F">
              <w:rPr>
                <w:rStyle w:val="Hipervnculo"/>
                <w:rFonts w:cs="Segoe UI"/>
                <w:noProof/>
              </w:rPr>
              <w:t>4.6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Agregar un Concepto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85E798" w14:textId="663E0F36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44" w:history="1">
            <w:r w:rsidRPr="007D110F">
              <w:rPr>
                <w:rStyle w:val="Hipervnculo"/>
                <w:rFonts w:cs="Segoe UI"/>
                <w:noProof/>
                <w:lang w:val="es-ES"/>
              </w:rPr>
              <w:t>4.7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>Agregar Información aduanera a un Concepto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126300" w14:textId="2138B417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45" w:history="1">
            <w:r w:rsidRPr="007D110F">
              <w:rPr>
                <w:rStyle w:val="Hipervnculo"/>
                <w:rFonts w:cs="Segoe UI"/>
                <w:noProof/>
                <w:lang w:val="es-ES"/>
              </w:rPr>
              <w:t>4.8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>Agregar un impuesto traslado a un concepto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6CB3FD" w14:textId="55EEA0CC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46" w:history="1">
            <w:r w:rsidRPr="007D110F">
              <w:rPr>
                <w:rStyle w:val="Hipervnculo"/>
                <w:rFonts w:cs="Segoe UI"/>
                <w:noProof/>
                <w:lang w:val="es-ES"/>
              </w:rPr>
              <w:t>4.9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>Agregar un impuesto retenido a un concepto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41EB91" w14:textId="40AD65FA" w:rsidR="0081144D" w:rsidRDefault="0081144D">
          <w:pPr>
            <w:pStyle w:val="TDC2"/>
            <w:tabs>
              <w:tab w:val="left" w:pos="88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47" w:history="1">
            <w:r w:rsidRPr="007D110F">
              <w:rPr>
                <w:rStyle w:val="Hipervnculo"/>
                <w:rFonts w:cs="Segoe UI"/>
                <w:noProof/>
                <w:lang w:val="es-ES"/>
              </w:rPr>
              <w:t>4.10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>Establecer información de A Cuenta de Terceros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F700C8" w14:textId="503785F8" w:rsidR="0081144D" w:rsidRDefault="0081144D">
          <w:pPr>
            <w:pStyle w:val="TDC2"/>
            <w:tabs>
              <w:tab w:val="left" w:pos="88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48" w:history="1">
            <w:r w:rsidRPr="007D110F">
              <w:rPr>
                <w:rStyle w:val="Hipervnculo"/>
                <w:rFonts w:cs="Segoe UI"/>
                <w:noProof/>
                <w:lang w:val="es-ES"/>
              </w:rPr>
              <w:t>4.11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>Agregar Cuenta Predial al concepto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E5A9BD" w14:textId="2D3FDA99" w:rsidR="0081144D" w:rsidRDefault="0081144D">
          <w:pPr>
            <w:pStyle w:val="TDC2"/>
            <w:tabs>
              <w:tab w:val="left" w:pos="88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49" w:history="1">
            <w:r w:rsidRPr="007D110F">
              <w:rPr>
                <w:rStyle w:val="Hipervnculo"/>
                <w:rFonts w:cs="Segoe UI"/>
                <w:noProof/>
                <w:lang w:val="es-ES"/>
              </w:rPr>
              <w:t>4.12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>Establecer información del total impuestos de comprobante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AD6A2A" w14:textId="0971F85D" w:rsidR="0081144D" w:rsidRDefault="0081144D">
          <w:pPr>
            <w:pStyle w:val="TDC2"/>
            <w:tabs>
              <w:tab w:val="left" w:pos="88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50" w:history="1">
            <w:r w:rsidRPr="007D110F">
              <w:rPr>
                <w:rStyle w:val="Hipervnculo"/>
                <w:rFonts w:cs="Segoe UI"/>
                <w:noProof/>
                <w:lang w:val="es-ES"/>
              </w:rPr>
              <w:t>4.13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>Agregar un impuesto traslado a impuestos de comprobante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CE9112" w14:textId="20B24EF4" w:rsidR="0081144D" w:rsidRDefault="0081144D">
          <w:pPr>
            <w:pStyle w:val="TDC2"/>
            <w:tabs>
              <w:tab w:val="left" w:pos="88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51" w:history="1">
            <w:r w:rsidRPr="007D110F">
              <w:rPr>
                <w:rStyle w:val="Hipervnculo"/>
                <w:rFonts w:cs="Segoe UI"/>
                <w:noProof/>
              </w:rPr>
              <w:t>4.14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Autorización para el uso de Sifei Signature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A021C6" w14:textId="5A8452C6" w:rsidR="0081144D" w:rsidRDefault="0081144D">
          <w:pPr>
            <w:pStyle w:val="TDC2"/>
            <w:tabs>
              <w:tab w:val="left" w:pos="88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52" w:history="1">
            <w:r w:rsidRPr="007D110F">
              <w:rPr>
                <w:rStyle w:val="Hipervnculo"/>
                <w:rFonts w:cs="Segoe UI"/>
                <w:noProof/>
                <w:lang w:val="es-ES"/>
              </w:rPr>
              <w:t>4.15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>Generar el XML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3C98A5" w14:textId="7E09F91A" w:rsidR="0081144D" w:rsidRDefault="0081144D">
          <w:pPr>
            <w:pStyle w:val="TDC2"/>
            <w:tabs>
              <w:tab w:val="left" w:pos="88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53" w:history="1">
            <w:r w:rsidRPr="007D110F">
              <w:rPr>
                <w:rStyle w:val="Hipervnculo"/>
                <w:rFonts w:cs="Segoe UI"/>
                <w:noProof/>
                <w:lang w:val="es-ES"/>
              </w:rPr>
              <w:t>4.16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>Sellar el comprobante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B8EB7A" w14:textId="051E39C3" w:rsidR="0081144D" w:rsidRDefault="0081144D">
          <w:pPr>
            <w:pStyle w:val="TDC2"/>
            <w:tabs>
              <w:tab w:val="left" w:pos="88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54" w:history="1">
            <w:r w:rsidRPr="007D110F">
              <w:rPr>
                <w:rStyle w:val="Hipervnculo"/>
                <w:rFonts w:cs="Segoe UI"/>
                <w:noProof/>
                <w:lang w:val="es-ES"/>
              </w:rPr>
              <w:t>4.17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>Timbrar el comprobante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2E729F" w14:textId="5CECDAE1" w:rsidR="0081144D" w:rsidRDefault="0081144D">
          <w:pPr>
            <w:pStyle w:val="TDC2"/>
            <w:tabs>
              <w:tab w:val="left" w:pos="88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55" w:history="1">
            <w:r w:rsidRPr="007D110F">
              <w:rPr>
                <w:rStyle w:val="Hipervnculo"/>
                <w:rFonts w:cs="Segoe UI"/>
                <w:noProof/>
              </w:rPr>
              <w:t>4.18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Recuperar timbre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F02CA8" w14:textId="22607D14" w:rsidR="0081144D" w:rsidRDefault="0081144D">
          <w:pPr>
            <w:pStyle w:val="TDC1"/>
            <w:tabs>
              <w:tab w:val="left" w:pos="403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56" w:history="1">
            <w:r w:rsidRPr="007D110F">
              <w:rPr>
                <w:rStyle w:val="Hipervnculo"/>
                <w:noProof/>
              </w:rPr>
              <w:t>5.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Crear Complementos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EDFC46" w14:textId="1506B6F0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57" w:history="1">
            <w:r w:rsidRPr="007D110F">
              <w:rPr>
                <w:rStyle w:val="Hipervnculo"/>
                <w:rFonts w:cs="Segoe UI"/>
                <w:noProof/>
              </w:rPr>
              <w:t>5.1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Complemento Comercio Exterior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F40211" w14:textId="68C842B0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58" w:history="1">
            <w:r w:rsidRPr="007D110F">
              <w:rPr>
                <w:rStyle w:val="Hipervnculo"/>
                <w:noProof/>
              </w:rPr>
              <w:t>5.1.1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Definir complemento Comercio Exterior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000ABC" w14:textId="696F857F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59" w:history="1">
            <w:r w:rsidRPr="007D110F">
              <w:rPr>
                <w:rStyle w:val="Hipervnculo"/>
                <w:noProof/>
              </w:rPr>
              <w:t>5.1.2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Establecer Emisor de Comercio Exterior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A8AFDB" w14:textId="39B20814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60" w:history="1">
            <w:r w:rsidRPr="007D110F">
              <w:rPr>
                <w:rStyle w:val="Hipervnculo"/>
                <w:noProof/>
              </w:rPr>
              <w:t>5.1.3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Definir Receptor de Comercio Exterior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6F2B11" w14:textId="13D88B11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61" w:history="1">
            <w:r w:rsidRPr="007D110F">
              <w:rPr>
                <w:rStyle w:val="Hipervnculo"/>
                <w:noProof/>
              </w:rPr>
              <w:t>5.1.4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Agregar mercancía de Comercio Exterior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D40219" w14:textId="6F2C1247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62" w:history="1">
            <w:r w:rsidRPr="007D110F">
              <w:rPr>
                <w:rStyle w:val="Hipervnculo"/>
                <w:noProof/>
              </w:rPr>
              <w:t>5.1.5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Generar el Complemento Comercio Exterior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61212B" w14:textId="16FB762F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63" w:history="1">
            <w:r w:rsidRPr="007D110F">
              <w:rPr>
                <w:rStyle w:val="Hipervnculo"/>
                <w:rFonts w:cs="Segoe UI"/>
                <w:noProof/>
              </w:rPr>
              <w:t>5.2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Complemento Nómina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424F47" w14:textId="077B3A61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64" w:history="1">
            <w:r w:rsidRPr="007D110F">
              <w:rPr>
                <w:rStyle w:val="Hipervnculo"/>
                <w:noProof/>
              </w:rPr>
              <w:t>5.2.1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Definir complemento Nómina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E83CC6" w14:textId="4608516D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65" w:history="1">
            <w:r w:rsidRPr="007D110F">
              <w:rPr>
                <w:rStyle w:val="Hipervnculo"/>
                <w:noProof/>
              </w:rPr>
              <w:t>5.2.2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Agregar un emisor a Nómina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703392" w14:textId="452CAF10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66" w:history="1">
            <w:r w:rsidRPr="007D110F">
              <w:rPr>
                <w:rStyle w:val="Hipervnculo"/>
                <w:noProof/>
              </w:rPr>
              <w:t>5.2.3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Agregar un receptor a Nómina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77585C" w14:textId="485B3732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67" w:history="1">
            <w:r w:rsidRPr="007D110F">
              <w:rPr>
                <w:rStyle w:val="Hipervnculo"/>
                <w:noProof/>
              </w:rPr>
              <w:t>5.2.4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Establecer que Nómina tiene percerpciones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857F9E" w14:textId="0C5203A1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68" w:history="1">
            <w:r w:rsidRPr="007D110F">
              <w:rPr>
                <w:rStyle w:val="Hipervnculo"/>
                <w:noProof/>
              </w:rPr>
              <w:t>5.2.5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Agregar una percepción a percepciones de Nómina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7D7ABC" w14:textId="1AE7D49E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69" w:history="1">
            <w:r w:rsidRPr="007D110F">
              <w:rPr>
                <w:rStyle w:val="Hipervnculo"/>
                <w:noProof/>
              </w:rPr>
              <w:t>5.2.6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Agregar una Separación indemnización a percepciones de Nómina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DA49D3" w14:textId="3B19A7B1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70" w:history="1">
            <w:r w:rsidRPr="007D110F">
              <w:rPr>
                <w:rStyle w:val="Hipervnculo"/>
                <w:noProof/>
              </w:rPr>
              <w:t>5.2.7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Establer deducciones a Nómina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4F0117" w14:textId="2CA29DC9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71" w:history="1">
            <w:r w:rsidRPr="007D110F">
              <w:rPr>
                <w:rStyle w:val="Hipervnculo"/>
                <w:noProof/>
              </w:rPr>
              <w:t>5.2.8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Agregar una deducción a deducciones de Nómina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E9963C" w14:textId="3D373DC3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72" w:history="1">
            <w:r w:rsidRPr="007D110F">
              <w:rPr>
                <w:rStyle w:val="Hipervnculo"/>
                <w:noProof/>
              </w:rPr>
              <w:t>5.2.9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Generar el Complemento Nómina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35758E" w14:textId="48209538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73" w:history="1">
            <w:r w:rsidRPr="007D110F">
              <w:rPr>
                <w:rStyle w:val="Hipervnculo"/>
                <w:rFonts w:cs="Segoe UI"/>
                <w:noProof/>
              </w:rPr>
              <w:t>5.3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Complemento Detallista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EBA8DF" w14:textId="11220069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74" w:history="1">
            <w:r w:rsidRPr="007D110F">
              <w:rPr>
                <w:rStyle w:val="Hipervnculo"/>
                <w:noProof/>
              </w:rPr>
              <w:t>5.3.1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Definir complemento Detallista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BA3626" w14:textId="01B32FAE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75" w:history="1">
            <w:r w:rsidRPr="007D110F">
              <w:rPr>
                <w:rStyle w:val="Hipervnculo"/>
                <w:noProof/>
              </w:rPr>
              <w:t>5.3.2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 xml:space="preserve">Establecer el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requestForPaymentIdentification</w:t>
            </w:r>
            <w:r w:rsidRPr="007D110F">
              <w:rPr>
                <w:rStyle w:val="Hipervnculo"/>
                <w:noProof/>
                <w:lang w:val="es-ES"/>
              </w:rPr>
              <w:t xml:space="preserve"> a Detallista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BC200F" w14:textId="17B9FDDF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76" w:history="1">
            <w:r w:rsidRPr="007D110F">
              <w:rPr>
                <w:rStyle w:val="Hipervnculo"/>
                <w:noProof/>
              </w:rPr>
              <w:t>5.3.3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 xml:space="preserve">Agregar un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specialInstruction</w:t>
            </w:r>
            <w:r w:rsidRPr="007D110F">
              <w:rPr>
                <w:rStyle w:val="Hipervnculo"/>
                <w:noProof/>
                <w:lang w:val="es-ES"/>
              </w:rPr>
              <w:t xml:space="preserve"> a Detallista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26982C" w14:textId="13CBA915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77" w:history="1">
            <w:r w:rsidRPr="007D110F">
              <w:rPr>
                <w:rStyle w:val="Hipervnculo"/>
                <w:noProof/>
              </w:rPr>
              <w:t>5.3.4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 xml:space="preserve">Establecer el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orderIdentification</w:t>
            </w:r>
            <w:r w:rsidRPr="007D110F">
              <w:rPr>
                <w:rStyle w:val="Hipervnculo"/>
                <w:noProof/>
                <w:lang w:val="es-ES"/>
              </w:rPr>
              <w:t xml:space="preserve"> a Detallista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A896B7" w14:textId="3661A456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78" w:history="1">
            <w:r w:rsidRPr="007D110F">
              <w:rPr>
                <w:rStyle w:val="Hipervnculo"/>
                <w:noProof/>
              </w:rPr>
              <w:t>5.3.5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 xml:space="preserve">Agregar un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referenceIdentification</w:t>
            </w:r>
            <w:r w:rsidRPr="007D110F">
              <w:rPr>
                <w:rStyle w:val="Hipervnculo"/>
                <w:noProof/>
                <w:lang w:val="es-ES"/>
              </w:rPr>
              <w:t xml:space="preserve"> al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AdditionalInformation</w:t>
            </w:r>
            <w:r w:rsidRPr="007D110F">
              <w:rPr>
                <w:rStyle w:val="Hipervnculo"/>
                <w:noProof/>
                <w:lang w:val="es-ES"/>
              </w:rPr>
              <w:t xml:space="preserve"> de Detallista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AAD64D" w14:textId="0DE05CA4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79" w:history="1">
            <w:r w:rsidRPr="007D110F">
              <w:rPr>
                <w:rStyle w:val="Hipervnculo"/>
                <w:noProof/>
              </w:rPr>
              <w:t>5.3.6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 xml:space="preserve">Establecer un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DeliveryNote</w:t>
            </w:r>
            <w:r w:rsidRPr="007D110F">
              <w:rPr>
                <w:rStyle w:val="Hipervnculo"/>
                <w:noProof/>
                <w:lang w:val="es-ES"/>
              </w:rPr>
              <w:t xml:space="preserve"> a Detallista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EC307F" w14:textId="5DFD264D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80" w:history="1">
            <w:r w:rsidRPr="007D110F">
              <w:rPr>
                <w:rStyle w:val="Hipervnculo"/>
                <w:noProof/>
              </w:rPr>
              <w:t>5.3.7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 xml:space="preserve">Definir el </w:t>
            </w:r>
            <w:r w:rsidRPr="007D110F">
              <w:rPr>
                <w:rStyle w:val="Hipervnculo"/>
                <w:rFonts w:ascii="Consolas" w:hAnsi="Consolas"/>
                <w:i/>
                <w:noProof/>
              </w:rPr>
              <w:t>Buyer</w:t>
            </w:r>
            <w:r w:rsidRPr="007D110F">
              <w:rPr>
                <w:rStyle w:val="Hipervnculo"/>
                <w:rFonts w:cs="Segoe UI"/>
                <w:noProof/>
              </w:rPr>
              <w:t xml:space="preserve"> </w:t>
            </w:r>
            <w:r w:rsidRPr="007D110F">
              <w:rPr>
                <w:rStyle w:val="Hipervnculo"/>
                <w:noProof/>
              </w:rPr>
              <w:t>(comprador) de Detallista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0D60E4" w14:textId="0514F6C8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81" w:history="1">
            <w:r w:rsidRPr="007D110F">
              <w:rPr>
                <w:rStyle w:val="Hipervnculo"/>
                <w:noProof/>
              </w:rPr>
              <w:t>5.3.8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 xml:space="preserve">Definir el </w:t>
            </w:r>
            <w:r w:rsidRPr="007D110F">
              <w:rPr>
                <w:rStyle w:val="Hipervnculo"/>
                <w:i/>
                <w:noProof/>
              </w:rPr>
              <w:t>Seller</w:t>
            </w:r>
            <w:r w:rsidRPr="007D110F">
              <w:rPr>
                <w:rStyle w:val="Hipervnculo"/>
                <w:noProof/>
              </w:rPr>
              <w:t xml:space="preserve"> (vendedor) a Detallista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4ABBC2" w14:textId="4B3ADA69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82" w:history="1">
            <w:r w:rsidRPr="007D110F">
              <w:rPr>
                <w:rStyle w:val="Hipervnculo"/>
                <w:noProof/>
              </w:rPr>
              <w:t>5.3.9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 xml:space="preserve">Establer el </w:t>
            </w:r>
            <w:r w:rsidRPr="007D110F">
              <w:rPr>
                <w:rStyle w:val="Hipervnculo"/>
                <w:rFonts w:ascii="Consolas" w:hAnsi="Consolas" w:cs="Consolas"/>
                <w:noProof/>
                <w:lang w:val="es-ES"/>
              </w:rPr>
              <w:t>shipTo</w:t>
            </w:r>
            <w:r w:rsidRPr="007D110F">
              <w:rPr>
                <w:rStyle w:val="Hipervnculo"/>
                <w:rFonts w:cs="Segoe UI"/>
                <w:noProof/>
                <w:lang w:val="es-ES"/>
              </w:rPr>
              <w:t xml:space="preserve"> (</w:t>
            </w:r>
            <w:r w:rsidRPr="007D110F">
              <w:rPr>
                <w:rStyle w:val="Hipervnculo"/>
                <w:noProof/>
              </w:rPr>
              <w:t>lugar de envío) de Detallista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11CC68" w14:textId="75EB82E9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83" w:history="1">
            <w:r w:rsidRPr="007D110F">
              <w:rPr>
                <w:rStyle w:val="Hipervnculo"/>
                <w:noProof/>
              </w:rPr>
              <w:t>5.3.10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 xml:space="preserve">Establecer el </w:t>
            </w:r>
            <w:r w:rsidRPr="007D110F">
              <w:rPr>
                <w:rStyle w:val="Hipervnculo"/>
                <w:rFonts w:ascii="Consolas" w:hAnsi="Consolas" w:cs="Segoe UI"/>
                <w:noProof/>
                <w:lang w:val="es-ES"/>
              </w:rPr>
              <w:t>InvoiceCreator</w:t>
            </w:r>
            <w:r w:rsidRPr="007D110F">
              <w:rPr>
                <w:rStyle w:val="Hipervnculo"/>
                <w:noProof/>
                <w:lang w:val="es-ES"/>
              </w:rPr>
              <w:t xml:space="preserve"> a Detallista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DB7DD5" w14:textId="00CF5CF0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84" w:history="1">
            <w:r w:rsidRPr="007D110F">
              <w:rPr>
                <w:rStyle w:val="Hipervnculo"/>
                <w:noProof/>
              </w:rPr>
              <w:t>5.3.11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 xml:space="preserve">Agregar un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Customs</w:t>
            </w:r>
            <w:r w:rsidRPr="007D110F">
              <w:rPr>
                <w:rStyle w:val="Hipervnculo"/>
                <w:noProof/>
                <w:lang w:val="es-ES"/>
              </w:rPr>
              <w:t xml:space="preserve"> a Detallista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773C3B" w14:textId="6E5AD0E2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85" w:history="1">
            <w:r w:rsidRPr="007D110F">
              <w:rPr>
                <w:rStyle w:val="Hipervnculo"/>
                <w:noProof/>
              </w:rPr>
              <w:t>5.3.12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 xml:space="preserve">Agregar un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currency</w:t>
            </w:r>
            <w:r w:rsidRPr="007D110F">
              <w:rPr>
                <w:rStyle w:val="Hipervnculo"/>
                <w:noProof/>
                <w:lang w:val="es-ES"/>
              </w:rPr>
              <w:t xml:space="preserve"> a Detallista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4E73D6" w14:textId="364FBDC7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86" w:history="1">
            <w:r w:rsidRPr="007D110F">
              <w:rPr>
                <w:rStyle w:val="Hipervnculo"/>
                <w:noProof/>
              </w:rPr>
              <w:t>5.3.13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 xml:space="preserve">Establecer el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paymentTerms</w:t>
            </w:r>
            <w:r w:rsidRPr="007D110F">
              <w:rPr>
                <w:rStyle w:val="Hipervnculo"/>
                <w:noProof/>
                <w:lang w:val="es-ES"/>
              </w:rPr>
              <w:t xml:space="preserve"> a Detallista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BE8865" w14:textId="18A2B428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87" w:history="1">
            <w:r w:rsidRPr="007D110F">
              <w:rPr>
                <w:rStyle w:val="Hipervnculo"/>
                <w:noProof/>
              </w:rPr>
              <w:t>5.3.14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 xml:space="preserve">Establecer un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allowanceCharge</w:t>
            </w:r>
            <w:r w:rsidRPr="007D110F">
              <w:rPr>
                <w:rStyle w:val="Hipervnculo"/>
                <w:noProof/>
                <w:lang w:val="es-ES"/>
              </w:rPr>
              <w:t xml:space="preserve"> a Detallista para definir cargos o descuentos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83789D" w14:textId="16429560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88" w:history="1">
            <w:r w:rsidRPr="007D110F">
              <w:rPr>
                <w:rStyle w:val="Hipervnculo"/>
                <w:noProof/>
              </w:rPr>
              <w:t>5.3.15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 xml:space="preserve">Definir el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totalAmount</w:t>
            </w:r>
            <w:r w:rsidRPr="007D110F">
              <w:rPr>
                <w:rStyle w:val="Hipervnculo"/>
                <w:noProof/>
                <w:lang w:val="es-ES"/>
              </w:rPr>
              <w:t xml:space="preserve"> a Detallista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B6E47E" w14:textId="722CF21D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89" w:history="1">
            <w:r w:rsidRPr="007D110F">
              <w:rPr>
                <w:rStyle w:val="Hipervnculo"/>
                <w:noProof/>
              </w:rPr>
              <w:t>5.3.16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 xml:space="preserve">Definir el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TotalAllowanceCharge a</w:t>
            </w:r>
            <w:r w:rsidRPr="007D110F">
              <w:rPr>
                <w:rStyle w:val="Hipervnculo"/>
                <w:noProof/>
                <w:lang w:val="es-ES"/>
              </w:rPr>
              <w:t xml:space="preserve"> Detallista para definir el monto total de cargos o descuentos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689E38" w14:textId="4E93B306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90" w:history="1">
            <w:r w:rsidRPr="007D110F">
              <w:rPr>
                <w:rStyle w:val="Hipervnculo"/>
                <w:noProof/>
              </w:rPr>
              <w:t>5.3.17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Generar el complemento Detallista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8AD27C" w14:textId="7B00CD95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91" w:history="1">
            <w:r w:rsidRPr="007D110F">
              <w:rPr>
                <w:rStyle w:val="Hipervnculo"/>
                <w:rFonts w:cs="Segoe UI"/>
                <w:noProof/>
              </w:rPr>
              <w:t>5.4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Complemento Recepción de Pagos 2.0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B9E0E6" w14:textId="21BFE034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92" w:history="1">
            <w:r w:rsidRPr="007D110F">
              <w:rPr>
                <w:rStyle w:val="Hipervnculo"/>
                <w:noProof/>
              </w:rPr>
              <w:t>5.4.1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 xml:space="preserve">Definir el nodo </w:t>
            </w:r>
            <w:r w:rsidRPr="007D110F">
              <w:rPr>
                <w:rStyle w:val="Hipervnculo"/>
                <w:rFonts w:ascii="Consolas" w:hAnsi="Consolas"/>
                <w:noProof/>
              </w:rPr>
              <w:t>Totales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F5A927" w14:textId="3F0D13F7" w:rsidR="0081144D" w:rsidRDefault="0081144D">
          <w:pPr>
            <w:pStyle w:val="TDC3"/>
            <w:tabs>
              <w:tab w:val="left" w:pos="132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93" w:history="1">
            <w:r w:rsidRPr="007D110F">
              <w:rPr>
                <w:rStyle w:val="Hipervnculo"/>
                <w:rFonts w:ascii="Consolas" w:hAnsi="Consolas"/>
                <w:noProof/>
              </w:rPr>
              <w:t>5.4.2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 xml:space="preserve">Agregar un </w:t>
            </w:r>
            <w:r w:rsidRPr="007D110F">
              <w:rPr>
                <w:rStyle w:val="Hipervnculo"/>
                <w:rFonts w:ascii="Consolas" w:hAnsi="Consolas"/>
                <w:noProof/>
              </w:rPr>
              <w:t>Pago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670F96" w14:textId="06E876F0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94" w:history="1">
            <w:r w:rsidRPr="007D110F">
              <w:rPr>
                <w:rStyle w:val="Hipervnculo"/>
                <w:noProof/>
              </w:rPr>
              <w:t>5.4.3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 xml:space="preserve">Agregar un </w:t>
            </w:r>
            <w:r w:rsidRPr="007D110F">
              <w:rPr>
                <w:rStyle w:val="Hipervnculo"/>
                <w:rFonts w:ascii="Consolas" w:hAnsi="Consolas"/>
                <w:noProof/>
              </w:rPr>
              <w:t>DoctoRelacionado</w:t>
            </w:r>
            <w:r w:rsidRPr="007D110F">
              <w:rPr>
                <w:rStyle w:val="Hipervnculo"/>
                <w:noProof/>
              </w:rPr>
              <w:t xml:space="preserve"> al último </w:t>
            </w:r>
            <w:r w:rsidRPr="007D110F">
              <w:rPr>
                <w:rStyle w:val="Hipervnculo"/>
                <w:rFonts w:ascii="Consolas" w:hAnsi="Consolas"/>
                <w:noProof/>
              </w:rPr>
              <w:t xml:space="preserve">Pago </w:t>
            </w:r>
            <w:r w:rsidRPr="007D110F">
              <w:rPr>
                <w:rStyle w:val="Hipervnculo"/>
                <w:noProof/>
              </w:rPr>
              <w:t>agregado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CDE633" w14:textId="6FC835EE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95" w:history="1">
            <w:r w:rsidRPr="007D110F">
              <w:rPr>
                <w:rStyle w:val="Hipervnculo"/>
                <w:noProof/>
              </w:rPr>
              <w:t>5.4.4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 xml:space="preserve">Agregar un Impuesto </w:t>
            </w:r>
            <w:r w:rsidRPr="007D110F">
              <w:rPr>
                <w:rStyle w:val="Hipervnculo"/>
                <w:rFonts w:ascii="Consolas" w:hAnsi="Consolas"/>
                <w:noProof/>
              </w:rPr>
              <w:t>TrasladoDR</w:t>
            </w:r>
            <w:r w:rsidRPr="007D110F">
              <w:rPr>
                <w:rStyle w:val="Hipervnculo"/>
                <w:noProof/>
              </w:rPr>
              <w:t xml:space="preserve"> / </w:t>
            </w:r>
            <w:r w:rsidRPr="007D110F">
              <w:rPr>
                <w:rStyle w:val="Hipervnculo"/>
                <w:rFonts w:ascii="Consolas" w:hAnsi="Consolas"/>
                <w:noProof/>
              </w:rPr>
              <w:t>RetencionDR</w:t>
            </w:r>
            <w:r w:rsidRPr="007D110F">
              <w:rPr>
                <w:rStyle w:val="Hipervnculo"/>
                <w:noProof/>
              </w:rPr>
              <w:t xml:space="preserve"> al último </w:t>
            </w:r>
            <w:r w:rsidRPr="007D110F">
              <w:rPr>
                <w:rStyle w:val="Hipervnculo"/>
                <w:rFonts w:ascii="Consolas" w:hAnsi="Consolas"/>
                <w:noProof/>
              </w:rPr>
              <w:t>DoctoRelacionado</w:t>
            </w:r>
            <w:r w:rsidRPr="007D110F">
              <w:rPr>
                <w:rStyle w:val="Hipervnculo"/>
                <w:noProof/>
              </w:rPr>
              <w:t xml:space="preserve"> agregado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052445" w14:textId="11A35222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96" w:history="1">
            <w:r w:rsidRPr="007D110F">
              <w:rPr>
                <w:rStyle w:val="Hipervnculo"/>
                <w:noProof/>
              </w:rPr>
              <w:t>5.4.5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 xml:space="preserve">Agregar un Impuesto </w:t>
            </w:r>
            <w:r w:rsidRPr="007D110F">
              <w:rPr>
                <w:rStyle w:val="Hipervnculo"/>
                <w:rFonts w:ascii="Consolas" w:hAnsi="Consolas"/>
                <w:noProof/>
              </w:rPr>
              <w:t>TrasladoP</w:t>
            </w:r>
            <w:r w:rsidRPr="007D110F">
              <w:rPr>
                <w:rStyle w:val="Hipervnculo"/>
                <w:noProof/>
              </w:rPr>
              <w:t xml:space="preserve"> al ultimo </w:t>
            </w:r>
            <w:r w:rsidRPr="007D110F">
              <w:rPr>
                <w:rStyle w:val="Hipervnculo"/>
                <w:rFonts w:ascii="Consolas" w:hAnsi="Consolas"/>
                <w:noProof/>
              </w:rPr>
              <w:t>Pago</w:t>
            </w:r>
            <w:r w:rsidRPr="007D110F">
              <w:rPr>
                <w:rStyle w:val="Hipervnculo"/>
                <w:noProof/>
              </w:rPr>
              <w:t xml:space="preserve"> agregado.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4D3AB7" w14:textId="582F6D57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97" w:history="1">
            <w:r w:rsidRPr="007D110F">
              <w:rPr>
                <w:rStyle w:val="Hipervnculo"/>
                <w:noProof/>
              </w:rPr>
              <w:t>5.4.6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 xml:space="preserve">Agregar un Impuesto </w:t>
            </w:r>
            <w:r w:rsidRPr="007D110F">
              <w:rPr>
                <w:rStyle w:val="Hipervnculo"/>
                <w:rFonts w:ascii="Consolas" w:hAnsi="Consolas"/>
                <w:noProof/>
              </w:rPr>
              <w:t xml:space="preserve">RetencionP </w:t>
            </w:r>
            <w:r w:rsidRPr="007D110F">
              <w:rPr>
                <w:rStyle w:val="Hipervnculo"/>
                <w:noProof/>
              </w:rPr>
              <w:t xml:space="preserve">al ultimo </w:t>
            </w:r>
            <w:r w:rsidRPr="007D110F">
              <w:rPr>
                <w:rStyle w:val="Hipervnculo"/>
                <w:rFonts w:ascii="Consolas" w:hAnsi="Consolas"/>
                <w:noProof/>
              </w:rPr>
              <w:t>Pago</w:t>
            </w:r>
            <w:r w:rsidRPr="007D110F">
              <w:rPr>
                <w:rStyle w:val="Hipervnculo"/>
                <w:noProof/>
              </w:rPr>
              <w:t xml:space="preserve"> agregado.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D25B8C" w14:textId="6DC8B46D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98" w:history="1">
            <w:r w:rsidRPr="007D110F">
              <w:rPr>
                <w:rStyle w:val="Hipervnculo"/>
                <w:noProof/>
              </w:rPr>
              <w:t>5.4.7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Generar el Complemento Pago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0EADE6" w14:textId="77A3B2AC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099" w:history="1">
            <w:r w:rsidRPr="007D110F">
              <w:rPr>
                <w:rStyle w:val="Hipervnculo"/>
                <w:rFonts w:cs="Segoe UI"/>
                <w:noProof/>
              </w:rPr>
              <w:t>5.5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Definir y generar el complemento IEDU (a un concepto)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32388F" w14:textId="046F753E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00" w:history="1">
            <w:r w:rsidRPr="007D110F">
              <w:rPr>
                <w:rStyle w:val="Hipervnculo"/>
                <w:rFonts w:cs="Segoe UI"/>
                <w:noProof/>
              </w:rPr>
              <w:t>5.6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Definir y generar el complemento Donatarias 1.1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B07DEB" w14:textId="348B0E66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01" w:history="1">
            <w:r w:rsidRPr="007D110F">
              <w:rPr>
                <w:rStyle w:val="Hipervnculo"/>
                <w:rFonts w:cs="Segoe UI"/>
                <w:noProof/>
              </w:rPr>
              <w:t>5.7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Complemento Carta Porte 2.0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DB9483" w14:textId="3FE8B147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02" w:history="1">
            <w:r w:rsidRPr="007D110F">
              <w:rPr>
                <w:rStyle w:val="Hipervnculo"/>
                <w:noProof/>
              </w:rPr>
              <w:t>5.7.1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Definir el complemento Carta Porte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DD3970" w14:textId="5752B912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03" w:history="1">
            <w:r w:rsidRPr="007D110F">
              <w:rPr>
                <w:rStyle w:val="Hipervnculo"/>
                <w:noProof/>
              </w:rPr>
              <w:t>5.7.2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Agregar una Ubicación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F13AFB" w14:textId="02DAA8E3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04" w:history="1">
            <w:r w:rsidRPr="007D110F">
              <w:rPr>
                <w:rStyle w:val="Hipervnculo"/>
                <w:noProof/>
              </w:rPr>
              <w:t>5.7.3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Establecer el Domicilio para una ubicación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7078FE" w14:textId="2D79B147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05" w:history="1">
            <w:r w:rsidRPr="007D110F">
              <w:rPr>
                <w:rStyle w:val="Hipervnculo"/>
                <w:noProof/>
              </w:rPr>
              <w:t>5.7.4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Establecer información de Mercancias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DE5886" w14:textId="4140D502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06" w:history="1">
            <w:r w:rsidRPr="007D110F">
              <w:rPr>
                <w:rStyle w:val="Hipervnculo"/>
                <w:noProof/>
              </w:rPr>
              <w:t>5.7.5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Agregar una Mercancía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F70BFC" w14:textId="695BD66F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07" w:history="1">
            <w:r w:rsidRPr="007D110F">
              <w:rPr>
                <w:rStyle w:val="Hipervnculo"/>
                <w:noProof/>
              </w:rPr>
              <w:t>5.7.6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Agregar CantidadTransporta a la última Mercancía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938D54" w14:textId="131C56DB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08" w:history="1">
            <w:r w:rsidRPr="007D110F">
              <w:rPr>
                <w:rStyle w:val="Hipervnculo"/>
                <w:noProof/>
              </w:rPr>
              <w:t>5.7.7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Establecer elemento Autotransporte para Mercancias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A18DA2" w14:textId="01AF32F3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09" w:history="1">
            <w:r w:rsidRPr="007D110F">
              <w:rPr>
                <w:rStyle w:val="Hipervnculo"/>
                <w:noProof/>
              </w:rPr>
              <w:t>5.7.8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Establecer información de Seguros para el Autotransporte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C34994" w14:textId="40B2E4C3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10" w:history="1">
            <w:r w:rsidRPr="007D110F">
              <w:rPr>
                <w:rStyle w:val="Hipervnculo"/>
                <w:noProof/>
              </w:rPr>
              <w:t>5.7.9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Agregar un Tipo de Figura para FiguraTransporte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EAA8C7" w14:textId="2CA35265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11" w:history="1">
            <w:r w:rsidRPr="007D110F">
              <w:rPr>
                <w:rStyle w:val="Hipervnculo"/>
                <w:noProof/>
              </w:rPr>
              <w:t>5.7.10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Generar el Complemento Carta Porte 2.0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59B76F" w14:textId="08E07522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12" w:history="1">
            <w:r w:rsidRPr="007D110F">
              <w:rPr>
                <w:rStyle w:val="Hipervnculo"/>
                <w:rFonts w:cs="Segoe UI"/>
                <w:noProof/>
              </w:rPr>
              <w:t>5.8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Complemento Impuestos Locales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DEC856" w14:textId="73A8BBB5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13" w:history="1">
            <w:r w:rsidRPr="007D110F">
              <w:rPr>
                <w:rStyle w:val="Hipervnculo"/>
                <w:noProof/>
              </w:rPr>
              <w:t>5.8.1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Definir el complemento Impuestos Locales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B848C1" w14:textId="78E1390F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14" w:history="1">
            <w:r w:rsidRPr="007D110F">
              <w:rPr>
                <w:rStyle w:val="Hipervnculo"/>
                <w:noProof/>
              </w:rPr>
              <w:t>5.8.2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Agregar Impuesto Local Trasladado al complemento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CC192F" w14:textId="7160BA07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15" w:history="1">
            <w:r w:rsidRPr="007D110F">
              <w:rPr>
                <w:rStyle w:val="Hipervnculo"/>
                <w:noProof/>
              </w:rPr>
              <w:t>5.8.3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Generar el Complemento Impuestos Locales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EF10B2" w14:textId="33D62E18" w:rsidR="0081144D" w:rsidRDefault="0081144D">
          <w:pPr>
            <w:pStyle w:val="TDC1"/>
            <w:tabs>
              <w:tab w:val="left" w:pos="403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16" w:history="1">
            <w:r w:rsidRPr="007D110F">
              <w:rPr>
                <w:rStyle w:val="Hipervnculo"/>
                <w:noProof/>
              </w:rPr>
              <w:t>6.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Proceso de Cancelación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60305D" w14:textId="4147166E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17" w:history="1">
            <w:r w:rsidRPr="007D110F">
              <w:rPr>
                <w:rStyle w:val="Hipervnculo"/>
                <w:rFonts w:cs="Segoe UI"/>
                <w:noProof/>
              </w:rPr>
              <w:t>6.1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Cancelar un CFDI 2018 (actualización)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2C465D" w14:textId="11A6F430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18" w:history="1">
            <w:r w:rsidRPr="007D110F">
              <w:rPr>
                <w:rStyle w:val="Hipervnculo"/>
                <w:rFonts w:cs="Segoe UI"/>
                <w:noProof/>
              </w:rPr>
              <w:t>6.2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Cancelar CFDIs Nuevo Proceso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942ACF" w14:textId="7B8A8D5C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19" w:history="1">
            <w:r w:rsidRPr="007D110F">
              <w:rPr>
                <w:rStyle w:val="Hipervnculo"/>
                <w:rFonts w:cs="Segoe UI"/>
                <w:noProof/>
              </w:rPr>
              <w:t>6.3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Consulta CFDI relacionados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3B3CEA" w14:textId="28EC0132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20" w:history="1">
            <w:r w:rsidRPr="007D110F">
              <w:rPr>
                <w:rStyle w:val="Hipervnculo"/>
                <w:rFonts w:cs="Segoe UI"/>
                <w:noProof/>
              </w:rPr>
              <w:t>6.4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Consulta CFDI Estatus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9C9E44" w14:textId="53C33221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21" w:history="1">
            <w:r w:rsidRPr="007D110F">
              <w:rPr>
                <w:rStyle w:val="Hipervnculo"/>
                <w:rFonts w:cs="Segoe UI"/>
                <w:noProof/>
              </w:rPr>
              <w:t>6.5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Consulta peticiones de Cancelación pendientes (que requieren autorización).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709EED" w14:textId="4B2AF9E7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22" w:history="1">
            <w:r w:rsidRPr="007D110F">
              <w:rPr>
                <w:rStyle w:val="Hipervnculo"/>
                <w:rFonts w:cs="Segoe UI"/>
                <w:noProof/>
              </w:rPr>
              <w:t>6.6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Procesar Respuesta de Peticion de Cancelacion (Aceptacion o Rechazo de cancelación)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8DA643" w14:textId="37CAB21D" w:rsidR="0081144D" w:rsidRDefault="0081144D">
          <w:pPr>
            <w:pStyle w:val="TDC1"/>
            <w:tabs>
              <w:tab w:val="left" w:pos="403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23" w:history="1">
            <w:r w:rsidRPr="007D110F">
              <w:rPr>
                <w:rStyle w:val="Hipervnculo"/>
                <w:noProof/>
              </w:rPr>
              <w:t>7.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Comprobante de Retención de Información de Pagos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305312" w14:textId="64E021CB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24" w:history="1">
            <w:r w:rsidRPr="007D110F">
              <w:rPr>
                <w:rStyle w:val="Hipervnculo"/>
                <w:rFonts w:cs="Segoe UI"/>
                <w:noProof/>
              </w:rPr>
              <w:t>7.1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Instanciar un objeto de Comprobante de Retención e Información de Pagos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EFC79B" w14:textId="330970DC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25" w:history="1">
            <w:r w:rsidRPr="007D110F">
              <w:rPr>
                <w:rStyle w:val="Hipervnculo"/>
                <w:rFonts w:cs="Segoe UI"/>
                <w:noProof/>
              </w:rPr>
              <w:t>7.2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Definir la retención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C97EFE" w14:textId="777A0FEF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26" w:history="1">
            <w:r w:rsidRPr="007D110F">
              <w:rPr>
                <w:rStyle w:val="Hipervnculo"/>
                <w:rFonts w:cs="Segoe UI"/>
                <w:noProof/>
              </w:rPr>
              <w:t>7.3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Definir CfdiRetenRelacionados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19AF84" w14:textId="1BDA6DE9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27" w:history="1">
            <w:r w:rsidRPr="007D110F">
              <w:rPr>
                <w:rStyle w:val="Hipervnculo"/>
                <w:rFonts w:cs="Segoe UI"/>
                <w:noProof/>
              </w:rPr>
              <w:t>7.4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Definir el Emisor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6F1B3E" w14:textId="0892A233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28" w:history="1">
            <w:r w:rsidRPr="007D110F">
              <w:rPr>
                <w:rStyle w:val="Hipervnculo"/>
                <w:rFonts w:cs="Segoe UI"/>
                <w:noProof/>
              </w:rPr>
              <w:t>7.5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Definir Receptor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74ED85" w14:textId="1329AE87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29" w:history="1">
            <w:r w:rsidRPr="007D110F">
              <w:rPr>
                <w:rStyle w:val="Hipervnculo"/>
                <w:rFonts w:cs="Segoe UI"/>
                <w:noProof/>
              </w:rPr>
              <w:t>7.6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Definir el Periodo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C8D28C" w14:textId="6870FE11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30" w:history="1">
            <w:r w:rsidRPr="007D110F">
              <w:rPr>
                <w:rStyle w:val="Hipervnculo"/>
                <w:rFonts w:cs="Segoe UI"/>
                <w:noProof/>
              </w:rPr>
              <w:t>7.7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Definir Totales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42066C" w14:textId="2B2C2995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31" w:history="1">
            <w:r w:rsidRPr="007D110F">
              <w:rPr>
                <w:rStyle w:val="Hipervnculo"/>
                <w:rFonts w:cs="Segoe UI"/>
                <w:noProof/>
              </w:rPr>
              <w:t>7.8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Agregar Impuesto Retenido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FD349A" w14:textId="6063A45B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32" w:history="1">
            <w:r w:rsidRPr="007D110F">
              <w:rPr>
                <w:rStyle w:val="Hipervnculo"/>
                <w:rFonts w:cs="Segoe UI"/>
                <w:noProof/>
              </w:rPr>
              <w:t>7.9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Autorización para el uso de Sifei Signature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D7C9D9" w14:textId="7413D040" w:rsidR="0081144D" w:rsidRDefault="0081144D">
          <w:pPr>
            <w:pStyle w:val="TDC2"/>
            <w:tabs>
              <w:tab w:val="left" w:pos="88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33" w:history="1">
            <w:r w:rsidRPr="007D110F">
              <w:rPr>
                <w:rStyle w:val="Hipervnculo"/>
                <w:rFonts w:cs="Segoe UI"/>
                <w:noProof/>
              </w:rPr>
              <w:t>7.10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Generar el XML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672B66" w14:textId="58B190FA" w:rsidR="0081144D" w:rsidRDefault="0081144D">
          <w:pPr>
            <w:pStyle w:val="TDC2"/>
            <w:tabs>
              <w:tab w:val="left" w:pos="88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34" w:history="1">
            <w:r w:rsidRPr="007D110F">
              <w:rPr>
                <w:rStyle w:val="Hipervnculo"/>
                <w:rFonts w:cs="Segoe UI"/>
                <w:noProof/>
                <w:lang w:val="es-ES"/>
              </w:rPr>
              <w:t>7.11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>Sellar el Comprobante de Retención e Información de Pagos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F8D049" w14:textId="7C8D06D1" w:rsidR="0081144D" w:rsidRDefault="0081144D">
          <w:pPr>
            <w:pStyle w:val="TDC2"/>
            <w:tabs>
              <w:tab w:val="left" w:pos="88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35" w:history="1">
            <w:r w:rsidRPr="007D110F">
              <w:rPr>
                <w:rStyle w:val="Hipervnculo"/>
                <w:rFonts w:cs="Segoe UI"/>
                <w:noProof/>
              </w:rPr>
              <w:t>7.12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Timbrar el Comprobante de Retenciones e Información de Pagos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5B2709" w14:textId="31E76FFE" w:rsidR="0081144D" w:rsidRDefault="0081144D">
          <w:pPr>
            <w:pStyle w:val="TDC1"/>
            <w:tabs>
              <w:tab w:val="left" w:pos="403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36" w:history="1">
            <w:r w:rsidRPr="007D110F">
              <w:rPr>
                <w:rStyle w:val="Hipervnculo"/>
                <w:noProof/>
              </w:rPr>
              <w:t>8.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Complementos de Comprobante de Retenciones e Información de Pagos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F545AE" w14:textId="7B807D60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37" w:history="1">
            <w:r w:rsidRPr="007D110F">
              <w:rPr>
                <w:rStyle w:val="Hipervnculo"/>
                <w:rFonts w:cs="Segoe UI"/>
                <w:noProof/>
              </w:rPr>
              <w:t>8.1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Complemento Servicios Plataformas Tecnológicas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7F1400" w14:textId="61234A46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38" w:history="1">
            <w:r w:rsidRPr="007D110F">
              <w:rPr>
                <w:rStyle w:val="Hipervnculo"/>
                <w:noProof/>
              </w:rPr>
              <w:t>8.1.1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Definir Complemento Servicios Plataformas Tecnológicas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2F4480" w14:textId="216F9C89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39" w:history="1">
            <w:r w:rsidRPr="007D110F">
              <w:rPr>
                <w:rStyle w:val="Hipervnculo"/>
                <w:noProof/>
              </w:rPr>
              <w:t>8.1.2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Agregar DetallesDelServicio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63D00B" w14:textId="6A385A86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40" w:history="1">
            <w:r w:rsidRPr="007D110F">
              <w:rPr>
                <w:rStyle w:val="Hipervnculo"/>
                <w:noProof/>
              </w:rPr>
              <w:t>8.1.3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Generar Complemento Servicios Plataformas Tecnológicas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312543" w14:textId="6B637E17" w:rsidR="0081144D" w:rsidRDefault="0081144D">
          <w:pPr>
            <w:pStyle w:val="TDC1"/>
            <w:tabs>
              <w:tab w:val="left" w:pos="403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41" w:history="1">
            <w:r w:rsidRPr="007D110F">
              <w:rPr>
                <w:rStyle w:val="Hipervnculo"/>
                <w:noProof/>
              </w:rPr>
              <w:t>9.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Referencia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6F7180" w14:textId="728E0229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42" w:history="1">
            <w:r w:rsidRPr="007D110F">
              <w:rPr>
                <w:rStyle w:val="Hipervnculo"/>
                <w:rFonts w:cs="Segoe UI"/>
                <w:noProof/>
              </w:rPr>
              <w:t>9.1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i/>
                <w:noProof/>
              </w:rPr>
              <w:t>Namespaces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622680" w14:textId="0657856F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43" w:history="1">
            <w:r w:rsidRPr="007D110F">
              <w:rPr>
                <w:rStyle w:val="Hipervnculo"/>
                <w:rFonts w:cs="Segoe UI"/>
                <w:noProof/>
              </w:rPr>
              <w:t>9.2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Clases principales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6BBEA9" w14:textId="111FED1E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44" w:history="1">
            <w:r w:rsidRPr="007D110F">
              <w:rPr>
                <w:rStyle w:val="Hipervnculo"/>
                <w:rFonts w:cs="Segoe UI"/>
                <w:noProof/>
                <w:lang w:val="es-ES"/>
              </w:rPr>
              <w:t>9.3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i/>
                <w:noProof/>
                <w:lang w:val="es-ES"/>
              </w:rPr>
              <w:t>Namespace</w:t>
            </w:r>
            <w:r w:rsidRPr="007D110F">
              <w:rPr>
                <w:rStyle w:val="Hipervnculo"/>
                <w:noProof/>
                <w:lang w:val="es-ES"/>
              </w:rPr>
              <w:t xml:space="preserve">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SifeiSignature3_3.Version3_3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7E4225" w14:textId="520DCF9C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45" w:history="1">
            <w:r w:rsidRPr="007D110F">
              <w:rPr>
                <w:rStyle w:val="Hipervnculo"/>
                <w:noProof/>
                <w:lang w:val="es-ES"/>
              </w:rPr>
              <w:t>9.3.1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 xml:space="preserve">Clase </w:t>
            </w:r>
            <w:r w:rsidRPr="007D110F">
              <w:rPr>
                <w:rStyle w:val="Hipervnculo"/>
                <w:noProof/>
                <w:lang w:val="es-ES"/>
              </w:rPr>
              <w:t>CFDI33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BC5CBC" w14:textId="263228A1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46" w:history="1">
            <w:r w:rsidRPr="007D110F">
              <w:rPr>
                <w:rStyle w:val="Hipervnculo"/>
                <w:noProof/>
                <w:lang w:val="es-ES"/>
              </w:rPr>
              <w:t>9.3.2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>Métodos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3E633A" w14:textId="4E15433F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47" w:history="1">
            <w:r w:rsidRPr="007D110F">
              <w:rPr>
                <w:rStyle w:val="Hipervnculo"/>
                <w:noProof/>
                <w:lang w:val="es-ES"/>
              </w:rPr>
              <w:t>9.3.3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>Enumeraciones: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717420" w14:textId="0AD12C80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48" w:history="1">
            <w:r w:rsidRPr="007D110F">
              <w:rPr>
                <w:rStyle w:val="Hipervnculo"/>
                <w:rFonts w:cs="Segoe UI"/>
                <w:noProof/>
              </w:rPr>
              <w:t>9.4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rFonts w:cs="Segoe UI"/>
                <w:i/>
                <w:noProof/>
                <w:lang w:val="es-ES"/>
              </w:rPr>
              <w:t>Namespace</w:t>
            </w:r>
            <w:r w:rsidRPr="007D110F">
              <w:rPr>
                <w:rStyle w:val="Hipervnculo"/>
                <w:rFonts w:cs="Segoe UI"/>
                <w:noProof/>
                <w:lang w:val="es-ES"/>
              </w:rPr>
              <w:t xml:space="preserve"> </w:t>
            </w:r>
            <w:r w:rsidRPr="007D110F">
              <w:rPr>
                <w:rStyle w:val="Hipervnculo"/>
                <w:rFonts w:ascii="Consolas" w:hAnsi="Consolas" w:cs="Segoe UI"/>
                <w:noProof/>
                <w:lang w:val="es-ES"/>
              </w:rPr>
              <w:t>SifeiSignature3_3.Timbre11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80B11D" w14:textId="6A222001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49" w:history="1">
            <w:r w:rsidRPr="007D110F">
              <w:rPr>
                <w:rStyle w:val="Hipervnculo"/>
                <w:noProof/>
                <w:lang w:val="es-ES"/>
              </w:rPr>
              <w:t>9.4.1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>Clases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1775F0" w14:textId="016165CA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50" w:history="1">
            <w:r w:rsidRPr="007D110F">
              <w:rPr>
                <w:rStyle w:val="Hipervnculo"/>
                <w:noProof/>
                <w:lang w:val="es-ES"/>
              </w:rPr>
              <w:t>9.4.2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TimbreBE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1427D7" w14:textId="7E1FB95F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51" w:history="1">
            <w:r w:rsidRPr="007D110F">
              <w:rPr>
                <w:rStyle w:val="Hipervnculo"/>
                <w:rFonts w:cs="Segoe UI"/>
                <w:noProof/>
                <w:lang w:val="es-ES"/>
              </w:rPr>
              <w:t>9.5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i/>
                <w:noProof/>
                <w:lang w:val="es-ES"/>
              </w:rPr>
              <w:t>Namespace</w:t>
            </w:r>
            <w:r w:rsidRPr="007D110F">
              <w:rPr>
                <w:rStyle w:val="Hipervnculo"/>
                <w:noProof/>
                <w:lang w:val="es-ES"/>
              </w:rPr>
              <w:t xml:space="preserve">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SifeiSignature3_3.Complementos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495107" w14:textId="1E43B545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52" w:history="1">
            <w:r w:rsidRPr="007D110F">
              <w:rPr>
                <w:rStyle w:val="Hipervnculo"/>
                <w:noProof/>
                <w:lang w:val="es-ES"/>
              </w:rPr>
              <w:t>9.5.1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 xml:space="preserve">Clase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Complemento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B63F01" w14:textId="1A8EF747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53" w:history="1">
            <w:r w:rsidRPr="007D110F">
              <w:rPr>
                <w:rStyle w:val="Hipervnculo"/>
                <w:rFonts w:cs="Segoe UI"/>
                <w:noProof/>
                <w:lang w:val="es-ES"/>
              </w:rPr>
              <w:t>9.6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i/>
                <w:noProof/>
                <w:lang w:val="es-ES"/>
              </w:rPr>
              <w:t>Namespace</w:t>
            </w:r>
            <w:r w:rsidRPr="007D110F">
              <w:rPr>
                <w:rStyle w:val="Hipervnculo"/>
                <w:noProof/>
                <w:lang w:val="es-ES"/>
              </w:rPr>
              <w:t xml:space="preserve">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SifeiSignature3_3.</w:t>
            </w:r>
            <w:r w:rsidRPr="007D110F">
              <w:rPr>
                <w:rStyle w:val="Hipervnculo"/>
                <w:rFonts w:ascii="Consolas" w:hAnsi="Consolas"/>
                <w:noProof/>
              </w:rPr>
              <w:t>Returns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9BCB74" w14:textId="59CD4953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54" w:history="1">
            <w:r w:rsidRPr="007D110F">
              <w:rPr>
                <w:rStyle w:val="Hipervnculo"/>
                <w:noProof/>
                <w:lang w:val="es-ES"/>
              </w:rPr>
              <w:t>9.6.1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 xml:space="preserve">Clase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ReturnXML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D8DC8E" w14:textId="6681FB1D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55" w:history="1">
            <w:r w:rsidRPr="007D110F">
              <w:rPr>
                <w:rStyle w:val="Hipervnculo"/>
                <w:noProof/>
                <w:lang w:val="es-ES"/>
              </w:rPr>
              <w:t>9.6.2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ReturnTimbre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92355E" w14:textId="01E55A34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56" w:history="1">
            <w:r w:rsidRPr="007D110F">
              <w:rPr>
                <w:rStyle w:val="Hipervnculo"/>
                <w:noProof/>
                <w:lang w:val="es-ES"/>
              </w:rPr>
              <w:t>9.6.3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ReturnXmlComplemento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15FB56" w14:textId="0199EB51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57" w:history="1">
            <w:r w:rsidRPr="007D110F">
              <w:rPr>
                <w:rStyle w:val="Hipervnculo"/>
                <w:noProof/>
                <w:lang w:val="es-ES"/>
              </w:rPr>
              <w:t>9.6.4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ReturnCancelacion2018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58082D" w14:textId="47159406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58" w:history="1">
            <w:r w:rsidRPr="007D110F">
              <w:rPr>
                <w:rStyle w:val="Hipervnculo"/>
                <w:noProof/>
                <w:lang w:val="es-ES"/>
              </w:rPr>
              <w:t>9.6.5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 w:cs="Consolas"/>
                <w:noProof/>
                <w:lang w:val="es-ES"/>
              </w:rPr>
              <w:t>ReturnDocumentosRelacionados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3EA2F5" w14:textId="12FF3ABA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59" w:history="1">
            <w:r w:rsidRPr="007D110F">
              <w:rPr>
                <w:rStyle w:val="Hipervnculo"/>
                <w:noProof/>
                <w:lang w:val="es-ES"/>
              </w:rPr>
              <w:t>9.6.6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 w:cs="Consolas"/>
                <w:noProof/>
                <w:lang w:val="es-ES"/>
              </w:rPr>
              <w:t>ReturnQrAcuse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FE472E" w14:textId="21038ADF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60" w:history="1">
            <w:r w:rsidRPr="007D110F">
              <w:rPr>
                <w:rStyle w:val="Hipervnculo"/>
                <w:noProof/>
                <w:lang w:val="es-ES"/>
              </w:rPr>
              <w:t>9.6.7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 w:cs="Consolas"/>
                <w:noProof/>
                <w:lang w:val="es-ES"/>
              </w:rPr>
              <w:t>ReturnPeticionesPendientes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FD6FB3" w14:textId="2FF984CA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61" w:history="1">
            <w:r w:rsidRPr="007D110F">
              <w:rPr>
                <w:rStyle w:val="Hipervnculo"/>
                <w:noProof/>
                <w:lang w:val="es-ES"/>
              </w:rPr>
              <w:t>9.6.8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 w:cs="Consolas"/>
                <w:noProof/>
                <w:lang w:val="es-ES"/>
              </w:rPr>
              <w:t>ReturnAceptacionRechazoResult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B30483" w14:textId="5F361468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62" w:history="1">
            <w:r w:rsidRPr="007D110F">
              <w:rPr>
                <w:rStyle w:val="Hipervnculo"/>
                <w:noProof/>
                <w:lang w:val="es-ES"/>
              </w:rPr>
              <w:t>9.6.9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 w:cs="Consolas"/>
                <w:noProof/>
                <w:lang w:val="es-ES"/>
              </w:rPr>
              <w:t>DetalleFolios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C0F14D" w14:textId="56CD6893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63" w:history="1">
            <w:r w:rsidRPr="007D110F">
              <w:rPr>
                <w:rStyle w:val="Hipervnculo"/>
                <w:rFonts w:cs="Segoe UI"/>
                <w:noProof/>
                <w:lang w:val="es-ES"/>
              </w:rPr>
              <w:t>9.7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i/>
                <w:noProof/>
                <w:lang w:val="es-ES"/>
              </w:rPr>
              <w:t>Namespace</w:t>
            </w:r>
            <w:r w:rsidRPr="007D110F">
              <w:rPr>
                <w:rStyle w:val="Hipervnculo"/>
                <w:noProof/>
                <w:lang w:val="es-ES"/>
              </w:rPr>
              <w:t xml:space="preserve">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SifeiSignature3_3.Complementos.Detallista131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F5FD67" w14:textId="01084BD0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64" w:history="1">
            <w:r w:rsidRPr="007D110F">
              <w:rPr>
                <w:rStyle w:val="Hipervnculo"/>
                <w:noProof/>
                <w:lang w:val="es-ES"/>
              </w:rPr>
              <w:t>9.7.1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>Enumeraciones de complemento Detallista versión 1.3.1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071781" w14:textId="76B81F61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65" w:history="1">
            <w:r w:rsidRPr="007D110F">
              <w:rPr>
                <w:rStyle w:val="Hipervnculo"/>
                <w:rFonts w:cs="Segoe UI"/>
                <w:noProof/>
                <w:lang w:val="es-ES"/>
              </w:rPr>
              <w:t>9.8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i/>
                <w:noProof/>
                <w:lang w:val="es-ES"/>
              </w:rPr>
              <w:t>Namespace</w:t>
            </w:r>
            <w:r w:rsidRPr="007D110F">
              <w:rPr>
                <w:rStyle w:val="Hipervnculo"/>
                <w:noProof/>
                <w:lang w:val="es-ES"/>
              </w:rPr>
              <w:t xml:space="preserve">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SifeiSignature3_3.Complementos.Iedu10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1DADD1" w14:textId="234A0302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66" w:history="1">
            <w:r w:rsidRPr="007D110F">
              <w:rPr>
                <w:rStyle w:val="Hipervnculo"/>
                <w:noProof/>
                <w:lang w:val="es-ES"/>
              </w:rPr>
              <w:t>9.8.1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>Enumeraciones de complemento Instituciones Educativas versión 1.0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A211CD" w14:textId="63A5F310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67" w:history="1">
            <w:r w:rsidRPr="007D110F">
              <w:rPr>
                <w:rStyle w:val="Hipervnculo"/>
                <w:noProof/>
                <w:lang w:val="es-ES"/>
              </w:rPr>
              <w:t>9.8.2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>Enumeraciones de complemento Nómina versión 1.2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91CE73" w14:textId="432EB1B6" w:rsidR="0081144D" w:rsidRDefault="0081144D">
          <w:pPr>
            <w:pStyle w:val="TDC2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68" w:history="1">
            <w:r w:rsidRPr="007D110F">
              <w:rPr>
                <w:rStyle w:val="Hipervnculo"/>
                <w:rFonts w:cs="Segoe UI"/>
                <w:noProof/>
                <w:lang w:val="es-ES"/>
              </w:rPr>
              <w:t>9.9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rFonts w:cs="Segoe UI"/>
                <w:noProof/>
                <w:lang w:val="es-ES"/>
              </w:rPr>
              <w:t xml:space="preserve">Referencia del </w:t>
            </w:r>
            <w:r w:rsidRPr="007D110F">
              <w:rPr>
                <w:rStyle w:val="Hipervnculo"/>
                <w:rFonts w:cs="Segoe UI"/>
                <w:i/>
                <w:noProof/>
                <w:lang w:val="es-ES"/>
              </w:rPr>
              <w:t>Namespace</w:t>
            </w:r>
            <w:r w:rsidRPr="007D110F">
              <w:rPr>
                <w:rStyle w:val="Hipervnculo"/>
                <w:rFonts w:cs="Segoe UI"/>
                <w:noProof/>
                <w:lang w:val="es-ES"/>
              </w:rPr>
              <w:t xml:space="preserve">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SifeiSignature3_3.Cancelacion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A9D7B0" w14:textId="5921A7BA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69" w:history="1">
            <w:r w:rsidRPr="007D110F">
              <w:rPr>
                <w:rStyle w:val="Hipervnculo"/>
                <w:noProof/>
                <w:lang w:val="es-ES"/>
              </w:rPr>
              <w:t>9.9.1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Acuse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C44079" w14:textId="7DD8364A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70" w:history="1">
            <w:r w:rsidRPr="007D110F">
              <w:rPr>
                <w:rStyle w:val="Hipervnculo"/>
                <w:noProof/>
                <w:lang w:val="es-ES"/>
              </w:rPr>
              <w:t>9.9.2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AcuseDetalle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EA2B03" w14:textId="07CECB23" w:rsidR="0081144D" w:rsidRDefault="0081144D">
          <w:pPr>
            <w:pStyle w:val="TDC3"/>
            <w:tabs>
              <w:tab w:val="left" w:pos="132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71" w:history="1"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9.9.3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Cancelacion (deprecada, obsoleta)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80EFC0" w14:textId="388E0EEF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72" w:history="1">
            <w:r w:rsidRPr="007D110F">
              <w:rPr>
                <w:rStyle w:val="Hipervnculo"/>
                <w:noProof/>
                <w:lang w:val="es-ES"/>
              </w:rPr>
              <w:t>9.9.4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Cancelacion 2018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7A748A" w14:textId="3ACBD343" w:rsidR="0081144D" w:rsidRDefault="0081144D">
          <w:pPr>
            <w:pStyle w:val="TDC2"/>
            <w:tabs>
              <w:tab w:val="left" w:pos="88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73" w:history="1">
            <w:r w:rsidRPr="007D110F">
              <w:rPr>
                <w:rStyle w:val="Hipervnculo"/>
                <w:rFonts w:cs="Segoe UI"/>
                <w:noProof/>
              </w:rPr>
              <w:t>9.10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 xml:space="preserve">Referencia del </w:t>
            </w:r>
            <w:r w:rsidRPr="007D110F">
              <w:rPr>
                <w:rStyle w:val="Hipervnculo"/>
                <w:i/>
                <w:noProof/>
              </w:rPr>
              <w:t>Namespace</w:t>
            </w:r>
            <w:r w:rsidRPr="007D110F">
              <w:rPr>
                <w:rStyle w:val="Hipervnculo"/>
                <w:noProof/>
              </w:rPr>
              <w:t xml:space="preserve"> </w:t>
            </w:r>
            <w:r w:rsidRPr="007D110F">
              <w:rPr>
                <w:rStyle w:val="Hipervnculo"/>
                <w:rFonts w:ascii="Consolas" w:hAnsi="Consolas"/>
                <w:noProof/>
              </w:rPr>
              <w:t>SifeiSignature3_3.Complementos.Cce11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D5992A" w14:textId="074D7F8D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74" w:history="1">
            <w:r w:rsidRPr="007D110F">
              <w:rPr>
                <w:rStyle w:val="Hipervnculo"/>
                <w:rFonts w:cs="Segoe UI"/>
                <w:noProof/>
              </w:rPr>
              <w:t>9.10.1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rFonts w:cs="Segoe UI"/>
                <w:noProof/>
              </w:rPr>
              <w:t>Clases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61C198" w14:textId="6D322E31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75" w:history="1">
            <w:r w:rsidRPr="007D110F">
              <w:rPr>
                <w:rStyle w:val="Hipervnculo"/>
                <w:noProof/>
                <w:lang w:val="es-ES"/>
              </w:rPr>
              <w:t>9.10.2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ComercioExterior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4C95D1" w14:textId="6CC6AD4B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76" w:history="1">
            <w:r w:rsidRPr="007D110F">
              <w:rPr>
                <w:rStyle w:val="Hipervnculo"/>
                <w:noProof/>
                <w:lang w:val="es-ES"/>
              </w:rPr>
              <w:t>9.10.3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ComercioExteriorDestinatario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1C7C93" w14:textId="2B41CEE6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77" w:history="1">
            <w:r w:rsidRPr="007D110F">
              <w:rPr>
                <w:rStyle w:val="Hipervnculo"/>
                <w:noProof/>
                <w:lang w:val="es-ES"/>
              </w:rPr>
              <w:t>9.10.4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ComercioExteriorDestinatarioDomicilio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E3BA72" w14:textId="4E189583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78" w:history="1">
            <w:r w:rsidRPr="007D110F">
              <w:rPr>
                <w:rStyle w:val="Hipervnculo"/>
                <w:noProof/>
                <w:lang w:val="es-ES"/>
              </w:rPr>
              <w:t>9.10.5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ComercioExteriorEmisor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744CE2" w14:textId="75A7B6EB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79" w:history="1">
            <w:r w:rsidRPr="007D110F">
              <w:rPr>
                <w:rStyle w:val="Hipervnculo"/>
                <w:noProof/>
                <w:lang w:val="es-ES"/>
              </w:rPr>
              <w:t>9.10.6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ComercioExteriorEmisor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B626B0" w14:textId="69C61F7A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80" w:history="1">
            <w:r w:rsidRPr="007D110F">
              <w:rPr>
                <w:rStyle w:val="Hipervnculo"/>
                <w:noProof/>
                <w:lang w:val="es-ES"/>
              </w:rPr>
              <w:t>9.10.7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ComercioExteriorMercancia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F6FB57" w14:textId="2EF14A9D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81" w:history="1">
            <w:r w:rsidRPr="007D110F">
              <w:rPr>
                <w:rStyle w:val="Hipervnculo"/>
                <w:noProof/>
                <w:lang w:val="es-ES"/>
              </w:rPr>
              <w:t>9.10.8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ComercioExteriorMercanciaDescripcionesEspecificas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15046E" w14:textId="03786B6C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82" w:history="1">
            <w:r w:rsidRPr="007D110F">
              <w:rPr>
                <w:rStyle w:val="Hipervnculo"/>
                <w:noProof/>
                <w:lang w:val="es-ES"/>
              </w:rPr>
              <w:t>9.10.9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ComercioExteriorPropietario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57E944" w14:textId="2F686C9C" w:rsidR="0081144D" w:rsidRDefault="0081144D">
          <w:pPr>
            <w:pStyle w:val="TDC3"/>
            <w:tabs>
              <w:tab w:val="left" w:pos="132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83" w:history="1">
            <w:r w:rsidRPr="007D110F">
              <w:rPr>
                <w:rStyle w:val="Hipervnculo"/>
                <w:noProof/>
                <w:lang w:val="es-ES"/>
              </w:rPr>
              <w:t>9.10.10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ComercioExteriorReceptor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9CD8E7" w14:textId="4045B4D2" w:rsidR="0081144D" w:rsidRDefault="0081144D">
          <w:pPr>
            <w:pStyle w:val="TDC3"/>
            <w:tabs>
              <w:tab w:val="left" w:pos="132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84" w:history="1">
            <w:r w:rsidRPr="007D110F">
              <w:rPr>
                <w:rStyle w:val="Hipervnculo"/>
                <w:noProof/>
                <w:lang w:val="es-ES"/>
              </w:rPr>
              <w:t>9.10.11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ComercioExteriorReceptorDomicilio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39F1DC" w14:textId="484B8935" w:rsidR="0081144D" w:rsidRDefault="0081144D">
          <w:pPr>
            <w:pStyle w:val="TDC2"/>
            <w:tabs>
              <w:tab w:val="left" w:pos="88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85" w:history="1">
            <w:r w:rsidRPr="007D110F">
              <w:rPr>
                <w:rStyle w:val="Hipervnculo"/>
                <w:rFonts w:cs="Segoe UI"/>
                <w:noProof/>
              </w:rPr>
              <w:t>9.11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 xml:space="preserve">Referencia del </w:t>
            </w:r>
            <w:r w:rsidRPr="007D110F">
              <w:rPr>
                <w:rStyle w:val="Hipervnculo"/>
                <w:i/>
                <w:noProof/>
              </w:rPr>
              <w:t>Namespace</w:t>
            </w:r>
            <w:r w:rsidRPr="007D110F">
              <w:rPr>
                <w:rStyle w:val="Hipervnculo"/>
                <w:noProof/>
              </w:rPr>
              <w:t xml:space="preserve"> </w:t>
            </w:r>
            <w:r w:rsidRPr="007D110F">
              <w:rPr>
                <w:rStyle w:val="Hipervnculo"/>
                <w:rFonts w:ascii="Consolas" w:hAnsi="Consolas"/>
                <w:noProof/>
              </w:rPr>
              <w:t>SifeiSignature3_3.Complementos.ImpLocal10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003387" w14:textId="04FF67C7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86" w:history="1">
            <w:r w:rsidRPr="007D110F">
              <w:rPr>
                <w:rStyle w:val="Hipervnculo"/>
                <w:noProof/>
                <w:lang w:val="es-ES"/>
              </w:rPr>
              <w:t>9.11.1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ImpuestosLocales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C59B21" w14:textId="3AE07BCF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87" w:history="1">
            <w:r w:rsidRPr="007D110F">
              <w:rPr>
                <w:rStyle w:val="Hipervnculo"/>
                <w:noProof/>
                <w:lang w:val="es-ES"/>
              </w:rPr>
              <w:t>9.11.2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ImpuestosLocalesRetencionesLocales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DD4011" w14:textId="5E3727FF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88" w:history="1">
            <w:r w:rsidRPr="007D110F">
              <w:rPr>
                <w:rStyle w:val="Hipervnculo"/>
                <w:noProof/>
                <w:lang w:val="es-ES"/>
              </w:rPr>
              <w:t>9.11.3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ImpuestosLocalesTrasladosLocales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EFA86A" w14:textId="082E0D06" w:rsidR="0081144D" w:rsidRDefault="0081144D">
          <w:pPr>
            <w:pStyle w:val="TDC2"/>
            <w:tabs>
              <w:tab w:val="left" w:pos="88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89" w:history="1">
            <w:r w:rsidRPr="007D110F">
              <w:rPr>
                <w:rStyle w:val="Hipervnculo"/>
                <w:rFonts w:cs="Segoe UI"/>
                <w:noProof/>
              </w:rPr>
              <w:t>9.12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 xml:space="preserve">Referencia del </w:t>
            </w:r>
            <w:r w:rsidRPr="007D110F">
              <w:rPr>
                <w:rStyle w:val="Hipervnculo"/>
                <w:i/>
                <w:noProof/>
              </w:rPr>
              <w:t>Namespace</w:t>
            </w:r>
            <w:r w:rsidRPr="007D110F">
              <w:rPr>
                <w:rStyle w:val="Hipervnculo"/>
                <w:noProof/>
              </w:rPr>
              <w:t xml:space="preserve"> </w:t>
            </w:r>
            <w:r w:rsidRPr="007D110F">
              <w:rPr>
                <w:rStyle w:val="Hipervnculo"/>
                <w:rFonts w:ascii="Consolas" w:hAnsi="Consolas"/>
                <w:noProof/>
              </w:rPr>
              <w:t>SifeiSignature3_3.Complementos.Nomina12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1CB4FC" w14:textId="2327CE89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90" w:history="1">
            <w:r w:rsidRPr="007D110F">
              <w:rPr>
                <w:rStyle w:val="Hipervnculo"/>
                <w:rFonts w:cs="Segoe UI"/>
                <w:noProof/>
              </w:rPr>
              <w:t>9.12.1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rFonts w:cs="Segoe UI"/>
                <w:noProof/>
              </w:rPr>
              <w:t>Clases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581685" w14:textId="22C7200F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91" w:history="1">
            <w:r w:rsidRPr="007D110F">
              <w:rPr>
                <w:rStyle w:val="Hipervnculo"/>
                <w:rFonts w:cs="Segoe UI"/>
                <w:noProof/>
              </w:rPr>
              <w:t>9.12.2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rFonts w:cs="Segoe UI"/>
                <w:noProof/>
              </w:rPr>
              <w:t xml:space="preserve">Enumeración </w:t>
            </w:r>
            <w:r w:rsidRPr="007D110F">
              <w:rPr>
                <w:rStyle w:val="Hipervnculo"/>
                <w:rFonts w:ascii="Consolas" w:hAnsi="Consolas"/>
                <w:noProof/>
              </w:rPr>
              <w:t>NominaReceptorSindicalizado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64A02A" w14:textId="7C7F096F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92" w:history="1">
            <w:r w:rsidRPr="007D110F">
              <w:rPr>
                <w:rStyle w:val="Hipervnculo"/>
                <w:noProof/>
                <w:lang w:val="es-ES"/>
              </w:rPr>
              <w:t>9.12.3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Nomina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615FC6" w14:textId="739210E8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93" w:history="1">
            <w:r w:rsidRPr="007D110F">
              <w:rPr>
                <w:rStyle w:val="Hipervnculo"/>
                <w:noProof/>
                <w:lang w:val="es-ES"/>
              </w:rPr>
              <w:t>9.12.4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NominaDeducciones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A3F3B7" w14:textId="23818290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94" w:history="1">
            <w:r w:rsidRPr="007D110F">
              <w:rPr>
                <w:rStyle w:val="Hipervnculo"/>
                <w:noProof/>
                <w:lang w:val="es-ES"/>
              </w:rPr>
              <w:t>9.12.5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NominaDeduccionesDeduccion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C98394" w14:textId="4E3F9FC9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95" w:history="1">
            <w:r w:rsidRPr="007D110F">
              <w:rPr>
                <w:rStyle w:val="Hipervnculo"/>
                <w:noProof/>
                <w:lang w:val="es-ES"/>
              </w:rPr>
              <w:t>9.12.6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NominaEmisor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C9A547" w14:textId="14975237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96" w:history="1">
            <w:r w:rsidRPr="007D110F">
              <w:rPr>
                <w:rStyle w:val="Hipervnculo"/>
                <w:noProof/>
                <w:lang w:val="es-ES"/>
              </w:rPr>
              <w:t>9.12.7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NominaEmisorEntidadSNCF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D64678" w14:textId="06C45F19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97" w:history="1">
            <w:r w:rsidRPr="007D110F">
              <w:rPr>
                <w:rStyle w:val="Hipervnculo"/>
                <w:rFonts w:cs="Segoe UI"/>
                <w:noProof/>
                <w:lang w:val="es-ES"/>
              </w:rPr>
              <w:t>9.12.8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rFonts w:cs="Segoe UI"/>
                <w:noProof/>
                <w:lang w:val="es-ES"/>
              </w:rPr>
              <w:t>Propiedades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5A53D7" w14:textId="3DDAE3E5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98" w:history="1">
            <w:r w:rsidRPr="007D110F">
              <w:rPr>
                <w:rStyle w:val="Hipervnculo"/>
                <w:noProof/>
                <w:lang w:val="es-ES"/>
              </w:rPr>
              <w:t>9.12.9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NominaIncapacidad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4F4EAD" w14:textId="6A2FF1D9" w:rsidR="0081144D" w:rsidRDefault="0081144D">
          <w:pPr>
            <w:pStyle w:val="TDC3"/>
            <w:tabs>
              <w:tab w:val="left" w:pos="132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199" w:history="1">
            <w:r w:rsidRPr="007D110F">
              <w:rPr>
                <w:rStyle w:val="Hipervnculo"/>
                <w:noProof/>
                <w:lang w:val="es-ES"/>
              </w:rPr>
              <w:t>9.12.10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NominaOtroPago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8A0829" w14:textId="6A49F19F" w:rsidR="0081144D" w:rsidRDefault="0081144D">
          <w:pPr>
            <w:pStyle w:val="TDC3"/>
            <w:tabs>
              <w:tab w:val="left" w:pos="132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200" w:history="1">
            <w:r w:rsidRPr="007D110F">
              <w:rPr>
                <w:rStyle w:val="Hipervnculo"/>
                <w:noProof/>
                <w:lang w:val="es-ES"/>
              </w:rPr>
              <w:t>9.12.11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NominaOtroPagoCompensacionSaldosAFavor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67C10D" w14:textId="1C87A37C" w:rsidR="0081144D" w:rsidRDefault="0081144D">
          <w:pPr>
            <w:pStyle w:val="TDC3"/>
            <w:tabs>
              <w:tab w:val="left" w:pos="132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201" w:history="1">
            <w:r w:rsidRPr="007D110F">
              <w:rPr>
                <w:rStyle w:val="Hipervnculo"/>
                <w:noProof/>
                <w:lang w:val="es-ES"/>
              </w:rPr>
              <w:t>9.12.12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NominaOtroPagoSubsidioAlEmpleo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65C406" w14:textId="61FF9E7D" w:rsidR="0081144D" w:rsidRDefault="0081144D">
          <w:pPr>
            <w:pStyle w:val="TDC3"/>
            <w:tabs>
              <w:tab w:val="left" w:pos="132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202" w:history="1">
            <w:r w:rsidRPr="007D110F">
              <w:rPr>
                <w:rStyle w:val="Hipervnculo"/>
                <w:noProof/>
                <w:lang w:val="es-ES"/>
              </w:rPr>
              <w:t>9.12.13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NominaPercepciones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1DEBC8" w14:textId="4559AE08" w:rsidR="0081144D" w:rsidRDefault="0081144D">
          <w:pPr>
            <w:pStyle w:val="TDC3"/>
            <w:tabs>
              <w:tab w:val="left" w:pos="132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203" w:history="1">
            <w:r w:rsidRPr="007D110F">
              <w:rPr>
                <w:rStyle w:val="Hipervnculo"/>
                <w:noProof/>
                <w:lang w:val="es-ES"/>
              </w:rPr>
              <w:t>9.12.14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NominaPercepcionesJubilacionPensionRetiro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EB03B8" w14:textId="2299E655" w:rsidR="0081144D" w:rsidRDefault="0081144D">
          <w:pPr>
            <w:pStyle w:val="TDC3"/>
            <w:tabs>
              <w:tab w:val="left" w:pos="132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204" w:history="1">
            <w:r w:rsidRPr="007D110F">
              <w:rPr>
                <w:rStyle w:val="Hipervnculo"/>
                <w:noProof/>
                <w:lang w:val="es-ES"/>
              </w:rPr>
              <w:t>9.12.15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NominaPercepcionesPercepcion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FA55D3" w14:textId="3E02AD03" w:rsidR="0081144D" w:rsidRDefault="0081144D">
          <w:pPr>
            <w:pStyle w:val="TDC3"/>
            <w:tabs>
              <w:tab w:val="left" w:pos="132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205" w:history="1">
            <w:r w:rsidRPr="007D110F">
              <w:rPr>
                <w:rStyle w:val="Hipervnculo"/>
                <w:noProof/>
                <w:lang w:val="es-ES"/>
              </w:rPr>
              <w:t>9.12.16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NominaPercepcionesPercepcionAccionesOTitulos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BB7165" w14:textId="5B0A2B5C" w:rsidR="0081144D" w:rsidRDefault="0081144D">
          <w:pPr>
            <w:pStyle w:val="TDC3"/>
            <w:tabs>
              <w:tab w:val="left" w:pos="132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206" w:history="1">
            <w:r w:rsidRPr="007D110F">
              <w:rPr>
                <w:rStyle w:val="Hipervnculo"/>
                <w:noProof/>
                <w:lang w:val="es-ES"/>
              </w:rPr>
              <w:t>9.12.17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NominaPercepcionesPercepcionHorasExtra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F9FF57" w14:textId="040A2091" w:rsidR="0081144D" w:rsidRDefault="0081144D">
          <w:pPr>
            <w:pStyle w:val="TDC3"/>
            <w:tabs>
              <w:tab w:val="left" w:pos="132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207" w:history="1">
            <w:r w:rsidRPr="007D110F">
              <w:rPr>
                <w:rStyle w:val="Hipervnculo"/>
                <w:noProof/>
                <w:lang w:val="es-ES"/>
              </w:rPr>
              <w:t>9.12.18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NominaPercepcionesSeparacionIndemnizacion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C589AB" w14:textId="2D79D19E" w:rsidR="0081144D" w:rsidRDefault="0081144D">
          <w:pPr>
            <w:pStyle w:val="TDC3"/>
            <w:tabs>
              <w:tab w:val="left" w:pos="132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208" w:history="1">
            <w:r w:rsidRPr="007D110F">
              <w:rPr>
                <w:rStyle w:val="Hipervnculo"/>
                <w:noProof/>
                <w:lang w:val="es-ES"/>
              </w:rPr>
              <w:t>9.12.19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NominaReceptor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3F2F87" w14:textId="59B05656" w:rsidR="0081144D" w:rsidRDefault="0081144D">
          <w:pPr>
            <w:pStyle w:val="TDC3"/>
            <w:tabs>
              <w:tab w:val="left" w:pos="132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209" w:history="1">
            <w:r w:rsidRPr="007D110F">
              <w:rPr>
                <w:rStyle w:val="Hipervnculo"/>
                <w:noProof/>
                <w:lang w:val="es-ES"/>
              </w:rPr>
              <w:t>9.12.20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NominaReceptorSubContratacion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0F0FAF" w14:textId="5D24AEFE" w:rsidR="0081144D" w:rsidRDefault="0081144D">
          <w:pPr>
            <w:pStyle w:val="TDC2"/>
            <w:tabs>
              <w:tab w:val="left" w:pos="88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210" w:history="1">
            <w:r w:rsidRPr="007D110F">
              <w:rPr>
                <w:rStyle w:val="Hipervnculo"/>
                <w:rFonts w:cs="Segoe UI"/>
                <w:noProof/>
              </w:rPr>
              <w:t>9.13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 xml:space="preserve">Referencia del </w:t>
            </w:r>
            <w:r w:rsidRPr="007D110F">
              <w:rPr>
                <w:rStyle w:val="Hipervnculo"/>
                <w:i/>
                <w:noProof/>
              </w:rPr>
              <w:t>Namespace</w:t>
            </w:r>
            <w:r w:rsidRPr="007D110F">
              <w:rPr>
                <w:rStyle w:val="Hipervnculo"/>
                <w:noProof/>
              </w:rPr>
              <w:t xml:space="preserve"> </w:t>
            </w:r>
            <w:r w:rsidRPr="007D110F">
              <w:rPr>
                <w:rStyle w:val="Hipervnculo"/>
                <w:rFonts w:ascii="Consolas" w:hAnsi="Consolas"/>
                <w:noProof/>
              </w:rPr>
              <w:t>SifeiSignature3_3.Complementos.Pagos10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D9648C" w14:textId="6D85BBBA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211" w:history="1">
            <w:r w:rsidRPr="007D110F">
              <w:rPr>
                <w:rStyle w:val="Hipervnculo"/>
                <w:rFonts w:cs="Segoe UI"/>
                <w:noProof/>
              </w:rPr>
              <w:t>9.13.1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rFonts w:cs="Segoe UI"/>
                <w:noProof/>
              </w:rPr>
              <w:t>Clases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F31CA3" w14:textId="2535128A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212" w:history="1">
            <w:r w:rsidRPr="007D110F">
              <w:rPr>
                <w:rStyle w:val="Hipervnculo"/>
                <w:noProof/>
                <w:lang w:val="es-ES"/>
              </w:rPr>
              <w:t>9.13.2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Pagos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9E6186" w14:textId="1F4E910F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213" w:history="1">
            <w:r w:rsidRPr="007D110F">
              <w:rPr>
                <w:rStyle w:val="Hipervnculo"/>
                <w:noProof/>
                <w:lang w:val="es-ES"/>
              </w:rPr>
              <w:t>9.13.3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PagosPago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101005" w14:textId="3EE5F774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214" w:history="1">
            <w:r w:rsidRPr="007D110F">
              <w:rPr>
                <w:rStyle w:val="Hipervnculo"/>
                <w:noProof/>
                <w:lang w:val="es-ES"/>
              </w:rPr>
              <w:t>9.13.4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PagosPagoDoctoRelacionado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436E73" w14:textId="692EB452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215" w:history="1">
            <w:r w:rsidRPr="007D110F">
              <w:rPr>
                <w:rStyle w:val="Hipervnculo"/>
                <w:noProof/>
                <w:lang w:val="es-ES"/>
              </w:rPr>
              <w:t>9.13.5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PagosPagoImpuestos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F11B6D" w14:textId="45BB3521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216" w:history="1">
            <w:r w:rsidRPr="007D110F">
              <w:rPr>
                <w:rStyle w:val="Hipervnculo"/>
                <w:noProof/>
                <w:lang w:val="es-ES"/>
              </w:rPr>
              <w:t>9.13.6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PagosPagoImpuestosRetencion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B602C8" w14:textId="24946B6E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217" w:history="1">
            <w:r w:rsidRPr="007D110F">
              <w:rPr>
                <w:rStyle w:val="Hipervnculo"/>
                <w:noProof/>
                <w:lang w:val="es-ES"/>
              </w:rPr>
              <w:t>9.13.7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 xml:space="preserve">Clase </w:t>
            </w:r>
            <w:r w:rsidRPr="007D110F">
              <w:rPr>
                <w:rStyle w:val="Hipervnculo"/>
                <w:rFonts w:ascii="Consolas" w:hAnsi="Consolas"/>
                <w:noProof/>
                <w:lang w:val="es-ES"/>
              </w:rPr>
              <w:t>PagosPagoImpuestosTraslado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9598DC" w14:textId="48A91651" w:rsidR="0081144D" w:rsidRDefault="0081144D">
          <w:pPr>
            <w:pStyle w:val="TDC2"/>
            <w:tabs>
              <w:tab w:val="left" w:pos="88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218" w:history="1">
            <w:r w:rsidRPr="007D110F">
              <w:rPr>
                <w:rStyle w:val="Hipervnculo"/>
                <w:rFonts w:cs="Segoe UI"/>
                <w:noProof/>
              </w:rPr>
              <w:t>9.14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 xml:space="preserve">Referencia del </w:t>
            </w:r>
            <w:r w:rsidRPr="007D110F">
              <w:rPr>
                <w:rStyle w:val="Hipervnculo"/>
                <w:i/>
                <w:noProof/>
              </w:rPr>
              <w:t>Namespace</w:t>
            </w:r>
            <w:r w:rsidRPr="007D110F">
              <w:rPr>
                <w:rStyle w:val="Hipervnculo"/>
                <w:noProof/>
              </w:rPr>
              <w:t xml:space="preserve"> </w:t>
            </w:r>
            <w:r w:rsidRPr="007D110F">
              <w:rPr>
                <w:rStyle w:val="Hipervnculo"/>
                <w:rFonts w:ascii="Consolas" w:hAnsi="Consolas"/>
                <w:noProof/>
              </w:rPr>
              <w:t>SifeiSignature3_3</w:t>
            </w:r>
            <w:r w:rsidRPr="007D110F">
              <w:rPr>
                <w:rStyle w:val="Hipervnculo"/>
                <w:noProof/>
              </w:rPr>
              <w:t xml:space="preserve"> </w:t>
            </w:r>
            <w:r w:rsidRPr="007D110F">
              <w:rPr>
                <w:rStyle w:val="Hipervnculo"/>
                <w:rFonts w:ascii="Consolas" w:hAnsi="Consolas"/>
                <w:noProof/>
              </w:rPr>
              <w:t>.Complementos.cartaporte20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160078" w14:textId="7F69CF0C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219" w:history="1">
            <w:r w:rsidRPr="007D110F">
              <w:rPr>
                <w:rStyle w:val="Hipervnculo"/>
                <w:noProof/>
              </w:rPr>
              <w:t>9.14.1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Clases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1CDF8D" w14:textId="504EC68E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220" w:history="1">
            <w:r w:rsidRPr="007D110F">
              <w:rPr>
                <w:rStyle w:val="Hipervnculo"/>
                <w:noProof/>
              </w:rPr>
              <w:t>9.14.2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highlight w:val="white"/>
              </w:rPr>
              <w:t>Clase CartaPorte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B8E389" w14:textId="56EAF62F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221" w:history="1">
            <w:r w:rsidRPr="007D110F">
              <w:rPr>
                <w:rStyle w:val="Hipervnculo"/>
                <w:noProof/>
              </w:rPr>
              <w:t>9.14.3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highlight w:val="white"/>
              </w:rPr>
              <w:t xml:space="preserve">Clase </w:t>
            </w:r>
            <w:r w:rsidRPr="007D110F">
              <w:rPr>
                <w:rStyle w:val="Hipervnculo"/>
                <w:noProof/>
              </w:rPr>
              <w:t>CartaPorteMercancias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FDEB43" w14:textId="5F1CB809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222" w:history="1">
            <w:r w:rsidRPr="007D110F">
              <w:rPr>
                <w:rStyle w:val="Hipervnculo"/>
                <w:noProof/>
              </w:rPr>
              <w:t>9.14.4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highlight w:val="white"/>
              </w:rPr>
              <w:t xml:space="preserve">Clase </w:t>
            </w:r>
            <w:r w:rsidRPr="007D110F">
              <w:rPr>
                <w:rStyle w:val="Hipervnculo"/>
                <w:noProof/>
              </w:rPr>
              <w:t>CartaPorteMercanciasAutotransporte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376A25" w14:textId="0396FA14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223" w:history="1">
            <w:r w:rsidRPr="007D110F">
              <w:rPr>
                <w:rStyle w:val="Hipervnculo"/>
                <w:noProof/>
              </w:rPr>
              <w:t>9.14.5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highlight w:val="white"/>
              </w:rPr>
              <w:t xml:space="preserve">Clase </w:t>
            </w:r>
            <w:r w:rsidRPr="007D110F">
              <w:rPr>
                <w:rStyle w:val="Hipervnculo"/>
                <w:noProof/>
              </w:rPr>
              <w:t>CartaPorteMercanciasAutotransporteIdentificacionVehicular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EFCA35" w14:textId="39768F8A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224" w:history="1">
            <w:r w:rsidRPr="007D110F">
              <w:rPr>
                <w:rStyle w:val="Hipervnculo"/>
                <w:noProof/>
              </w:rPr>
              <w:t>9.14.6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highlight w:val="white"/>
              </w:rPr>
              <w:t xml:space="preserve">Clase </w:t>
            </w:r>
            <w:r w:rsidRPr="007D110F">
              <w:rPr>
                <w:rStyle w:val="Hipervnculo"/>
                <w:noProof/>
              </w:rPr>
              <w:t>CartaPorteMercanciasAutotransporteRemolque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2D3903" w14:textId="155A63C1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225" w:history="1">
            <w:r w:rsidRPr="007D110F">
              <w:rPr>
                <w:rStyle w:val="Hipervnculo"/>
                <w:noProof/>
              </w:rPr>
              <w:t>9.14.7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highlight w:val="white"/>
              </w:rPr>
              <w:t xml:space="preserve">Clase </w:t>
            </w:r>
            <w:r w:rsidRPr="007D110F">
              <w:rPr>
                <w:rStyle w:val="Hipervnculo"/>
                <w:noProof/>
              </w:rPr>
              <w:t>CartaPorteMercanciasAutotransporteSeguros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F0CED3" w14:textId="2B493545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226" w:history="1">
            <w:r w:rsidRPr="007D110F">
              <w:rPr>
                <w:rStyle w:val="Hipervnculo"/>
                <w:noProof/>
              </w:rPr>
              <w:t>9.14.8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highlight w:val="white"/>
              </w:rPr>
              <w:t xml:space="preserve">Clase </w:t>
            </w:r>
            <w:r w:rsidRPr="007D110F">
              <w:rPr>
                <w:rStyle w:val="Hipervnculo"/>
                <w:noProof/>
              </w:rPr>
              <w:t>CartaPorteMercanciasMercancia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3B7156" w14:textId="3FB44B1C" w:rsidR="0081144D" w:rsidRDefault="0081144D">
          <w:pPr>
            <w:pStyle w:val="TDC2"/>
            <w:tabs>
              <w:tab w:val="left" w:pos="88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227" w:history="1">
            <w:r w:rsidRPr="007D110F">
              <w:rPr>
                <w:rStyle w:val="Hipervnculo"/>
                <w:rFonts w:cs="Segoe UI"/>
                <w:noProof/>
              </w:rPr>
              <w:t>9.15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 xml:space="preserve">Referencia del </w:t>
            </w:r>
            <w:r w:rsidRPr="007D110F">
              <w:rPr>
                <w:rStyle w:val="Hipervnculo"/>
                <w:i/>
                <w:noProof/>
              </w:rPr>
              <w:t>Namespace</w:t>
            </w:r>
            <w:r w:rsidRPr="007D110F">
              <w:rPr>
                <w:rStyle w:val="Hipervnculo"/>
                <w:noProof/>
              </w:rPr>
              <w:t xml:space="preserve"> </w:t>
            </w:r>
            <w:r w:rsidRPr="007D110F">
              <w:rPr>
                <w:rStyle w:val="Hipervnculo"/>
                <w:rFonts w:ascii="Consolas" w:hAnsi="Consolas"/>
                <w:noProof/>
              </w:rPr>
              <w:t>SifeiSignature3_3.srvSifeiCancelacion2018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77C464" w14:textId="5E88398A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228" w:history="1">
            <w:r w:rsidRPr="007D110F">
              <w:rPr>
                <w:rStyle w:val="Hipervnculo"/>
                <w:noProof/>
              </w:rPr>
              <w:t>9.15.1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Clases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B5E320" w14:textId="3CD6D924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229" w:history="1">
            <w:r w:rsidRPr="007D110F">
              <w:rPr>
                <w:rStyle w:val="Hipervnculo"/>
                <w:noProof/>
              </w:rPr>
              <w:t>9.15.2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Enumeraciones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D748AC" w14:textId="4C0663D4" w:rsidR="0081144D" w:rsidRDefault="0081144D">
          <w:pPr>
            <w:pStyle w:val="TDC3"/>
            <w:tabs>
              <w:tab w:val="left" w:pos="110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230" w:history="1">
            <w:r w:rsidRPr="007D110F">
              <w:rPr>
                <w:rStyle w:val="Hipervnculo"/>
                <w:noProof/>
                <w:lang w:val="es-ES"/>
              </w:rPr>
              <w:t>9.15.3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>Clase folios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0BC6AD" w14:textId="473279D1" w:rsidR="0081144D" w:rsidRDefault="0081144D">
          <w:pPr>
            <w:pStyle w:val="TDC2"/>
            <w:tabs>
              <w:tab w:val="left" w:pos="88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231" w:history="1">
            <w:r w:rsidRPr="007D110F">
              <w:rPr>
                <w:rStyle w:val="Hipervnculo"/>
                <w:rFonts w:cs="Segoe UI"/>
                <w:noProof/>
                <w:lang w:val="es-ES"/>
              </w:rPr>
              <w:t>9.16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s-ES"/>
              </w:rPr>
              <w:t>Códigos de Respuesta de Cancelación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D1ACAC" w14:textId="1D8B56CB" w:rsidR="0081144D" w:rsidRDefault="0081144D">
          <w:pPr>
            <w:pStyle w:val="TDC2"/>
            <w:tabs>
              <w:tab w:val="left" w:pos="88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232" w:history="1">
            <w:r w:rsidRPr="007D110F">
              <w:rPr>
                <w:rStyle w:val="Hipervnculo"/>
                <w:rFonts w:cs="Segoe UI"/>
                <w:noProof/>
              </w:rPr>
              <w:t>9.17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Códigos de Error de la Matriz de validaciones para CFDI versión 4.0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DA0372" w14:textId="01132C12" w:rsidR="0081144D" w:rsidRDefault="0081144D">
          <w:pPr>
            <w:pStyle w:val="TDC2"/>
            <w:tabs>
              <w:tab w:val="left" w:pos="88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233" w:history="1">
            <w:r w:rsidRPr="007D110F">
              <w:rPr>
                <w:rStyle w:val="Hipervnculo"/>
                <w:rFonts w:cs="Segoe UI"/>
                <w:noProof/>
                <w:lang w:val="en-US"/>
              </w:rPr>
              <w:t>9.18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n-US"/>
              </w:rPr>
              <w:t>Codigos de Error del SAT para el metodo Consulta CFDI Relacionado.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C318C4" w14:textId="05D61E9E" w:rsidR="0081144D" w:rsidRDefault="0081144D">
          <w:pPr>
            <w:pStyle w:val="TDC2"/>
            <w:tabs>
              <w:tab w:val="left" w:pos="88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234" w:history="1">
            <w:r w:rsidRPr="007D110F">
              <w:rPr>
                <w:rStyle w:val="Hipervnculo"/>
                <w:rFonts w:cs="Segoe UI"/>
                <w:noProof/>
                <w:lang w:val="en-US"/>
              </w:rPr>
              <w:t>9.19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n-US"/>
              </w:rPr>
              <w:t>Codigos de error de SAT para el metodo obtener Peticiones de Cancelacion Pendientes.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99BD58" w14:textId="1993D51C" w:rsidR="0081144D" w:rsidRDefault="0081144D">
          <w:pPr>
            <w:pStyle w:val="TDC2"/>
            <w:tabs>
              <w:tab w:val="left" w:pos="88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235" w:history="1">
            <w:r w:rsidRPr="007D110F">
              <w:rPr>
                <w:rStyle w:val="Hipervnculo"/>
                <w:rFonts w:cs="Segoe UI"/>
                <w:noProof/>
                <w:lang w:val="en-US"/>
              </w:rPr>
              <w:t>9.20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n-US"/>
              </w:rPr>
              <w:t>Codigos de error del SAT para el metodo Aceptacion/Rechazo de cancelacion (procesa Respuesta).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019DE7" w14:textId="57048662" w:rsidR="0081144D" w:rsidRDefault="0081144D">
          <w:pPr>
            <w:pStyle w:val="TDC2"/>
            <w:tabs>
              <w:tab w:val="left" w:pos="88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236" w:history="1">
            <w:r w:rsidRPr="007D110F">
              <w:rPr>
                <w:rStyle w:val="Hipervnculo"/>
                <w:rFonts w:cs="Segoe UI"/>
                <w:noProof/>
                <w:lang w:val="en-US"/>
              </w:rPr>
              <w:t>9.21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  <w:lang w:val="en-US"/>
              </w:rPr>
              <w:t>Codigos de respuesta del servicio de consulta CFDI.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1384F4" w14:textId="5686246C" w:rsidR="0081144D" w:rsidRDefault="0081144D">
          <w:pPr>
            <w:pStyle w:val="TDC1"/>
            <w:tabs>
              <w:tab w:val="left" w:pos="660"/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:lang w:eastAsia="es-MX"/>
              <w14:ligatures w14:val="standardContextual"/>
            </w:rPr>
          </w:pPr>
          <w:hyperlink w:anchor="_Toc140772237" w:history="1">
            <w:r w:rsidRPr="007D110F">
              <w:rPr>
                <w:rStyle w:val="Hipervnculo"/>
                <w:noProof/>
              </w:rPr>
              <w:t>10.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:lang w:eastAsia="es-MX"/>
                <w14:ligatures w14:val="standardContextual"/>
              </w:rPr>
              <w:tab/>
            </w:r>
            <w:r w:rsidRPr="007D110F">
              <w:rPr>
                <w:rStyle w:val="Hipervnculo"/>
                <w:noProof/>
              </w:rPr>
              <w:t>Información de Contacto con SIFEI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_Toc140772237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671A14" w14:textId="31E05CE8" w:rsidR="005066BD" w:rsidRDefault="005066BD" w:rsidP="005066BD">
          <w:r>
            <w:rPr>
              <w:b/>
              <w:bCs/>
              <w:lang w:val="es-ES"/>
            </w:rPr>
            <w:fldChar w:fldCharType="end"/>
          </w:r>
        </w:p>
      </w:sdtContent>
    </w:sdt>
    <w:p w14:paraId="79605A29" w14:textId="3AED707B" w:rsidR="00334EF1" w:rsidRDefault="00334EF1">
      <w:pPr>
        <w:spacing w:after="160" w:line="259" w:lineRule="auto"/>
      </w:pPr>
      <w:r>
        <w:br w:type="page"/>
      </w:r>
    </w:p>
    <w:p w14:paraId="3D21B883" w14:textId="2BD3D09D" w:rsidR="00334EF1" w:rsidRDefault="00334EF1" w:rsidP="00334EF1">
      <w:pPr>
        <w:pStyle w:val="Ttulo1"/>
        <w:numPr>
          <w:ilvl w:val="0"/>
          <w:numId w:val="0"/>
        </w:numPr>
        <w:spacing w:after="0"/>
        <w:ind w:left="431" w:hanging="431"/>
      </w:pPr>
      <w:bookmarkStart w:id="0" w:name="_Toc16506093"/>
      <w:bookmarkStart w:id="1" w:name="_Toc140772004"/>
      <w:r>
        <w:lastRenderedPageBreak/>
        <w:t xml:space="preserve">Listado de </w:t>
      </w:r>
      <w:r w:rsidR="00B14D86">
        <w:t>Imágenes</w:t>
      </w:r>
      <w:bookmarkEnd w:id="0"/>
      <w:bookmarkEnd w:id="1"/>
    </w:p>
    <w:p w14:paraId="755392DA" w14:textId="4A6A6EF1" w:rsidR="008F4706" w:rsidRDefault="00334EF1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r w:rsidRPr="003C1B2C">
        <w:rPr>
          <w:sz w:val="14"/>
        </w:rPr>
        <w:fldChar w:fldCharType="begin"/>
      </w:r>
      <w:r w:rsidRPr="003C1B2C">
        <w:rPr>
          <w:sz w:val="14"/>
        </w:rPr>
        <w:instrText xml:space="preserve"> TOC \h \z \c "Imagen" </w:instrText>
      </w:r>
      <w:r w:rsidRPr="003C1B2C">
        <w:rPr>
          <w:sz w:val="14"/>
        </w:rPr>
        <w:fldChar w:fldCharType="separate"/>
      </w:r>
      <w:hyperlink w:anchor="_Toc140772259" w:history="1">
        <w:r w:rsidR="008F4706" w:rsidRPr="00737B1B">
          <w:rPr>
            <w:rStyle w:val="Hipervnculo"/>
            <w:noProof/>
          </w:rPr>
          <w:t>Imagen 1 Creación de proyecto .Net Framework 3.5</w:t>
        </w:r>
        <w:r w:rsidR="008F4706">
          <w:rPr>
            <w:noProof/>
            <w:webHidden/>
          </w:rPr>
          <w:tab/>
        </w:r>
        <w:r w:rsidR="008F4706">
          <w:rPr>
            <w:noProof/>
            <w:webHidden/>
          </w:rPr>
          <w:fldChar w:fldCharType="begin"/>
        </w:r>
        <w:r w:rsidR="008F4706">
          <w:rPr>
            <w:noProof/>
            <w:webHidden/>
          </w:rPr>
          <w:instrText xml:space="preserve"> PAGEREF _Toc140772259 \h </w:instrText>
        </w:r>
        <w:r w:rsidR="008F4706">
          <w:rPr>
            <w:noProof/>
            <w:webHidden/>
          </w:rPr>
        </w:r>
        <w:r w:rsidR="008F4706">
          <w:rPr>
            <w:noProof/>
            <w:webHidden/>
          </w:rPr>
          <w:fldChar w:fldCharType="separate"/>
        </w:r>
        <w:r w:rsidR="008F4706">
          <w:rPr>
            <w:noProof/>
            <w:webHidden/>
          </w:rPr>
          <w:t>5</w:t>
        </w:r>
        <w:r w:rsidR="008F4706">
          <w:rPr>
            <w:noProof/>
            <w:webHidden/>
          </w:rPr>
          <w:fldChar w:fldCharType="end"/>
        </w:r>
      </w:hyperlink>
    </w:p>
    <w:p w14:paraId="2235B40D" w14:textId="79ED78CB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260" w:history="1">
        <w:r w:rsidRPr="00737B1B">
          <w:rPr>
            <w:rStyle w:val="Hipervnculo"/>
            <w:noProof/>
          </w:rPr>
          <w:t>Imagen 2 Proyecto recién creado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_Toc140772260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1491E22" w14:textId="4A5BE5D5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261" w:history="1">
        <w:r w:rsidRPr="00737B1B">
          <w:rPr>
            <w:rStyle w:val="Hipervnculo"/>
            <w:noProof/>
          </w:rPr>
          <w:t>Imagen 3 Copiando los recursos al proyecto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_Toc140772261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D15B5CC" w14:textId="2708E027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262" w:history="1">
        <w:r w:rsidRPr="00737B1B">
          <w:rPr>
            <w:rStyle w:val="Hipervnculo"/>
            <w:noProof/>
          </w:rPr>
          <w:t>Imagen 4 Inclusión de carpeta SAT en el proyecto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_Toc140772262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4EC3CD5" w14:textId="32DF213E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263" w:history="1">
        <w:r w:rsidRPr="00737B1B">
          <w:rPr>
            <w:rStyle w:val="Hipervnculo"/>
            <w:noProof/>
          </w:rPr>
          <w:t>Imagen 5 Inclusión del resto de bibliotecas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_Toc140772263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5E6A826" w14:textId="02A63CE7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264" w:history="1">
        <w:r w:rsidRPr="00737B1B">
          <w:rPr>
            <w:rStyle w:val="Hipervnculo"/>
            <w:noProof/>
          </w:rPr>
          <w:t>Imagen 6 Modificando la propiedad "Copiar al directorio de Salida"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_Toc140772264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CCD7B85" w14:textId="14B5AD38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265" w:history="1">
        <w:r w:rsidRPr="00737B1B">
          <w:rPr>
            <w:rStyle w:val="Hipervnculo"/>
            <w:noProof/>
          </w:rPr>
          <w:t>Imagen 7 Modificando la propiedad "Copiar al directorio de salida" a "Copiar siempre”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_Toc140772265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2085C42" w14:textId="7D68AE18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266" w:history="1">
        <w:r w:rsidRPr="00737B1B">
          <w:rPr>
            <w:rStyle w:val="Hipervnculo"/>
            <w:noProof/>
          </w:rPr>
          <w:t>Imagen 8 Agregar referencia al proyecto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_Toc140772266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5C819A1" w14:textId="0C45B697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267" w:history="1">
        <w:r w:rsidRPr="00737B1B">
          <w:rPr>
            <w:rStyle w:val="Hipervnculo"/>
            <w:noProof/>
          </w:rPr>
          <w:t xml:space="preserve">Imagen 9 Carpeta donde está </w:t>
        </w:r>
        <w:r w:rsidRPr="00737B1B">
          <w:rPr>
            <w:rStyle w:val="Hipervnculo"/>
            <w:rFonts w:ascii="Consolas" w:hAnsi="Consolas"/>
            <w:noProof/>
          </w:rPr>
          <w:t>SifeiSignature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_Toc140772267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88C2488" w14:textId="0799DABE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268" w:history="1">
        <w:r w:rsidRPr="00737B1B">
          <w:rPr>
            <w:rStyle w:val="Hipervnculo"/>
            <w:noProof/>
          </w:rPr>
          <w:t>Imagen 10 Referencia de biblioteca agregada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_Toc140772268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3625697" w14:textId="17370AF6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269" w:history="1">
        <w:r w:rsidRPr="00737B1B">
          <w:rPr>
            <w:rStyle w:val="Hipervnculo"/>
            <w:noProof/>
          </w:rPr>
          <w:t xml:space="preserve">Imagen 11 Configuración de aplicación requerida para </w:t>
        </w:r>
        <w:r w:rsidRPr="00737B1B">
          <w:rPr>
            <w:rStyle w:val="Hipervnculo"/>
            <w:i/>
            <w:noProof/>
          </w:rPr>
          <w:t>SIFEI Signature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_Toc140772269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EA0A8E3" w14:textId="79320552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270" w:history="1">
        <w:r w:rsidRPr="00737B1B">
          <w:rPr>
            <w:rStyle w:val="Hipervnculo"/>
            <w:noProof/>
          </w:rPr>
          <w:t>Imagen 12 Seleccionado Archivo de Configuración de Aplicación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_Toc140772270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47BD19F" w14:textId="28F4F739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271" w:history="1">
        <w:r w:rsidRPr="00737B1B">
          <w:rPr>
            <w:rStyle w:val="Hipervnculo"/>
            <w:noProof/>
          </w:rPr>
          <w:t>Imagen 13 Archivo de configuración limpio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_Toc140772271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D25B3B3" w14:textId="6E8008A0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272" w:history="1">
        <w:r w:rsidRPr="00737B1B">
          <w:rPr>
            <w:rStyle w:val="Hipervnculo"/>
            <w:noProof/>
          </w:rPr>
          <w:t xml:space="preserve">Imagen 14 Archivo de configuración con la configuración necesaria para </w:t>
        </w:r>
        <w:r w:rsidRPr="00737B1B">
          <w:rPr>
            <w:rStyle w:val="Hipervnculo"/>
            <w:i/>
            <w:noProof/>
          </w:rPr>
          <w:t>SIFEI Signature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_Toc140772272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A6BCC4B" w14:textId="242505BE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273" w:history="1">
        <w:r w:rsidRPr="00737B1B">
          <w:rPr>
            <w:rStyle w:val="Hipervnculo"/>
            <w:noProof/>
          </w:rPr>
          <w:t xml:space="preserve">Imagen 15 Ejecuta el </w:t>
        </w:r>
        <w:r w:rsidRPr="00737B1B">
          <w:rPr>
            <w:rStyle w:val="Hipervnculo"/>
            <w:i/>
            <w:noProof/>
          </w:rPr>
          <w:t>script</w:t>
        </w:r>
        <w:r w:rsidRPr="00737B1B">
          <w:rPr>
            <w:rStyle w:val="Hipervnculo"/>
            <w:noProof/>
          </w:rPr>
          <w:t xml:space="preserve"> para la creación de la base de datos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489333D" w14:textId="72324738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274" w:history="1">
        <w:r w:rsidRPr="00737B1B">
          <w:rPr>
            <w:rStyle w:val="Hipervnculo"/>
            <w:noProof/>
          </w:rPr>
          <w:t xml:space="preserve">Imagen 16 Consulta para mostrar el valor de </w:t>
        </w:r>
        <w:r w:rsidRPr="00737B1B">
          <w:rPr>
            <w:rStyle w:val="Hipervnculo"/>
            <w:rFonts w:ascii="Consolas" w:hAnsi="Consolas"/>
            <w:noProof/>
          </w:rPr>
          <w:t>max_allowed_packet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_Toc140772274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E7F6468" w14:textId="0B9A0CB5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275" w:history="1">
        <w:r w:rsidRPr="00737B1B">
          <w:rPr>
            <w:rStyle w:val="Hipervnculo"/>
            <w:noProof/>
            <w:lang w:val="en-US"/>
          </w:rPr>
          <w:t xml:space="preserve">Imagen 17 </w:t>
        </w:r>
        <w:r w:rsidRPr="00737B1B">
          <w:rPr>
            <w:rStyle w:val="Hipervnculo"/>
            <w:rFonts w:ascii="Consolas" w:hAnsi="Consolas"/>
            <w:noProof/>
            <w:lang w:val="en-US"/>
          </w:rPr>
          <w:t>Error 2006 MySQL server has gone away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_Toc140772275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83BBAEE" w14:textId="134C700B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276" w:history="1">
        <w:r w:rsidRPr="00737B1B">
          <w:rPr>
            <w:rStyle w:val="Hipervnculo"/>
            <w:noProof/>
            <w:lang w:val="en-US"/>
          </w:rPr>
          <w:t xml:space="preserve">Imagen 18 Variable </w:t>
        </w:r>
        <w:r w:rsidRPr="00737B1B">
          <w:rPr>
            <w:rStyle w:val="Hipervnculo"/>
            <w:rFonts w:ascii="Consolas" w:hAnsi="Consolas"/>
            <w:noProof/>
            <w:lang w:val="en-US"/>
          </w:rPr>
          <w:t>max_allowed_packet</w:t>
        </w:r>
        <w:r w:rsidRPr="00737B1B">
          <w:rPr>
            <w:rStyle w:val="Hipervnculo"/>
            <w:noProof/>
            <w:lang w:val="en-US"/>
          </w:rPr>
          <w:t xml:space="preserve"> = 1MB: causará “E</w:t>
        </w:r>
        <w:r w:rsidRPr="00737B1B">
          <w:rPr>
            <w:rStyle w:val="Hipervnculo"/>
            <w:rFonts w:ascii="Consolas" w:hAnsi="Consolas"/>
            <w:noProof/>
            <w:lang w:val="en-US"/>
          </w:rPr>
          <w:t>rror 2006: MySQL server has gone away</w:t>
        </w:r>
        <w:r w:rsidRPr="00737B1B">
          <w:rPr>
            <w:rStyle w:val="Hipervnculo"/>
            <w:noProof/>
            <w:lang w:val="en-US"/>
          </w:rPr>
          <w:t>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_Toc140772276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467F0B6F" w14:textId="7ADC3721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277" w:history="1">
        <w:r w:rsidRPr="00737B1B">
          <w:rPr>
            <w:rStyle w:val="Hipervnculo"/>
            <w:noProof/>
          </w:rPr>
          <w:t xml:space="preserve">Imagen 19 Comando para cambiar de forma global el límite que </w:t>
        </w:r>
        <w:r w:rsidRPr="00737B1B">
          <w:rPr>
            <w:rStyle w:val="Hipervnculo"/>
            <w:rFonts w:ascii="Consolas" w:hAnsi="Consolas"/>
            <w:noProof/>
          </w:rPr>
          <w:t>define max_allowed_packet</w:t>
        </w:r>
        <w:r w:rsidRPr="00737B1B">
          <w:rPr>
            <w:rStyle w:val="Hipervnculo"/>
            <w:noProof/>
          </w:rPr>
          <w:t xml:space="preserve"> a 32 MB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_Toc140772277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2E68C66" w14:textId="60083A10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278" w:history="1">
        <w:r w:rsidRPr="00737B1B">
          <w:rPr>
            <w:rStyle w:val="Hipervnculo"/>
            <w:noProof/>
          </w:rPr>
          <w:t xml:space="preserve">Imagen 20 Cambiando variable </w:t>
        </w:r>
        <w:r w:rsidRPr="00737B1B">
          <w:rPr>
            <w:rStyle w:val="Hipervnculo"/>
            <w:rFonts w:ascii="Consolas" w:hAnsi="Consolas"/>
            <w:noProof/>
          </w:rPr>
          <w:t>Max_allowed_packet</w:t>
        </w:r>
        <w:r w:rsidRPr="00737B1B">
          <w:rPr>
            <w:rStyle w:val="Hipervnculo"/>
            <w:noProof/>
          </w:rPr>
          <w:t xml:space="preserve"> temporalmente (este efecto no cambia la </w:t>
        </w:r>
        <w:r w:rsidRPr="00737B1B">
          <w:rPr>
            <w:rStyle w:val="Hipervnculo"/>
            <w:rFonts w:cs="Segoe UI"/>
            <w:noProof/>
          </w:rPr>
          <w:t>sesión</w:t>
        </w:r>
        <w:r w:rsidRPr="00737B1B">
          <w:rPr>
            <w:rStyle w:val="Hipervnculo"/>
            <w:noProof/>
          </w:rPr>
          <w:t xml:space="preserve"> actual y dura solo mientras el servicio esté activo -hasta que el servicio sea reiniciado-)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_Toc140772278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1A4EE30" w14:textId="0733A5FD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279" w:history="1">
        <w:r w:rsidRPr="00737B1B">
          <w:rPr>
            <w:rStyle w:val="Hipervnculo"/>
            <w:noProof/>
          </w:rPr>
          <w:t>Imagen 21 Archivo de configuración del servidor de MariaDB, cambio de 1mb a 16 MB (se debe reiniciar el servicio)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_Toc140772279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F5265B5" w14:textId="3AC2047D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280" w:history="1">
        <w:r w:rsidRPr="00737B1B">
          <w:rPr>
            <w:rStyle w:val="Hipervnculo"/>
            <w:noProof/>
          </w:rPr>
          <w:t xml:space="preserve">Imagen 22 Procedimiento para la ejecución del </w:t>
        </w:r>
        <w:r w:rsidRPr="00737B1B">
          <w:rPr>
            <w:rStyle w:val="Hipervnculo"/>
            <w:i/>
            <w:noProof/>
          </w:rPr>
          <w:t>script</w:t>
        </w:r>
        <w:r w:rsidRPr="00737B1B">
          <w:rPr>
            <w:rStyle w:val="Hipervnculo"/>
            <w:noProof/>
          </w:rPr>
          <w:t xml:space="preserve">, comenzando por el listado de la base de datos, la ejecución del </w:t>
        </w:r>
        <w:r w:rsidRPr="00737B1B">
          <w:rPr>
            <w:rStyle w:val="Hipervnculo"/>
            <w:i/>
            <w:noProof/>
          </w:rPr>
          <w:t>script</w:t>
        </w:r>
        <w:r w:rsidRPr="00737B1B">
          <w:rPr>
            <w:rStyle w:val="Hipervnculo"/>
            <w:noProof/>
          </w:rPr>
          <w:t xml:space="preserve"> y finalizando por la comprobación de su creación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_Toc140772280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3714820F" w14:textId="59424B74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281" w:history="1">
        <w:r w:rsidRPr="00737B1B">
          <w:rPr>
            <w:rStyle w:val="Hipervnculo"/>
            <w:noProof/>
          </w:rPr>
          <w:t>Imagen 23 Error de sintaxis en Mysql al importar el script de la base de datos catalogossat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_Toc140772281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8CE40DC" w14:textId="12FC42C4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282" w:history="1">
        <w:r w:rsidRPr="00737B1B">
          <w:rPr>
            <w:rStyle w:val="Hipervnculo"/>
            <w:noProof/>
          </w:rPr>
          <w:t>Imagen 24 Vista del catalogossat que muestra PAGE_CHECSUM y el numero de ocurrencias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_Toc140772282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0B9AEF5F" w14:textId="19750EF3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283" w:history="1">
        <w:r w:rsidRPr="00737B1B">
          <w:rPr>
            <w:rStyle w:val="Hipervnculo"/>
            <w:noProof/>
          </w:rPr>
          <w:t>Imagen 25 Catalogossat sin PAGE_CHECSUM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_Toc140772283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51DDD2DF" w14:textId="52398398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284" w:history="1">
        <w:r w:rsidRPr="00737B1B">
          <w:rPr>
            <w:rStyle w:val="Hipervnculo"/>
            <w:noProof/>
          </w:rPr>
          <w:t>Imagen 26 Captura que muestra de forma parcial las tablas creadas para la base de datos catalogossat en Mysql 5.5 y superior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_Toc140772284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45EF9A2A" w14:textId="19796278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285" w:history="1">
        <w:r w:rsidRPr="00737B1B">
          <w:rPr>
            <w:rStyle w:val="Hipervnculo"/>
            <w:noProof/>
          </w:rPr>
          <w:t>Imagen 27 Captura de remplazar todas las ocurrencias de "ENGINE=Aria" por "ENGINE=InnoDB"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13FA1F58" w14:textId="016CD309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286" w:history="1">
        <w:r w:rsidRPr="00737B1B">
          <w:rPr>
            <w:rStyle w:val="Hipervnculo"/>
            <w:noProof/>
          </w:rPr>
          <w:t>Imagen 28 Captura de la importacion del script catalogossat con motor InnoDb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7D911D86" w14:textId="09E72058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287" w:history="1">
        <w:r w:rsidRPr="00737B1B">
          <w:rPr>
            <w:rStyle w:val="Hipervnculo"/>
            <w:noProof/>
          </w:rPr>
          <w:t xml:space="preserve">Imagen 29 Consulta de la variable lowe_case_table_names donde su valor es 0, y por </w:t>
        </w:r>
        <w:r w:rsidRPr="00737B1B">
          <w:rPr>
            <w:rStyle w:val="Hipervnculo"/>
            <w:b/>
            <w:noProof/>
          </w:rPr>
          <w:t>tanto debe ser cambiado a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4326A47A" w14:textId="548AB832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288" w:history="1">
        <w:r w:rsidRPr="00737B1B">
          <w:rPr>
            <w:rStyle w:val="Hipervnculo"/>
            <w:noProof/>
          </w:rPr>
          <w:t xml:space="preserve">Imagen 30 Error al emitir un Cfdi cuando Mysql reside un servidor Unix y la variable de sistema </w:t>
        </w:r>
        <w:r w:rsidRPr="00737B1B">
          <w:rPr>
            <w:rStyle w:val="Hipervnculo"/>
            <w:b/>
            <w:i/>
            <w:noProof/>
          </w:rPr>
          <w:t>lower_case_table_names</w:t>
        </w:r>
        <w:r w:rsidRPr="00737B1B">
          <w:rPr>
            <w:rStyle w:val="Hipervnculo"/>
            <w:noProof/>
          </w:rPr>
          <w:t xml:space="preserve"> tiene valor 0.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3C80AD78" w14:textId="2F46DA18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289" w:history="1">
        <w:r w:rsidRPr="00737B1B">
          <w:rPr>
            <w:rStyle w:val="Hipervnculo"/>
            <w:noProof/>
          </w:rPr>
          <w:t>Imagen 31 Configurando el valor de lowe_case_table_names=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2F8BA392" w14:textId="45625C4B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290" w:history="1">
        <w:r w:rsidRPr="00737B1B">
          <w:rPr>
            <w:rStyle w:val="Hipervnculo"/>
            <w:noProof/>
          </w:rPr>
          <w:t>Imagen 32 Consulta de variable del sistema lower_case_table_names , donde se muestra el cambio del valor de 0 a 1 (en un Centos) tras reiniciar Mysql Server, notar que mysql client pierde la conexión y se conecta de nuevo debido al reinicio de Mysql Server.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_Toc140772290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1B0EDCC0" w14:textId="484B9695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291" w:history="1">
        <w:r w:rsidRPr="00737B1B">
          <w:rPr>
            <w:rStyle w:val="Hipervnculo"/>
            <w:noProof/>
          </w:rPr>
          <w:t>Imagen 33 Atributos de CFDI agregados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24377AE2" w14:textId="2CC2B2BC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292" w:history="1">
        <w:r w:rsidRPr="00737B1B">
          <w:rPr>
            <w:rStyle w:val="Hipervnculo"/>
            <w:noProof/>
          </w:rPr>
          <w:t xml:space="preserve">Imagen 34 Nodo </w:t>
        </w:r>
        <w:r w:rsidRPr="00737B1B">
          <w:rPr>
            <w:rStyle w:val="Hipervnculo"/>
            <w:rFonts w:ascii="Consolas" w:hAnsi="Consolas"/>
            <w:noProof/>
          </w:rPr>
          <w:t>InformacionGlobal</w:t>
        </w:r>
        <w:r w:rsidRPr="00737B1B">
          <w:rPr>
            <w:rStyle w:val="Hipervnculo"/>
            <w:noProof/>
          </w:rPr>
          <w:t xml:space="preserve"> agregado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_Toc140772292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7F71EE5D" w14:textId="3F4BBB02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293" w:history="1">
        <w:r w:rsidRPr="00737B1B">
          <w:rPr>
            <w:rStyle w:val="Hipervnculo"/>
            <w:noProof/>
          </w:rPr>
          <w:t xml:space="preserve">Imagen 35 Nodo </w:t>
        </w:r>
        <w:r w:rsidRPr="00737B1B">
          <w:rPr>
            <w:rStyle w:val="Hipervnculo"/>
            <w:rFonts w:ascii="Consolas" w:hAnsi="Consolas"/>
            <w:noProof/>
          </w:rPr>
          <w:t>CfdiRelacionados</w:t>
        </w:r>
        <w:r w:rsidRPr="00737B1B">
          <w:rPr>
            <w:rStyle w:val="Hipervnculo"/>
            <w:noProof/>
          </w:rPr>
          <w:t xml:space="preserve"> agregado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_Toc140772293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50D263D0" w14:textId="6F4F6DF4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294" w:history="1">
        <w:r w:rsidRPr="00737B1B">
          <w:rPr>
            <w:rStyle w:val="Hipervnculo"/>
            <w:noProof/>
          </w:rPr>
          <w:t xml:space="preserve">Imagen 36 Nodo </w:t>
        </w:r>
        <w:r w:rsidRPr="00737B1B">
          <w:rPr>
            <w:rStyle w:val="Hipervnculo"/>
            <w:rFonts w:ascii="Consolas" w:hAnsi="Consolas"/>
            <w:noProof/>
          </w:rPr>
          <w:t>Emisor</w:t>
        </w:r>
        <w:r w:rsidRPr="00737B1B">
          <w:rPr>
            <w:rStyle w:val="Hipervnculo"/>
            <w:noProof/>
          </w:rPr>
          <w:t xml:space="preserve"> agregado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_Toc140772294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324C107C" w14:textId="73FCB4E2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295" w:history="1">
        <w:r w:rsidRPr="00737B1B">
          <w:rPr>
            <w:rStyle w:val="Hipervnculo"/>
            <w:noProof/>
          </w:rPr>
          <w:t xml:space="preserve">Imagen 37 Nodo </w:t>
        </w:r>
        <w:r w:rsidRPr="00737B1B">
          <w:rPr>
            <w:rStyle w:val="Hipervnculo"/>
            <w:rFonts w:ascii="Consolas" w:hAnsi="Consolas"/>
            <w:noProof/>
          </w:rPr>
          <w:t>Receptor</w:t>
        </w:r>
        <w:r w:rsidRPr="00737B1B">
          <w:rPr>
            <w:rStyle w:val="Hipervnculo"/>
            <w:noProof/>
          </w:rPr>
          <w:t xml:space="preserve"> agregado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_Toc140772295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2B212A6F" w14:textId="46B51B5A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296" w:history="1">
        <w:r w:rsidRPr="00737B1B">
          <w:rPr>
            <w:rStyle w:val="Hipervnculo"/>
            <w:noProof/>
          </w:rPr>
          <w:t xml:space="preserve">Imagen 38 Nodo </w:t>
        </w:r>
        <w:r w:rsidRPr="00737B1B">
          <w:rPr>
            <w:rStyle w:val="Hipervnculo"/>
            <w:rFonts w:ascii="Consolas" w:hAnsi="Consolas"/>
            <w:noProof/>
          </w:rPr>
          <w:t>Concepto</w:t>
        </w:r>
        <w:r w:rsidRPr="00737B1B">
          <w:rPr>
            <w:rStyle w:val="Hipervnculo"/>
            <w:noProof/>
          </w:rPr>
          <w:t xml:space="preserve"> agregado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_Toc140772296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32659F72" w14:textId="6DE6D44A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297" w:history="1">
        <w:r w:rsidRPr="00737B1B">
          <w:rPr>
            <w:rStyle w:val="Hipervnculo"/>
            <w:noProof/>
          </w:rPr>
          <w:t xml:space="preserve">Imagen 39 </w:t>
        </w:r>
        <w:r w:rsidRPr="00737B1B">
          <w:rPr>
            <w:rStyle w:val="Hipervnculo"/>
            <w:rFonts w:ascii="Consolas" w:hAnsi="Consolas"/>
            <w:noProof/>
          </w:rPr>
          <w:t>InformacionAduanera</w:t>
        </w:r>
        <w:r w:rsidRPr="00737B1B">
          <w:rPr>
            <w:rStyle w:val="Hipervnculo"/>
            <w:noProof/>
          </w:rPr>
          <w:t xml:space="preserve"> agregada a conceptos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_Toc140772297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7FA297F3" w14:textId="6D5D730B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298" w:history="1">
        <w:r w:rsidRPr="00737B1B">
          <w:rPr>
            <w:rStyle w:val="Hipervnculo"/>
            <w:noProof/>
          </w:rPr>
          <w:t>Imagen 40 Resultado de agregar un impuesto traslado al concepto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_Toc140772298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1BAC46AE" w14:textId="303788A2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299" w:history="1">
        <w:r w:rsidRPr="00737B1B">
          <w:rPr>
            <w:rStyle w:val="Hipervnculo"/>
            <w:noProof/>
          </w:rPr>
          <w:t>Imagen 41 Resultado de agregar un impuesto traslado al concepto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_Toc140772299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3B204F5D" w14:textId="36024709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300" w:history="1">
        <w:r w:rsidRPr="00737B1B">
          <w:rPr>
            <w:rStyle w:val="Hipervnculo"/>
            <w:noProof/>
          </w:rPr>
          <w:t>Imagen 42 Resultado de agregar un impuesto traslado al concepto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_Toc140772300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61916791" w14:textId="3FFA42BD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301" w:history="1">
        <w:r w:rsidRPr="00737B1B">
          <w:rPr>
            <w:rStyle w:val="Hipervnculo"/>
            <w:noProof/>
          </w:rPr>
          <w:t>Imagen 42 Resultado de agregar un impuesto traslado al concepto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_Toc140772301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223F1C24" w14:textId="151E1FC9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302" w:history="1">
        <w:r w:rsidRPr="00737B1B">
          <w:rPr>
            <w:rStyle w:val="Hipervnculo"/>
            <w:noProof/>
          </w:rPr>
          <w:t xml:space="preserve">Imagen 41 Nodo </w:t>
        </w:r>
        <w:r w:rsidRPr="00737B1B">
          <w:rPr>
            <w:rStyle w:val="Hipervnculo"/>
            <w:rFonts w:ascii="Consolas" w:hAnsi="Consolas"/>
            <w:noProof/>
          </w:rPr>
          <w:t>Impuestos</w:t>
        </w:r>
        <w:r w:rsidRPr="00737B1B">
          <w:rPr>
            <w:rStyle w:val="Hipervnculo"/>
            <w:noProof/>
          </w:rPr>
          <w:t xml:space="preserve"> agregado a comprobante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_Toc140772302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6A274B38" w14:textId="57904D96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303" w:history="1">
        <w:r w:rsidRPr="00737B1B">
          <w:rPr>
            <w:rStyle w:val="Hipervnculo"/>
            <w:noProof/>
          </w:rPr>
          <w:t>Imagen 42 Impuesto traslado agregado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_Toc140772303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007DA1C1" w14:textId="79D5217E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304" w:history="1">
        <w:r w:rsidRPr="00737B1B">
          <w:rPr>
            <w:rStyle w:val="Hipervnculo"/>
            <w:noProof/>
          </w:rPr>
          <w:t>Imagen 43 Autenticandose para el uso de Sifei Signature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_Toc140772304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6EB306A2" w14:textId="1A36593F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305" w:history="1">
        <w:r w:rsidRPr="00737B1B">
          <w:rPr>
            <w:rStyle w:val="Hipervnculo"/>
            <w:noProof/>
          </w:rPr>
          <w:t>Imagen 44  Error de autenticación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_Toc140772305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6512646B" w14:textId="2306AD3B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306" w:history="1">
        <w:r w:rsidRPr="00737B1B">
          <w:rPr>
            <w:rStyle w:val="Hipervnculo"/>
            <w:noProof/>
          </w:rPr>
          <w:t>Imagen 45 Comprobante Sellado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_Toc140772306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0DA35416" w14:textId="6FE4016B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307" w:history="1">
        <w:r w:rsidRPr="00737B1B">
          <w:rPr>
            <w:rStyle w:val="Hipervnculo"/>
            <w:noProof/>
          </w:rPr>
          <w:t>Imagen 46 Comprobante timbrado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_Toc140772307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4DDD8318" w14:textId="2DF7F772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308" w:history="1">
        <w:r w:rsidRPr="00737B1B">
          <w:rPr>
            <w:rStyle w:val="Hipervnculo"/>
            <w:noProof/>
          </w:rPr>
          <w:t>Imagen 47 Atributos de Retenciones agregados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_Toc140772308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45FB04EA" w14:textId="67EA6C7E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309" w:history="1">
        <w:r w:rsidRPr="00737B1B">
          <w:rPr>
            <w:rStyle w:val="Hipervnculo"/>
            <w:noProof/>
          </w:rPr>
          <w:t>Imagen 48 Nodo CfdiRetenRelacionados agregado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_Toc140772309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49F84CA4" w14:textId="2E622713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310" w:history="1">
        <w:r w:rsidRPr="00737B1B">
          <w:rPr>
            <w:rStyle w:val="Hipervnculo"/>
            <w:noProof/>
          </w:rPr>
          <w:t>Imagen 48 Nodo Emisor agregado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_Toc140772310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55A0FBEE" w14:textId="0F27A29D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311" w:history="1">
        <w:r w:rsidRPr="00737B1B">
          <w:rPr>
            <w:rStyle w:val="Hipervnculo"/>
            <w:noProof/>
          </w:rPr>
          <w:t>Imagen 49 Nodo Receptor agregado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_Toc140772311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1BEDB6D3" w14:textId="26095D95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312" w:history="1">
        <w:r w:rsidRPr="00737B1B">
          <w:rPr>
            <w:rStyle w:val="Hipervnculo"/>
            <w:noProof/>
          </w:rPr>
          <w:t>Imagen 50 Nodo Periodo agregado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098B7C92" w14:textId="682A8A30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313" w:history="1">
        <w:r w:rsidRPr="00737B1B">
          <w:rPr>
            <w:rStyle w:val="Hipervnculo"/>
            <w:noProof/>
          </w:rPr>
          <w:t>Imagen 51 Nodo Totales agregado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_Toc140772313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47369E31" w14:textId="57B776A0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314" w:history="1">
        <w:r w:rsidRPr="00737B1B">
          <w:rPr>
            <w:rStyle w:val="Hipervnculo"/>
            <w:noProof/>
          </w:rPr>
          <w:t>Imagen 52 Nodo ImpRetenidos agregado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_Toc140772314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155F9DA3" w14:textId="79DD77C2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315" w:history="1">
        <w:r w:rsidRPr="00737B1B">
          <w:rPr>
            <w:rStyle w:val="Hipervnculo"/>
            <w:noProof/>
          </w:rPr>
          <w:t>Imagen 53 Comprobante Sellado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_Toc140772315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102F35E8" w14:textId="1F03EC12" w:rsidR="008F4706" w:rsidRDefault="008F4706">
      <w:pPr>
        <w:pStyle w:val="Tabladeilustraciones"/>
        <w:tabs>
          <w:tab w:val="right" w:leader="dot" w:pos="9394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es-MX"/>
          <w14:ligatures w14:val="standardContextual"/>
        </w:rPr>
      </w:pPr>
      <w:hyperlink w:anchor="_Toc140772316" w:history="1">
        <w:r w:rsidRPr="00737B1B">
          <w:rPr>
            <w:rStyle w:val="Hipervnculo"/>
            <w:noProof/>
          </w:rPr>
          <w:t>Imagen 54 Comprobante timbrado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_Toc140772316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2E123F99" w14:textId="7E33C7E4" w:rsidR="00334EF1" w:rsidRPr="00334EF1" w:rsidRDefault="00334EF1" w:rsidP="00334EF1">
      <w:pPr>
        <w:rPr>
          <w:sz w:val="2"/>
        </w:rPr>
      </w:pPr>
      <w:r w:rsidRPr="003C1B2C">
        <w:rPr>
          <w:sz w:val="16"/>
        </w:rPr>
        <w:fldChar w:fldCharType="end"/>
      </w:r>
    </w:p>
    <w:p w14:paraId="5F50982B" w14:textId="77777777" w:rsidR="00537C57" w:rsidRPr="003C1B2C" w:rsidRDefault="00537C57">
      <w:pPr>
        <w:spacing w:after="160"/>
        <w:rPr>
          <w:sz w:val="16"/>
        </w:rPr>
        <w:sectPr w:rsidR="00537C57" w:rsidRPr="003C1B2C" w:rsidSect="00334EF1">
          <w:headerReference w:type="default" r:id="rId9"/>
          <w:footerReference w:type="default" r:id="rId10"/>
          <w:headerReference w:type="first" r:id="rId11"/>
          <w:pgSz w:w="12240" w:h="15840" w:code="1"/>
          <w:pgMar w:top="1843" w:right="1418" w:bottom="993" w:left="1418" w:header="426" w:footer="425" w:gutter="0"/>
          <w:pgNumType w:fmt="lowerRoman" w:start="1"/>
          <w:cols w:space="708"/>
          <w:titlePg/>
          <w:docGrid w:linePitch="360"/>
        </w:sectPr>
      </w:pPr>
    </w:p>
    <w:p w14:paraId="31EAA3C2" w14:textId="77777777" w:rsidR="00652200" w:rsidRDefault="00652200" w:rsidP="00652200">
      <w:pPr>
        <w:pStyle w:val="Ttulo1"/>
      </w:pPr>
      <w:bookmarkStart w:id="2" w:name="_Toc476852133"/>
      <w:bookmarkStart w:id="3" w:name="_Toc478063018"/>
      <w:bookmarkStart w:id="4" w:name="_Toc477438798"/>
      <w:bookmarkStart w:id="5" w:name="_Toc140772005"/>
      <w:r>
        <w:lastRenderedPageBreak/>
        <w:t>Generalidades</w:t>
      </w:r>
      <w:bookmarkEnd w:id="2"/>
      <w:bookmarkEnd w:id="3"/>
      <w:bookmarkEnd w:id="5"/>
    </w:p>
    <w:p w14:paraId="11990B44" w14:textId="77777777" w:rsidR="000C7255" w:rsidRPr="000C7255" w:rsidRDefault="000C7255" w:rsidP="000C7255">
      <w:pPr>
        <w:pStyle w:val="Ttulo2"/>
      </w:pPr>
      <w:bookmarkStart w:id="6" w:name="_Toc140772006"/>
      <w:r>
        <w:t>Introducción</w:t>
      </w:r>
      <w:bookmarkEnd w:id="6"/>
    </w:p>
    <w:p w14:paraId="51A7587B" w14:textId="5B698B29" w:rsidR="004F1FF9" w:rsidRDefault="00652200" w:rsidP="000C7255">
      <w:pPr>
        <w:pStyle w:val="Textoindependiente"/>
      </w:pPr>
      <w:r>
        <w:t xml:space="preserve">El presente documento es el </w:t>
      </w:r>
      <w:r w:rsidR="000C7255" w:rsidRPr="00BC2B2D">
        <w:rPr>
          <w:i/>
        </w:rPr>
        <w:t xml:space="preserve">Manual </w:t>
      </w:r>
      <w:r w:rsidR="00334EF1" w:rsidRPr="00BC2B2D">
        <w:rPr>
          <w:i/>
        </w:rPr>
        <w:t>Técnico</w:t>
      </w:r>
      <w:r w:rsidR="00334EF1">
        <w:t xml:space="preserve"> </w:t>
      </w:r>
      <w:r w:rsidR="000C7255">
        <w:t xml:space="preserve">para </w:t>
      </w:r>
      <w:r w:rsidR="004F1FF9">
        <w:t xml:space="preserve">el uso e </w:t>
      </w:r>
      <w:r w:rsidR="00B14D86">
        <w:t>integración</w:t>
      </w:r>
      <w:r w:rsidR="004F1FF9">
        <w:t xml:space="preserve"> de </w:t>
      </w:r>
      <w:r w:rsidR="000C7255">
        <w:t xml:space="preserve">la </w:t>
      </w:r>
      <w:bookmarkStart w:id="7" w:name="_Toc478063019"/>
      <w:r w:rsidR="004F1FF9">
        <w:t xml:space="preserve">biblioteca </w:t>
      </w:r>
      <w:r w:rsidR="00E346FC" w:rsidRPr="00E346FC">
        <w:rPr>
          <w:i/>
        </w:rPr>
        <w:t xml:space="preserve">SIFEI </w:t>
      </w:r>
      <w:proofErr w:type="spellStart"/>
      <w:r w:rsidR="00E346FC" w:rsidRPr="00E346FC">
        <w:rPr>
          <w:i/>
        </w:rPr>
        <w:t>Signature</w:t>
      </w:r>
      <w:proofErr w:type="spellEnd"/>
      <w:r w:rsidR="004F1FF9">
        <w:t xml:space="preserve"> versión </w:t>
      </w:r>
      <w:r w:rsidR="003A6F11">
        <w:t>4.0</w:t>
      </w:r>
      <w:r w:rsidR="004F1FF9">
        <w:t xml:space="preserve"> a </w:t>
      </w:r>
      <w:r w:rsidR="00E346FC">
        <w:t>proyectos bajo</w:t>
      </w:r>
      <w:r w:rsidR="004F1FF9">
        <w:t xml:space="preserve"> plataforma .Net, además de ofrecer la referencia de la biblioteca y ejemplos para emitir, sellar, timbrar y cancelar </w:t>
      </w:r>
      <w:proofErr w:type="spellStart"/>
      <w:r w:rsidR="004F1FF9">
        <w:t>CFDIs</w:t>
      </w:r>
      <w:proofErr w:type="spellEnd"/>
      <w:r w:rsidR="004F1FF9">
        <w:t>.</w:t>
      </w:r>
    </w:p>
    <w:p w14:paraId="6695F0AF" w14:textId="4B65ACC0" w:rsidR="00984D41" w:rsidRDefault="00984D41" w:rsidP="00E346FC">
      <w:pPr>
        <w:pStyle w:val="Textoindependiente"/>
      </w:pPr>
      <w:r w:rsidRPr="00984D41">
        <w:rPr>
          <w:lang w:val="es-ES" w:eastAsia="es-ES"/>
        </w:rPr>
        <w:t>Solución Integral de Facturación Electrónica e Informática SIFEI S. A. de C. V. es un Proveedor Autorizado de</w:t>
      </w:r>
      <w:r>
        <w:rPr>
          <w:lang w:val="es-ES" w:eastAsia="es-ES"/>
        </w:rPr>
        <w:t xml:space="preserve"> </w:t>
      </w:r>
      <w:r w:rsidRPr="00984D41">
        <w:rPr>
          <w:lang w:val="es-ES" w:eastAsia="es-ES"/>
        </w:rPr>
        <w:t>Certificación de CFDI (PCCFDI antes PAC), con número de autorización 58355</w:t>
      </w:r>
      <w:r>
        <w:rPr>
          <w:lang w:val="es-ES" w:eastAsia="es-ES"/>
        </w:rPr>
        <w:t xml:space="preserve"> </w:t>
      </w:r>
      <w:r w:rsidRPr="00984D41">
        <w:rPr>
          <w:lang w:val="es-ES" w:eastAsia="es-ES"/>
        </w:rPr>
        <w:t xml:space="preserve">y cumplimos con los </w:t>
      </w:r>
      <w:r>
        <w:rPr>
          <w:lang w:val="es-ES" w:eastAsia="es-ES"/>
        </w:rPr>
        <w:t>requerimientos f</w:t>
      </w:r>
      <w:r w:rsidRPr="00984D41">
        <w:rPr>
          <w:lang w:val="es-ES" w:eastAsia="es-ES"/>
        </w:rPr>
        <w:t>uncionales, servicios generales y niveles de servicio (SLA) exigidos</w:t>
      </w:r>
      <w:r>
        <w:rPr>
          <w:lang w:val="es-ES" w:eastAsia="es-ES"/>
        </w:rPr>
        <w:t xml:space="preserve"> </w:t>
      </w:r>
      <w:r w:rsidRPr="00984D41">
        <w:rPr>
          <w:lang w:val="es-ES" w:eastAsia="es-ES"/>
        </w:rPr>
        <w:t>por el SAT</w:t>
      </w:r>
      <w:r w:rsidR="00E346FC">
        <w:rPr>
          <w:lang w:val="es-ES" w:eastAsia="es-ES"/>
        </w:rPr>
        <w:t>.</w:t>
      </w:r>
    </w:p>
    <w:p w14:paraId="5E484D91" w14:textId="40E59A3C" w:rsidR="00652200" w:rsidRDefault="00984D41" w:rsidP="000C7255">
      <w:pPr>
        <w:pStyle w:val="Ttulo2"/>
      </w:pPr>
      <w:bookmarkStart w:id="8" w:name="_Toc140772007"/>
      <w:bookmarkEnd w:id="7"/>
      <w:r>
        <w:t>Objetivo</w:t>
      </w:r>
      <w:bookmarkEnd w:id="8"/>
    </w:p>
    <w:p w14:paraId="16D4A319" w14:textId="50CC36D6" w:rsidR="000C7255" w:rsidRDefault="00BC2B2D" w:rsidP="00BC2B2D">
      <w:pPr>
        <w:pStyle w:val="Textoindependiente"/>
      </w:pPr>
      <w:bookmarkStart w:id="9" w:name="_Toc476852135"/>
      <w:r>
        <w:t xml:space="preserve">Orientar a usuario de la biblioteca </w:t>
      </w:r>
      <w:r w:rsidRPr="00BC2B2D">
        <w:rPr>
          <w:i/>
        </w:rPr>
        <w:t xml:space="preserve">SIFEI </w:t>
      </w:r>
      <w:proofErr w:type="spellStart"/>
      <w:r w:rsidRPr="00BC2B2D">
        <w:rPr>
          <w:i/>
        </w:rPr>
        <w:t>Signature</w:t>
      </w:r>
      <w:proofErr w:type="spellEnd"/>
      <w:r>
        <w:t xml:space="preserve"> para e</w:t>
      </w:r>
      <w:r w:rsidR="00E346FC">
        <w:t>mitir y</w:t>
      </w:r>
      <w:r w:rsidR="00984D41">
        <w:t xml:space="preserve"> certificar </w:t>
      </w:r>
      <w:proofErr w:type="spellStart"/>
      <w:r w:rsidR="00984D41">
        <w:t>CFDIs</w:t>
      </w:r>
      <w:proofErr w:type="spellEnd"/>
      <w:r w:rsidR="00984D41">
        <w:t xml:space="preserve"> v</w:t>
      </w:r>
      <w:r>
        <w:t>á</w:t>
      </w:r>
      <w:r w:rsidR="00984D41">
        <w:t xml:space="preserve">lidos siguiendo las normas establecidas </w:t>
      </w:r>
      <w:r w:rsidR="002B2684">
        <w:t>para tipo de documento fiscal.</w:t>
      </w:r>
    </w:p>
    <w:p w14:paraId="7681AD60" w14:textId="77777777" w:rsidR="00652200" w:rsidRDefault="00652200" w:rsidP="00652200">
      <w:pPr>
        <w:pStyle w:val="Ttulo2"/>
        <w:numPr>
          <w:ilvl w:val="1"/>
          <w:numId w:val="1"/>
        </w:numPr>
      </w:pPr>
      <w:bookmarkStart w:id="10" w:name="_Toc478063020"/>
      <w:bookmarkStart w:id="11" w:name="_Toc140772008"/>
      <w:r>
        <w:t>Alcance</w:t>
      </w:r>
      <w:bookmarkEnd w:id="9"/>
      <w:bookmarkEnd w:id="10"/>
      <w:bookmarkEnd w:id="11"/>
    </w:p>
    <w:p w14:paraId="02141068" w14:textId="690F9A36" w:rsidR="004F1FF9" w:rsidRDefault="004F1FF9" w:rsidP="00E41BC2">
      <w:pPr>
        <w:pStyle w:val="Prrafodelista"/>
        <w:numPr>
          <w:ilvl w:val="0"/>
          <w:numId w:val="5"/>
        </w:numPr>
      </w:pPr>
      <w:r>
        <w:t xml:space="preserve">Emitir </w:t>
      </w:r>
      <w:proofErr w:type="spellStart"/>
      <w:r>
        <w:t>CFDIs</w:t>
      </w:r>
      <w:proofErr w:type="spellEnd"/>
      <w:r>
        <w:t xml:space="preserve"> en versión </w:t>
      </w:r>
      <w:r w:rsidR="003A6F11">
        <w:t>4.0</w:t>
      </w:r>
      <w:r>
        <w:t>.</w:t>
      </w:r>
    </w:p>
    <w:p w14:paraId="6A2E5D84" w14:textId="1000257A" w:rsidR="002B2684" w:rsidRDefault="00E346FC" w:rsidP="00E41BC2">
      <w:pPr>
        <w:pStyle w:val="Prrafodelista"/>
        <w:numPr>
          <w:ilvl w:val="0"/>
          <w:numId w:val="5"/>
        </w:numPr>
      </w:pPr>
      <w:r>
        <w:t xml:space="preserve">La certificación se realiza con base al Anexo 20 y a la </w:t>
      </w:r>
      <w:r w:rsidRPr="00BC2B2D">
        <w:rPr>
          <w:i/>
        </w:rPr>
        <w:t>Matriz de Validaciones</w:t>
      </w:r>
      <w:r>
        <w:t xml:space="preserve"> de los CFDI</w:t>
      </w:r>
      <w:r w:rsidR="002B2684">
        <w:t xml:space="preserve"> y complementos.</w:t>
      </w:r>
    </w:p>
    <w:p w14:paraId="08B38B05" w14:textId="37D6F2CF" w:rsidR="002B2684" w:rsidRDefault="002B2684" w:rsidP="00E41BC2">
      <w:pPr>
        <w:pStyle w:val="Prrafodelista"/>
        <w:numPr>
          <w:ilvl w:val="0"/>
          <w:numId w:val="5"/>
        </w:numPr>
        <w:rPr>
          <w:rFonts w:eastAsia="Times New Roman" w:cs="Segoe UI"/>
          <w:lang w:val="es-ES" w:eastAsia="es-ES"/>
        </w:rPr>
      </w:pPr>
      <w:r w:rsidRPr="007676BF">
        <w:rPr>
          <w:rFonts w:eastAsia="Times New Roman" w:cs="Segoe UI"/>
          <w:lang w:val="es-ES" w:eastAsia="es-ES"/>
        </w:rPr>
        <w:t xml:space="preserve">Entrega respuestas sobre los códigos de error de la </w:t>
      </w:r>
      <w:r w:rsidRPr="00BC2B2D">
        <w:rPr>
          <w:rFonts w:eastAsia="Times New Roman" w:cs="Segoe UI"/>
          <w:i/>
          <w:lang w:val="es-ES" w:eastAsia="es-ES"/>
        </w:rPr>
        <w:t>Matriz de Validaciones</w:t>
      </w:r>
      <w:r w:rsidRPr="007676BF">
        <w:rPr>
          <w:rFonts w:eastAsia="Times New Roman" w:cs="Segoe UI"/>
          <w:lang w:val="es-ES" w:eastAsia="es-ES"/>
        </w:rPr>
        <w:t xml:space="preserve"> vigente</w:t>
      </w:r>
      <w:r w:rsidR="004F1FF9">
        <w:rPr>
          <w:rFonts w:eastAsia="Times New Roman" w:cs="Segoe UI"/>
          <w:lang w:val="es-ES" w:eastAsia="es-ES"/>
        </w:rPr>
        <w:t>.</w:t>
      </w:r>
    </w:p>
    <w:p w14:paraId="608959A6" w14:textId="77777777" w:rsidR="00567382" w:rsidRDefault="00567382" w:rsidP="00652200">
      <w:pPr>
        <w:pStyle w:val="Ttulo2"/>
        <w:numPr>
          <w:ilvl w:val="1"/>
          <w:numId w:val="1"/>
        </w:numPr>
      </w:pPr>
      <w:bookmarkStart w:id="12" w:name="_Toc478063021"/>
      <w:bookmarkStart w:id="13" w:name="_Toc140772009"/>
      <w:r>
        <w:t>Requerimientos Mínimos</w:t>
      </w:r>
      <w:bookmarkEnd w:id="13"/>
    </w:p>
    <w:p w14:paraId="10411D9C" w14:textId="020B82F5" w:rsidR="00535F3C" w:rsidRDefault="00652F25" w:rsidP="00E41BC2">
      <w:pPr>
        <w:pStyle w:val="Listaconvietas"/>
        <w:numPr>
          <w:ilvl w:val="0"/>
          <w:numId w:val="5"/>
        </w:numPr>
      </w:pPr>
      <w:r>
        <w:t>Visual Studio 201</w:t>
      </w:r>
      <w:r w:rsidR="001F6890">
        <w:t>2</w:t>
      </w:r>
      <w:r>
        <w:t xml:space="preserve"> o superior</w:t>
      </w:r>
    </w:p>
    <w:p w14:paraId="2D199728" w14:textId="59660777" w:rsidR="00652F25" w:rsidRDefault="00652F25" w:rsidP="00E41BC2">
      <w:pPr>
        <w:pStyle w:val="Listaconvietas"/>
        <w:numPr>
          <w:ilvl w:val="0"/>
          <w:numId w:val="5"/>
        </w:numPr>
      </w:pPr>
      <w:r>
        <w:t>Tener instalado como mínimo .Net</w:t>
      </w:r>
      <w:r w:rsidR="00A74ADB">
        <w:t xml:space="preserve"> </w:t>
      </w:r>
      <w:r>
        <w:t xml:space="preserve">Framework </w:t>
      </w:r>
      <w:r w:rsidR="00CB623E">
        <w:t>3</w:t>
      </w:r>
      <w:r>
        <w:t>.</w:t>
      </w:r>
      <w:r w:rsidR="00CB623E">
        <w:t>5</w:t>
      </w:r>
    </w:p>
    <w:p w14:paraId="412E4594" w14:textId="6A7DEAF2" w:rsidR="00385D53" w:rsidRDefault="00385D53" w:rsidP="00E41BC2">
      <w:pPr>
        <w:pStyle w:val="Listaconvietas"/>
        <w:numPr>
          <w:ilvl w:val="0"/>
          <w:numId w:val="5"/>
        </w:numPr>
      </w:pPr>
      <w:r>
        <w:t xml:space="preserve">Tener </w:t>
      </w:r>
      <w:proofErr w:type="gramStart"/>
      <w:r>
        <w:t>in</w:t>
      </w:r>
      <w:r w:rsidR="001F6890">
        <w:t>stalado</w:t>
      </w:r>
      <w:r w:rsidR="003F1384">
        <w:t xml:space="preserve">  una</w:t>
      </w:r>
      <w:proofErr w:type="gramEnd"/>
      <w:r w:rsidR="003F1384">
        <w:t xml:space="preserve"> versión </w:t>
      </w:r>
      <w:r w:rsidR="001F6890">
        <w:t xml:space="preserve"> </w:t>
      </w:r>
      <w:proofErr w:type="spellStart"/>
      <w:r w:rsidR="001F6890">
        <w:t>MariaD</w:t>
      </w:r>
      <w:r w:rsidR="00BC2B2D">
        <w:t>B</w:t>
      </w:r>
      <w:proofErr w:type="spellEnd"/>
      <w:r w:rsidR="003F1384">
        <w:t xml:space="preserve"> (versión estable)</w:t>
      </w:r>
      <w:r w:rsidR="001F6890">
        <w:t xml:space="preserve"> o tener acceso</w:t>
      </w:r>
      <w:r w:rsidR="00BC2B2D">
        <w:t xml:space="preserve"> remoto a este gestor</w:t>
      </w:r>
    </w:p>
    <w:p w14:paraId="1A8B0611" w14:textId="3C848A77" w:rsidR="001F6890" w:rsidRDefault="001F6890" w:rsidP="00E41BC2">
      <w:pPr>
        <w:pStyle w:val="Listaconvietas"/>
        <w:numPr>
          <w:ilvl w:val="1"/>
          <w:numId w:val="5"/>
        </w:numPr>
      </w:pPr>
      <w:r>
        <w:t>Tener las credenciales de un usuario con privi</w:t>
      </w:r>
      <w:r w:rsidR="00BC2B2D">
        <w:t>legios para crear base de datos</w:t>
      </w:r>
    </w:p>
    <w:p w14:paraId="64AB671C" w14:textId="7D8BE6C8" w:rsidR="00C67BF6" w:rsidRDefault="00C67BF6" w:rsidP="00E41BC2">
      <w:pPr>
        <w:pStyle w:val="Listaconvietas"/>
        <w:numPr>
          <w:ilvl w:val="1"/>
          <w:numId w:val="5"/>
        </w:numPr>
      </w:pPr>
      <w:r>
        <w:t>Contar con un cliente para el gestor (para l</w:t>
      </w:r>
      <w:r w:rsidR="00BC2B2D">
        <w:t>a creación de la base de datos)</w:t>
      </w:r>
    </w:p>
    <w:p w14:paraId="2CBCF8ED" w14:textId="501ED2C1" w:rsidR="00482A12" w:rsidRDefault="00482A12" w:rsidP="00E41BC2">
      <w:pPr>
        <w:pStyle w:val="Listaconvietas"/>
        <w:numPr>
          <w:ilvl w:val="1"/>
          <w:numId w:val="5"/>
        </w:numPr>
      </w:pPr>
      <w:r>
        <w:t xml:space="preserve">El servicio </w:t>
      </w:r>
      <w:proofErr w:type="spellStart"/>
      <w:r>
        <w:t>MariaD</w:t>
      </w:r>
      <w:r w:rsidR="00BC2B2D">
        <w:t>B</w:t>
      </w:r>
      <w:proofErr w:type="spellEnd"/>
      <w:r>
        <w:t xml:space="preserve"> debe tener la variable “</w:t>
      </w:r>
      <w:proofErr w:type="spellStart"/>
      <w:r w:rsidRPr="00BC2B2D">
        <w:rPr>
          <w:rFonts w:ascii="Consolas" w:hAnsi="Consolas"/>
        </w:rPr>
        <w:t>max_allowed_packet</w:t>
      </w:r>
      <w:proofErr w:type="spellEnd"/>
      <w:r w:rsidR="00E346FC">
        <w:t>” esta</w:t>
      </w:r>
      <w:r>
        <w:t xml:space="preserve">blecida para paquetes mayores a </w:t>
      </w:r>
      <w:r w:rsidR="00E346FC">
        <w:t>8 MB</w:t>
      </w:r>
      <w:r>
        <w:t>.</w:t>
      </w:r>
    </w:p>
    <w:p w14:paraId="1F9C41F6" w14:textId="67504CBE" w:rsidR="004633C0" w:rsidRDefault="004633C0" w:rsidP="00E41BC2">
      <w:pPr>
        <w:pStyle w:val="Listaconvietas"/>
        <w:numPr>
          <w:ilvl w:val="1"/>
          <w:numId w:val="5"/>
        </w:numPr>
      </w:pPr>
      <w:r>
        <w:t xml:space="preserve">Si se usara </w:t>
      </w:r>
      <w:proofErr w:type="spellStart"/>
      <w:r>
        <w:t>Mysql</w:t>
      </w:r>
      <w:proofErr w:type="spellEnd"/>
      <w:r>
        <w:t xml:space="preserve"> </w:t>
      </w:r>
      <w:r w:rsidR="00EF4D7E">
        <w:t xml:space="preserve">esta debe ser una </w:t>
      </w:r>
      <w:proofErr w:type="spellStart"/>
      <w:r w:rsidR="00EF4D7E">
        <w:t>version</w:t>
      </w:r>
      <w:proofErr w:type="spellEnd"/>
      <w:r w:rsidR="00EF4D7E">
        <w:t xml:space="preserve"> estable</w:t>
      </w:r>
      <w:r w:rsidR="003E53B4">
        <w:t xml:space="preserve"> (5.1,5.5,5.6,5.7)</w:t>
      </w:r>
      <w:r>
        <w:t xml:space="preserve"> y seguir los pasos de la sección </w:t>
      </w:r>
      <w:hyperlink w:anchor="_Crear_la_base" w:history="1">
        <w:r w:rsidRPr="004633C0">
          <w:rPr>
            <w:rStyle w:val="Hipervnculo"/>
          </w:rPr>
          <w:t xml:space="preserve">crear base de datos en </w:t>
        </w:r>
        <w:proofErr w:type="spellStart"/>
        <w:r w:rsidRPr="004633C0">
          <w:rPr>
            <w:rStyle w:val="Hipervnculo"/>
          </w:rPr>
          <w:t>Mysql</w:t>
        </w:r>
        <w:proofErr w:type="spellEnd"/>
      </w:hyperlink>
    </w:p>
    <w:p w14:paraId="49C896D3" w14:textId="77777777" w:rsidR="00652200" w:rsidRDefault="0006752E" w:rsidP="00652200">
      <w:pPr>
        <w:pStyle w:val="Ttulo2"/>
        <w:numPr>
          <w:ilvl w:val="1"/>
          <w:numId w:val="1"/>
        </w:numPr>
      </w:pPr>
      <w:bookmarkStart w:id="14" w:name="_Toc140772010"/>
      <w:r>
        <w:t>Términos</w:t>
      </w:r>
      <w:r w:rsidR="00652200">
        <w:t xml:space="preserve"> y Definiciones</w:t>
      </w:r>
      <w:bookmarkEnd w:id="12"/>
      <w:bookmarkEnd w:id="14"/>
    </w:p>
    <w:tbl>
      <w:tblPr>
        <w:tblStyle w:val="Tablaconcuadrcula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696"/>
        <w:gridCol w:w="7698"/>
      </w:tblGrid>
      <w:tr w:rsidR="00652200" w:rsidRPr="00867B0A" w14:paraId="75F49733" w14:textId="77777777" w:rsidTr="004876AD">
        <w:trPr>
          <w:tblHeader/>
        </w:trPr>
        <w:tc>
          <w:tcPr>
            <w:tcW w:w="1696" w:type="dxa"/>
            <w:shd w:val="clear" w:color="auto" w:fill="2E74B5" w:themeFill="accent1" w:themeFillShade="BF"/>
          </w:tcPr>
          <w:p w14:paraId="2F4EE675" w14:textId="77777777" w:rsidR="00652200" w:rsidRPr="00867B0A" w:rsidRDefault="00652200" w:rsidP="004876AD">
            <w:pPr>
              <w:pStyle w:val="Textoindependiente"/>
              <w:rPr>
                <w:color w:val="FFFFFF" w:themeColor="background1"/>
                <w:sz w:val="18"/>
              </w:rPr>
            </w:pPr>
            <w:r w:rsidRPr="00867B0A">
              <w:rPr>
                <w:color w:val="FFFFFF" w:themeColor="background1"/>
                <w:sz w:val="18"/>
              </w:rPr>
              <w:t>Acrónimo</w:t>
            </w:r>
          </w:p>
        </w:tc>
        <w:tc>
          <w:tcPr>
            <w:tcW w:w="7698" w:type="dxa"/>
            <w:shd w:val="clear" w:color="auto" w:fill="2E74B5" w:themeFill="accent1" w:themeFillShade="BF"/>
          </w:tcPr>
          <w:p w14:paraId="00EBED20" w14:textId="77777777" w:rsidR="00652200" w:rsidRPr="00867B0A" w:rsidRDefault="00652200" w:rsidP="004876AD">
            <w:pPr>
              <w:pStyle w:val="Textoindependiente"/>
              <w:rPr>
                <w:color w:val="FFFFFF" w:themeColor="background1"/>
                <w:sz w:val="18"/>
              </w:rPr>
            </w:pPr>
            <w:r w:rsidRPr="00867B0A">
              <w:rPr>
                <w:color w:val="FFFFFF" w:themeColor="background1"/>
                <w:sz w:val="18"/>
              </w:rPr>
              <w:t>Definición</w:t>
            </w:r>
          </w:p>
        </w:tc>
      </w:tr>
      <w:tr w:rsidR="00652200" w:rsidRPr="00867B0A" w14:paraId="2A5D6DC3" w14:textId="77777777" w:rsidTr="004876AD">
        <w:tc>
          <w:tcPr>
            <w:tcW w:w="1696" w:type="dxa"/>
          </w:tcPr>
          <w:p w14:paraId="435970AC" w14:textId="77777777" w:rsidR="00652200" w:rsidRPr="00867B0A" w:rsidRDefault="00652200" w:rsidP="004876AD">
            <w:pPr>
              <w:rPr>
                <w:sz w:val="18"/>
              </w:rPr>
            </w:pPr>
            <w:r>
              <w:rPr>
                <w:sz w:val="18"/>
              </w:rPr>
              <w:t>CFDI</w:t>
            </w:r>
          </w:p>
        </w:tc>
        <w:tc>
          <w:tcPr>
            <w:tcW w:w="7698" w:type="dxa"/>
          </w:tcPr>
          <w:p w14:paraId="59444023" w14:textId="77777777" w:rsidR="00652200" w:rsidRPr="00867B0A" w:rsidRDefault="00652200" w:rsidP="004876AD">
            <w:pPr>
              <w:rPr>
                <w:sz w:val="18"/>
              </w:rPr>
            </w:pPr>
            <w:r>
              <w:rPr>
                <w:sz w:val="18"/>
              </w:rPr>
              <w:t>Comprobante Fiscal Digital por Internet</w:t>
            </w:r>
          </w:p>
        </w:tc>
      </w:tr>
      <w:tr w:rsidR="00652200" w:rsidRPr="00867B0A" w14:paraId="61958FC1" w14:textId="77777777" w:rsidTr="004876AD">
        <w:tc>
          <w:tcPr>
            <w:tcW w:w="1696" w:type="dxa"/>
          </w:tcPr>
          <w:p w14:paraId="5D488CA8" w14:textId="77777777" w:rsidR="00652200" w:rsidRDefault="00652200" w:rsidP="004876AD">
            <w:pPr>
              <w:rPr>
                <w:sz w:val="18"/>
              </w:rPr>
            </w:pPr>
            <w:r>
              <w:rPr>
                <w:sz w:val="18"/>
              </w:rPr>
              <w:t>NDA</w:t>
            </w:r>
          </w:p>
        </w:tc>
        <w:tc>
          <w:tcPr>
            <w:tcW w:w="7698" w:type="dxa"/>
          </w:tcPr>
          <w:p w14:paraId="4348F96C" w14:textId="77777777" w:rsidR="00652200" w:rsidRPr="00F47E25" w:rsidRDefault="00652200" w:rsidP="004876AD">
            <w:pPr>
              <w:rPr>
                <w:sz w:val="18"/>
              </w:rPr>
            </w:pPr>
            <w:r w:rsidRPr="00652200">
              <w:rPr>
                <w:i/>
                <w:sz w:val="18"/>
              </w:rPr>
              <w:t>Non-</w:t>
            </w:r>
            <w:proofErr w:type="spellStart"/>
            <w:r w:rsidRPr="00652200">
              <w:rPr>
                <w:i/>
                <w:sz w:val="18"/>
              </w:rPr>
              <w:t>Disclosure</w:t>
            </w:r>
            <w:proofErr w:type="spellEnd"/>
            <w:r w:rsidRPr="00652200">
              <w:rPr>
                <w:i/>
                <w:sz w:val="18"/>
              </w:rPr>
              <w:t xml:space="preserve"> </w:t>
            </w:r>
            <w:proofErr w:type="spellStart"/>
            <w:r w:rsidRPr="00652200">
              <w:rPr>
                <w:i/>
                <w:sz w:val="18"/>
              </w:rPr>
              <w:t>Agreement</w:t>
            </w:r>
            <w:proofErr w:type="spellEnd"/>
            <w:r w:rsidRPr="00F47E25">
              <w:rPr>
                <w:sz w:val="18"/>
              </w:rPr>
              <w:t xml:space="preserve">¸ </w:t>
            </w:r>
            <w:r>
              <w:rPr>
                <w:sz w:val="18"/>
              </w:rPr>
              <w:t xml:space="preserve">documento de </w:t>
            </w:r>
            <w:r w:rsidRPr="00F47E25">
              <w:rPr>
                <w:sz w:val="18"/>
              </w:rPr>
              <w:t>Acuerdo de No Divulgación</w:t>
            </w:r>
          </w:p>
        </w:tc>
      </w:tr>
      <w:tr w:rsidR="00652200" w:rsidRPr="00867B0A" w14:paraId="609A79D3" w14:textId="77777777" w:rsidTr="004876AD">
        <w:tc>
          <w:tcPr>
            <w:tcW w:w="1696" w:type="dxa"/>
          </w:tcPr>
          <w:p w14:paraId="41B8D20E" w14:textId="77777777" w:rsidR="00652200" w:rsidRDefault="00652200" w:rsidP="004876AD">
            <w:pPr>
              <w:rPr>
                <w:sz w:val="18"/>
              </w:rPr>
            </w:pPr>
            <w:r>
              <w:rPr>
                <w:sz w:val="18"/>
              </w:rPr>
              <w:t>PAC</w:t>
            </w:r>
          </w:p>
        </w:tc>
        <w:tc>
          <w:tcPr>
            <w:tcW w:w="7698" w:type="dxa"/>
          </w:tcPr>
          <w:p w14:paraId="6A5F2EFC" w14:textId="77777777" w:rsidR="00652200" w:rsidRPr="00652200" w:rsidRDefault="00652200" w:rsidP="004876AD">
            <w:pPr>
              <w:rPr>
                <w:sz w:val="18"/>
              </w:rPr>
            </w:pPr>
            <w:r>
              <w:rPr>
                <w:sz w:val="18"/>
              </w:rPr>
              <w:t>Proveedor Autorizado de Certificación</w:t>
            </w:r>
          </w:p>
        </w:tc>
      </w:tr>
      <w:tr w:rsidR="00652200" w:rsidRPr="00867B0A" w14:paraId="44DBEC8E" w14:textId="77777777" w:rsidTr="004876AD">
        <w:tc>
          <w:tcPr>
            <w:tcW w:w="1696" w:type="dxa"/>
          </w:tcPr>
          <w:p w14:paraId="21406C4B" w14:textId="77777777" w:rsidR="00652200" w:rsidRDefault="00652200" w:rsidP="004876AD">
            <w:pPr>
              <w:rPr>
                <w:sz w:val="18"/>
              </w:rPr>
            </w:pPr>
            <w:r>
              <w:rPr>
                <w:sz w:val="18"/>
              </w:rPr>
              <w:t>PCCFDI</w:t>
            </w:r>
          </w:p>
        </w:tc>
        <w:tc>
          <w:tcPr>
            <w:tcW w:w="7698" w:type="dxa"/>
          </w:tcPr>
          <w:p w14:paraId="3F874E84" w14:textId="77777777" w:rsidR="00652200" w:rsidRDefault="00652200" w:rsidP="004876AD">
            <w:pPr>
              <w:rPr>
                <w:sz w:val="18"/>
              </w:rPr>
            </w:pPr>
            <w:r>
              <w:rPr>
                <w:sz w:val="18"/>
              </w:rPr>
              <w:t>Proveedor de Certificación de Comprobantes Fiscales Digitales por Internet (antes PAC)</w:t>
            </w:r>
          </w:p>
        </w:tc>
      </w:tr>
      <w:tr w:rsidR="00652200" w:rsidRPr="00867B0A" w14:paraId="59A9AC26" w14:textId="77777777" w:rsidTr="004876AD">
        <w:tc>
          <w:tcPr>
            <w:tcW w:w="1696" w:type="dxa"/>
          </w:tcPr>
          <w:p w14:paraId="440ECBD1" w14:textId="77777777" w:rsidR="00652200" w:rsidRDefault="00652200" w:rsidP="004876AD">
            <w:pPr>
              <w:rPr>
                <w:sz w:val="18"/>
              </w:rPr>
            </w:pPr>
            <w:r>
              <w:rPr>
                <w:sz w:val="18"/>
              </w:rPr>
              <w:t>PCECFDI</w:t>
            </w:r>
          </w:p>
        </w:tc>
        <w:tc>
          <w:tcPr>
            <w:tcW w:w="7698" w:type="dxa"/>
          </w:tcPr>
          <w:p w14:paraId="06ADEEAA" w14:textId="77777777" w:rsidR="00652200" w:rsidRDefault="00652200" w:rsidP="004876AD">
            <w:pPr>
              <w:rPr>
                <w:sz w:val="18"/>
              </w:rPr>
            </w:pPr>
            <w:r>
              <w:rPr>
                <w:sz w:val="18"/>
              </w:rPr>
              <w:t xml:space="preserve">Proveedor de Certificación de Expedición de Comprobantes Fiscales Digitales por Internet, que aplica a los contribuyentes que expiden </w:t>
            </w:r>
            <w:proofErr w:type="spellStart"/>
            <w:r>
              <w:rPr>
                <w:sz w:val="18"/>
              </w:rPr>
              <w:t>CFDIs</w:t>
            </w:r>
            <w:proofErr w:type="spellEnd"/>
            <w:r>
              <w:rPr>
                <w:sz w:val="18"/>
              </w:rPr>
              <w:t xml:space="preserve"> </w:t>
            </w:r>
            <w:r w:rsidR="000C7255">
              <w:rPr>
                <w:sz w:val="18"/>
              </w:rPr>
              <w:t>al ser Adquirientes de Bienes y Servicios, y Sector Primario (simplificado “Sector Primario”)</w:t>
            </w:r>
          </w:p>
        </w:tc>
      </w:tr>
      <w:tr w:rsidR="00652200" w:rsidRPr="00867B0A" w14:paraId="00F193E8" w14:textId="77777777" w:rsidTr="004876AD">
        <w:tc>
          <w:tcPr>
            <w:tcW w:w="1696" w:type="dxa"/>
          </w:tcPr>
          <w:p w14:paraId="5D3E1714" w14:textId="77777777" w:rsidR="00652200" w:rsidRDefault="00652200" w:rsidP="004876AD">
            <w:pPr>
              <w:rPr>
                <w:sz w:val="18"/>
              </w:rPr>
            </w:pPr>
            <w:r>
              <w:rPr>
                <w:sz w:val="18"/>
              </w:rPr>
              <w:t>SAT</w:t>
            </w:r>
          </w:p>
        </w:tc>
        <w:tc>
          <w:tcPr>
            <w:tcW w:w="7698" w:type="dxa"/>
          </w:tcPr>
          <w:p w14:paraId="32083BF9" w14:textId="77777777" w:rsidR="00652200" w:rsidRDefault="00652200" w:rsidP="004876AD">
            <w:pPr>
              <w:rPr>
                <w:sz w:val="18"/>
              </w:rPr>
            </w:pPr>
            <w:r>
              <w:rPr>
                <w:sz w:val="18"/>
              </w:rPr>
              <w:t>Servicio de Administración Tributaria</w:t>
            </w:r>
          </w:p>
        </w:tc>
      </w:tr>
      <w:tr w:rsidR="00652200" w:rsidRPr="00867B0A" w14:paraId="16D616F4" w14:textId="77777777" w:rsidTr="004876AD">
        <w:tc>
          <w:tcPr>
            <w:tcW w:w="1696" w:type="dxa"/>
          </w:tcPr>
          <w:p w14:paraId="4EC3D398" w14:textId="77777777" w:rsidR="00652200" w:rsidRDefault="00652200" w:rsidP="004876AD">
            <w:pPr>
              <w:rPr>
                <w:sz w:val="18"/>
              </w:rPr>
            </w:pPr>
            <w:r>
              <w:rPr>
                <w:sz w:val="18"/>
              </w:rPr>
              <w:t>SIFEI</w:t>
            </w:r>
          </w:p>
        </w:tc>
        <w:tc>
          <w:tcPr>
            <w:tcW w:w="7698" w:type="dxa"/>
          </w:tcPr>
          <w:p w14:paraId="49993D6B" w14:textId="77777777" w:rsidR="00652200" w:rsidRDefault="00652200" w:rsidP="004876AD">
            <w:pPr>
              <w:rPr>
                <w:sz w:val="18"/>
              </w:rPr>
            </w:pPr>
            <w:r>
              <w:rPr>
                <w:sz w:val="18"/>
              </w:rPr>
              <w:t>Solución Integral de Facturación Electrónica e Informática SIFEI S. A. de C. V.</w:t>
            </w:r>
          </w:p>
        </w:tc>
      </w:tr>
      <w:tr w:rsidR="00652200" w:rsidRPr="00867B0A" w14:paraId="1F3AA492" w14:textId="77777777" w:rsidTr="004876AD">
        <w:tc>
          <w:tcPr>
            <w:tcW w:w="1696" w:type="dxa"/>
          </w:tcPr>
          <w:p w14:paraId="2E3B4364" w14:textId="77777777" w:rsidR="00652200" w:rsidRDefault="00652200" w:rsidP="004876AD">
            <w:pPr>
              <w:rPr>
                <w:sz w:val="18"/>
              </w:rPr>
            </w:pPr>
            <w:r>
              <w:rPr>
                <w:sz w:val="18"/>
              </w:rPr>
              <w:t>SLA</w:t>
            </w:r>
          </w:p>
        </w:tc>
        <w:tc>
          <w:tcPr>
            <w:tcW w:w="7698" w:type="dxa"/>
          </w:tcPr>
          <w:p w14:paraId="3295285F" w14:textId="77777777" w:rsidR="00652200" w:rsidRDefault="00652200" w:rsidP="004876AD">
            <w:pPr>
              <w:rPr>
                <w:sz w:val="18"/>
              </w:rPr>
            </w:pPr>
            <w:proofErr w:type="spellStart"/>
            <w:r w:rsidRPr="00652200">
              <w:rPr>
                <w:i/>
                <w:sz w:val="18"/>
              </w:rPr>
              <w:t>Service</w:t>
            </w:r>
            <w:proofErr w:type="spellEnd"/>
            <w:r w:rsidRPr="00652200">
              <w:rPr>
                <w:i/>
                <w:sz w:val="18"/>
              </w:rPr>
              <w:t xml:space="preserve"> </w:t>
            </w:r>
            <w:proofErr w:type="spellStart"/>
            <w:r w:rsidRPr="00652200">
              <w:rPr>
                <w:i/>
                <w:sz w:val="18"/>
              </w:rPr>
              <w:t>Level</w:t>
            </w:r>
            <w:proofErr w:type="spellEnd"/>
            <w:r w:rsidRPr="00652200">
              <w:rPr>
                <w:i/>
                <w:sz w:val="18"/>
              </w:rPr>
              <w:t xml:space="preserve"> </w:t>
            </w:r>
            <w:proofErr w:type="spellStart"/>
            <w:r w:rsidRPr="00652200">
              <w:rPr>
                <w:i/>
                <w:sz w:val="18"/>
              </w:rPr>
              <w:t>Agreement</w:t>
            </w:r>
            <w:proofErr w:type="spellEnd"/>
            <w:r>
              <w:rPr>
                <w:sz w:val="18"/>
              </w:rPr>
              <w:t>, Acuerdo de Niveles de Servicios</w:t>
            </w:r>
          </w:p>
        </w:tc>
      </w:tr>
    </w:tbl>
    <w:p w14:paraId="27C849A3" w14:textId="77777777" w:rsidR="00652200" w:rsidRPr="00867B0A" w:rsidRDefault="00652200" w:rsidP="00652200"/>
    <w:p w14:paraId="49BDA876" w14:textId="77777777" w:rsidR="00652200" w:rsidRDefault="007E5CF9" w:rsidP="007E5CF9">
      <w:pPr>
        <w:pStyle w:val="Ttulo2"/>
      </w:pPr>
      <w:bookmarkStart w:id="15" w:name="_Toc140772011"/>
      <w:r>
        <w:t>Términos</w:t>
      </w:r>
      <w:r w:rsidR="00556965">
        <w:t xml:space="preserve"> y definiciones</w:t>
      </w:r>
      <w:r>
        <w:t xml:space="preserve"> t</w:t>
      </w:r>
      <w:r w:rsidR="00556965">
        <w:t>écnica</w:t>
      </w:r>
      <w:r>
        <w:t>s</w:t>
      </w:r>
      <w:bookmarkEnd w:id="15"/>
      <w:r>
        <w:t xml:space="preserve"> </w:t>
      </w:r>
    </w:p>
    <w:tbl>
      <w:tblPr>
        <w:tblStyle w:val="Tablaconcuadrcula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696"/>
        <w:gridCol w:w="7698"/>
      </w:tblGrid>
      <w:tr w:rsidR="007E5CF9" w:rsidRPr="00867B0A" w14:paraId="3DB1EBDB" w14:textId="77777777" w:rsidTr="004876AD">
        <w:trPr>
          <w:tblHeader/>
        </w:trPr>
        <w:tc>
          <w:tcPr>
            <w:tcW w:w="1696" w:type="dxa"/>
            <w:shd w:val="clear" w:color="auto" w:fill="2E74B5" w:themeFill="accent1" w:themeFillShade="BF"/>
          </w:tcPr>
          <w:p w14:paraId="434B9FCD" w14:textId="77777777" w:rsidR="007E5CF9" w:rsidRPr="00867B0A" w:rsidRDefault="007E5CF9" w:rsidP="004876AD">
            <w:pPr>
              <w:pStyle w:val="Textoindependiente"/>
              <w:rPr>
                <w:color w:val="FFFFFF" w:themeColor="background1"/>
                <w:sz w:val="18"/>
              </w:rPr>
            </w:pPr>
            <w:r w:rsidRPr="00867B0A">
              <w:rPr>
                <w:color w:val="FFFFFF" w:themeColor="background1"/>
                <w:sz w:val="18"/>
              </w:rPr>
              <w:t>Acrónimo</w:t>
            </w:r>
          </w:p>
        </w:tc>
        <w:tc>
          <w:tcPr>
            <w:tcW w:w="7698" w:type="dxa"/>
            <w:shd w:val="clear" w:color="auto" w:fill="2E74B5" w:themeFill="accent1" w:themeFillShade="BF"/>
          </w:tcPr>
          <w:p w14:paraId="473E578F" w14:textId="77777777" w:rsidR="007E5CF9" w:rsidRPr="00867B0A" w:rsidRDefault="007E5CF9" w:rsidP="004876AD">
            <w:pPr>
              <w:pStyle w:val="Textoindependiente"/>
              <w:rPr>
                <w:color w:val="FFFFFF" w:themeColor="background1"/>
                <w:sz w:val="18"/>
              </w:rPr>
            </w:pPr>
            <w:r w:rsidRPr="00867B0A">
              <w:rPr>
                <w:color w:val="FFFFFF" w:themeColor="background1"/>
                <w:sz w:val="18"/>
              </w:rPr>
              <w:t>Definición</w:t>
            </w:r>
          </w:p>
        </w:tc>
      </w:tr>
      <w:tr w:rsidR="00213A2C" w:rsidRPr="00867B0A" w14:paraId="7764623A" w14:textId="77777777" w:rsidTr="004876AD">
        <w:tc>
          <w:tcPr>
            <w:tcW w:w="1696" w:type="dxa"/>
          </w:tcPr>
          <w:p w14:paraId="6DB20167" w14:textId="00239281" w:rsidR="00213A2C" w:rsidRPr="0004759C" w:rsidRDefault="00213A2C" w:rsidP="00213A2C">
            <w:pPr>
              <w:rPr>
                <w:sz w:val="18"/>
                <w:szCs w:val="18"/>
              </w:rPr>
            </w:pPr>
            <w:r w:rsidRPr="0004759C">
              <w:rPr>
                <w:sz w:val="18"/>
                <w:szCs w:val="18"/>
              </w:rPr>
              <w:t>Biblioteca</w:t>
            </w:r>
            <w:r w:rsidR="0004759C">
              <w:rPr>
                <w:sz w:val="18"/>
                <w:szCs w:val="18"/>
              </w:rPr>
              <w:t xml:space="preserve"> </w:t>
            </w:r>
            <w:r w:rsidRPr="0004759C">
              <w:rPr>
                <w:sz w:val="18"/>
                <w:szCs w:val="18"/>
              </w:rPr>
              <w:t>(Library)</w:t>
            </w:r>
          </w:p>
        </w:tc>
        <w:tc>
          <w:tcPr>
            <w:tcW w:w="7698" w:type="dxa"/>
          </w:tcPr>
          <w:p w14:paraId="60ECCC3E" w14:textId="7B1C401C" w:rsidR="00213A2C" w:rsidRPr="0004759C" w:rsidRDefault="00213A2C" w:rsidP="00BC2B2D">
            <w:pPr>
              <w:jc w:val="both"/>
              <w:rPr>
                <w:sz w:val="18"/>
                <w:szCs w:val="18"/>
              </w:rPr>
            </w:pPr>
            <w:r w:rsidRPr="0004759C">
              <w:rPr>
                <w:sz w:val="18"/>
                <w:szCs w:val="18"/>
              </w:rPr>
              <w:t>Es una colección de</w:t>
            </w:r>
            <w:r w:rsidR="008F4EFB" w:rsidRPr="0004759C">
              <w:rPr>
                <w:sz w:val="18"/>
                <w:szCs w:val="18"/>
              </w:rPr>
              <w:t xml:space="preserve"> recursos e</w:t>
            </w:r>
            <w:r w:rsidRPr="0004759C">
              <w:rPr>
                <w:sz w:val="18"/>
                <w:szCs w:val="18"/>
              </w:rPr>
              <w:t xml:space="preserve"> implementaciones funcionales </w:t>
            </w:r>
            <w:r w:rsidR="00E346FC" w:rsidRPr="0004759C">
              <w:rPr>
                <w:sz w:val="18"/>
                <w:szCs w:val="18"/>
              </w:rPr>
              <w:t>codificadas que</w:t>
            </w:r>
            <w:r w:rsidR="00975A8B" w:rsidRPr="0004759C">
              <w:rPr>
                <w:sz w:val="18"/>
                <w:szCs w:val="18"/>
              </w:rPr>
              <w:t xml:space="preserve"> son utilizadas por programas</w:t>
            </w:r>
            <w:r w:rsidR="008F4EFB" w:rsidRPr="0004759C">
              <w:rPr>
                <w:sz w:val="18"/>
                <w:szCs w:val="18"/>
              </w:rPr>
              <w:t xml:space="preserve">, en ellas se incluyen datos, </w:t>
            </w:r>
            <w:r w:rsidR="00E346FC" w:rsidRPr="0004759C">
              <w:rPr>
                <w:sz w:val="18"/>
                <w:szCs w:val="18"/>
              </w:rPr>
              <w:t>configuraciones y</w:t>
            </w:r>
            <w:r w:rsidR="008F4EFB" w:rsidRPr="0004759C">
              <w:rPr>
                <w:sz w:val="18"/>
                <w:szCs w:val="18"/>
              </w:rPr>
              <w:t xml:space="preserve"> código (generalmente pre compilado). Una biblioteca ofrece interfaces por las cuales un programa puede invocar funcionalidades.</w:t>
            </w:r>
          </w:p>
        </w:tc>
      </w:tr>
      <w:tr w:rsidR="007E5CF9" w:rsidRPr="00867B0A" w14:paraId="38D580CF" w14:textId="77777777" w:rsidTr="004876AD">
        <w:tc>
          <w:tcPr>
            <w:tcW w:w="1696" w:type="dxa"/>
          </w:tcPr>
          <w:p w14:paraId="61194700" w14:textId="5CDFB943" w:rsidR="007E5CF9" w:rsidRPr="0004759C" w:rsidRDefault="00863FE0" w:rsidP="004876AD">
            <w:pPr>
              <w:rPr>
                <w:sz w:val="18"/>
                <w:szCs w:val="18"/>
              </w:rPr>
            </w:pPr>
            <w:r w:rsidRPr="0004759C">
              <w:rPr>
                <w:sz w:val="18"/>
                <w:szCs w:val="18"/>
              </w:rPr>
              <w:t>DLL</w:t>
            </w:r>
          </w:p>
        </w:tc>
        <w:tc>
          <w:tcPr>
            <w:tcW w:w="7698" w:type="dxa"/>
          </w:tcPr>
          <w:p w14:paraId="21C5B5A0" w14:textId="3198CA52" w:rsidR="007E5CF9" w:rsidRPr="0004759C" w:rsidRDefault="007E5CF9" w:rsidP="00BC2B2D">
            <w:pPr>
              <w:jc w:val="both"/>
              <w:rPr>
                <w:sz w:val="18"/>
                <w:szCs w:val="18"/>
              </w:rPr>
            </w:pPr>
            <w:r w:rsidRPr="0004759C">
              <w:rPr>
                <w:sz w:val="18"/>
                <w:szCs w:val="18"/>
              </w:rPr>
              <w:t xml:space="preserve">Es una </w:t>
            </w:r>
            <w:r w:rsidR="00213A2C" w:rsidRPr="0004759C">
              <w:rPr>
                <w:sz w:val="18"/>
                <w:szCs w:val="18"/>
              </w:rPr>
              <w:t>biblioteca (</w:t>
            </w:r>
            <w:r w:rsidRPr="0004759C">
              <w:rPr>
                <w:sz w:val="18"/>
                <w:szCs w:val="18"/>
              </w:rPr>
              <w:t xml:space="preserve">de enlace dinámico) que contiene código y datos que pueden utilizarse por varios programas al mismo </w:t>
            </w:r>
            <w:r w:rsidR="00213A2C" w:rsidRPr="0004759C">
              <w:rPr>
                <w:sz w:val="18"/>
                <w:szCs w:val="18"/>
              </w:rPr>
              <w:t xml:space="preserve">tiempo. Las </w:t>
            </w:r>
            <w:r w:rsidR="00863FE0" w:rsidRPr="0004759C">
              <w:rPr>
                <w:sz w:val="18"/>
                <w:szCs w:val="18"/>
              </w:rPr>
              <w:t xml:space="preserve">DLL </w:t>
            </w:r>
            <w:r w:rsidR="00213A2C" w:rsidRPr="0004759C">
              <w:rPr>
                <w:sz w:val="18"/>
                <w:szCs w:val="18"/>
              </w:rPr>
              <w:t>son ligadas dinámicamente al programa que los usa durante su ejecución en vez de ser compiladas con el programa principal.</w:t>
            </w:r>
          </w:p>
        </w:tc>
      </w:tr>
      <w:tr w:rsidR="007E5CF9" w:rsidRPr="00867B0A" w14:paraId="331ED5E2" w14:textId="77777777" w:rsidTr="004876AD">
        <w:tc>
          <w:tcPr>
            <w:tcW w:w="1696" w:type="dxa"/>
          </w:tcPr>
          <w:p w14:paraId="71BB5C30" w14:textId="7D5AC1F9" w:rsidR="007E5CF9" w:rsidRPr="0004759C" w:rsidRDefault="00556965" w:rsidP="004876AD">
            <w:pPr>
              <w:rPr>
                <w:sz w:val="18"/>
                <w:szCs w:val="18"/>
              </w:rPr>
            </w:pPr>
            <w:r w:rsidRPr="0004759C">
              <w:rPr>
                <w:sz w:val="18"/>
                <w:szCs w:val="18"/>
              </w:rPr>
              <w:t>Microsoft Visual Studio</w:t>
            </w:r>
            <w:r w:rsidR="00863FE0">
              <w:rPr>
                <w:sz w:val="18"/>
                <w:szCs w:val="18"/>
              </w:rPr>
              <w:t xml:space="preserve"> </w:t>
            </w:r>
            <w:r w:rsidRPr="0004759C">
              <w:rPr>
                <w:sz w:val="18"/>
                <w:szCs w:val="18"/>
              </w:rPr>
              <w:t>(VS)</w:t>
            </w:r>
          </w:p>
        </w:tc>
        <w:tc>
          <w:tcPr>
            <w:tcW w:w="7698" w:type="dxa"/>
          </w:tcPr>
          <w:p w14:paraId="3BCC9938" w14:textId="71E290FE" w:rsidR="007E5CF9" w:rsidRPr="0004759C" w:rsidRDefault="00556965" w:rsidP="00BC2B2D">
            <w:pPr>
              <w:jc w:val="both"/>
              <w:rPr>
                <w:sz w:val="18"/>
                <w:szCs w:val="18"/>
              </w:rPr>
            </w:pPr>
            <w:r w:rsidRPr="0004759C">
              <w:rPr>
                <w:sz w:val="18"/>
                <w:szCs w:val="18"/>
              </w:rPr>
              <w:t>Es un entorno de desarrollo integrado que soporta múltiples lenguajes de programación, tales como C++, C#, Visual Basic .NET, F#, Java, Python, Ruby y PHP, al igual que entornos de desarrollo web, como ASP.NET MVC</w:t>
            </w:r>
            <w:r w:rsidR="00863FE0">
              <w:rPr>
                <w:sz w:val="18"/>
                <w:szCs w:val="18"/>
              </w:rPr>
              <w:t>.</w:t>
            </w:r>
          </w:p>
        </w:tc>
      </w:tr>
      <w:tr w:rsidR="00482A12" w:rsidRPr="00867B0A" w14:paraId="296D7A11" w14:textId="77777777" w:rsidTr="004876AD">
        <w:tc>
          <w:tcPr>
            <w:tcW w:w="1696" w:type="dxa"/>
          </w:tcPr>
          <w:p w14:paraId="1A15C77D" w14:textId="70B6763E" w:rsidR="00482A12" w:rsidRPr="0004759C" w:rsidRDefault="008A1132" w:rsidP="004876AD">
            <w:pPr>
              <w:rPr>
                <w:sz w:val="18"/>
                <w:szCs w:val="18"/>
              </w:rPr>
            </w:pPr>
            <w:proofErr w:type="spellStart"/>
            <w:r w:rsidRPr="0004759C">
              <w:rPr>
                <w:sz w:val="18"/>
                <w:szCs w:val="18"/>
              </w:rPr>
              <w:t>MariaDB</w:t>
            </w:r>
            <w:proofErr w:type="spellEnd"/>
            <w:r w:rsidRPr="0004759C">
              <w:rPr>
                <w:sz w:val="18"/>
                <w:szCs w:val="18"/>
              </w:rPr>
              <w:t xml:space="preserve"> Server</w:t>
            </w:r>
          </w:p>
        </w:tc>
        <w:tc>
          <w:tcPr>
            <w:tcW w:w="7698" w:type="dxa"/>
          </w:tcPr>
          <w:p w14:paraId="5092C3C7" w14:textId="3743B2D7" w:rsidR="00482A12" w:rsidRPr="0004759C" w:rsidRDefault="008A1132" w:rsidP="00BC2B2D">
            <w:pPr>
              <w:jc w:val="both"/>
              <w:rPr>
                <w:sz w:val="18"/>
                <w:szCs w:val="18"/>
              </w:rPr>
            </w:pPr>
            <w:r w:rsidRPr="0004759C">
              <w:rPr>
                <w:sz w:val="18"/>
                <w:szCs w:val="18"/>
              </w:rPr>
              <w:t>Es un</w:t>
            </w:r>
            <w:r w:rsidR="00CD6524" w:rsidRPr="0004759C">
              <w:rPr>
                <w:sz w:val="18"/>
                <w:szCs w:val="18"/>
              </w:rPr>
              <w:t xml:space="preserve"> potente</w:t>
            </w:r>
            <w:r w:rsidRPr="0004759C">
              <w:rPr>
                <w:sz w:val="18"/>
                <w:szCs w:val="18"/>
              </w:rPr>
              <w:t xml:space="preserve"> servidor de </w:t>
            </w:r>
            <w:r w:rsidR="00863FE0">
              <w:rPr>
                <w:sz w:val="18"/>
                <w:szCs w:val="18"/>
              </w:rPr>
              <w:t xml:space="preserve">base de datos derivado de </w:t>
            </w:r>
            <w:r w:rsidR="00B14D86">
              <w:rPr>
                <w:sz w:val="18"/>
                <w:szCs w:val="18"/>
              </w:rPr>
              <w:t>MySQL</w:t>
            </w:r>
            <w:r w:rsidR="00CD6524" w:rsidRPr="0004759C">
              <w:rPr>
                <w:sz w:val="18"/>
                <w:szCs w:val="18"/>
              </w:rPr>
              <w:t xml:space="preserve"> y por tanto compa</w:t>
            </w:r>
            <w:r w:rsidR="00855501" w:rsidRPr="0004759C">
              <w:rPr>
                <w:sz w:val="18"/>
                <w:szCs w:val="18"/>
              </w:rPr>
              <w:t xml:space="preserve">rte muchas </w:t>
            </w:r>
            <w:r w:rsidR="00E346FC" w:rsidRPr="0004759C">
              <w:rPr>
                <w:sz w:val="18"/>
                <w:szCs w:val="18"/>
              </w:rPr>
              <w:t>características</w:t>
            </w:r>
            <w:r w:rsidR="00855501" w:rsidRPr="0004759C">
              <w:rPr>
                <w:sz w:val="18"/>
                <w:szCs w:val="18"/>
              </w:rPr>
              <w:t xml:space="preserve"> de interfaces, comandos, sentencias y nomenclatura de programas.</w:t>
            </w:r>
          </w:p>
        </w:tc>
      </w:tr>
    </w:tbl>
    <w:p w14:paraId="7F140E3E" w14:textId="69AFD7E7" w:rsidR="00FE0079" w:rsidRDefault="00FE0079" w:rsidP="00FE0079">
      <w:pPr>
        <w:pStyle w:val="Ttulo2"/>
      </w:pPr>
      <w:bookmarkStart w:id="16" w:name="_Referencias"/>
      <w:bookmarkStart w:id="17" w:name="_Toc140772012"/>
      <w:bookmarkEnd w:id="16"/>
      <w:r>
        <w:t>Referencias</w:t>
      </w:r>
      <w:bookmarkEnd w:id="17"/>
    </w:p>
    <w:tbl>
      <w:tblPr>
        <w:tblStyle w:val="Tablaconcuadrcula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7556"/>
      </w:tblGrid>
      <w:tr w:rsidR="00FE0079" w:rsidRPr="00867B0A" w14:paraId="05761035" w14:textId="77777777" w:rsidTr="007676BF">
        <w:trPr>
          <w:tblHeader/>
        </w:trPr>
        <w:tc>
          <w:tcPr>
            <w:tcW w:w="1838" w:type="dxa"/>
            <w:shd w:val="clear" w:color="auto" w:fill="2E74B5" w:themeFill="accent1" w:themeFillShade="BF"/>
          </w:tcPr>
          <w:p w14:paraId="47D41702" w14:textId="50449CBC" w:rsidR="00FE0079" w:rsidRPr="00867B0A" w:rsidRDefault="00E346FC" w:rsidP="00855501">
            <w:pPr>
              <w:pStyle w:val="Textoindependiente"/>
              <w:rPr>
                <w:color w:val="FFFFFF" w:themeColor="background1"/>
                <w:sz w:val="18"/>
              </w:rPr>
            </w:pPr>
            <w:r>
              <w:rPr>
                <w:color w:val="FFFFFF" w:themeColor="background1"/>
                <w:sz w:val="18"/>
              </w:rPr>
              <w:t>Información</w:t>
            </w:r>
          </w:p>
        </w:tc>
        <w:tc>
          <w:tcPr>
            <w:tcW w:w="7556" w:type="dxa"/>
            <w:shd w:val="clear" w:color="auto" w:fill="2E74B5" w:themeFill="accent1" w:themeFillShade="BF"/>
          </w:tcPr>
          <w:p w14:paraId="2E837D99" w14:textId="7DA2092D" w:rsidR="00FE0079" w:rsidRPr="00867B0A" w:rsidRDefault="00FE0079" w:rsidP="00855501">
            <w:pPr>
              <w:pStyle w:val="Textoindependiente"/>
              <w:rPr>
                <w:color w:val="FFFFFF" w:themeColor="background1"/>
                <w:sz w:val="18"/>
              </w:rPr>
            </w:pPr>
            <w:r>
              <w:rPr>
                <w:color w:val="FFFFFF" w:themeColor="background1"/>
                <w:sz w:val="18"/>
              </w:rPr>
              <w:t>Fuente</w:t>
            </w:r>
          </w:p>
        </w:tc>
      </w:tr>
      <w:tr w:rsidR="00FE0079" w:rsidRPr="00867B0A" w14:paraId="3625D685" w14:textId="77777777" w:rsidTr="007676BF">
        <w:tc>
          <w:tcPr>
            <w:tcW w:w="1838" w:type="dxa"/>
          </w:tcPr>
          <w:p w14:paraId="1D586885" w14:textId="399C8525" w:rsidR="00FE0079" w:rsidRPr="0004759C" w:rsidRDefault="00FE0079" w:rsidP="00855501">
            <w:pPr>
              <w:rPr>
                <w:sz w:val="18"/>
                <w:szCs w:val="18"/>
              </w:rPr>
            </w:pPr>
            <w:r w:rsidRPr="0004759C">
              <w:rPr>
                <w:sz w:val="18"/>
                <w:szCs w:val="18"/>
              </w:rPr>
              <w:t xml:space="preserve">Formato de </w:t>
            </w:r>
            <w:r w:rsidR="00E346FC" w:rsidRPr="0004759C">
              <w:rPr>
                <w:sz w:val="18"/>
                <w:szCs w:val="18"/>
              </w:rPr>
              <w:t>factura (</w:t>
            </w:r>
            <w:r w:rsidRPr="0004759C">
              <w:rPr>
                <w:sz w:val="18"/>
                <w:szCs w:val="18"/>
              </w:rPr>
              <w:t>Anexo 20)</w:t>
            </w:r>
          </w:p>
        </w:tc>
        <w:tc>
          <w:tcPr>
            <w:tcW w:w="7556" w:type="dxa"/>
          </w:tcPr>
          <w:p w14:paraId="241FB8B2" w14:textId="3A7EA00C" w:rsidR="003A6F11" w:rsidRDefault="00000000" w:rsidP="00855501">
            <w:hyperlink r:id="rId12" w:history="1">
              <w:r w:rsidR="003A6F11" w:rsidRPr="008162C3">
                <w:rPr>
                  <w:rStyle w:val="Hipervnculo"/>
                </w:rPr>
                <w:t>http://omawww.sat.gob.mx/tramitesyservicios/Paginas/anexo_20.htm</w:t>
              </w:r>
            </w:hyperlink>
          </w:p>
          <w:p w14:paraId="63AE70AF" w14:textId="7D4C247E" w:rsidR="003A6F11" w:rsidRPr="00803988" w:rsidRDefault="003A6F11" w:rsidP="00855501"/>
        </w:tc>
      </w:tr>
      <w:tr w:rsidR="0031057B" w:rsidRPr="00867B0A" w14:paraId="7F8AD6ED" w14:textId="77777777" w:rsidTr="007676BF">
        <w:tc>
          <w:tcPr>
            <w:tcW w:w="1838" w:type="dxa"/>
          </w:tcPr>
          <w:p w14:paraId="24214122" w14:textId="419889C9" w:rsidR="0031057B" w:rsidRPr="0004759C" w:rsidRDefault="0031057B" w:rsidP="0085550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Manual técnico de </w:t>
            </w:r>
            <w:proofErr w:type="spellStart"/>
            <w:r>
              <w:rPr>
                <w:sz w:val="18"/>
                <w:szCs w:val="18"/>
              </w:rPr>
              <w:t>Cancelacion</w:t>
            </w:r>
            <w:proofErr w:type="spellEnd"/>
            <w:r>
              <w:rPr>
                <w:sz w:val="18"/>
                <w:szCs w:val="18"/>
              </w:rPr>
              <w:t xml:space="preserve"> Sifei.</w:t>
            </w:r>
          </w:p>
        </w:tc>
        <w:tc>
          <w:tcPr>
            <w:tcW w:w="7556" w:type="dxa"/>
          </w:tcPr>
          <w:p w14:paraId="2ACC6D53" w14:textId="6D5B918D" w:rsidR="0031057B" w:rsidRDefault="0031057B" w:rsidP="00855501">
            <w:r w:rsidRPr="001D2975">
              <w:t>https://www.sifei.com.mx/slides/slide/sifei-web-service-manual-tecnico-del-nuevo-servicio-de-cancelacion-99</w:t>
            </w:r>
          </w:p>
        </w:tc>
      </w:tr>
    </w:tbl>
    <w:p w14:paraId="37E9F3D7" w14:textId="7A95CC9A" w:rsidR="00213A2C" w:rsidRDefault="008E7258" w:rsidP="00213A2C">
      <w:pPr>
        <w:pStyle w:val="Ttulo2"/>
      </w:pPr>
      <w:bookmarkStart w:id="18" w:name="_Toc140772013"/>
      <w:r>
        <w:t>R</w:t>
      </w:r>
      <w:r w:rsidR="008B550A">
        <w:t>ecursos</w:t>
      </w:r>
      <w:bookmarkEnd w:id="18"/>
    </w:p>
    <w:p w14:paraId="7FBBFBA2" w14:textId="51947124" w:rsidR="008B550A" w:rsidRPr="008B550A" w:rsidRDefault="008B550A" w:rsidP="0004759C">
      <w:pPr>
        <w:pStyle w:val="Textoindependiente"/>
      </w:pPr>
      <w:r>
        <w:t xml:space="preserve">Los </w:t>
      </w:r>
      <w:r w:rsidR="00E346FC">
        <w:t>recursos</w:t>
      </w:r>
      <w:r>
        <w:t xml:space="preserve"> listados a continuación son necesarios para poder emitir y timbrar comprobantes.</w:t>
      </w:r>
    </w:p>
    <w:tbl>
      <w:tblPr>
        <w:tblStyle w:val="Tablaconcuadrcula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493"/>
        <w:gridCol w:w="6901"/>
      </w:tblGrid>
      <w:tr w:rsidR="00213A2C" w:rsidRPr="00867B0A" w14:paraId="7B4F6425" w14:textId="77777777" w:rsidTr="00CD6524">
        <w:trPr>
          <w:tblHeader/>
        </w:trPr>
        <w:tc>
          <w:tcPr>
            <w:tcW w:w="2233" w:type="dxa"/>
            <w:shd w:val="clear" w:color="auto" w:fill="2E74B5" w:themeFill="accent1" w:themeFillShade="BF"/>
          </w:tcPr>
          <w:p w14:paraId="253C5AD2" w14:textId="004E0269" w:rsidR="00213A2C" w:rsidRPr="00867B0A" w:rsidRDefault="00213A2C" w:rsidP="004876AD">
            <w:pPr>
              <w:pStyle w:val="Textoindependiente"/>
              <w:rPr>
                <w:color w:val="FFFFFF" w:themeColor="background1"/>
                <w:sz w:val="18"/>
              </w:rPr>
            </w:pPr>
            <w:r>
              <w:rPr>
                <w:color w:val="FFFFFF" w:themeColor="background1"/>
                <w:sz w:val="18"/>
              </w:rPr>
              <w:t>Archivo</w:t>
            </w:r>
            <w:r w:rsidR="008B550A">
              <w:rPr>
                <w:color w:val="FFFFFF" w:themeColor="background1"/>
                <w:sz w:val="18"/>
              </w:rPr>
              <w:t>/Carpeta</w:t>
            </w:r>
          </w:p>
        </w:tc>
        <w:tc>
          <w:tcPr>
            <w:tcW w:w="7161" w:type="dxa"/>
            <w:shd w:val="clear" w:color="auto" w:fill="2E74B5" w:themeFill="accent1" w:themeFillShade="BF"/>
          </w:tcPr>
          <w:p w14:paraId="1774EA5B" w14:textId="77777777" w:rsidR="00213A2C" w:rsidRPr="00867B0A" w:rsidRDefault="008F4EFB" w:rsidP="004876AD">
            <w:pPr>
              <w:pStyle w:val="Textoindependiente"/>
              <w:rPr>
                <w:color w:val="FFFFFF" w:themeColor="background1"/>
                <w:sz w:val="18"/>
              </w:rPr>
            </w:pPr>
            <w:r>
              <w:rPr>
                <w:color w:val="FFFFFF" w:themeColor="background1"/>
                <w:sz w:val="18"/>
              </w:rPr>
              <w:t>Descripción</w:t>
            </w:r>
          </w:p>
        </w:tc>
      </w:tr>
      <w:tr w:rsidR="00213A2C" w:rsidRPr="00867B0A" w14:paraId="20076D94" w14:textId="77777777" w:rsidTr="00CD6524">
        <w:tc>
          <w:tcPr>
            <w:tcW w:w="2233" w:type="dxa"/>
          </w:tcPr>
          <w:p w14:paraId="2FC1DD66" w14:textId="77777777" w:rsidR="00213A2C" w:rsidRPr="0004759C" w:rsidRDefault="00213A2C" w:rsidP="004876AD">
            <w:pPr>
              <w:rPr>
                <w:rFonts w:ascii="Consolas" w:hAnsi="Consolas"/>
                <w:sz w:val="18"/>
              </w:rPr>
            </w:pPr>
            <w:r w:rsidRPr="0004759C">
              <w:rPr>
                <w:rFonts w:ascii="Consolas" w:hAnsi="Consolas"/>
                <w:sz w:val="18"/>
              </w:rPr>
              <w:t>SifeiSignature3_3.dll</w:t>
            </w:r>
          </w:p>
        </w:tc>
        <w:tc>
          <w:tcPr>
            <w:tcW w:w="7161" w:type="dxa"/>
          </w:tcPr>
          <w:p w14:paraId="3B575292" w14:textId="77777777" w:rsidR="00213A2C" w:rsidRPr="0004759C" w:rsidRDefault="00213A2C" w:rsidP="004876AD">
            <w:pPr>
              <w:rPr>
                <w:sz w:val="18"/>
                <w:szCs w:val="18"/>
              </w:rPr>
            </w:pPr>
            <w:r w:rsidRPr="0004759C">
              <w:rPr>
                <w:sz w:val="18"/>
                <w:szCs w:val="18"/>
              </w:rPr>
              <w:t>Biblioteca principal la cual debe ser referenciada en el proyecto para su</w:t>
            </w:r>
            <w:r w:rsidR="008F4EFB" w:rsidRPr="0004759C">
              <w:rPr>
                <w:sz w:val="18"/>
                <w:szCs w:val="18"/>
              </w:rPr>
              <w:t xml:space="preserve"> </w:t>
            </w:r>
            <w:r w:rsidR="00A74ADB" w:rsidRPr="0004759C">
              <w:rPr>
                <w:sz w:val="18"/>
                <w:szCs w:val="18"/>
              </w:rPr>
              <w:t>uso</w:t>
            </w:r>
            <w:r w:rsidR="008F4EFB" w:rsidRPr="0004759C">
              <w:rPr>
                <w:sz w:val="18"/>
                <w:szCs w:val="18"/>
              </w:rPr>
              <w:t xml:space="preserve"> e integración.</w:t>
            </w:r>
            <w:r w:rsidRPr="0004759C">
              <w:rPr>
                <w:sz w:val="18"/>
                <w:szCs w:val="18"/>
              </w:rPr>
              <w:t xml:space="preserve"> </w:t>
            </w:r>
          </w:p>
        </w:tc>
      </w:tr>
      <w:tr w:rsidR="00213A2C" w:rsidRPr="00867B0A" w14:paraId="65E02CEF" w14:textId="77777777" w:rsidTr="00CD6524">
        <w:tc>
          <w:tcPr>
            <w:tcW w:w="2233" w:type="dxa"/>
          </w:tcPr>
          <w:p w14:paraId="580385A1" w14:textId="0FA677C9" w:rsidR="00213A2C" w:rsidRPr="0004759C" w:rsidRDefault="008B550A" w:rsidP="00213A2C">
            <w:pPr>
              <w:tabs>
                <w:tab w:val="left" w:pos="965"/>
              </w:tabs>
              <w:rPr>
                <w:rFonts w:ascii="Consolas" w:hAnsi="Consolas"/>
                <w:sz w:val="18"/>
              </w:rPr>
            </w:pPr>
            <w:r w:rsidRPr="0004759C">
              <w:rPr>
                <w:rFonts w:ascii="Consolas" w:hAnsi="Consolas"/>
                <w:sz w:val="18"/>
              </w:rPr>
              <w:t>SAT</w:t>
            </w:r>
          </w:p>
        </w:tc>
        <w:tc>
          <w:tcPr>
            <w:tcW w:w="7161" w:type="dxa"/>
          </w:tcPr>
          <w:p w14:paraId="1A2A5A8A" w14:textId="4DC53AE6" w:rsidR="00213A2C" w:rsidRPr="0004759C" w:rsidRDefault="008B550A" w:rsidP="004876AD">
            <w:pPr>
              <w:rPr>
                <w:sz w:val="18"/>
                <w:szCs w:val="18"/>
              </w:rPr>
            </w:pPr>
            <w:r w:rsidRPr="0004759C">
              <w:rPr>
                <w:sz w:val="18"/>
                <w:szCs w:val="18"/>
              </w:rPr>
              <w:t xml:space="preserve">Carpeta que contiene los </w:t>
            </w:r>
            <w:r w:rsidR="00E346FC" w:rsidRPr="0004759C">
              <w:rPr>
                <w:sz w:val="18"/>
                <w:szCs w:val="18"/>
              </w:rPr>
              <w:t xml:space="preserve">XSLT </w:t>
            </w:r>
            <w:r w:rsidRPr="0004759C">
              <w:rPr>
                <w:sz w:val="18"/>
                <w:szCs w:val="18"/>
              </w:rPr>
              <w:t xml:space="preserve">y </w:t>
            </w:r>
            <w:r w:rsidR="00E346FC" w:rsidRPr="0004759C">
              <w:rPr>
                <w:sz w:val="18"/>
                <w:szCs w:val="18"/>
              </w:rPr>
              <w:t xml:space="preserve">XSD </w:t>
            </w:r>
            <w:r w:rsidRPr="0004759C">
              <w:rPr>
                <w:sz w:val="18"/>
                <w:szCs w:val="18"/>
              </w:rPr>
              <w:t xml:space="preserve">del </w:t>
            </w:r>
            <w:r w:rsidR="00E346FC" w:rsidRPr="0004759C">
              <w:rPr>
                <w:sz w:val="18"/>
                <w:szCs w:val="18"/>
              </w:rPr>
              <w:t>SAT</w:t>
            </w:r>
            <w:r w:rsidRPr="0004759C">
              <w:rPr>
                <w:sz w:val="18"/>
                <w:szCs w:val="18"/>
              </w:rPr>
              <w:t xml:space="preserve">, además de incluir </w:t>
            </w:r>
            <w:proofErr w:type="spellStart"/>
            <w:r w:rsidRPr="0004759C">
              <w:rPr>
                <w:rFonts w:ascii="Consolas" w:hAnsi="Consolas"/>
                <w:sz w:val="18"/>
                <w:szCs w:val="18"/>
              </w:rPr>
              <w:t>openssl</w:t>
            </w:r>
            <w:proofErr w:type="spellEnd"/>
            <w:r w:rsidRPr="0004759C">
              <w:rPr>
                <w:sz w:val="18"/>
                <w:szCs w:val="18"/>
              </w:rPr>
              <w:t>.</w:t>
            </w:r>
          </w:p>
        </w:tc>
      </w:tr>
      <w:tr w:rsidR="00213A2C" w:rsidRPr="00867B0A" w14:paraId="3735622F" w14:textId="77777777" w:rsidTr="00CD6524">
        <w:tc>
          <w:tcPr>
            <w:tcW w:w="2233" w:type="dxa"/>
          </w:tcPr>
          <w:p w14:paraId="6428ADA1" w14:textId="2E6FB00D" w:rsidR="00213A2C" w:rsidRPr="0004759C" w:rsidRDefault="0017616F" w:rsidP="004876AD">
            <w:pPr>
              <w:rPr>
                <w:rFonts w:ascii="Consolas" w:hAnsi="Consolas"/>
                <w:sz w:val="18"/>
              </w:rPr>
            </w:pPr>
            <w:proofErr w:type="spellStart"/>
            <w:r w:rsidRPr="0004759C">
              <w:rPr>
                <w:rFonts w:ascii="Consolas" w:hAnsi="Consolas"/>
                <w:sz w:val="18"/>
              </w:rPr>
              <w:t>bd_</w:t>
            </w:r>
            <w:r w:rsidR="00D03C80">
              <w:rPr>
                <w:rFonts w:ascii="Consolas" w:hAnsi="Consolas"/>
                <w:sz w:val="18"/>
              </w:rPr>
              <w:t>catálogo</w:t>
            </w:r>
            <w:r w:rsidRPr="0004759C">
              <w:rPr>
                <w:rFonts w:ascii="Consolas" w:hAnsi="Consolas"/>
                <w:sz w:val="18"/>
              </w:rPr>
              <w:t>ssat.sql</w:t>
            </w:r>
            <w:proofErr w:type="spellEnd"/>
          </w:p>
        </w:tc>
        <w:tc>
          <w:tcPr>
            <w:tcW w:w="7161" w:type="dxa"/>
          </w:tcPr>
          <w:p w14:paraId="0799ED68" w14:textId="4CF2945F" w:rsidR="00213A2C" w:rsidRPr="0004759C" w:rsidRDefault="0017616F" w:rsidP="004876AD">
            <w:pPr>
              <w:rPr>
                <w:sz w:val="18"/>
                <w:szCs w:val="18"/>
              </w:rPr>
            </w:pPr>
            <w:r w:rsidRPr="0004759C">
              <w:rPr>
                <w:sz w:val="18"/>
                <w:szCs w:val="18"/>
              </w:rPr>
              <w:t xml:space="preserve">Base de datos que contiene los </w:t>
            </w:r>
            <w:r w:rsidR="00E346FC" w:rsidRPr="0004759C">
              <w:rPr>
                <w:sz w:val="18"/>
                <w:szCs w:val="18"/>
              </w:rPr>
              <w:t>catálogos</w:t>
            </w:r>
            <w:r w:rsidRPr="0004759C">
              <w:rPr>
                <w:sz w:val="18"/>
                <w:szCs w:val="18"/>
              </w:rPr>
              <w:t xml:space="preserve"> del </w:t>
            </w:r>
            <w:r w:rsidR="00E346FC" w:rsidRPr="0004759C">
              <w:rPr>
                <w:sz w:val="18"/>
                <w:szCs w:val="18"/>
              </w:rPr>
              <w:t>SAT</w:t>
            </w:r>
            <w:r w:rsidRPr="0004759C">
              <w:rPr>
                <w:sz w:val="18"/>
                <w:szCs w:val="18"/>
              </w:rPr>
              <w:t>.</w:t>
            </w:r>
          </w:p>
        </w:tc>
      </w:tr>
      <w:tr w:rsidR="00213A2C" w:rsidRPr="00867B0A" w14:paraId="301566B0" w14:textId="77777777" w:rsidTr="00CD6524">
        <w:tc>
          <w:tcPr>
            <w:tcW w:w="2233" w:type="dxa"/>
          </w:tcPr>
          <w:p w14:paraId="16046FC8" w14:textId="093C15C0" w:rsidR="00213A2C" w:rsidRPr="0004759C" w:rsidRDefault="00B14D86" w:rsidP="004876AD">
            <w:pPr>
              <w:rPr>
                <w:rFonts w:ascii="Consolas" w:hAnsi="Consolas"/>
                <w:sz w:val="18"/>
              </w:rPr>
            </w:pPr>
            <w:r>
              <w:rPr>
                <w:rFonts w:ascii="Consolas" w:hAnsi="Consolas"/>
                <w:sz w:val="18"/>
              </w:rPr>
              <w:t>MySQL</w:t>
            </w:r>
            <w:r w:rsidR="00CD6524" w:rsidRPr="0004759C">
              <w:rPr>
                <w:rFonts w:ascii="Consolas" w:hAnsi="Consolas"/>
                <w:sz w:val="18"/>
              </w:rPr>
              <w:t>.Data.dll</w:t>
            </w:r>
          </w:p>
        </w:tc>
        <w:tc>
          <w:tcPr>
            <w:tcW w:w="7161" w:type="dxa"/>
          </w:tcPr>
          <w:p w14:paraId="434102CE" w14:textId="673D1B14" w:rsidR="00213A2C" w:rsidRPr="0004759C" w:rsidRDefault="00CD6524" w:rsidP="004876AD">
            <w:pPr>
              <w:rPr>
                <w:sz w:val="18"/>
                <w:szCs w:val="18"/>
              </w:rPr>
            </w:pPr>
            <w:r w:rsidRPr="0004759C">
              <w:rPr>
                <w:sz w:val="18"/>
                <w:szCs w:val="18"/>
              </w:rPr>
              <w:t>Bibliot</w:t>
            </w:r>
            <w:r w:rsidR="00863FE0">
              <w:rPr>
                <w:sz w:val="18"/>
                <w:szCs w:val="18"/>
              </w:rPr>
              <w:t xml:space="preserve">eca para el acceso a datos a </w:t>
            </w:r>
            <w:r w:rsidR="00B14D86">
              <w:rPr>
                <w:sz w:val="18"/>
                <w:szCs w:val="18"/>
              </w:rPr>
              <w:t>MySQL</w:t>
            </w:r>
            <w:r w:rsidRPr="0004759C">
              <w:rPr>
                <w:sz w:val="18"/>
                <w:szCs w:val="18"/>
              </w:rPr>
              <w:t xml:space="preserve"> y </w:t>
            </w:r>
            <w:proofErr w:type="spellStart"/>
            <w:r w:rsidR="00863FE0">
              <w:rPr>
                <w:sz w:val="18"/>
                <w:szCs w:val="18"/>
              </w:rPr>
              <w:t>MariaDB</w:t>
            </w:r>
            <w:proofErr w:type="spellEnd"/>
            <w:r w:rsidR="00863FE0">
              <w:rPr>
                <w:sz w:val="18"/>
                <w:szCs w:val="18"/>
              </w:rPr>
              <w:t>.</w:t>
            </w:r>
          </w:p>
        </w:tc>
      </w:tr>
      <w:tr w:rsidR="00213A2C" w:rsidRPr="00867B0A" w14:paraId="1914808A" w14:textId="77777777" w:rsidTr="00CD6524">
        <w:tc>
          <w:tcPr>
            <w:tcW w:w="2233" w:type="dxa"/>
          </w:tcPr>
          <w:p w14:paraId="40113D36" w14:textId="1D2BA9B8" w:rsidR="00213A2C" w:rsidRPr="0004759C" w:rsidRDefault="00CD6524" w:rsidP="004876AD">
            <w:pPr>
              <w:rPr>
                <w:rFonts w:ascii="Consolas" w:hAnsi="Consolas"/>
                <w:sz w:val="18"/>
              </w:rPr>
            </w:pPr>
            <w:r w:rsidRPr="0004759C">
              <w:rPr>
                <w:rFonts w:ascii="Consolas" w:hAnsi="Consolas"/>
                <w:sz w:val="18"/>
              </w:rPr>
              <w:t>zxing.dll</w:t>
            </w:r>
          </w:p>
        </w:tc>
        <w:tc>
          <w:tcPr>
            <w:tcW w:w="7161" w:type="dxa"/>
          </w:tcPr>
          <w:p w14:paraId="70662132" w14:textId="6C8D9E27" w:rsidR="00213A2C" w:rsidRPr="0004759C" w:rsidRDefault="00CD6524" w:rsidP="004876AD">
            <w:pPr>
              <w:rPr>
                <w:sz w:val="18"/>
                <w:szCs w:val="18"/>
              </w:rPr>
            </w:pPr>
            <w:r w:rsidRPr="0004759C">
              <w:rPr>
                <w:sz w:val="18"/>
                <w:szCs w:val="18"/>
              </w:rPr>
              <w:t>Biblioteca para el procesamiento de imágenes.</w:t>
            </w:r>
          </w:p>
        </w:tc>
      </w:tr>
      <w:tr w:rsidR="00213A2C" w:rsidRPr="00867B0A" w14:paraId="4E00B26D" w14:textId="77777777" w:rsidTr="00CD6524">
        <w:tc>
          <w:tcPr>
            <w:tcW w:w="2233" w:type="dxa"/>
          </w:tcPr>
          <w:p w14:paraId="4293EDE6" w14:textId="00902FE7" w:rsidR="00213A2C" w:rsidRPr="0004759C" w:rsidRDefault="00CD6524" w:rsidP="004876AD">
            <w:pPr>
              <w:rPr>
                <w:rFonts w:ascii="Consolas" w:hAnsi="Consolas"/>
                <w:sz w:val="18"/>
              </w:rPr>
            </w:pPr>
            <w:proofErr w:type="spellStart"/>
            <w:r w:rsidRPr="0004759C">
              <w:rPr>
                <w:rFonts w:ascii="Consolas" w:hAnsi="Consolas"/>
                <w:sz w:val="18"/>
              </w:rPr>
              <w:t>ICSharpCode.SharpZipLib</w:t>
            </w:r>
            <w:proofErr w:type="spellEnd"/>
          </w:p>
        </w:tc>
        <w:tc>
          <w:tcPr>
            <w:tcW w:w="7161" w:type="dxa"/>
          </w:tcPr>
          <w:p w14:paraId="401A5A22" w14:textId="12DC5FC5" w:rsidR="00213A2C" w:rsidRPr="0004759C" w:rsidRDefault="00CD6524" w:rsidP="00803988">
            <w:pPr>
              <w:rPr>
                <w:sz w:val="18"/>
                <w:szCs w:val="18"/>
              </w:rPr>
            </w:pPr>
            <w:r w:rsidRPr="0004759C">
              <w:rPr>
                <w:sz w:val="18"/>
                <w:szCs w:val="18"/>
              </w:rPr>
              <w:t xml:space="preserve">Biblioteca que permite varios formatos de compresión como </w:t>
            </w:r>
            <w:r w:rsidR="00E346FC" w:rsidRPr="0004759C">
              <w:rPr>
                <w:rFonts w:ascii="Consolas" w:hAnsi="Consolas"/>
                <w:sz w:val="18"/>
                <w:szCs w:val="18"/>
              </w:rPr>
              <w:t>ZIP</w:t>
            </w:r>
            <w:r w:rsidR="00E346FC" w:rsidRPr="0004759C">
              <w:rPr>
                <w:sz w:val="18"/>
                <w:szCs w:val="18"/>
              </w:rPr>
              <w:t xml:space="preserve"> </w:t>
            </w:r>
            <w:r w:rsidRPr="0004759C">
              <w:rPr>
                <w:sz w:val="18"/>
                <w:szCs w:val="18"/>
              </w:rPr>
              <w:t xml:space="preserve">y </w:t>
            </w:r>
            <w:r w:rsidR="00E346FC" w:rsidRPr="0004759C">
              <w:rPr>
                <w:rFonts w:ascii="Consolas" w:hAnsi="Consolas"/>
                <w:sz w:val="18"/>
                <w:szCs w:val="18"/>
              </w:rPr>
              <w:t>TAR</w:t>
            </w:r>
            <w:r w:rsidR="00E346FC" w:rsidRPr="0004759C">
              <w:rPr>
                <w:sz w:val="18"/>
                <w:szCs w:val="18"/>
              </w:rPr>
              <w:t xml:space="preserve"> </w:t>
            </w:r>
            <w:r w:rsidRPr="0004759C">
              <w:rPr>
                <w:sz w:val="18"/>
                <w:szCs w:val="18"/>
              </w:rPr>
              <w:t>entre otros.</w:t>
            </w:r>
          </w:p>
        </w:tc>
      </w:tr>
    </w:tbl>
    <w:p w14:paraId="5ECD9454" w14:textId="56FC0A1A" w:rsidR="00652200" w:rsidRDefault="00A74ADB" w:rsidP="00652200">
      <w:pPr>
        <w:pStyle w:val="Ttulo2"/>
        <w:numPr>
          <w:ilvl w:val="1"/>
          <w:numId w:val="1"/>
        </w:numPr>
      </w:pPr>
      <w:bookmarkStart w:id="19" w:name="_Toc140772014"/>
      <w:bookmarkEnd w:id="4"/>
      <w:r>
        <w:t>Versiones de CFDI que se timbran</w:t>
      </w:r>
      <w:bookmarkEnd w:id="19"/>
    </w:p>
    <w:p w14:paraId="0FC04704" w14:textId="452CBA6A" w:rsidR="00A74ADB" w:rsidRDefault="00E346FC" w:rsidP="00BC2B2D">
      <w:pPr>
        <w:pStyle w:val="Textoindependiente"/>
      </w:pPr>
      <w:r w:rsidRPr="00BC2B2D">
        <w:rPr>
          <w:i/>
        </w:rPr>
        <w:t xml:space="preserve">SIFEI </w:t>
      </w:r>
      <w:proofErr w:type="spellStart"/>
      <w:r w:rsidRPr="00BC2B2D">
        <w:rPr>
          <w:i/>
        </w:rPr>
        <w:t>Signature</w:t>
      </w:r>
      <w:proofErr w:type="spellEnd"/>
      <w:r w:rsidR="00A74ADB" w:rsidRPr="00BC2B2D">
        <w:rPr>
          <w:i/>
        </w:rPr>
        <w:t xml:space="preserve"> 3.3</w:t>
      </w:r>
      <w:r w:rsidR="00A74ADB">
        <w:t xml:space="preserve"> </w:t>
      </w:r>
      <w:r w:rsidR="008323B4">
        <w:t>permite</w:t>
      </w:r>
      <w:r w:rsidR="00A74ADB">
        <w:t>:</w:t>
      </w:r>
    </w:p>
    <w:p w14:paraId="5E711887" w14:textId="3662B7A9" w:rsidR="00A74ADB" w:rsidRDefault="00A74ADB" w:rsidP="00A74ADB">
      <w:pPr>
        <w:pStyle w:val="Listaconvietas"/>
        <w:tabs>
          <w:tab w:val="left" w:pos="708"/>
        </w:tabs>
      </w:pPr>
      <w:r>
        <w:t xml:space="preserve">Comprobante Fiscal Digital por Internet versión </w:t>
      </w:r>
      <w:r w:rsidR="003A6F11">
        <w:t>4.0</w:t>
      </w:r>
    </w:p>
    <w:p w14:paraId="028D8180" w14:textId="25FA32B2" w:rsidR="00DA109D" w:rsidRDefault="00DA109D" w:rsidP="00A74ADB">
      <w:pPr>
        <w:pStyle w:val="Listaconvietas"/>
        <w:tabs>
          <w:tab w:val="left" w:pos="708"/>
        </w:tabs>
      </w:pPr>
      <w:r>
        <w:t>Comprobante de Retención e Información de Pagos</w:t>
      </w:r>
    </w:p>
    <w:p w14:paraId="6E105BDD" w14:textId="5C18F26D" w:rsidR="00652200" w:rsidRDefault="0095512A" w:rsidP="00652200">
      <w:pPr>
        <w:pStyle w:val="Ttulo3"/>
        <w:numPr>
          <w:ilvl w:val="2"/>
          <w:numId w:val="1"/>
        </w:numPr>
      </w:pPr>
      <w:bookmarkStart w:id="20" w:name="_Toc140772015"/>
      <w:r>
        <w:t xml:space="preserve">Complementos para CFDI </w:t>
      </w:r>
      <w:r w:rsidR="003A6F11">
        <w:t>4.0</w:t>
      </w:r>
      <w:bookmarkEnd w:id="20"/>
    </w:p>
    <w:p w14:paraId="351054F5" w14:textId="782ED9AF" w:rsidR="00B3577E" w:rsidRDefault="00B3577E" w:rsidP="00E41BC2">
      <w:pPr>
        <w:pStyle w:val="Prrafodelista"/>
        <w:numPr>
          <w:ilvl w:val="0"/>
          <w:numId w:val="6"/>
        </w:numPr>
      </w:pPr>
      <w:r w:rsidRPr="00B3577E">
        <w:t xml:space="preserve">Comercio Exterior </w:t>
      </w:r>
      <w:r w:rsidRPr="00FC0E3B">
        <w:t>1</w:t>
      </w:r>
      <w:r w:rsidR="00FC0E3B" w:rsidRPr="00FC0E3B">
        <w:t>.</w:t>
      </w:r>
      <w:r w:rsidRPr="00FC0E3B">
        <w:t>1</w:t>
      </w:r>
    </w:p>
    <w:p w14:paraId="4E97FB97" w14:textId="19DC8573" w:rsidR="00B3577E" w:rsidRDefault="00B3577E" w:rsidP="00E41BC2">
      <w:pPr>
        <w:pStyle w:val="Prrafodelista"/>
        <w:numPr>
          <w:ilvl w:val="0"/>
          <w:numId w:val="6"/>
        </w:numPr>
      </w:pPr>
      <w:r w:rsidRPr="00B3577E">
        <w:t>N</w:t>
      </w:r>
      <w:r w:rsidR="00BC2B2D">
        <w:t>ó</w:t>
      </w:r>
      <w:r w:rsidRPr="00B3577E">
        <w:t>mina 1.2</w:t>
      </w:r>
      <w:r w:rsidR="003A6F11">
        <w:t xml:space="preserve"> Rev. C</w:t>
      </w:r>
    </w:p>
    <w:p w14:paraId="379BBFB9" w14:textId="255394AA" w:rsidR="00B3577E" w:rsidRDefault="00B3577E" w:rsidP="00E41BC2">
      <w:pPr>
        <w:pStyle w:val="Prrafodelista"/>
        <w:numPr>
          <w:ilvl w:val="0"/>
          <w:numId w:val="6"/>
        </w:numPr>
      </w:pPr>
      <w:r w:rsidRPr="00B3577E">
        <w:t>Detallista</w:t>
      </w:r>
    </w:p>
    <w:p w14:paraId="6D16FD50" w14:textId="371B88DF" w:rsidR="00B3577E" w:rsidRDefault="00B3577E" w:rsidP="00E41BC2">
      <w:pPr>
        <w:pStyle w:val="Prrafodelista"/>
        <w:numPr>
          <w:ilvl w:val="0"/>
          <w:numId w:val="6"/>
        </w:numPr>
      </w:pPr>
      <w:r w:rsidRPr="00B3577E">
        <w:lastRenderedPageBreak/>
        <w:t>Pagos</w:t>
      </w:r>
      <w:r w:rsidR="003A6F11">
        <w:t xml:space="preserve"> 2.0</w:t>
      </w:r>
    </w:p>
    <w:p w14:paraId="3DA07E66" w14:textId="5F4380B5" w:rsidR="0095512A" w:rsidRDefault="0095512A" w:rsidP="00E41BC2">
      <w:pPr>
        <w:pStyle w:val="Prrafodelista"/>
        <w:numPr>
          <w:ilvl w:val="0"/>
          <w:numId w:val="6"/>
        </w:numPr>
      </w:pPr>
      <w:r>
        <w:t>Impuesto Local</w:t>
      </w:r>
    </w:p>
    <w:p w14:paraId="33C67356" w14:textId="3BAD911F" w:rsidR="0095512A" w:rsidRDefault="0095512A" w:rsidP="00E41BC2">
      <w:pPr>
        <w:pStyle w:val="Prrafodelista"/>
        <w:numPr>
          <w:ilvl w:val="0"/>
          <w:numId w:val="6"/>
        </w:numPr>
      </w:pPr>
      <w:r>
        <w:t>IEDU</w:t>
      </w:r>
    </w:p>
    <w:p w14:paraId="51474309" w14:textId="07F5AEC6" w:rsidR="003A6F11" w:rsidRDefault="003A6F11" w:rsidP="00E41BC2">
      <w:pPr>
        <w:pStyle w:val="Prrafodelista"/>
        <w:numPr>
          <w:ilvl w:val="0"/>
          <w:numId w:val="6"/>
        </w:numPr>
      </w:pPr>
      <w:r>
        <w:t>Carta Porte 2.0</w:t>
      </w:r>
    </w:p>
    <w:p w14:paraId="62D91786" w14:textId="5FDAE05F" w:rsidR="00570B35" w:rsidRDefault="00570B35" w:rsidP="00E41BC2">
      <w:pPr>
        <w:pStyle w:val="Prrafodelista"/>
        <w:numPr>
          <w:ilvl w:val="0"/>
          <w:numId w:val="6"/>
        </w:numPr>
      </w:pPr>
      <w:r>
        <w:t>Donatarias 1.1</w:t>
      </w:r>
    </w:p>
    <w:p w14:paraId="14E0D5CE" w14:textId="77777777" w:rsidR="0095512A" w:rsidRDefault="0095512A" w:rsidP="0095512A"/>
    <w:p w14:paraId="35FDF876" w14:textId="3E63D687" w:rsidR="0095512A" w:rsidRDefault="0095512A" w:rsidP="0095512A">
      <w:pPr>
        <w:pStyle w:val="Ttulo3"/>
      </w:pPr>
      <w:bookmarkStart w:id="21" w:name="_Toc140772016"/>
      <w:r>
        <w:t>Complementos para Comprobante de Retención e Información de Pagos</w:t>
      </w:r>
      <w:bookmarkEnd w:id="21"/>
    </w:p>
    <w:p w14:paraId="17D82692" w14:textId="378F509C" w:rsidR="0095512A" w:rsidRDefault="0095512A" w:rsidP="0095512A">
      <w:pPr>
        <w:pStyle w:val="Prrafodelista"/>
        <w:numPr>
          <w:ilvl w:val="0"/>
          <w:numId w:val="43"/>
        </w:numPr>
      </w:pPr>
      <w:r>
        <w:t>Servicios de Plataformas Tecnológicas</w:t>
      </w:r>
    </w:p>
    <w:p w14:paraId="101435C2" w14:textId="77777777" w:rsidR="0095512A" w:rsidRDefault="0095512A" w:rsidP="0095512A"/>
    <w:p w14:paraId="26F993FF" w14:textId="6E541E91" w:rsidR="0095512A" w:rsidRDefault="0095512A" w:rsidP="0095512A">
      <w:pPr>
        <w:pStyle w:val="Ttulo3"/>
      </w:pPr>
      <w:bookmarkStart w:id="22" w:name="_Toc140772017"/>
      <w:r>
        <w:t xml:space="preserve">Métodos de Timbrado CFDI </w:t>
      </w:r>
      <w:r w:rsidR="003A6F11">
        <w:t>4.0</w:t>
      </w:r>
      <w:bookmarkEnd w:id="22"/>
    </w:p>
    <w:p w14:paraId="2600CF7D" w14:textId="77777777" w:rsidR="00B3577E" w:rsidRDefault="00B3577E" w:rsidP="00E41BC2">
      <w:pPr>
        <w:pStyle w:val="Prrafodelista"/>
        <w:numPr>
          <w:ilvl w:val="0"/>
          <w:numId w:val="6"/>
        </w:numPr>
      </w:pPr>
      <w:r w:rsidRPr="00B3577E">
        <w:t>Recupera Timbre</w:t>
      </w:r>
    </w:p>
    <w:p w14:paraId="7B4D3604" w14:textId="6A8F911A" w:rsidR="0095512A" w:rsidRDefault="0095512A" w:rsidP="00E41BC2">
      <w:pPr>
        <w:pStyle w:val="Prrafodelista"/>
        <w:numPr>
          <w:ilvl w:val="0"/>
          <w:numId w:val="6"/>
        </w:numPr>
      </w:pPr>
      <w:r>
        <w:t>Deposita Factura Global</w:t>
      </w:r>
    </w:p>
    <w:p w14:paraId="0D89625F" w14:textId="4A4BF922" w:rsidR="0095512A" w:rsidRDefault="0095512A" w:rsidP="00E41BC2">
      <w:pPr>
        <w:pStyle w:val="Prrafodelista"/>
        <w:numPr>
          <w:ilvl w:val="0"/>
          <w:numId w:val="6"/>
        </w:numPr>
      </w:pPr>
      <w:r>
        <w:t>Recupera Timbre Factura Global</w:t>
      </w:r>
    </w:p>
    <w:p w14:paraId="018300EC" w14:textId="77777777" w:rsidR="003A6F11" w:rsidRDefault="003A6F11" w:rsidP="003A6F11">
      <w:pPr>
        <w:pStyle w:val="Prrafodelista"/>
        <w:ind w:left="1152"/>
      </w:pPr>
    </w:p>
    <w:p w14:paraId="20BE944C" w14:textId="55E95384" w:rsidR="0095512A" w:rsidRDefault="0095512A" w:rsidP="0095512A">
      <w:pPr>
        <w:pStyle w:val="Ttulo3"/>
      </w:pPr>
      <w:bookmarkStart w:id="23" w:name="_Toc140772018"/>
      <w:r>
        <w:t>Métodos de Timbrado Comprobante de Retención e Información de Pagos</w:t>
      </w:r>
      <w:bookmarkEnd w:id="23"/>
    </w:p>
    <w:p w14:paraId="0D347454" w14:textId="1B97C9E9" w:rsidR="0095512A" w:rsidRDefault="0095512A" w:rsidP="0095512A">
      <w:pPr>
        <w:pStyle w:val="Prrafodelista"/>
        <w:numPr>
          <w:ilvl w:val="0"/>
          <w:numId w:val="43"/>
        </w:numPr>
      </w:pPr>
      <w:r>
        <w:t>Recupera Timbre</w:t>
      </w:r>
    </w:p>
    <w:p w14:paraId="64685075" w14:textId="77777777" w:rsidR="003A6F11" w:rsidRDefault="003A6F11" w:rsidP="003A6F11">
      <w:pPr>
        <w:pStyle w:val="Prrafodelista"/>
        <w:ind w:left="1152"/>
      </w:pPr>
    </w:p>
    <w:p w14:paraId="77CA0110" w14:textId="05F3A093" w:rsidR="0095512A" w:rsidRDefault="0095512A" w:rsidP="0095512A">
      <w:pPr>
        <w:pStyle w:val="Ttulo3"/>
      </w:pPr>
      <w:bookmarkStart w:id="24" w:name="_Toc140772019"/>
      <w:proofErr w:type="spellStart"/>
      <w:r>
        <w:t>Metodos</w:t>
      </w:r>
      <w:proofErr w:type="spellEnd"/>
      <w:r>
        <w:t xml:space="preserve"> de proceso de cancelación CFDI </w:t>
      </w:r>
      <w:r w:rsidR="003A6F11">
        <w:t>4.0</w:t>
      </w:r>
      <w:bookmarkEnd w:id="24"/>
    </w:p>
    <w:p w14:paraId="2E651EBF" w14:textId="78595854" w:rsidR="0095512A" w:rsidRDefault="0095512A" w:rsidP="00E41BC2">
      <w:pPr>
        <w:pStyle w:val="Prrafodelista"/>
        <w:numPr>
          <w:ilvl w:val="0"/>
          <w:numId w:val="6"/>
        </w:numPr>
      </w:pPr>
      <w:r>
        <w:t>Cancela 2018 Nuevo Proceso</w:t>
      </w:r>
    </w:p>
    <w:p w14:paraId="732634CF" w14:textId="7C77A92E" w:rsidR="00D70A91" w:rsidRDefault="00D70A91" w:rsidP="00E41BC2">
      <w:pPr>
        <w:pStyle w:val="Prrafodelista"/>
        <w:numPr>
          <w:ilvl w:val="0"/>
          <w:numId w:val="6"/>
        </w:numPr>
      </w:pPr>
      <w:r>
        <w:t xml:space="preserve">Consultar CFDI </w:t>
      </w:r>
      <w:r w:rsidR="00630D35">
        <w:t>(</w:t>
      </w:r>
      <w:proofErr w:type="spellStart"/>
      <w:proofErr w:type="gramStart"/>
      <w:r w:rsidR="00630D35">
        <w:t>Estado,Estado</w:t>
      </w:r>
      <w:proofErr w:type="spellEnd"/>
      <w:proofErr w:type="gramEnd"/>
      <w:r w:rsidR="00630D35">
        <w:t xml:space="preserve"> </w:t>
      </w:r>
      <w:proofErr w:type="spellStart"/>
      <w:r w:rsidR="00630D35">
        <w:t>Cancelacion</w:t>
      </w:r>
      <w:proofErr w:type="spellEnd"/>
      <w:r w:rsidR="00630D35">
        <w:t xml:space="preserve">, </w:t>
      </w:r>
      <w:proofErr w:type="spellStart"/>
      <w:r w:rsidR="00630D35">
        <w:t>etc</w:t>
      </w:r>
      <w:proofErr w:type="spellEnd"/>
      <w:r w:rsidR="00630D35">
        <w:t>)</w:t>
      </w:r>
    </w:p>
    <w:p w14:paraId="012A2065" w14:textId="2BC3208B" w:rsidR="00D70A91" w:rsidRDefault="00D70A91" w:rsidP="00E41BC2">
      <w:pPr>
        <w:pStyle w:val="Prrafodelista"/>
        <w:numPr>
          <w:ilvl w:val="0"/>
          <w:numId w:val="6"/>
        </w:numPr>
      </w:pPr>
      <w:r>
        <w:t>Consultar CFDI Relacionados</w:t>
      </w:r>
    </w:p>
    <w:p w14:paraId="666E2D0C" w14:textId="3ECAA443" w:rsidR="00D70A91" w:rsidRDefault="00D70A91" w:rsidP="00E41BC2">
      <w:pPr>
        <w:pStyle w:val="Prrafodelista"/>
        <w:numPr>
          <w:ilvl w:val="0"/>
          <w:numId w:val="6"/>
        </w:numPr>
      </w:pPr>
      <w:r>
        <w:t>Obtener Peticiones Pendientes</w:t>
      </w:r>
    </w:p>
    <w:p w14:paraId="77C43FA5" w14:textId="2E50F726" w:rsidR="00D70A91" w:rsidRDefault="00D70A91" w:rsidP="00E41BC2">
      <w:pPr>
        <w:pStyle w:val="Prrafodelista"/>
        <w:numPr>
          <w:ilvl w:val="0"/>
          <w:numId w:val="6"/>
        </w:numPr>
      </w:pPr>
      <w:proofErr w:type="spellStart"/>
      <w:r>
        <w:t>Aceptacion</w:t>
      </w:r>
      <w:proofErr w:type="spellEnd"/>
      <w:r>
        <w:t>/ Rechazo de Peticiones de cancelación.</w:t>
      </w:r>
    </w:p>
    <w:p w14:paraId="051A9DD3" w14:textId="5A9D1CB1" w:rsidR="00384A16" w:rsidRDefault="00E346FC" w:rsidP="00022256">
      <w:pPr>
        <w:pStyle w:val="Ttulo1"/>
      </w:pPr>
      <w:bookmarkStart w:id="25" w:name="_Toc140772020"/>
      <w:r>
        <w:t>Convenciones</w:t>
      </w:r>
      <w:r w:rsidR="00384A16">
        <w:t xml:space="preserve"> de </w:t>
      </w:r>
      <w:r w:rsidR="00384A16" w:rsidRPr="00022256">
        <w:t>documentación</w:t>
      </w:r>
      <w:bookmarkEnd w:id="25"/>
    </w:p>
    <w:p w14:paraId="5776A60F" w14:textId="050E2D86" w:rsidR="00384A16" w:rsidRDefault="00384A16" w:rsidP="00E41BC2">
      <w:pPr>
        <w:pStyle w:val="Prrafodelista"/>
        <w:numPr>
          <w:ilvl w:val="0"/>
          <w:numId w:val="7"/>
        </w:numPr>
        <w:spacing w:after="160"/>
      </w:pPr>
      <w:r>
        <w:t xml:space="preserve">Los tipos de clase, clase, y enumeraciones están en color </w:t>
      </w:r>
      <w:r w:rsidR="00E632DB" w:rsidRPr="0004759C">
        <w:rPr>
          <w:rFonts w:ascii="Consolas" w:hAnsi="Consolas" w:cs="Consolas"/>
          <w:color w:val="2B91AF"/>
          <w:szCs w:val="19"/>
          <w:lang w:val="es-ES"/>
        </w:rPr>
        <w:t>azul claro</w:t>
      </w:r>
      <w:r w:rsidRPr="00863FE0">
        <w:t>.</w:t>
      </w:r>
    </w:p>
    <w:p w14:paraId="5DA5224A" w14:textId="62F829C6" w:rsidR="00384A16" w:rsidRDefault="00384A16" w:rsidP="00E41BC2">
      <w:pPr>
        <w:pStyle w:val="Textoindependiente"/>
        <w:numPr>
          <w:ilvl w:val="0"/>
          <w:numId w:val="7"/>
        </w:numPr>
      </w:pPr>
      <w:r>
        <w:t xml:space="preserve">Los tipos de datos primitivos están </w:t>
      </w:r>
      <w:r w:rsidR="00E632DB">
        <w:t xml:space="preserve">en </w:t>
      </w:r>
      <w:r w:rsidR="00E632DB" w:rsidRPr="0004759C">
        <w:rPr>
          <w:rFonts w:ascii="Consolas" w:hAnsi="Consolas" w:cs="Consolas"/>
          <w:color w:val="0000FF"/>
          <w:szCs w:val="19"/>
          <w:lang w:val="es-ES"/>
        </w:rPr>
        <w:t>azul marino</w:t>
      </w:r>
      <w:r w:rsidRPr="00863FE0">
        <w:t>.</w:t>
      </w:r>
    </w:p>
    <w:p w14:paraId="088DBC80" w14:textId="5512665C" w:rsidR="00384A16" w:rsidRDefault="00384A16" w:rsidP="00E41BC2">
      <w:pPr>
        <w:pStyle w:val="Textoindependiente"/>
        <w:numPr>
          <w:ilvl w:val="0"/>
          <w:numId w:val="7"/>
        </w:numPr>
      </w:pPr>
      <w:r>
        <w:t>Cuando en la descripción</w:t>
      </w:r>
      <w:r w:rsidR="00E632DB">
        <w:t xml:space="preserve"> de un </w:t>
      </w:r>
      <w:r w:rsidR="00E346FC">
        <w:t>método</w:t>
      </w:r>
      <w:r>
        <w:t xml:space="preserve"> se haga referencia a un parámetro se le antepondrá el símbolo ‘</w:t>
      </w:r>
      <w:r w:rsidRPr="0004759C">
        <w:rPr>
          <w:rFonts w:ascii="Consolas" w:hAnsi="Consolas"/>
        </w:rPr>
        <w:t>@</w:t>
      </w:r>
      <w:r w:rsidR="00E346FC">
        <w:t>’ al</w:t>
      </w:r>
      <w:r w:rsidR="00E632DB">
        <w:t xml:space="preserve"> nombre del parámetro para su fácil reconocimiento. </w:t>
      </w:r>
    </w:p>
    <w:p w14:paraId="4A8E1A2A" w14:textId="33AADDE2" w:rsidR="009D492C" w:rsidRPr="00556C8C" w:rsidRDefault="00556C8C" w:rsidP="00E41BC2">
      <w:pPr>
        <w:pStyle w:val="Textoindependiente"/>
        <w:numPr>
          <w:ilvl w:val="0"/>
          <w:numId w:val="7"/>
        </w:numPr>
      </w:pPr>
      <w:r>
        <w:t xml:space="preserve">Los comentarios en las firmas de métodos y constructores van en </w:t>
      </w:r>
      <w:r w:rsidRPr="0004759C">
        <w:rPr>
          <w:rFonts w:ascii="Consolas" w:hAnsi="Consolas"/>
          <w:color w:val="538135" w:themeColor="accent6" w:themeShade="BF"/>
        </w:rPr>
        <w:t>color verde</w:t>
      </w:r>
      <w:r w:rsidRPr="00863FE0">
        <w:t>.</w:t>
      </w:r>
    </w:p>
    <w:p w14:paraId="23AA718D" w14:textId="3316D42B" w:rsidR="00556C8C" w:rsidRDefault="00556C8C" w:rsidP="00E41BC2">
      <w:pPr>
        <w:pStyle w:val="Textoindependiente"/>
        <w:numPr>
          <w:ilvl w:val="0"/>
          <w:numId w:val="7"/>
        </w:numPr>
      </w:pPr>
      <w:r w:rsidRPr="00556C8C">
        <w:t xml:space="preserve">Los métodos que alteren un </w:t>
      </w:r>
      <w:r w:rsidR="00702770" w:rsidRPr="00556C8C">
        <w:t>nodo,</w:t>
      </w:r>
      <w:r w:rsidRPr="00556C8C">
        <w:t xml:space="preserve"> en la sección </w:t>
      </w:r>
      <w:r w:rsidRPr="004F1FF9">
        <w:rPr>
          <w:i/>
        </w:rPr>
        <w:t>descripción</w:t>
      </w:r>
      <w:r w:rsidRPr="00556C8C">
        <w:t xml:space="preserve"> existirá el </w:t>
      </w:r>
      <w:r w:rsidR="00E346FC" w:rsidRPr="00556C8C">
        <w:t>apartado</w:t>
      </w:r>
      <w:r w:rsidRPr="00556C8C">
        <w:t xml:space="preserve"> </w:t>
      </w:r>
      <w:proofErr w:type="spellStart"/>
      <w:r w:rsidRPr="004F1FF9">
        <w:rPr>
          <w:i/>
        </w:rPr>
        <w:t>XPath</w:t>
      </w:r>
      <w:proofErr w:type="spellEnd"/>
      <w:r>
        <w:t xml:space="preserve"> con la ruta del o los nodos modificados.</w:t>
      </w:r>
    </w:p>
    <w:p w14:paraId="7B720A56" w14:textId="6CDAD3F8" w:rsidR="00007821" w:rsidRPr="00556C8C" w:rsidRDefault="00007821" w:rsidP="00E41BC2">
      <w:pPr>
        <w:pStyle w:val="Textoindependiente"/>
        <w:numPr>
          <w:ilvl w:val="0"/>
          <w:numId w:val="7"/>
        </w:numPr>
      </w:pPr>
      <w:r>
        <w:t xml:space="preserve">Un nodo de tipo </w:t>
      </w:r>
      <w:proofErr w:type="spellStart"/>
      <w:r w:rsidRPr="00E346FC">
        <w:rPr>
          <w:rFonts w:ascii="Consolas" w:hAnsi="Consolas"/>
        </w:rPr>
        <w:t>any</w:t>
      </w:r>
      <w:proofErr w:type="spellEnd"/>
      <w:r>
        <w:t xml:space="preserve">, es un nodo de cualquier tipo, es decir, no hay restricciones como </w:t>
      </w:r>
      <w:proofErr w:type="spellStart"/>
      <w:r w:rsidR="00E346FC">
        <w:t>Addenda</w:t>
      </w:r>
      <w:proofErr w:type="spellEnd"/>
      <w:r>
        <w:t xml:space="preserve">. </w:t>
      </w:r>
    </w:p>
    <w:p w14:paraId="269618FD" w14:textId="3440D1B8" w:rsidR="00E632DB" w:rsidRPr="00E632DB" w:rsidRDefault="00E632DB" w:rsidP="00E41BC2">
      <w:pPr>
        <w:pStyle w:val="Prrafodelista"/>
        <w:numPr>
          <w:ilvl w:val="0"/>
          <w:numId w:val="7"/>
        </w:numPr>
      </w:pPr>
      <w:r>
        <w:lastRenderedPageBreak/>
        <w:t xml:space="preserve">A los parámetros que son opcionales (definidos </w:t>
      </w:r>
      <w:r w:rsidR="00E346FC">
        <w:t>así</w:t>
      </w:r>
      <w:r>
        <w:t xml:space="preserve"> por el </w:t>
      </w:r>
      <w:r w:rsidR="00E346FC">
        <w:t>SAT</w:t>
      </w:r>
      <w:r>
        <w:t xml:space="preserve">), se les coloca el operador de </w:t>
      </w:r>
      <w:r w:rsidR="00E346FC">
        <w:t>nulificación</w:t>
      </w:r>
      <w:r>
        <w:t xml:space="preserve"> ‘</w:t>
      </w:r>
      <w:r w:rsidRPr="00863FE0">
        <w:rPr>
          <w:rFonts w:ascii="Consolas" w:hAnsi="Consolas"/>
        </w:rPr>
        <w:t>?</w:t>
      </w:r>
      <w:r>
        <w:t xml:space="preserve">’ para pasar </w:t>
      </w:r>
      <w:proofErr w:type="spellStart"/>
      <w:r w:rsidR="00E346FC" w:rsidRPr="00E346FC">
        <w:rPr>
          <w:rFonts w:ascii="Consolas" w:hAnsi="Consolas"/>
        </w:rPr>
        <w:t>null</w:t>
      </w:r>
      <w:proofErr w:type="spellEnd"/>
      <w:r>
        <w:t xml:space="preserve"> a tipos de datos primitivos como decimal. Ejemplo:</w:t>
      </w:r>
      <w:r w:rsidRPr="00E632DB">
        <w:rPr>
          <w:noProof/>
          <w:lang w:val="es-ES" w:eastAsia="es-ES"/>
        </w:rPr>
        <w:t xml:space="preserve"> “</w:t>
      </w:r>
      <w:r w:rsidRPr="00CF035E">
        <w:rPr>
          <w:rFonts w:ascii="Consolas" w:hAnsi="Consolas" w:cs="Consolas"/>
          <w:color w:val="0000FF"/>
          <w:lang w:val="es-ES"/>
        </w:rPr>
        <w:t>decimal?</w:t>
      </w:r>
      <w:r w:rsidRPr="00941E6D">
        <w:rPr>
          <w:rFonts w:ascii="Consolas" w:hAnsi="Consolas" w:cs="Consolas"/>
          <w:color w:val="0000FF"/>
          <w:szCs w:val="19"/>
          <w:lang w:val="es-ES"/>
        </w:rPr>
        <w:t xml:space="preserve"> </w:t>
      </w:r>
      <w:proofErr w:type="gramStart"/>
      <w:r w:rsidR="00556C8C" w:rsidRPr="0004759C">
        <w:rPr>
          <w:rFonts w:ascii="Consolas" w:hAnsi="Consolas" w:cs="Consolas"/>
          <w:szCs w:val="19"/>
          <w:lang w:val="es-ES"/>
        </w:rPr>
        <w:t>d</w:t>
      </w:r>
      <w:r w:rsidRPr="0004759C">
        <w:rPr>
          <w:rFonts w:ascii="Consolas" w:hAnsi="Consolas" w:cs="Consolas"/>
          <w:szCs w:val="19"/>
          <w:lang w:val="es-ES"/>
        </w:rPr>
        <w:t>escuento</w:t>
      </w:r>
      <w:r w:rsidR="00941E6D" w:rsidRPr="00E632DB">
        <w:rPr>
          <w:noProof/>
          <w:lang w:val="es-ES" w:eastAsia="es-ES"/>
        </w:rPr>
        <w:t>“</w:t>
      </w:r>
      <w:r w:rsidRPr="00E632DB">
        <w:rPr>
          <w:noProof/>
          <w:lang w:val="es-ES" w:eastAsia="es-ES"/>
        </w:rPr>
        <w:t xml:space="preserve"> donde</w:t>
      </w:r>
      <w:proofErr w:type="gramEnd"/>
      <w:r w:rsidRPr="00E632DB">
        <w:rPr>
          <w:noProof/>
          <w:lang w:val="es-ES" w:eastAsia="es-ES"/>
        </w:rPr>
        <w:t xml:space="preserve"> </w:t>
      </w:r>
      <w:r w:rsidRPr="0004759C">
        <w:rPr>
          <w:rFonts w:ascii="Consolas" w:hAnsi="Consolas"/>
          <w:noProof/>
          <w:lang w:val="es-ES" w:eastAsia="es-ES"/>
        </w:rPr>
        <w:t>descuento</w:t>
      </w:r>
      <w:r>
        <w:rPr>
          <w:noProof/>
          <w:lang w:val="es-ES" w:eastAsia="es-ES"/>
        </w:rPr>
        <w:t xml:space="preserve"> es un atributo opcional</w:t>
      </w:r>
      <w:r w:rsidRPr="00E632DB">
        <w:rPr>
          <w:noProof/>
          <w:lang w:val="es-ES" w:eastAsia="es-ES"/>
        </w:rPr>
        <w:t xml:space="preserve"> y el comprobante no tiene un descuento se debe pasar </w:t>
      </w:r>
      <w:proofErr w:type="spellStart"/>
      <w:r w:rsidR="00E346FC" w:rsidRPr="00E346FC">
        <w:rPr>
          <w:rFonts w:ascii="Consolas" w:hAnsi="Consolas" w:cs="Consolas"/>
          <w:color w:val="0000FF"/>
          <w:lang w:val="es-ES"/>
        </w:rPr>
        <w:t>null</w:t>
      </w:r>
      <w:proofErr w:type="spellEnd"/>
      <w:r w:rsidRPr="00E632DB">
        <w:rPr>
          <w:noProof/>
          <w:lang w:val="es-ES" w:eastAsia="es-ES"/>
        </w:rPr>
        <w:t>.</w:t>
      </w:r>
    </w:p>
    <w:p w14:paraId="436C90BA" w14:textId="4D3FBC48" w:rsidR="00E632DB" w:rsidRPr="00EB68D4" w:rsidRDefault="0004759C" w:rsidP="00E41BC2">
      <w:pPr>
        <w:pStyle w:val="Prrafodelista"/>
        <w:numPr>
          <w:ilvl w:val="0"/>
          <w:numId w:val="7"/>
        </w:numPr>
      </w:pPr>
      <w:r>
        <w:rPr>
          <w:noProof/>
          <w:lang w:val="es-ES" w:eastAsia="es-ES"/>
        </w:rPr>
        <w:t>Cada ejemplo estará</w:t>
      </w:r>
      <w:r w:rsidR="00E632DB">
        <w:rPr>
          <w:noProof/>
          <w:lang w:val="es-ES" w:eastAsia="es-ES"/>
        </w:rPr>
        <w:t xml:space="preserve"> encerrado en un rect</w:t>
      </w:r>
      <w:r>
        <w:rPr>
          <w:noProof/>
          <w:lang w:val="es-ES" w:eastAsia="es-ES"/>
        </w:rPr>
        <w:t>á</w:t>
      </w:r>
      <w:r w:rsidR="00E632DB">
        <w:rPr>
          <w:noProof/>
          <w:lang w:val="es-ES" w:eastAsia="es-ES"/>
        </w:rPr>
        <w:t>ngulo.</w:t>
      </w:r>
    </w:p>
    <w:p w14:paraId="26A64D37" w14:textId="287E9BBC" w:rsidR="00EB68D4" w:rsidRDefault="00EB68D4" w:rsidP="00E41BC2">
      <w:pPr>
        <w:pStyle w:val="Prrafodelista"/>
        <w:numPr>
          <w:ilvl w:val="0"/>
          <w:numId w:val="7"/>
        </w:numPr>
      </w:pPr>
      <w:r>
        <w:rPr>
          <w:noProof/>
          <w:lang w:val="es-ES" w:eastAsia="es-ES"/>
        </w:rPr>
        <w:t>Para re</w:t>
      </w:r>
      <w:r w:rsidR="00E27B6B">
        <w:rPr>
          <w:noProof/>
          <w:lang w:val="es-ES" w:eastAsia="es-ES"/>
        </w:rPr>
        <w:t>presentar los comandos, se usará</w:t>
      </w:r>
      <w:r>
        <w:rPr>
          <w:noProof/>
          <w:lang w:val="es-ES" w:eastAsia="es-ES"/>
        </w:rPr>
        <w:t xml:space="preserve"> el nombre de la herramienta de l</w:t>
      </w:r>
      <w:r w:rsidR="00E27B6B">
        <w:rPr>
          <w:noProof/>
          <w:lang w:val="es-ES" w:eastAsia="es-ES"/>
        </w:rPr>
        <w:t>í</w:t>
      </w:r>
      <w:r>
        <w:rPr>
          <w:noProof/>
          <w:lang w:val="es-ES" w:eastAsia="es-ES"/>
        </w:rPr>
        <w:t>nea de comandos seguido del simbolo mayor que “</w:t>
      </w:r>
      <w:r w:rsidRPr="00EB68D4">
        <w:rPr>
          <w:noProof/>
          <w:color w:val="0000FF"/>
          <w:lang w:val="es-ES" w:eastAsia="es-ES"/>
        </w:rPr>
        <w:t>&gt;</w:t>
      </w:r>
      <w:r w:rsidR="00E27B6B">
        <w:rPr>
          <w:noProof/>
          <w:lang w:val="es-ES" w:eastAsia="es-ES"/>
        </w:rPr>
        <w:t>”, por ejemplo, si se está</w:t>
      </w:r>
      <w:r>
        <w:rPr>
          <w:noProof/>
          <w:lang w:val="es-ES" w:eastAsia="es-ES"/>
        </w:rPr>
        <w:t xml:space="preserve"> en la l</w:t>
      </w:r>
      <w:r w:rsidR="00E27B6B">
        <w:rPr>
          <w:noProof/>
          <w:lang w:val="es-ES" w:eastAsia="es-ES"/>
        </w:rPr>
        <w:t>í</w:t>
      </w:r>
      <w:r>
        <w:rPr>
          <w:noProof/>
          <w:lang w:val="es-ES" w:eastAsia="es-ES"/>
        </w:rPr>
        <w:t xml:space="preserve">nea de comandos de </w:t>
      </w:r>
      <w:r w:rsidR="00E27B6B">
        <w:rPr>
          <w:noProof/>
          <w:lang w:val="es-ES" w:eastAsia="es-ES"/>
        </w:rPr>
        <w:t>Windows</w:t>
      </w:r>
      <w:r>
        <w:rPr>
          <w:noProof/>
          <w:lang w:val="es-ES" w:eastAsia="es-ES"/>
        </w:rPr>
        <w:t>:</w:t>
      </w:r>
      <w:r w:rsidR="00CF035E">
        <w:rPr>
          <w:noProof/>
          <w:lang w:val="es-ES" w:eastAsia="es-ES"/>
        </w:rPr>
        <w:t xml:space="preserve"> </w:t>
      </w:r>
      <w:r>
        <w:rPr>
          <w:noProof/>
          <w:lang w:val="es-ES" w:eastAsia="es-ES"/>
        </w:rPr>
        <w:t>”</w:t>
      </w:r>
      <w:r w:rsidRPr="00CF035E">
        <w:rPr>
          <w:rFonts w:ascii="Consolas" w:hAnsi="Consolas"/>
          <w:noProof/>
          <w:color w:val="00CC99"/>
          <w:lang w:val="es-ES" w:eastAsia="es-ES"/>
        </w:rPr>
        <w:t>shell&gt;</w:t>
      </w:r>
      <w:r>
        <w:rPr>
          <w:noProof/>
          <w:lang w:val="es-ES" w:eastAsia="es-ES"/>
        </w:rPr>
        <w:t>”, si se est</w:t>
      </w:r>
      <w:r w:rsidR="00E27B6B">
        <w:rPr>
          <w:noProof/>
          <w:lang w:val="es-ES" w:eastAsia="es-ES"/>
        </w:rPr>
        <w:t>á</w:t>
      </w:r>
      <w:r>
        <w:rPr>
          <w:noProof/>
          <w:lang w:val="es-ES" w:eastAsia="es-ES"/>
        </w:rPr>
        <w:t xml:space="preserve"> dentro de MariaD</w:t>
      </w:r>
      <w:r w:rsidR="00C4525C">
        <w:rPr>
          <w:noProof/>
          <w:lang w:val="es-ES" w:eastAsia="es-ES"/>
        </w:rPr>
        <w:t>B</w:t>
      </w:r>
      <w:r>
        <w:rPr>
          <w:noProof/>
          <w:lang w:val="es-ES" w:eastAsia="es-ES"/>
        </w:rPr>
        <w:t xml:space="preserve"> “</w:t>
      </w:r>
      <w:r w:rsidRPr="00CF035E">
        <w:rPr>
          <w:rFonts w:ascii="Consolas" w:hAnsi="Consolas"/>
          <w:noProof/>
          <w:color w:val="00CC99"/>
          <w:lang w:val="es-ES" w:eastAsia="es-ES"/>
        </w:rPr>
        <w:t>MariaDB</w:t>
      </w:r>
      <w:r w:rsidRPr="00EB68D4">
        <w:rPr>
          <w:noProof/>
          <w:color w:val="00CC99"/>
          <w:lang w:val="es-ES" w:eastAsia="es-ES"/>
        </w:rPr>
        <w:t>&gt;</w:t>
      </w:r>
      <w:r>
        <w:rPr>
          <w:noProof/>
          <w:lang w:val="es-ES" w:eastAsia="es-ES"/>
        </w:rPr>
        <w:t>”, esto para dar un contexto expl</w:t>
      </w:r>
      <w:r w:rsidR="00E27B6B">
        <w:rPr>
          <w:noProof/>
          <w:lang w:val="es-ES" w:eastAsia="es-ES"/>
        </w:rPr>
        <w:t>í</w:t>
      </w:r>
      <w:r>
        <w:rPr>
          <w:noProof/>
          <w:lang w:val="es-ES" w:eastAsia="es-ES"/>
        </w:rPr>
        <w:t>cito de donde debe ejecutarse el comando.</w:t>
      </w:r>
    </w:p>
    <w:p w14:paraId="5EBF4D89" w14:textId="1FA474A9" w:rsidR="00022256" w:rsidRDefault="008E797B" w:rsidP="00022256">
      <w:pPr>
        <w:pStyle w:val="Ttulo2"/>
      </w:pPr>
      <w:bookmarkStart w:id="26" w:name="_Toc140772021"/>
      <w:r>
        <w:rPr>
          <w:rStyle w:val="Ttulo1Car"/>
        </w:rPr>
        <w:t>Atributos opcionales</w:t>
      </w:r>
      <w:bookmarkEnd w:id="26"/>
    </w:p>
    <w:p w14:paraId="5BCEB1E9" w14:textId="53E9BC80" w:rsidR="001D6097" w:rsidRDefault="001D6097" w:rsidP="001D6097">
      <w:pPr>
        <w:pStyle w:val="Textoindependiente"/>
      </w:pPr>
      <w:r>
        <w:t>Los atributos opcionales están representados con el operador “</w:t>
      </w:r>
      <w:r w:rsidRPr="00E346FC">
        <w:rPr>
          <w:rFonts w:ascii="Consolas" w:hAnsi="Consolas"/>
          <w:color w:val="0070C0"/>
        </w:rPr>
        <w:t>?</w:t>
      </w:r>
      <w:r>
        <w:t xml:space="preserve">”, para el caso de las cadenas si se pasa como argumento </w:t>
      </w:r>
      <w:proofErr w:type="spellStart"/>
      <w:r w:rsidR="00E346FC" w:rsidRPr="00E27B6B">
        <w:rPr>
          <w:rFonts w:ascii="Consolas" w:hAnsi="Consolas"/>
          <w:color w:val="0000FF"/>
        </w:rPr>
        <w:t>null</w:t>
      </w:r>
      <w:proofErr w:type="spellEnd"/>
      <w:r>
        <w:t>, o</w:t>
      </w:r>
      <w:r w:rsidR="00E346FC">
        <w:t xml:space="preserve"> </w:t>
      </w:r>
      <w:r w:rsidR="00E346FC" w:rsidRPr="00E346FC">
        <w:rPr>
          <w:rFonts w:ascii="Consolas" w:hAnsi="Consolas" w:cs="Consolas"/>
          <w:color w:val="A31515"/>
          <w:szCs w:val="19"/>
          <w:lang w:val="es-ES"/>
        </w:rPr>
        <w:t>""</w:t>
      </w:r>
      <w:r>
        <w:t xml:space="preserve"> –cadena </w:t>
      </w:r>
      <w:r w:rsidR="00E27B6B">
        <w:t>vacía</w:t>
      </w:r>
      <w:r>
        <w:t xml:space="preserve">- no se incluirá en el comprobante dicho atributo. Para el caso de los decimales, si se pasa </w:t>
      </w:r>
      <w:proofErr w:type="spellStart"/>
      <w:r w:rsidR="00E346FC" w:rsidRPr="00E27B6B">
        <w:rPr>
          <w:rFonts w:ascii="Consolas" w:hAnsi="Consolas"/>
        </w:rPr>
        <w:t>null</w:t>
      </w:r>
      <w:proofErr w:type="spellEnd"/>
      <w:r>
        <w:t>, tampoco se incluirá dicho atributo.</w:t>
      </w:r>
    </w:p>
    <w:p w14:paraId="238C2A5D" w14:textId="77777777" w:rsidR="001D6097" w:rsidRPr="00384A16" w:rsidRDefault="001D6097" w:rsidP="001D6097">
      <w:pPr>
        <w:pStyle w:val="Textoindependiente"/>
        <w:ind w:left="360"/>
      </w:pPr>
      <w:r>
        <w:rPr>
          <w:noProof/>
          <w:lang w:eastAsia="es-MX"/>
        </w:rPr>
        <w:drawing>
          <wp:inline distT="0" distB="0" distL="0" distR="0" wp14:anchorId="5341E8C8" wp14:editId="228C26EF">
            <wp:extent cx="5971540" cy="930910"/>
            <wp:effectExtent l="0" t="0" r="0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FCC78" w14:textId="77777777" w:rsidR="00E27B6B" w:rsidRDefault="00E27B6B">
      <w:pPr>
        <w:spacing w:after="160" w:line="259" w:lineRule="auto"/>
        <w:rPr>
          <w:rFonts w:eastAsiaTheme="majorEastAsia" w:cs="Segoe UI"/>
          <w:sz w:val="28"/>
          <w:szCs w:val="32"/>
        </w:rPr>
      </w:pPr>
      <w:r>
        <w:br w:type="page"/>
      </w:r>
    </w:p>
    <w:p w14:paraId="2CDF1776" w14:textId="5A0CBE5D" w:rsidR="001D6097" w:rsidRDefault="001D6097" w:rsidP="001D6097">
      <w:pPr>
        <w:pStyle w:val="Ttulo1"/>
      </w:pPr>
      <w:bookmarkStart w:id="27" w:name="_Toc140772022"/>
      <w:r>
        <w:lastRenderedPageBreak/>
        <w:t>Primeros pasos (</w:t>
      </w:r>
      <w:proofErr w:type="spellStart"/>
      <w:r w:rsidRPr="00E27B6B">
        <w:rPr>
          <w:i/>
        </w:rPr>
        <w:t>getting</w:t>
      </w:r>
      <w:proofErr w:type="spellEnd"/>
      <w:r w:rsidRPr="00E27B6B">
        <w:rPr>
          <w:i/>
        </w:rPr>
        <w:t xml:space="preserve"> </w:t>
      </w:r>
      <w:proofErr w:type="spellStart"/>
      <w:r w:rsidRPr="00E27B6B">
        <w:rPr>
          <w:i/>
        </w:rPr>
        <w:t>started</w:t>
      </w:r>
      <w:proofErr w:type="spellEnd"/>
      <w:r>
        <w:t>)</w:t>
      </w:r>
      <w:bookmarkEnd w:id="27"/>
    </w:p>
    <w:p w14:paraId="72AE7EEC" w14:textId="371D96B4" w:rsidR="0015521A" w:rsidRDefault="0015521A" w:rsidP="0015521A">
      <w:pPr>
        <w:pStyle w:val="Textoindependiente"/>
      </w:pPr>
      <w:r>
        <w:t xml:space="preserve">El primer paso es crear nuestro proyecto, el cual para este ejemplo será de tipo </w:t>
      </w:r>
      <w:r w:rsidR="00E346FC" w:rsidRPr="00E27B6B">
        <w:rPr>
          <w:i/>
        </w:rPr>
        <w:t>WinForms</w:t>
      </w:r>
      <w:r>
        <w:t>:</w:t>
      </w:r>
    </w:p>
    <w:p w14:paraId="5015C456" w14:textId="77777777" w:rsidR="00855501" w:rsidRDefault="00855501" w:rsidP="00855501">
      <w:pPr>
        <w:pStyle w:val="Textoindependiente"/>
        <w:keepNext/>
      </w:pPr>
      <w:r>
        <w:rPr>
          <w:noProof/>
          <w:lang w:eastAsia="es-MX"/>
        </w:rPr>
        <w:drawing>
          <wp:inline distT="0" distB="0" distL="0" distR="0" wp14:anchorId="1769A1B3" wp14:editId="16770012">
            <wp:extent cx="5971540" cy="38735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A1315" w14:textId="7793E3AE" w:rsidR="0015521A" w:rsidRDefault="00863FE0" w:rsidP="00863FE0">
      <w:pPr>
        <w:pStyle w:val="Descripcin"/>
      </w:pPr>
      <w:bookmarkStart w:id="28" w:name="_Ref496874886"/>
      <w:bookmarkStart w:id="29" w:name="_Toc140772259"/>
      <w:r>
        <w:t xml:space="preserve">Imagen </w:t>
      </w:r>
      <w:fldSimple w:instr=" SEQ Imagen \* ARABIC ">
        <w:r w:rsidR="00570B35">
          <w:rPr>
            <w:noProof/>
          </w:rPr>
          <w:t>1</w:t>
        </w:r>
      </w:fldSimple>
      <w:bookmarkEnd w:id="28"/>
      <w:r>
        <w:t xml:space="preserve"> </w:t>
      </w:r>
      <w:r w:rsidRPr="00071E4B">
        <w:t>Creación de proyecto .Net Framework 3.5</w:t>
      </w:r>
      <w:bookmarkEnd w:id="29"/>
    </w:p>
    <w:p w14:paraId="7F58FE43" w14:textId="52A4BB46" w:rsidR="0015521A" w:rsidRPr="00C4525C" w:rsidRDefault="00A907A2" w:rsidP="00C4525C">
      <w:pPr>
        <w:pStyle w:val="Textoindependiente"/>
      </w:pPr>
      <w:r>
        <w:t>Lo cual debe generar algo similar a la siguiente imagen:</w:t>
      </w:r>
    </w:p>
    <w:p w14:paraId="3303C8EF" w14:textId="77777777" w:rsidR="0094668E" w:rsidRDefault="00A907A2" w:rsidP="0094668E">
      <w:pPr>
        <w:pStyle w:val="Textoindependiente"/>
        <w:keepNext/>
      </w:pPr>
      <w:r>
        <w:rPr>
          <w:noProof/>
          <w:lang w:eastAsia="es-MX"/>
        </w:rPr>
        <w:drawing>
          <wp:inline distT="0" distB="0" distL="0" distR="0" wp14:anchorId="493621CB" wp14:editId="4F1B6128">
            <wp:extent cx="5971540" cy="286448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1743A" w14:textId="2666D6D3" w:rsidR="00A907A2" w:rsidRDefault="0094668E" w:rsidP="0094668E">
      <w:pPr>
        <w:pStyle w:val="Descripcin"/>
      </w:pPr>
      <w:bookmarkStart w:id="30" w:name="_Toc140772260"/>
      <w:r>
        <w:t xml:space="preserve">Imagen </w:t>
      </w:r>
      <w:fldSimple w:instr=" SEQ Imagen \* ARABIC ">
        <w:r w:rsidR="00870AC5">
          <w:rPr>
            <w:noProof/>
          </w:rPr>
          <w:t>2</w:t>
        </w:r>
      </w:fldSimple>
      <w:r>
        <w:t xml:space="preserve"> Proyecto </w:t>
      </w:r>
      <w:r w:rsidR="00E346FC">
        <w:t>recién</w:t>
      </w:r>
      <w:r>
        <w:t xml:space="preserve"> creado</w:t>
      </w:r>
      <w:bookmarkEnd w:id="30"/>
    </w:p>
    <w:p w14:paraId="0181579D" w14:textId="2A26D1DE" w:rsidR="00F20359" w:rsidRDefault="00F20359" w:rsidP="00F20359">
      <w:pPr>
        <w:pStyle w:val="Ttulo2"/>
      </w:pPr>
      <w:bookmarkStart w:id="31" w:name="_Toc140772023"/>
      <w:r>
        <w:lastRenderedPageBreak/>
        <w:t xml:space="preserve">Agregar </w:t>
      </w:r>
      <w:r w:rsidRPr="00F20359">
        <w:t>recursos</w:t>
      </w:r>
      <w:bookmarkEnd w:id="31"/>
    </w:p>
    <w:p w14:paraId="6AFFED6E" w14:textId="0A66C20F" w:rsidR="0015734E" w:rsidRDefault="0015734E" w:rsidP="005A688A">
      <w:pPr>
        <w:pStyle w:val="Textoindependiente"/>
      </w:pPr>
      <w:r>
        <w:t xml:space="preserve">Es necesario que los recursos estén en la misma carpeta que el programa (ejecutable del proyecto), para hacerlo </w:t>
      </w:r>
      <w:r w:rsidR="0094668E">
        <w:t>debemos</w:t>
      </w:r>
      <w:r>
        <w:t xml:space="preserve"> seguir los siguientes pasos:</w:t>
      </w:r>
    </w:p>
    <w:p w14:paraId="7DA9C056" w14:textId="2B0366F5" w:rsidR="0015734E" w:rsidRDefault="0015734E" w:rsidP="00E41BC2">
      <w:pPr>
        <w:pStyle w:val="Prrafodelista"/>
        <w:numPr>
          <w:ilvl w:val="0"/>
          <w:numId w:val="9"/>
        </w:numPr>
      </w:pPr>
      <w:r>
        <w:t xml:space="preserve">Copiar la carpeta </w:t>
      </w:r>
      <w:r w:rsidR="00E346FC" w:rsidRPr="00E346FC">
        <w:rPr>
          <w:rFonts w:ascii="Consolas" w:hAnsi="Consolas"/>
        </w:rPr>
        <w:t>SAT</w:t>
      </w:r>
      <w:r>
        <w:t xml:space="preserve"> y </w:t>
      </w:r>
      <w:proofErr w:type="spellStart"/>
      <w:r w:rsidRPr="00E346FC">
        <w:rPr>
          <w:rFonts w:ascii="Consolas" w:hAnsi="Consolas"/>
        </w:rPr>
        <w:t>dll</w:t>
      </w:r>
      <w:proofErr w:type="spellEnd"/>
      <w:r>
        <w:t xml:space="preserve"> en la misma carpeta que el proyecto</w:t>
      </w:r>
    </w:p>
    <w:p w14:paraId="09222ED6" w14:textId="3F72EA3A" w:rsidR="0015734E" w:rsidRDefault="0015734E" w:rsidP="00E41BC2">
      <w:pPr>
        <w:pStyle w:val="Prrafodelista"/>
        <w:numPr>
          <w:ilvl w:val="0"/>
          <w:numId w:val="9"/>
        </w:numPr>
      </w:pPr>
      <w:r>
        <w:t xml:space="preserve">Incluir la carpeta </w:t>
      </w:r>
      <w:r w:rsidR="00E346FC" w:rsidRPr="00E346FC">
        <w:rPr>
          <w:rFonts w:ascii="Consolas" w:hAnsi="Consolas"/>
        </w:rPr>
        <w:t>SAT</w:t>
      </w:r>
      <w:r w:rsidR="00E346FC">
        <w:t xml:space="preserve"> </w:t>
      </w:r>
      <w:r>
        <w:t xml:space="preserve">y </w:t>
      </w:r>
      <w:proofErr w:type="spellStart"/>
      <w:r w:rsidR="00E346FC" w:rsidRPr="00E346FC">
        <w:rPr>
          <w:rFonts w:ascii="Consolas" w:hAnsi="Consolas"/>
        </w:rPr>
        <w:t>dll</w:t>
      </w:r>
      <w:proofErr w:type="spellEnd"/>
      <w:r w:rsidR="00E346FC">
        <w:t xml:space="preserve"> </w:t>
      </w:r>
      <w:r>
        <w:t>en el proyecto</w:t>
      </w:r>
    </w:p>
    <w:p w14:paraId="76F427E9" w14:textId="6DFF6B6E" w:rsidR="0015734E" w:rsidRDefault="0015734E" w:rsidP="00E41BC2">
      <w:pPr>
        <w:pStyle w:val="Prrafodelista"/>
        <w:numPr>
          <w:ilvl w:val="0"/>
          <w:numId w:val="9"/>
        </w:numPr>
      </w:pPr>
      <w:r>
        <w:t xml:space="preserve">Seleccionar todos los archivos </w:t>
      </w:r>
      <w:r w:rsidR="0094668E">
        <w:t xml:space="preserve">y configurar para que sean </w:t>
      </w:r>
      <w:r>
        <w:t>copiados en el directorio de salida.</w:t>
      </w:r>
    </w:p>
    <w:p w14:paraId="10FA5EB4" w14:textId="1CE9CEFE" w:rsidR="00121D3B" w:rsidRPr="00121D3B" w:rsidRDefault="004F1FF9" w:rsidP="00E346FC">
      <w:pPr>
        <w:pStyle w:val="Ttulo3"/>
      </w:pPr>
      <w:bookmarkStart w:id="32" w:name="_Toc140772024"/>
      <w:r>
        <w:t>C</w:t>
      </w:r>
      <w:r w:rsidR="00121D3B">
        <w:t xml:space="preserve">opiar la carpeta </w:t>
      </w:r>
      <w:r w:rsidR="00E346FC">
        <w:rPr>
          <w:rFonts w:ascii="Consolas" w:hAnsi="Consolas"/>
        </w:rPr>
        <w:t>SAT</w:t>
      </w:r>
      <w:r w:rsidR="00121D3B">
        <w:t xml:space="preserve"> y </w:t>
      </w:r>
      <w:r w:rsidR="00E346FC">
        <w:t>las librerías</w:t>
      </w:r>
      <w:bookmarkEnd w:id="32"/>
    </w:p>
    <w:p w14:paraId="398517C3" w14:textId="77777777" w:rsidR="0094668E" w:rsidRDefault="00237427" w:rsidP="00160405">
      <w:pPr>
        <w:keepNext/>
        <w:jc w:val="center"/>
      </w:pPr>
      <w:r>
        <w:rPr>
          <w:noProof/>
          <w:lang w:eastAsia="es-MX"/>
        </w:rPr>
        <w:drawing>
          <wp:inline distT="0" distB="0" distL="0" distR="0" wp14:anchorId="6F11B959" wp14:editId="572D19AA">
            <wp:extent cx="5164532" cy="3272591"/>
            <wp:effectExtent l="19050" t="19050" r="17145" b="2349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3630" cy="330370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4DE98C" w14:textId="21543F3D" w:rsidR="00F20359" w:rsidRDefault="0094668E" w:rsidP="0094668E">
      <w:pPr>
        <w:pStyle w:val="Descripcin"/>
      </w:pPr>
      <w:bookmarkStart w:id="33" w:name="_Toc140772261"/>
      <w:r>
        <w:t xml:space="preserve">Imagen </w:t>
      </w:r>
      <w:fldSimple w:instr=" SEQ Imagen \* ARABIC ">
        <w:r w:rsidR="00870AC5">
          <w:rPr>
            <w:noProof/>
          </w:rPr>
          <w:t>3</w:t>
        </w:r>
      </w:fldSimple>
      <w:r>
        <w:t xml:space="preserve"> Copiando los recursos al </w:t>
      </w:r>
      <w:r w:rsidR="00E346FC">
        <w:t>proyecto</w:t>
      </w:r>
      <w:bookmarkEnd w:id="33"/>
    </w:p>
    <w:p w14:paraId="40BE8350" w14:textId="1D37E18D" w:rsidR="0015734E" w:rsidRDefault="0015734E" w:rsidP="00E346FC">
      <w:pPr>
        <w:pStyle w:val="Ttulo3"/>
      </w:pPr>
      <w:bookmarkStart w:id="34" w:name="_Toc140772025"/>
      <w:r>
        <w:t xml:space="preserve">Incluir la carpeta </w:t>
      </w:r>
      <w:r w:rsidR="00E346FC" w:rsidRPr="00E346FC">
        <w:rPr>
          <w:rFonts w:ascii="Consolas" w:hAnsi="Consolas"/>
        </w:rPr>
        <w:t>SAT</w:t>
      </w:r>
      <w:r w:rsidR="00E346FC">
        <w:t xml:space="preserve"> </w:t>
      </w:r>
      <w:r>
        <w:t xml:space="preserve">y </w:t>
      </w:r>
      <w:proofErr w:type="spellStart"/>
      <w:r w:rsidRPr="00E346FC">
        <w:rPr>
          <w:rFonts w:ascii="Consolas" w:hAnsi="Consolas"/>
        </w:rPr>
        <w:t>dll</w:t>
      </w:r>
      <w:proofErr w:type="spellEnd"/>
      <w:r w:rsidRPr="00E346FC">
        <w:rPr>
          <w:rFonts w:ascii="Consolas" w:hAnsi="Consolas"/>
        </w:rPr>
        <w:t xml:space="preserve"> </w:t>
      </w:r>
      <w:r>
        <w:t>en el proyecto</w:t>
      </w:r>
      <w:bookmarkEnd w:id="34"/>
    </w:p>
    <w:p w14:paraId="364864EB" w14:textId="0A5C9EE3" w:rsidR="0094668E" w:rsidRPr="0094668E" w:rsidRDefault="0094668E" w:rsidP="00CE023B">
      <w:pPr>
        <w:pStyle w:val="Textoindependiente"/>
        <w:rPr>
          <w:lang w:eastAsia="es-MX"/>
        </w:rPr>
      </w:pPr>
      <w:r>
        <w:rPr>
          <w:lang w:eastAsia="es-MX"/>
        </w:rPr>
        <w:t xml:space="preserve">Por defecto los archivos no serán visibles, </w:t>
      </w:r>
      <w:r w:rsidR="00E346FC">
        <w:rPr>
          <w:lang w:eastAsia="es-MX"/>
        </w:rPr>
        <w:t>así</w:t>
      </w:r>
      <w:r>
        <w:rPr>
          <w:lang w:eastAsia="es-MX"/>
        </w:rPr>
        <w:t xml:space="preserve"> que se debe presionar el </w:t>
      </w:r>
      <w:r w:rsidR="00E346FC">
        <w:rPr>
          <w:lang w:eastAsia="es-MX"/>
        </w:rPr>
        <w:t>icono “</w:t>
      </w:r>
      <w:r>
        <w:rPr>
          <w:lang w:eastAsia="es-MX"/>
        </w:rPr>
        <w:t>Mostrar todos los archivos” y después seleccionar</w:t>
      </w:r>
      <w:r w:rsidR="00512229">
        <w:rPr>
          <w:lang w:eastAsia="es-MX"/>
        </w:rPr>
        <w:t xml:space="preserve"> </w:t>
      </w:r>
      <w:r w:rsidR="00512229">
        <w:rPr>
          <w:lang w:eastAsia="es-MX"/>
        </w:rPr>
        <w:fldChar w:fldCharType="begin"/>
      </w:r>
      <w:r w:rsidR="00512229">
        <w:rPr>
          <w:lang w:eastAsia="es-MX"/>
        </w:rPr>
        <w:instrText xml:space="preserve"> REF _Ref496874886 \h </w:instrText>
      </w:r>
      <w:r w:rsidR="00512229">
        <w:rPr>
          <w:lang w:eastAsia="es-MX"/>
        </w:rPr>
      </w:r>
      <w:r w:rsidR="00512229">
        <w:rPr>
          <w:lang w:eastAsia="es-MX"/>
        </w:rPr>
        <w:fldChar w:fldCharType="separate"/>
      </w:r>
      <w:r w:rsidR="00870AC5">
        <w:t xml:space="preserve">Imagen </w:t>
      </w:r>
      <w:r w:rsidR="00870AC5">
        <w:rPr>
          <w:noProof/>
        </w:rPr>
        <w:t>1</w:t>
      </w:r>
      <w:r w:rsidR="00512229">
        <w:rPr>
          <w:lang w:eastAsia="es-MX"/>
        </w:rPr>
        <w:fldChar w:fldCharType="end"/>
      </w:r>
      <w:r>
        <w:rPr>
          <w:lang w:eastAsia="es-MX"/>
        </w:rPr>
        <w:t xml:space="preserve">la carpeta </w:t>
      </w:r>
      <w:r w:rsidR="00E346FC" w:rsidRPr="00E346FC">
        <w:rPr>
          <w:rFonts w:ascii="Consolas" w:hAnsi="Consolas"/>
          <w:lang w:eastAsia="es-MX"/>
        </w:rPr>
        <w:t>SAT</w:t>
      </w:r>
      <w:r>
        <w:rPr>
          <w:lang w:eastAsia="es-MX"/>
        </w:rPr>
        <w:t xml:space="preserve"> (</w:t>
      </w:r>
      <w:r w:rsidR="00CE023B">
        <w:rPr>
          <w:lang w:eastAsia="es-MX"/>
        </w:rPr>
        <w:fldChar w:fldCharType="begin"/>
      </w:r>
      <w:r w:rsidR="00CE023B">
        <w:rPr>
          <w:lang w:eastAsia="es-MX"/>
        </w:rPr>
        <w:instrText xml:space="preserve"> REF _Ref496724307 \h </w:instrText>
      </w:r>
      <w:r w:rsidR="00CE023B">
        <w:rPr>
          <w:lang w:eastAsia="es-MX"/>
        </w:rPr>
      </w:r>
      <w:r w:rsidR="00CE023B">
        <w:rPr>
          <w:lang w:eastAsia="es-MX"/>
        </w:rPr>
        <w:fldChar w:fldCharType="separate"/>
      </w:r>
      <w:r w:rsidR="00870AC5">
        <w:t xml:space="preserve">Imagen </w:t>
      </w:r>
      <w:r w:rsidR="00870AC5">
        <w:rPr>
          <w:noProof/>
        </w:rPr>
        <w:t>4</w:t>
      </w:r>
      <w:r w:rsidR="00CE023B">
        <w:rPr>
          <w:lang w:eastAsia="es-MX"/>
        </w:rPr>
        <w:fldChar w:fldCharType="end"/>
      </w:r>
      <w:r>
        <w:rPr>
          <w:lang w:eastAsia="es-MX"/>
        </w:rPr>
        <w:t xml:space="preserve">) y </w:t>
      </w:r>
      <w:r w:rsidR="00D62CF8">
        <w:rPr>
          <w:lang w:eastAsia="es-MX"/>
        </w:rPr>
        <w:t xml:space="preserve">los </w:t>
      </w:r>
      <w:proofErr w:type="spellStart"/>
      <w:r w:rsidRPr="00CE023B">
        <w:rPr>
          <w:rFonts w:ascii="Consolas" w:hAnsi="Consolas"/>
          <w:lang w:eastAsia="es-MX"/>
        </w:rPr>
        <w:t>dll</w:t>
      </w:r>
      <w:proofErr w:type="spellEnd"/>
      <w:r>
        <w:rPr>
          <w:lang w:eastAsia="es-MX"/>
        </w:rPr>
        <w:t xml:space="preserve"> </w:t>
      </w:r>
      <w:r w:rsidRPr="00CE023B">
        <w:t>para</w:t>
      </w:r>
      <w:r>
        <w:rPr>
          <w:lang w:eastAsia="es-MX"/>
        </w:rPr>
        <w:t xml:space="preserve"> ser incluidos en el proyecto (</w:t>
      </w:r>
      <w:r w:rsidR="00CE023B">
        <w:rPr>
          <w:lang w:eastAsia="es-MX"/>
        </w:rPr>
        <w:fldChar w:fldCharType="begin"/>
      </w:r>
      <w:r w:rsidR="00CE023B">
        <w:rPr>
          <w:lang w:eastAsia="es-MX"/>
        </w:rPr>
        <w:instrText xml:space="preserve"> REF _Ref496724314 \h </w:instrText>
      </w:r>
      <w:r w:rsidR="00CE023B">
        <w:rPr>
          <w:lang w:eastAsia="es-MX"/>
        </w:rPr>
      </w:r>
      <w:r w:rsidR="00CE023B">
        <w:rPr>
          <w:lang w:eastAsia="es-MX"/>
        </w:rPr>
        <w:fldChar w:fldCharType="separate"/>
      </w:r>
      <w:r w:rsidR="00870AC5">
        <w:t xml:space="preserve">Imagen </w:t>
      </w:r>
      <w:r w:rsidR="00870AC5">
        <w:rPr>
          <w:noProof/>
        </w:rPr>
        <w:t>5</w:t>
      </w:r>
      <w:r w:rsidR="00CE023B">
        <w:rPr>
          <w:lang w:eastAsia="es-MX"/>
        </w:rPr>
        <w:fldChar w:fldCharType="end"/>
      </w:r>
      <w:r>
        <w:rPr>
          <w:lang w:eastAsia="es-MX"/>
        </w:rPr>
        <w:t>)</w:t>
      </w:r>
      <w:r w:rsidR="00160405">
        <w:rPr>
          <w:lang w:eastAsia="es-MX"/>
        </w:rPr>
        <w:t>.</w:t>
      </w:r>
    </w:p>
    <w:p w14:paraId="41E8E5F1" w14:textId="77777777" w:rsidR="0094668E" w:rsidRDefault="0094668E" w:rsidP="00160405">
      <w:pPr>
        <w:keepNext/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7CA0000C" wp14:editId="212EC9DE">
            <wp:extent cx="2771775" cy="212407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A2F10" w14:textId="13A59EFB" w:rsidR="0094668E" w:rsidRDefault="0094668E" w:rsidP="00160405">
      <w:pPr>
        <w:pStyle w:val="Descripcin"/>
      </w:pPr>
      <w:bookmarkStart w:id="35" w:name="_Ref496724307"/>
      <w:bookmarkStart w:id="36" w:name="_Toc140772262"/>
      <w:r>
        <w:t xml:space="preserve">Imagen </w:t>
      </w:r>
      <w:fldSimple w:instr=" SEQ Imagen \* ARABIC ">
        <w:r w:rsidR="00870AC5">
          <w:rPr>
            <w:noProof/>
          </w:rPr>
          <w:t>4</w:t>
        </w:r>
      </w:fldSimple>
      <w:bookmarkEnd w:id="35"/>
      <w:r>
        <w:t xml:space="preserve"> </w:t>
      </w:r>
      <w:r w:rsidR="00E346FC">
        <w:t>Inclusión</w:t>
      </w:r>
      <w:r>
        <w:t xml:space="preserve"> de carpeta SAT en el proyecto</w:t>
      </w:r>
      <w:bookmarkEnd w:id="36"/>
    </w:p>
    <w:p w14:paraId="559BC90F" w14:textId="77777777" w:rsidR="0094668E" w:rsidRDefault="0015734E" w:rsidP="00160405">
      <w:pPr>
        <w:keepNext/>
        <w:jc w:val="center"/>
      </w:pPr>
      <w:r>
        <w:rPr>
          <w:noProof/>
          <w:lang w:eastAsia="es-MX"/>
        </w:rPr>
        <w:drawing>
          <wp:inline distT="0" distB="0" distL="0" distR="0" wp14:anchorId="5D01C373" wp14:editId="45FAF16D">
            <wp:extent cx="3105150" cy="2258291"/>
            <wp:effectExtent l="0" t="0" r="0" b="889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41366" cy="228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53600" w14:textId="1ECBE43B" w:rsidR="00726CEE" w:rsidRDefault="0094668E" w:rsidP="00160405">
      <w:pPr>
        <w:pStyle w:val="Descripcin"/>
      </w:pPr>
      <w:bookmarkStart w:id="37" w:name="_Ref496724314"/>
      <w:bookmarkStart w:id="38" w:name="_Toc140772263"/>
      <w:r>
        <w:t xml:space="preserve">Imagen </w:t>
      </w:r>
      <w:fldSimple w:instr=" SEQ Imagen \* ARABIC ">
        <w:r w:rsidR="00870AC5">
          <w:rPr>
            <w:noProof/>
          </w:rPr>
          <w:t>5</w:t>
        </w:r>
      </w:fldSimple>
      <w:bookmarkEnd w:id="37"/>
      <w:r>
        <w:t xml:space="preserve"> </w:t>
      </w:r>
      <w:r w:rsidR="00E346FC">
        <w:t xml:space="preserve">Inclusión </w:t>
      </w:r>
      <w:r>
        <w:t>del resto de bibliotecas</w:t>
      </w:r>
      <w:bookmarkEnd w:id="38"/>
    </w:p>
    <w:p w14:paraId="6E0F6987" w14:textId="1CF9CECB" w:rsidR="0015734E" w:rsidRDefault="0015734E" w:rsidP="00E346FC">
      <w:pPr>
        <w:pStyle w:val="Ttulo3"/>
      </w:pPr>
      <w:bookmarkStart w:id="39" w:name="_Toc140772026"/>
      <w:r>
        <w:t>Configurar los archivos para ser copia</w:t>
      </w:r>
      <w:r w:rsidR="007E28A1">
        <w:t>dos en el directorio de salida</w:t>
      </w:r>
      <w:bookmarkEnd w:id="39"/>
    </w:p>
    <w:p w14:paraId="31D9F817" w14:textId="6428F9DE" w:rsidR="0015734E" w:rsidRDefault="0094668E" w:rsidP="007E28A1">
      <w:pPr>
        <w:pStyle w:val="Textoindependiente"/>
      </w:pPr>
      <w:r>
        <w:t xml:space="preserve">A pesar de haber incluido los recursos al proyecto, estos no son copiados al momento de compilación, por ello se deben de seleccionar e indicar </w:t>
      </w:r>
      <w:r w:rsidR="00300A87">
        <w:t>la propiedad</w:t>
      </w:r>
      <w:r>
        <w:t xml:space="preserve"> “Copiar al directorio de Salida”</w:t>
      </w:r>
      <w:r w:rsidR="00300A87">
        <w:t xml:space="preserve"> el valor “Copiar siempre”</w:t>
      </w:r>
      <w:r>
        <w:t>, e</w:t>
      </w:r>
      <w:r w:rsidR="0015734E">
        <w:t xml:space="preserve">sto debe hacerse para los </w:t>
      </w:r>
      <w:r w:rsidR="00CE023B">
        <w:t>XSLT</w:t>
      </w:r>
      <w:r w:rsidR="0015734E">
        <w:t xml:space="preserve">, </w:t>
      </w:r>
      <w:r w:rsidR="00CE023B">
        <w:t xml:space="preserve">XSD </w:t>
      </w:r>
      <w:r w:rsidR="0015734E">
        <w:t xml:space="preserve">y </w:t>
      </w:r>
      <w:proofErr w:type="spellStart"/>
      <w:r w:rsidR="0015734E">
        <w:t>openssl</w:t>
      </w:r>
      <w:proofErr w:type="spellEnd"/>
      <w:r w:rsidR="0015734E">
        <w:t>.</w:t>
      </w:r>
    </w:p>
    <w:p w14:paraId="5AD054CE" w14:textId="77777777" w:rsidR="00300A87" w:rsidRDefault="00AA6478" w:rsidP="007E28A1">
      <w:pPr>
        <w:keepNext/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7DB3DB2F" wp14:editId="27ADB159">
            <wp:extent cx="3896036" cy="3457575"/>
            <wp:effectExtent l="0" t="0" r="952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10565" cy="347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23736" w14:textId="2C1411CB" w:rsidR="00300A87" w:rsidRDefault="00300A87" w:rsidP="007E28A1">
      <w:pPr>
        <w:pStyle w:val="Descripcin"/>
      </w:pPr>
      <w:bookmarkStart w:id="40" w:name="_Toc140772264"/>
      <w:r>
        <w:t xml:space="preserve">Imagen </w:t>
      </w:r>
      <w:fldSimple w:instr=" SEQ Imagen \* ARABIC ">
        <w:r w:rsidR="00870AC5">
          <w:rPr>
            <w:noProof/>
          </w:rPr>
          <w:t>6</w:t>
        </w:r>
      </w:fldSimple>
      <w:r>
        <w:t xml:space="preserve"> Modificando la propiedad "Copiar al directorio de Salida"</w:t>
      </w:r>
      <w:bookmarkEnd w:id="40"/>
    </w:p>
    <w:p w14:paraId="107F48FA" w14:textId="074ED0BF" w:rsidR="00300A87" w:rsidRDefault="00AA6478" w:rsidP="007E28A1">
      <w:pPr>
        <w:keepNext/>
        <w:jc w:val="center"/>
      </w:pPr>
      <w:r>
        <w:rPr>
          <w:noProof/>
          <w:lang w:eastAsia="es-MX"/>
        </w:rPr>
        <w:drawing>
          <wp:inline distT="0" distB="0" distL="0" distR="0" wp14:anchorId="3F715976" wp14:editId="7E7A24DA">
            <wp:extent cx="3352800" cy="3248025"/>
            <wp:effectExtent l="0" t="0" r="0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60619" cy="32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0EA95" w14:textId="104DC8B9" w:rsidR="00726CEE" w:rsidRDefault="00300A87" w:rsidP="007E28A1">
      <w:pPr>
        <w:pStyle w:val="Descripcin"/>
      </w:pPr>
      <w:bookmarkStart w:id="41" w:name="_Toc140772265"/>
      <w:r>
        <w:t xml:space="preserve">Imagen </w:t>
      </w:r>
      <w:fldSimple w:instr=" SEQ Imagen \* ARABIC ">
        <w:r w:rsidR="00870AC5">
          <w:rPr>
            <w:noProof/>
          </w:rPr>
          <w:t>7</w:t>
        </w:r>
      </w:fldSimple>
      <w:r>
        <w:t xml:space="preserve"> Modificando la propiedad "Copiar al directorio de salida" a "Copiar siempre</w:t>
      </w:r>
      <w:r>
        <w:rPr>
          <w:noProof/>
        </w:rPr>
        <w:t>”</w:t>
      </w:r>
      <w:bookmarkEnd w:id="41"/>
    </w:p>
    <w:p w14:paraId="507D104D" w14:textId="0ED7419E" w:rsidR="001D6097" w:rsidRDefault="001D6097" w:rsidP="001D6097">
      <w:pPr>
        <w:pStyle w:val="Ttulo2"/>
      </w:pPr>
      <w:bookmarkStart w:id="42" w:name="_Toc140772027"/>
      <w:r w:rsidRPr="001D6097">
        <w:rPr>
          <w:rStyle w:val="Ttulo2Car"/>
        </w:rPr>
        <w:t>Agregar la biblioteca al proyecto</w:t>
      </w:r>
      <w:bookmarkEnd w:id="42"/>
    </w:p>
    <w:p w14:paraId="68E73E26" w14:textId="10C9F3CE" w:rsidR="001D6097" w:rsidRDefault="001D6097" w:rsidP="001D6097">
      <w:pPr>
        <w:pStyle w:val="Textoindependiente"/>
      </w:pPr>
      <w:r>
        <w:t xml:space="preserve">El método para agregar una </w:t>
      </w:r>
      <w:r w:rsidR="00CE023B">
        <w:t xml:space="preserve">DLL </w:t>
      </w:r>
      <w:r>
        <w:t xml:space="preserve">a un proyecto es a través de </w:t>
      </w:r>
      <w:r w:rsidR="001253DB">
        <w:t>Referencias</w:t>
      </w:r>
      <w:r>
        <w:t xml:space="preserve">, para agregar </w:t>
      </w:r>
      <w:r w:rsidR="00E346FC" w:rsidRPr="00E346FC">
        <w:rPr>
          <w:i/>
        </w:rPr>
        <w:t xml:space="preserve">SIFEI </w:t>
      </w:r>
      <w:proofErr w:type="spellStart"/>
      <w:r w:rsidR="00E346FC" w:rsidRPr="00E346FC">
        <w:rPr>
          <w:i/>
        </w:rPr>
        <w:t>Signature</w:t>
      </w:r>
      <w:proofErr w:type="spellEnd"/>
      <w:r>
        <w:t xml:space="preserve"> primero se debe desplegar el menú secundario en el proyecto y seleccionar en “agregar referencia” o “</w:t>
      </w:r>
      <w:proofErr w:type="spellStart"/>
      <w:r w:rsidRPr="00E346FC">
        <w:rPr>
          <w:i/>
        </w:rPr>
        <w:t>add</w:t>
      </w:r>
      <w:proofErr w:type="spellEnd"/>
      <w:r w:rsidRPr="00E346FC">
        <w:rPr>
          <w:i/>
        </w:rPr>
        <w:t xml:space="preserve"> </w:t>
      </w:r>
      <w:proofErr w:type="spellStart"/>
      <w:r w:rsidRPr="00E346FC">
        <w:rPr>
          <w:i/>
        </w:rPr>
        <w:t>reference</w:t>
      </w:r>
      <w:proofErr w:type="spellEnd"/>
      <w:r>
        <w:t xml:space="preserve">” </w:t>
      </w:r>
      <w:r w:rsidR="00D62CF8">
        <w:t>(</w:t>
      </w:r>
      <w:r>
        <w:t>si Visual Studio está en idioma inglés</w:t>
      </w:r>
      <w:r w:rsidR="00D62CF8">
        <w:t>)</w:t>
      </w:r>
      <w:r>
        <w:t>.</w:t>
      </w:r>
    </w:p>
    <w:p w14:paraId="13623AF0" w14:textId="0DEC754C" w:rsidR="00A907A2" w:rsidRDefault="00A907A2" w:rsidP="007E28A1">
      <w:pPr>
        <w:pStyle w:val="Textoindependiente"/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435C9CE1" wp14:editId="3CAD9D68">
            <wp:extent cx="4886325" cy="286397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34254"/>
                    <a:stretch/>
                  </pic:blipFill>
                  <pic:spPr bwMode="auto">
                    <a:xfrm>
                      <a:off x="0" y="0"/>
                      <a:ext cx="4893872" cy="2868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E9FB0" w14:textId="15F62C10" w:rsidR="00776420" w:rsidRDefault="00512229" w:rsidP="00512229">
      <w:pPr>
        <w:pStyle w:val="Descripcin"/>
      </w:pPr>
      <w:bookmarkStart w:id="43" w:name="_Toc140772266"/>
      <w:r>
        <w:t xml:space="preserve">Imagen </w:t>
      </w:r>
      <w:fldSimple w:instr=" SEQ Imagen \* ARABIC ">
        <w:r w:rsidR="00870AC5">
          <w:rPr>
            <w:noProof/>
          </w:rPr>
          <w:t>8</w:t>
        </w:r>
      </w:fldSimple>
      <w:r>
        <w:t xml:space="preserve"> Agregar referencia al proyecto</w:t>
      </w:r>
      <w:bookmarkEnd w:id="43"/>
    </w:p>
    <w:p w14:paraId="02F82768" w14:textId="7D597BC8" w:rsidR="00EE107F" w:rsidRDefault="00702770" w:rsidP="001D6097">
      <w:pPr>
        <w:pStyle w:val="Textoindependiente"/>
      </w:pPr>
      <w:r>
        <w:t>Se debe seleccionar</w:t>
      </w:r>
      <w:r w:rsidR="00EE107F">
        <w:t xml:space="preserve"> la biblioteca “</w:t>
      </w:r>
      <w:r w:rsidR="00EE107F" w:rsidRPr="007E28A1">
        <w:rPr>
          <w:rFonts w:ascii="Consolas" w:hAnsi="Consolas"/>
        </w:rPr>
        <w:t>SifeiSignature3_3.dll</w:t>
      </w:r>
      <w:r w:rsidR="00EE107F">
        <w:t>”</w:t>
      </w:r>
      <w:r>
        <w:t xml:space="preserve"> y agregar.</w:t>
      </w:r>
    </w:p>
    <w:p w14:paraId="40222A6A" w14:textId="77777777" w:rsidR="00702770" w:rsidRDefault="00A907A2" w:rsidP="007E28A1">
      <w:pPr>
        <w:pStyle w:val="Textoindependiente"/>
        <w:keepNext/>
        <w:jc w:val="center"/>
      </w:pPr>
      <w:r>
        <w:rPr>
          <w:noProof/>
          <w:lang w:eastAsia="es-MX"/>
        </w:rPr>
        <w:drawing>
          <wp:inline distT="0" distB="0" distL="0" distR="0" wp14:anchorId="35E0CE41" wp14:editId="45250829">
            <wp:extent cx="5971540" cy="3030220"/>
            <wp:effectExtent l="19050" t="19050" r="10160" b="1778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03022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A7BD2EB" w14:textId="5998A06A" w:rsidR="00A907A2" w:rsidRDefault="00702770" w:rsidP="007C3ABA">
      <w:pPr>
        <w:pStyle w:val="Descripcin"/>
      </w:pPr>
      <w:bookmarkStart w:id="44" w:name="_Toc140772267"/>
      <w:r>
        <w:t xml:space="preserve">Imagen </w:t>
      </w:r>
      <w:fldSimple w:instr=" SEQ Imagen \* ARABIC ">
        <w:r w:rsidR="00870AC5">
          <w:rPr>
            <w:noProof/>
          </w:rPr>
          <w:t>9</w:t>
        </w:r>
      </w:fldSimple>
      <w:r>
        <w:t xml:space="preserve"> Carpeta donde e</w:t>
      </w:r>
      <w:r w:rsidR="00E346FC">
        <w:t xml:space="preserve">stá </w:t>
      </w:r>
      <w:proofErr w:type="spellStart"/>
      <w:r w:rsidR="00E346FC" w:rsidRPr="00776420">
        <w:rPr>
          <w:rFonts w:ascii="Consolas" w:hAnsi="Consolas"/>
        </w:rPr>
        <w:t>S</w:t>
      </w:r>
      <w:r w:rsidRPr="00776420">
        <w:rPr>
          <w:rFonts w:ascii="Consolas" w:hAnsi="Consolas"/>
        </w:rPr>
        <w:t>ifeiSignature</w:t>
      </w:r>
      <w:bookmarkEnd w:id="44"/>
      <w:proofErr w:type="spellEnd"/>
    </w:p>
    <w:p w14:paraId="6F839F04" w14:textId="41F18BFE" w:rsidR="00A907A2" w:rsidRDefault="00EE107F" w:rsidP="001D6097">
      <w:pPr>
        <w:pStyle w:val="Textoindependiente"/>
      </w:pPr>
      <w:r>
        <w:rPr>
          <w:noProof/>
          <w:lang w:eastAsia="es-MX"/>
        </w:rPr>
        <w:lastRenderedPageBreak/>
        <mc:AlternateContent>
          <mc:Choice Requires="wps">
            <w:drawing>
              <wp:inline distT="0" distB="0" distL="0" distR="0" wp14:anchorId="6A945A20" wp14:editId="09D84096">
                <wp:extent cx="5971540" cy="631825"/>
                <wp:effectExtent l="0" t="0" r="10160" b="15875"/>
                <wp:docPr id="21" name="Rectángulo redonde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540" cy="63182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705F65" w14:textId="6A476E41" w:rsidR="007F22A2" w:rsidRPr="007E28A1" w:rsidRDefault="007F22A2" w:rsidP="007E28A1">
                            <w:pPr>
                              <w:pStyle w:val="Textoindependiente"/>
                              <w:jc w:val="center"/>
                            </w:pPr>
                            <w:r w:rsidRPr="007E28A1">
                              <w:t>Se recomienda que la ruta sea relativa</w:t>
                            </w:r>
                            <w:r>
                              <w:t xml:space="preserve"> al proyecto, es decir, que esté</w:t>
                            </w:r>
                            <w:r w:rsidRPr="007E28A1">
                              <w:t xml:space="preserve"> dentro de la carpeta del proyecto, esto en caso de que copie el área de trabajo.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A945A20" id="Rectángulo redondeado 21" o:spid="_x0000_s1029" style="width:470.2pt;height:4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" fillcolor="#00b0f0" strokecolor="white [3201]" strokeweight="1.5pt">
                <v:stroke joinstyle="miter"/>
                <v:textbox>
                  <w:txbxContent>
                    <w:p w14:paraId="46705F65" w14:textId="6A476E41" w:rsidR="007F22A2" w:rsidRPr="007E28A1" w:rsidRDefault="007F22A2" w:rsidP="007E28A1">
                      <w:pPr>
                        <w:pStyle w:val="Textoindependiente"/>
                        <w:jc w:val="center"/>
                      </w:pPr>
                      <w:r w:rsidRPr="007E28A1">
                        <w:t>Se recomienda que la ruta sea relativa</w:t>
                      </w:r>
                      <w:r>
                        <w:t xml:space="preserve"> al proyecto, es decir, que esté</w:t>
                      </w:r>
                      <w:r w:rsidRPr="007E28A1">
                        <w:t xml:space="preserve"> dentro de la carpeta del proyecto, esto en caso de que copie el área de trabajo.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A907A2">
        <w:rPr>
          <w:noProof/>
          <w:lang w:eastAsia="es-MX"/>
        </w:rPr>
        <mc:AlternateContent>
          <mc:Choice Requires="wps">
            <w:drawing>
              <wp:inline distT="0" distB="0" distL="0" distR="0" wp14:anchorId="66839E3E" wp14:editId="706283EE">
                <wp:extent cx="5981700" cy="838200"/>
                <wp:effectExtent l="0" t="0" r="19050" b="19050"/>
                <wp:docPr id="18" name="Rectángulo redonde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8382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8F1430" w14:textId="595766DD" w:rsidR="007F22A2" w:rsidRPr="007E28A1" w:rsidRDefault="007F22A2" w:rsidP="007E28A1">
                            <w:pPr>
                              <w:pStyle w:val="Textoindependiente"/>
                              <w:jc w:val="center"/>
                              <w:rPr>
                                <w:szCs w:val="22"/>
                              </w:rPr>
                            </w:pPr>
                            <w:r w:rsidRPr="001253DB">
                              <w:rPr>
                                <w:rFonts w:ascii="Consolas" w:hAnsi="Consolas"/>
                                <w:szCs w:val="22"/>
                              </w:rPr>
                              <w:t>SifeiSignature3_3.dll</w:t>
                            </w:r>
                            <w:r w:rsidRPr="007E28A1">
                              <w:rPr>
                                <w:szCs w:val="22"/>
                              </w:rPr>
                              <w:t xml:space="preserve"> tiene dependencias sobre otras librerías y recursos para funcionar, es por ello que los demás archivos </w:t>
                            </w:r>
                            <w:proofErr w:type="spellStart"/>
                            <w:r w:rsidRPr="007E28A1">
                              <w:rPr>
                                <w:szCs w:val="22"/>
                              </w:rPr>
                              <w:t>dll</w:t>
                            </w:r>
                            <w:proofErr w:type="spellEnd"/>
                            <w:r w:rsidRPr="007E28A1">
                              <w:rPr>
                                <w:szCs w:val="22"/>
                              </w:rPr>
                              <w:t xml:space="preserve"> y carpeta </w:t>
                            </w:r>
                            <w:r w:rsidRPr="001253DB">
                              <w:rPr>
                                <w:rFonts w:ascii="Consolas" w:hAnsi="Consolas"/>
                                <w:szCs w:val="22"/>
                              </w:rPr>
                              <w:t>SAT</w:t>
                            </w:r>
                            <w:r w:rsidRPr="007E28A1">
                              <w:rPr>
                                <w:szCs w:val="22"/>
                              </w:rPr>
                              <w:t xml:space="preserve"> deben estar localizados en la misma carpeta y nivel que </w:t>
                            </w:r>
                            <w:r w:rsidRPr="001253DB">
                              <w:rPr>
                                <w:rFonts w:ascii="Consolas" w:hAnsi="Consolas"/>
                                <w:szCs w:val="22"/>
                              </w:rPr>
                              <w:t>SifeiSignature3_3.dll</w:t>
                            </w:r>
                            <w:r w:rsidRPr="007E28A1">
                              <w:rPr>
                                <w:szCs w:val="22"/>
                              </w:rPr>
                              <w:t xml:space="preserve"> al momento de ejecución y como se muestra en la imagen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6839E3E" id="Rectángulo redondeado 18" o:spid="_x0000_s1030" style="width:471pt;height:6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" fillcolor="#ed7d31 [3205]" strokecolor="white [3201]" strokeweight="1.5pt">
                <v:stroke joinstyle="miter"/>
                <v:textbox>
                  <w:txbxContent>
                    <w:p w14:paraId="348F1430" w14:textId="595766DD" w:rsidR="007F22A2" w:rsidRPr="007E28A1" w:rsidRDefault="007F22A2" w:rsidP="007E28A1">
                      <w:pPr>
                        <w:pStyle w:val="Textoindependiente"/>
                        <w:jc w:val="center"/>
                        <w:rPr>
                          <w:szCs w:val="22"/>
                        </w:rPr>
                      </w:pPr>
                      <w:r w:rsidRPr="001253DB">
                        <w:rPr>
                          <w:rFonts w:ascii="Consolas" w:hAnsi="Consolas"/>
                          <w:szCs w:val="22"/>
                        </w:rPr>
                        <w:t>SifeiSignature3_3.dll</w:t>
                      </w:r>
                      <w:r w:rsidRPr="007E28A1">
                        <w:rPr>
                          <w:szCs w:val="22"/>
                        </w:rPr>
                        <w:t xml:space="preserve"> tiene dependencias sobre otras librerías y recursos para funcionar, es por ello que los demás archivos </w:t>
                      </w:r>
                      <w:proofErr w:type="spellStart"/>
                      <w:r w:rsidRPr="007E28A1">
                        <w:rPr>
                          <w:szCs w:val="22"/>
                        </w:rPr>
                        <w:t>dll</w:t>
                      </w:r>
                      <w:proofErr w:type="spellEnd"/>
                      <w:r w:rsidRPr="007E28A1">
                        <w:rPr>
                          <w:szCs w:val="22"/>
                        </w:rPr>
                        <w:t xml:space="preserve"> y carpeta </w:t>
                      </w:r>
                      <w:r w:rsidRPr="001253DB">
                        <w:rPr>
                          <w:rFonts w:ascii="Consolas" w:hAnsi="Consolas"/>
                          <w:szCs w:val="22"/>
                        </w:rPr>
                        <w:t>SAT</w:t>
                      </w:r>
                      <w:r w:rsidRPr="007E28A1">
                        <w:rPr>
                          <w:szCs w:val="22"/>
                        </w:rPr>
                        <w:t xml:space="preserve"> deben estar localizados en la misma carpeta y nivel que </w:t>
                      </w:r>
                      <w:r w:rsidRPr="001253DB">
                        <w:rPr>
                          <w:rFonts w:ascii="Consolas" w:hAnsi="Consolas"/>
                          <w:szCs w:val="22"/>
                        </w:rPr>
                        <w:t>SifeiSignature3_3.dll</w:t>
                      </w:r>
                      <w:r w:rsidRPr="007E28A1">
                        <w:rPr>
                          <w:szCs w:val="22"/>
                        </w:rPr>
                        <w:t xml:space="preserve"> al momento de ejecución y como se muestra en la imagen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E5C343C" w14:textId="0EF8A8D1" w:rsidR="00702770" w:rsidRDefault="00702770" w:rsidP="007E28A1">
      <w:pPr>
        <w:pStyle w:val="Textoindependiente"/>
      </w:pPr>
      <w:r>
        <w:t xml:space="preserve">Ya marcada la biblioteca, se debe dar clic en </w:t>
      </w:r>
      <w:r w:rsidR="001253DB" w:rsidRPr="001253DB">
        <w:rPr>
          <w:i/>
        </w:rPr>
        <w:t>Aceptar</w:t>
      </w:r>
      <w:r w:rsidR="001253DB">
        <w:t xml:space="preserve"> </w:t>
      </w:r>
      <w:r>
        <w:t xml:space="preserve">–o en </w:t>
      </w:r>
      <w:r w:rsidR="00CE023B" w:rsidRPr="001253DB">
        <w:rPr>
          <w:rFonts w:ascii="Consolas" w:hAnsi="Consolas"/>
          <w:i/>
        </w:rPr>
        <w:t>O</w:t>
      </w:r>
      <w:r w:rsidR="007E28A1" w:rsidRPr="001253DB">
        <w:rPr>
          <w:rFonts w:ascii="Consolas" w:hAnsi="Consolas"/>
          <w:i/>
        </w:rPr>
        <w:t>k</w:t>
      </w:r>
      <w:r w:rsidR="007E28A1">
        <w:t xml:space="preserve"> </w:t>
      </w:r>
      <w:r>
        <w:t xml:space="preserve">si </w:t>
      </w:r>
      <w:r w:rsidR="007E28A1">
        <w:t xml:space="preserve">VS </w:t>
      </w:r>
      <w:r w:rsidR="00E346FC">
        <w:t>está</w:t>
      </w:r>
      <w:r w:rsidR="007E28A1">
        <w:t xml:space="preserve"> en idioma inglé</w:t>
      </w:r>
      <w:r>
        <w:t>s-</w:t>
      </w:r>
      <w:r w:rsidR="007E28A1">
        <w:t>.</w:t>
      </w:r>
    </w:p>
    <w:p w14:paraId="435BC31D" w14:textId="77777777" w:rsidR="00702770" w:rsidRDefault="00A907A2" w:rsidP="007E28A1">
      <w:pPr>
        <w:pStyle w:val="Textoindependiente"/>
        <w:keepNext/>
        <w:jc w:val="center"/>
      </w:pPr>
      <w:r>
        <w:rPr>
          <w:noProof/>
          <w:lang w:eastAsia="es-MX"/>
        </w:rPr>
        <w:drawing>
          <wp:inline distT="0" distB="0" distL="0" distR="0" wp14:anchorId="5B6240A2" wp14:editId="33309329">
            <wp:extent cx="3026569" cy="2343150"/>
            <wp:effectExtent l="0" t="0" r="254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3158" cy="235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9B66A" w14:textId="4B582451" w:rsidR="00A907A2" w:rsidRDefault="00702770" w:rsidP="007C3ABA">
      <w:pPr>
        <w:pStyle w:val="Descripcin"/>
      </w:pPr>
      <w:bookmarkStart w:id="45" w:name="_Toc140772268"/>
      <w:r>
        <w:t xml:space="preserve">Imagen </w:t>
      </w:r>
      <w:fldSimple w:instr=" SEQ Imagen \* ARABIC ">
        <w:r w:rsidR="00870AC5">
          <w:rPr>
            <w:noProof/>
          </w:rPr>
          <w:t>10</w:t>
        </w:r>
      </w:fldSimple>
      <w:r>
        <w:t xml:space="preserve"> Referencia de biblioteca agregada</w:t>
      </w:r>
      <w:bookmarkEnd w:id="45"/>
    </w:p>
    <w:p w14:paraId="13DCB690" w14:textId="61D05945" w:rsidR="00385D53" w:rsidRDefault="00385D53" w:rsidP="00385D53">
      <w:pPr>
        <w:pStyle w:val="Ttulo2"/>
      </w:pPr>
      <w:bookmarkStart w:id="46" w:name="_Agregar_información_del"/>
      <w:bookmarkStart w:id="47" w:name="_Toc140772028"/>
      <w:bookmarkEnd w:id="46"/>
      <w:r>
        <w:t>Agregar información de</w:t>
      </w:r>
      <w:r w:rsidR="00D03646">
        <w:t xml:space="preserve"> </w:t>
      </w:r>
      <w:r>
        <w:t>l</w:t>
      </w:r>
      <w:r w:rsidR="00D03646">
        <w:t>os</w:t>
      </w:r>
      <w:r>
        <w:t xml:space="preserve"> servicio</w:t>
      </w:r>
      <w:r w:rsidR="00D03646">
        <w:t>s</w:t>
      </w:r>
      <w:r>
        <w:t xml:space="preserve"> web</w:t>
      </w:r>
      <w:r w:rsidR="00D03646">
        <w:t xml:space="preserve"> (configurar WS)</w:t>
      </w:r>
      <w:bookmarkEnd w:id="47"/>
    </w:p>
    <w:p w14:paraId="1B892B5A" w14:textId="479AA064" w:rsidR="0021412E" w:rsidRDefault="0021412E" w:rsidP="0021412E">
      <w:pPr>
        <w:pStyle w:val="Textoindependiente"/>
      </w:pPr>
      <w:r>
        <w:t xml:space="preserve">Para poder consumir los servicios a través de la DLL, es </w:t>
      </w:r>
      <w:r w:rsidRPr="001D2975">
        <w:rPr>
          <w:b/>
        </w:rPr>
        <w:t xml:space="preserve">necesario agregar los </w:t>
      </w:r>
      <w:proofErr w:type="spellStart"/>
      <w:r w:rsidRPr="001D2975">
        <w:rPr>
          <w:b/>
        </w:rPr>
        <w:t>endpoint</w:t>
      </w:r>
      <w:proofErr w:type="spellEnd"/>
      <w:r w:rsidRPr="001D2975">
        <w:rPr>
          <w:b/>
        </w:rPr>
        <w:t xml:space="preserve"> de los servicios</w:t>
      </w:r>
      <w:r>
        <w:t xml:space="preserve">, para </w:t>
      </w:r>
      <w:r w:rsidR="00E71514">
        <w:t xml:space="preserve">ello </w:t>
      </w:r>
      <w:r>
        <w:t>se debe agregar (si no existe) el siguiente nodo “</w:t>
      </w:r>
      <w:proofErr w:type="spellStart"/>
      <w:proofErr w:type="gramStart"/>
      <w:r>
        <w:rPr>
          <w:rFonts w:ascii="Consolas" w:hAnsi="Consolas" w:cs="Consolas"/>
          <w:color w:val="A31515"/>
          <w:sz w:val="19"/>
          <w:szCs w:val="19"/>
          <w:lang w:val="es-ES"/>
        </w:rPr>
        <w:t>system.serviceModel</w:t>
      </w:r>
      <w:proofErr w:type="spellEnd"/>
      <w:proofErr w:type="gramEnd"/>
      <w:r>
        <w:t xml:space="preserve">” al archivo de configuración </w:t>
      </w:r>
      <w:proofErr w:type="spellStart"/>
      <w:r w:rsidRPr="00E346FC">
        <w:rPr>
          <w:rFonts w:ascii="Consolas" w:hAnsi="Consolas"/>
        </w:rPr>
        <w:t>App.config</w:t>
      </w:r>
      <w:proofErr w:type="spellEnd"/>
      <w:r>
        <w:t xml:space="preserve"> (como hijo de </w:t>
      </w:r>
      <w:proofErr w:type="spellStart"/>
      <w:r w:rsidRPr="00E346FC">
        <w:rPr>
          <w:rFonts w:ascii="Consolas" w:hAnsi="Consolas" w:cs="Consolas"/>
          <w:color w:val="A31515"/>
          <w:szCs w:val="19"/>
          <w:lang w:val="es-ES"/>
        </w:rPr>
        <w:t>configuration</w:t>
      </w:r>
      <w:proofErr w:type="spellEnd"/>
      <w:r w:rsidRPr="00E846B8">
        <w:rPr>
          <w:rFonts w:ascii="Consolas" w:hAnsi="Consolas" w:cs="Consolas"/>
          <w:sz w:val="19"/>
          <w:szCs w:val="19"/>
          <w:lang w:val="es-ES"/>
        </w:rPr>
        <w:t>)</w:t>
      </w:r>
      <w:r w:rsidRPr="007E28A1">
        <w:rPr>
          <w:rFonts w:cs="Segoe UI"/>
          <w:szCs w:val="19"/>
          <w:lang w:val="es-ES"/>
        </w:rPr>
        <w:t>.</w:t>
      </w:r>
      <w:r>
        <w:rPr>
          <w:rFonts w:cs="Segoe UI"/>
          <w:szCs w:val="19"/>
          <w:lang w:val="es-ES"/>
        </w:rPr>
        <w:t xml:space="preserve"> Donde deberá tener </w:t>
      </w:r>
      <w:r w:rsidR="00E71514">
        <w:rPr>
          <w:rFonts w:cs="Segoe UI"/>
          <w:szCs w:val="19"/>
          <w:lang w:val="es-ES"/>
        </w:rPr>
        <w:t>5</w:t>
      </w:r>
      <w:r>
        <w:rPr>
          <w:rFonts w:cs="Segoe UI"/>
          <w:szCs w:val="19"/>
          <w:lang w:val="es-ES"/>
        </w:rPr>
        <w:t xml:space="preserve"> nodos “</w:t>
      </w:r>
      <w:proofErr w:type="spellStart"/>
      <w:r>
        <w:rPr>
          <w:rFonts w:ascii="Consolas" w:hAnsi="Consolas" w:cs="Consolas"/>
          <w:color w:val="A31515"/>
          <w:sz w:val="19"/>
          <w:szCs w:val="19"/>
          <w:lang w:val="es-ES"/>
        </w:rPr>
        <w:t>endpoint</w:t>
      </w:r>
      <w:proofErr w:type="spellEnd"/>
      <w:r>
        <w:rPr>
          <w:rFonts w:cs="Segoe UI"/>
          <w:szCs w:val="19"/>
          <w:lang w:val="es-ES"/>
        </w:rPr>
        <w:t>” dentro del nodo “</w:t>
      </w:r>
      <w:proofErr w:type="spellStart"/>
      <w:r>
        <w:rPr>
          <w:rFonts w:ascii="Consolas" w:hAnsi="Consolas" w:cs="Consolas"/>
          <w:color w:val="A31515"/>
          <w:sz w:val="19"/>
          <w:szCs w:val="19"/>
          <w:lang w:val="es-ES"/>
        </w:rPr>
        <w:t>client</w:t>
      </w:r>
      <w:proofErr w:type="spellEnd"/>
      <w:r>
        <w:rPr>
          <w:rFonts w:cs="Segoe UI"/>
          <w:szCs w:val="19"/>
          <w:lang w:val="es-ES"/>
        </w:rPr>
        <w:t>” con sus respectivos “</w:t>
      </w:r>
      <w:proofErr w:type="spellStart"/>
      <w:r>
        <w:rPr>
          <w:rFonts w:ascii="Consolas" w:hAnsi="Consolas" w:cs="Consolas"/>
          <w:color w:val="A31515"/>
          <w:sz w:val="19"/>
          <w:szCs w:val="19"/>
          <w:lang w:val="es-ES"/>
        </w:rPr>
        <w:t>binding</w:t>
      </w:r>
      <w:proofErr w:type="spellEnd"/>
      <w:r>
        <w:rPr>
          <w:rFonts w:cs="Segoe UI"/>
          <w:szCs w:val="19"/>
          <w:lang w:val="es-ES"/>
        </w:rPr>
        <w:t>” en el nodo “</w:t>
      </w:r>
      <w:proofErr w:type="spellStart"/>
      <w:r>
        <w:rPr>
          <w:rFonts w:ascii="Consolas" w:hAnsi="Consolas" w:cs="Consolas"/>
          <w:color w:val="A31515"/>
          <w:sz w:val="19"/>
          <w:szCs w:val="19"/>
          <w:lang w:val="es-ES"/>
        </w:rPr>
        <w:t>basicHttpBinding</w:t>
      </w:r>
      <w:proofErr w:type="spellEnd"/>
      <w:r>
        <w:rPr>
          <w:rFonts w:ascii="Consolas" w:hAnsi="Consolas" w:cs="Consolas"/>
          <w:color w:val="A31515"/>
          <w:sz w:val="19"/>
          <w:szCs w:val="19"/>
          <w:lang w:val="es-ES"/>
        </w:rPr>
        <w:t>”.</w:t>
      </w:r>
    </w:p>
    <w:p w14:paraId="71755E23" w14:textId="77777777" w:rsidR="00D62CF8" w:rsidRDefault="001D6097" w:rsidP="00D62CF8">
      <w:pPr>
        <w:pStyle w:val="Textoindependiente"/>
        <w:keepNext/>
      </w:pPr>
      <w:r>
        <w:rPr>
          <w:noProof/>
          <w:lang w:eastAsia="es-MX"/>
        </w:rPr>
        <w:lastRenderedPageBreak/>
        <mc:AlternateContent>
          <mc:Choice Requires="wps">
            <w:drawing>
              <wp:inline distT="0" distB="0" distL="0" distR="0" wp14:anchorId="53F3BDA8" wp14:editId="28BCE2D8">
                <wp:extent cx="6322695" cy="5252314"/>
                <wp:effectExtent l="0" t="0" r="20955" b="24765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2695" cy="5252314"/>
                        </a:xfrm>
                        <a:prstGeom prst="roundRect">
                          <a:avLst>
                            <a:gd name="adj" fmla="val 2926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BA4AF" w14:textId="77777777" w:rsidR="007F22A2" w:rsidRPr="00F10D99" w:rsidRDefault="007F22A2" w:rsidP="0021412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</w:pP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&lt;</w:t>
                            </w:r>
                            <w:proofErr w:type="spellStart"/>
                            <w:proofErr w:type="gramStart"/>
                            <w:r w:rsidRPr="00F10D99">
                              <w:rPr>
                                <w:rFonts w:ascii="Consolas" w:hAnsi="Consolas" w:cs="Consolas"/>
                                <w:color w:val="A31515"/>
                                <w:sz w:val="18"/>
                                <w:szCs w:val="19"/>
                                <w:lang w:val="es-ES"/>
                              </w:rPr>
                              <w:t>system.serviceModel</w:t>
                            </w:r>
                            <w:proofErr w:type="spellEnd"/>
                            <w:proofErr w:type="gramEnd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&gt;</w:t>
                            </w:r>
                          </w:p>
                          <w:p w14:paraId="3239A012" w14:textId="77777777" w:rsidR="007F22A2" w:rsidRPr="00F10D99" w:rsidRDefault="007F22A2" w:rsidP="0021412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</w:pP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   &lt;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A31515"/>
                                <w:sz w:val="18"/>
                                <w:szCs w:val="19"/>
                                <w:lang w:val="es-ES"/>
                              </w:rPr>
                              <w:t>bindings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&gt;</w:t>
                            </w:r>
                          </w:p>
                          <w:p w14:paraId="67BEABDA" w14:textId="77777777" w:rsidR="007F22A2" w:rsidRPr="00F10D99" w:rsidRDefault="007F22A2" w:rsidP="0021412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</w:pP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     &lt;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A31515"/>
                                <w:sz w:val="18"/>
                                <w:szCs w:val="19"/>
                                <w:lang w:val="es-ES"/>
                              </w:rPr>
                              <w:t>basicHttpBinding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&gt;</w:t>
                            </w:r>
                          </w:p>
                          <w:p w14:paraId="18D3B7D1" w14:textId="77777777" w:rsidR="007F22A2" w:rsidRPr="00F10D99" w:rsidRDefault="007F22A2" w:rsidP="0021412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</w:pP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       &lt;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A31515"/>
                                <w:sz w:val="18"/>
                                <w:szCs w:val="19"/>
                                <w:lang w:val="es-ES"/>
                              </w:rPr>
                              <w:t>binding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FF0000"/>
                                <w:sz w:val="18"/>
                                <w:szCs w:val="19"/>
                                <w:lang w:val="es-ES"/>
                              </w:rPr>
                              <w:t>name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=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  <w:t>"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SIFEIPortBinding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  <w:t>"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/&gt;</w:t>
                            </w:r>
                          </w:p>
                          <w:p w14:paraId="0D3F9CCE" w14:textId="77777777" w:rsidR="007F22A2" w:rsidRPr="00F10D99" w:rsidRDefault="007F22A2" w:rsidP="0021412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</w:pP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       </w:t>
                            </w:r>
                            <w:proofErr w:type="gramStart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&lt;!--</w:t>
                            </w:r>
                            <w:proofErr w:type="gramEnd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>Binding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 xml:space="preserve"> para nueva 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>cancelacion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 xml:space="preserve"> 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--&gt;</w:t>
                            </w:r>
                          </w:p>
                          <w:p w14:paraId="30942D4F" w14:textId="003206BB" w:rsidR="007F22A2" w:rsidRPr="00F10D99" w:rsidRDefault="007F22A2" w:rsidP="0021412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</w:pP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       &lt;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A31515"/>
                                <w:sz w:val="18"/>
                                <w:szCs w:val="19"/>
                                <w:lang w:val="es-ES"/>
                              </w:rPr>
                              <w:t>binding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FF0000"/>
                                <w:sz w:val="18"/>
                                <w:szCs w:val="19"/>
                                <w:lang w:val="es-ES"/>
                              </w:rPr>
                              <w:t>name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=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  <w:t>"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CancelacionPortBinding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  <w:t>"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/&gt;</w:t>
                            </w:r>
                          </w:p>
                          <w:p w14:paraId="3F9AF276" w14:textId="77777777" w:rsidR="007F22A2" w:rsidRPr="00F10D99" w:rsidRDefault="007F22A2" w:rsidP="0021412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</w:pP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       &lt;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A31515"/>
                                <w:sz w:val="18"/>
                                <w:szCs w:val="19"/>
                                <w:lang w:val="es-ES"/>
                              </w:rPr>
                              <w:t>binding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FF0000"/>
                                <w:sz w:val="18"/>
                                <w:szCs w:val="19"/>
                                <w:lang w:val="es-ES"/>
                              </w:rPr>
                              <w:t>name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=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  <w:t>"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BasicHttpBinding_IConsultaCFDIService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  <w:t>"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&gt;</w:t>
                            </w:r>
                          </w:p>
                          <w:p w14:paraId="36546CA3" w14:textId="77777777" w:rsidR="007F22A2" w:rsidRPr="00F10D99" w:rsidRDefault="007F22A2" w:rsidP="0021412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</w:pP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         &lt;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A31515"/>
                                <w:sz w:val="18"/>
                                <w:szCs w:val="19"/>
                                <w:lang w:val="es-ES"/>
                              </w:rPr>
                              <w:t>security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FF0000"/>
                                <w:sz w:val="18"/>
                                <w:szCs w:val="19"/>
                                <w:lang w:val="es-ES"/>
                              </w:rPr>
                              <w:t>mode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=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  <w:t>"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Transport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  <w:t>"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/&gt;</w:t>
                            </w:r>
                          </w:p>
                          <w:p w14:paraId="5FD885E6" w14:textId="77777777" w:rsidR="007F22A2" w:rsidRPr="00F10D99" w:rsidRDefault="007F22A2" w:rsidP="0021412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</w:pP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       &lt;/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A31515"/>
                                <w:sz w:val="18"/>
                                <w:szCs w:val="19"/>
                                <w:lang w:val="es-ES"/>
                              </w:rPr>
                              <w:t>binding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&gt;</w:t>
                            </w:r>
                          </w:p>
                          <w:p w14:paraId="309ED03A" w14:textId="0DAD3752" w:rsidR="007F22A2" w:rsidRPr="00F10D99" w:rsidRDefault="007F22A2" w:rsidP="00F10D99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nsolas" w:eastAsia="Times New Roman" w:hAnsi="Consolas" w:cs="Courier New"/>
                                <w:color w:val="000000"/>
                                <w:sz w:val="18"/>
                                <w:lang w:eastAsia="es-MX"/>
                              </w:rPr>
                            </w:pP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       </w:t>
                            </w:r>
                            <w:r w:rsidRPr="00F10D99">
                              <w:rPr>
                                <w:rFonts w:ascii="Consolas" w:eastAsia="Times New Roman" w:hAnsi="Consolas" w:cs="Courier New"/>
                                <w:color w:val="0000FF"/>
                                <w:sz w:val="18"/>
                                <w:lang w:eastAsia="es-MX"/>
                              </w:rPr>
                              <w:t>&lt;</w:t>
                            </w:r>
                            <w:proofErr w:type="spellStart"/>
                            <w:r w:rsidRPr="00F10D99">
                              <w:rPr>
                                <w:rFonts w:ascii="Consolas" w:eastAsia="Times New Roman" w:hAnsi="Consolas" w:cs="Courier New"/>
                                <w:color w:val="A31515"/>
                                <w:sz w:val="18"/>
                                <w:lang w:eastAsia="es-MX"/>
                              </w:rPr>
                              <w:t>binding</w:t>
                            </w:r>
                            <w:proofErr w:type="spellEnd"/>
                            <w:r w:rsidRPr="00F10D99">
                              <w:rPr>
                                <w:rFonts w:ascii="Consolas" w:eastAsia="Times New Roman" w:hAnsi="Consolas" w:cs="Courier New"/>
                                <w:color w:val="0000FF"/>
                                <w:sz w:val="18"/>
                                <w:lang w:eastAsia="es-MX"/>
                              </w:rPr>
                              <w:t> </w:t>
                            </w:r>
                            <w:proofErr w:type="spellStart"/>
                            <w:r w:rsidRPr="00F10D99">
                              <w:rPr>
                                <w:rFonts w:ascii="Consolas" w:eastAsia="Times New Roman" w:hAnsi="Consolas" w:cs="Courier New"/>
                                <w:color w:val="FF0000"/>
                                <w:sz w:val="18"/>
                                <w:lang w:eastAsia="es-MX"/>
                              </w:rPr>
                              <w:t>name</w:t>
                            </w:r>
                            <w:proofErr w:type="spellEnd"/>
                            <w:r w:rsidRPr="00F10D99">
                              <w:rPr>
                                <w:rFonts w:ascii="Consolas" w:eastAsia="Times New Roman" w:hAnsi="Consolas" w:cs="Courier New"/>
                                <w:color w:val="0000FF"/>
                                <w:sz w:val="18"/>
                                <w:lang w:eastAsia="es-MX"/>
                              </w:rPr>
                              <w:t>=</w:t>
                            </w:r>
                            <w:r w:rsidRPr="00F10D99">
                              <w:rPr>
                                <w:rFonts w:ascii="Consolas" w:eastAsia="Times New Roman" w:hAnsi="Consolas" w:cs="Courier New"/>
                                <w:color w:val="000000"/>
                                <w:sz w:val="18"/>
                                <w:lang w:eastAsia="es-MX"/>
                              </w:rPr>
                              <w:t>"</w:t>
                            </w:r>
                            <w:r w:rsidRPr="00F10D99">
                              <w:rPr>
                                <w:rFonts w:ascii="Consolas" w:eastAsia="Times New Roman" w:hAnsi="Consolas" w:cs="Courier New"/>
                                <w:color w:val="0000FF"/>
                                <w:sz w:val="18"/>
                                <w:lang w:eastAsia="es-MX"/>
                              </w:rPr>
                              <w:t>SIFEIPortBinding1</w:t>
                            </w:r>
                            <w:r w:rsidRPr="00F10D99">
                              <w:rPr>
                                <w:rFonts w:ascii="Consolas" w:eastAsia="Times New Roman" w:hAnsi="Consolas" w:cs="Courier New"/>
                                <w:color w:val="000000"/>
                                <w:sz w:val="18"/>
                                <w:lang w:eastAsia="es-MX"/>
                              </w:rPr>
                              <w:t>"</w:t>
                            </w:r>
                            <w:r w:rsidRPr="00F10D99">
                              <w:rPr>
                                <w:rFonts w:ascii="Consolas" w:eastAsia="Times New Roman" w:hAnsi="Consolas" w:cs="Courier New"/>
                                <w:color w:val="0000FF"/>
                                <w:sz w:val="18"/>
                                <w:lang w:eastAsia="es-MX"/>
                              </w:rPr>
                              <w:t> /&gt;</w:t>
                            </w:r>
                          </w:p>
                          <w:p w14:paraId="63478B22" w14:textId="538A3563" w:rsidR="007F22A2" w:rsidRPr="00F10D99" w:rsidRDefault="007F22A2" w:rsidP="00F10D99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Consolas" w:eastAsia="Times New Roman" w:hAnsi="Consolas" w:cs="Courier New"/>
                                <w:color w:val="000000"/>
                                <w:sz w:val="18"/>
                                <w:lang w:eastAsia="es-MX"/>
                              </w:rPr>
                            </w:pP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       </w:t>
                            </w:r>
                            <w:r w:rsidRPr="00F10D99">
                              <w:rPr>
                                <w:rFonts w:ascii="Consolas" w:eastAsia="Times New Roman" w:hAnsi="Consolas" w:cs="Courier New"/>
                                <w:color w:val="0000FF"/>
                                <w:sz w:val="18"/>
                                <w:lang w:eastAsia="es-MX"/>
                              </w:rPr>
                              <w:t>&lt;</w:t>
                            </w:r>
                            <w:proofErr w:type="spellStart"/>
                            <w:r w:rsidRPr="00F10D99">
                              <w:rPr>
                                <w:rFonts w:ascii="Consolas" w:eastAsia="Times New Roman" w:hAnsi="Consolas" w:cs="Courier New"/>
                                <w:color w:val="A31515"/>
                                <w:sz w:val="18"/>
                                <w:lang w:eastAsia="es-MX"/>
                              </w:rPr>
                              <w:t>binding</w:t>
                            </w:r>
                            <w:proofErr w:type="spellEnd"/>
                            <w:r w:rsidRPr="00F10D99">
                              <w:rPr>
                                <w:rFonts w:ascii="Consolas" w:eastAsia="Times New Roman" w:hAnsi="Consolas" w:cs="Courier New"/>
                                <w:color w:val="0000FF"/>
                                <w:sz w:val="18"/>
                                <w:lang w:eastAsia="es-MX"/>
                              </w:rPr>
                              <w:t> </w:t>
                            </w:r>
                            <w:proofErr w:type="spellStart"/>
                            <w:r w:rsidRPr="00F10D99">
                              <w:rPr>
                                <w:rFonts w:ascii="Consolas" w:eastAsia="Times New Roman" w:hAnsi="Consolas" w:cs="Courier New"/>
                                <w:color w:val="FF0000"/>
                                <w:sz w:val="18"/>
                                <w:lang w:eastAsia="es-MX"/>
                              </w:rPr>
                              <w:t>name</w:t>
                            </w:r>
                            <w:proofErr w:type="spellEnd"/>
                            <w:r w:rsidRPr="00F10D99">
                              <w:rPr>
                                <w:rFonts w:ascii="Consolas" w:eastAsia="Times New Roman" w:hAnsi="Consolas" w:cs="Courier New"/>
                                <w:color w:val="0000FF"/>
                                <w:sz w:val="18"/>
                                <w:lang w:eastAsia="es-MX"/>
                              </w:rPr>
                              <w:t>=</w:t>
                            </w:r>
                            <w:r w:rsidRPr="00F10D99">
                              <w:rPr>
                                <w:rFonts w:ascii="Consolas" w:eastAsia="Times New Roman" w:hAnsi="Consolas" w:cs="Courier New"/>
                                <w:color w:val="000000"/>
                                <w:sz w:val="18"/>
                                <w:lang w:eastAsia="es-MX"/>
                              </w:rPr>
                              <w:t>"</w:t>
                            </w:r>
                            <w:proofErr w:type="spellStart"/>
                            <w:r w:rsidRPr="00F10D99">
                              <w:rPr>
                                <w:rFonts w:ascii="Consolas" w:eastAsia="Times New Roman" w:hAnsi="Consolas" w:cs="Courier New"/>
                                <w:color w:val="0000FF"/>
                                <w:sz w:val="18"/>
                                <w:lang w:eastAsia="es-MX"/>
                              </w:rPr>
                              <w:t>WSseries-certificadosBinding</w:t>
                            </w:r>
                            <w:proofErr w:type="spellEnd"/>
                            <w:r w:rsidRPr="00F10D99">
                              <w:rPr>
                                <w:rFonts w:ascii="Consolas" w:eastAsia="Times New Roman" w:hAnsi="Consolas" w:cs="Courier New"/>
                                <w:color w:val="000000"/>
                                <w:sz w:val="18"/>
                                <w:lang w:eastAsia="es-MX"/>
                              </w:rPr>
                              <w:t>"</w:t>
                            </w:r>
                            <w:r w:rsidRPr="00F10D99">
                              <w:rPr>
                                <w:rFonts w:ascii="Consolas" w:eastAsia="Times New Roman" w:hAnsi="Consolas" w:cs="Courier New"/>
                                <w:color w:val="0000FF"/>
                                <w:sz w:val="18"/>
                                <w:lang w:eastAsia="es-MX"/>
                              </w:rPr>
                              <w:t> /&gt;</w:t>
                            </w:r>
                          </w:p>
                          <w:p w14:paraId="1095BCD9" w14:textId="77777777" w:rsidR="007F22A2" w:rsidRPr="00F10D99" w:rsidRDefault="007F22A2" w:rsidP="0021412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</w:pP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     &lt;/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A31515"/>
                                <w:sz w:val="18"/>
                                <w:szCs w:val="19"/>
                                <w:lang w:val="es-ES"/>
                              </w:rPr>
                              <w:t>basicHttpBinding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&gt;</w:t>
                            </w:r>
                          </w:p>
                          <w:p w14:paraId="5B7A80B6" w14:textId="77777777" w:rsidR="007F22A2" w:rsidRPr="00F10D99" w:rsidRDefault="007F22A2" w:rsidP="0021412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</w:pP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   &lt;/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A31515"/>
                                <w:sz w:val="18"/>
                                <w:szCs w:val="19"/>
                                <w:lang w:val="es-ES"/>
                              </w:rPr>
                              <w:t>bindings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&gt;</w:t>
                            </w:r>
                          </w:p>
                          <w:p w14:paraId="05A8A295" w14:textId="77777777" w:rsidR="007F22A2" w:rsidRPr="00F10D99" w:rsidRDefault="007F22A2" w:rsidP="0021412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</w:pP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   &lt;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A31515"/>
                                <w:sz w:val="18"/>
                                <w:szCs w:val="19"/>
                                <w:lang w:val="es-ES"/>
                              </w:rPr>
                              <w:t>client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&gt;</w:t>
                            </w:r>
                          </w:p>
                          <w:p w14:paraId="3171E727" w14:textId="77777777" w:rsidR="007F22A2" w:rsidRPr="00F10D99" w:rsidRDefault="007F22A2" w:rsidP="0021412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</w:pP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     </w:t>
                            </w:r>
                            <w:proofErr w:type="gramStart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&lt;!--</w:t>
                            </w:r>
                            <w:proofErr w:type="spellStart"/>
                            <w:proofErr w:type="gramEnd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>End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>point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 xml:space="preserve"> de timbrado, nota se controla con 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>TipoTimbrado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 xml:space="preserve">(en 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>codigo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 xml:space="preserve">) la URL. 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--&gt;</w:t>
                            </w:r>
                          </w:p>
                          <w:p w14:paraId="79BD7F68" w14:textId="77777777" w:rsidR="007F22A2" w:rsidRPr="00F10D99" w:rsidRDefault="007F22A2" w:rsidP="0021412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</w:pP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     &lt;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A31515"/>
                                <w:sz w:val="18"/>
                                <w:szCs w:val="19"/>
                                <w:lang w:val="es-ES"/>
                              </w:rPr>
                              <w:t>endpoint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FF0000"/>
                                <w:sz w:val="18"/>
                                <w:szCs w:val="19"/>
                                <w:lang w:val="es-ES"/>
                              </w:rPr>
                              <w:t>address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=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  <w:t>"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http://192.168.16.251:8080/DESKTOP33/SIFEI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  <w:t>"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FF0000"/>
                                <w:sz w:val="18"/>
                                <w:szCs w:val="19"/>
                                <w:lang w:val="es-ES"/>
                              </w:rPr>
                              <w:t>binding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=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  <w:t>"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basicHttpBinding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  <w:t>"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FF0000"/>
                                <w:sz w:val="18"/>
                                <w:szCs w:val="19"/>
                                <w:lang w:val="es-ES"/>
                              </w:rPr>
                              <w:t>bindingConfiguration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=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  <w:t>"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SIFEIPortBinding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  <w:t>"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FF0000"/>
                                <w:sz w:val="18"/>
                                <w:szCs w:val="19"/>
                                <w:lang w:val="es-ES"/>
                              </w:rPr>
                              <w:t>contract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=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  <w:t>"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srvSifeiTimbrador.SIFEI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  <w:t>"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FF0000"/>
                                <w:sz w:val="18"/>
                                <w:szCs w:val="19"/>
                                <w:lang w:val="es-ES"/>
                              </w:rPr>
                              <w:t>name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=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  <w:t>"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SIFEIPort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  <w:t>"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/&gt;</w:t>
                            </w:r>
                          </w:p>
                          <w:p w14:paraId="75CDBA7B" w14:textId="77777777" w:rsidR="007F22A2" w:rsidRPr="00F10D99" w:rsidRDefault="007F22A2" w:rsidP="0021412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</w:pP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     </w:t>
                            </w:r>
                            <w:proofErr w:type="gramStart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&lt;!--</w:t>
                            </w:r>
                            <w:proofErr w:type="spellStart"/>
                            <w:proofErr w:type="gramEnd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>End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>point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 xml:space="preserve"> de 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>cancelacion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 xml:space="preserve">, nota se controla con 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>TipoTimbrado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 xml:space="preserve">(en 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>codigo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 xml:space="preserve">) la URL. 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--&gt;</w:t>
                            </w:r>
                          </w:p>
                          <w:p w14:paraId="7077EAB4" w14:textId="77777777" w:rsidR="007F22A2" w:rsidRPr="00F10D99" w:rsidRDefault="007F22A2" w:rsidP="0021412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</w:pP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     &lt;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A31515"/>
                                <w:sz w:val="18"/>
                                <w:szCs w:val="19"/>
                                <w:lang w:val="es-ES"/>
                              </w:rPr>
                              <w:t>endpoint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FF0000"/>
                                <w:sz w:val="18"/>
                                <w:szCs w:val="19"/>
                                <w:lang w:val="es-ES"/>
                              </w:rPr>
                              <w:t>address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=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  <w:t>"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http://devcfdi.sifei.com.mx:8888/CancelacionSIFEI/Cancelacion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  <w:t>"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FF0000"/>
                                <w:sz w:val="18"/>
                                <w:szCs w:val="19"/>
                                <w:lang w:val="es-ES"/>
                              </w:rPr>
                              <w:t>binding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=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  <w:t>"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basicHttpBinding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  <w:t>"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FF0000"/>
                                <w:sz w:val="18"/>
                                <w:szCs w:val="19"/>
                                <w:lang w:val="es-ES"/>
                              </w:rPr>
                              <w:t>bindingConfiguration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=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  <w:t>"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CancelacionPortBinding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  <w:t>"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FF0000"/>
                                <w:sz w:val="18"/>
                                <w:szCs w:val="19"/>
                                <w:lang w:val="es-ES"/>
                              </w:rPr>
                              <w:t>contract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=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  <w:t>"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srvSifeiCancelacion2018.Cancelacion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  <w:t>"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FF0000"/>
                                <w:sz w:val="18"/>
                                <w:szCs w:val="19"/>
                                <w:lang w:val="es-ES"/>
                              </w:rPr>
                              <w:t>name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=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  <w:t>"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CancelacionPort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  <w:t>"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/&gt;</w:t>
                            </w:r>
                          </w:p>
                          <w:p w14:paraId="4373FC7E" w14:textId="77777777" w:rsidR="007F22A2" w:rsidRPr="00F10D99" w:rsidRDefault="007F22A2" w:rsidP="0021412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</w:pP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     </w:t>
                            </w:r>
                            <w:proofErr w:type="gramStart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&lt;!--</w:t>
                            </w:r>
                            <w:proofErr w:type="spellStart"/>
                            <w:proofErr w:type="gramEnd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>End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>point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 xml:space="preserve"> de 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>consultaQr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 xml:space="preserve">, nota se controla con 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>TipoTimbrado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 xml:space="preserve">(en 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>codigo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 xml:space="preserve">) la URL. 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--&gt;</w:t>
                            </w:r>
                          </w:p>
                          <w:p w14:paraId="53AA466A" w14:textId="77777777" w:rsidR="007F22A2" w:rsidRDefault="007F22A2" w:rsidP="0021412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</w:pP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     &lt;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A31515"/>
                                <w:sz w:val="18"/>
                                <w:szCs w:val="19"/>
                                <w:lang w:val="es-ES"/>
                              </w:rPr>
                              <w:t>endpoint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FF0000"/>
                                <w:sz w:val="18"/>
                                <w:szCs w:val="19"/>
                                <w:lang w:val="es-ES"/>
                              </w:rPr>
                              <w:t>address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=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  <w:t>"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https://consultaqr.facturaelectronica.sat.gob.mx/ConsultaCFDIService.svc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  <w:t>"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FF0000"/>
                                <w:sz w:val="18"/>
                                <w:szCs w:val="19"/>
                                <w:lang w:val="es-ES"/>
                              </w:rPr>
                              <w:t>binding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=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  <w:t>"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basicHttpBinding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  <w:t>"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FF0000"/>
                                <w:sz w:val="18"/>
                                <w:szCs w:val="19"/>
                                <w:lang w:val="es-ES"/>
                              </w:rPr>
                              <w:t>bindingConfiguration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=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  <w:t>"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BasicHttpBinding_IConsultaCFDIService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  <w:t>"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FF0000"/>
                                <w:sz w:val="18"/>
                                <w:szCs w:val="19"/>
                                <w:lang w:val="es-ES"/>
                              </w:rPr>
                              <w:t>contract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=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  <w:t>"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srvSatConsultaQR.IConsultaCFDIService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  <w:t>"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FF0000"/>
                                <w:sz w:val="18"/>
                                <w:szCs w:val="19"/>
                                <w:lang w:val="es-ES"/>
                              </w:rPr>
                              <w:t>name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=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  <w:t>"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BasicHttpBinding_IConsultaCFDIService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  <w:t>"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/&gt;</w:t>
                            </w:r>
                          </w:p>
                          <w:p w14:paraId="41B85275" w14:textId="6781B808" w:rsidR="007F22A2" w:rsidRPr="00F10D99" w:rsidRDefault="007F22A2" w:rsidP="0021412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</w:pP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     </w:t>
                            </w:r>
                            <w:proofErr w:type="gramStart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&lt;!--</w:t>
                            </w:r>
                            <w:proofErr w:type="spellStart"/>
                            <w:proofErr w:type="gramEnd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>End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>point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 xml:space="preserve"> de </w:t>
                            </w:r>
                            <w:r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>Timbrado de Retenciones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 xml:space="preserve">, nota se controla con 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>TipoTimbrado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 xml:space="preserve">(en 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>codigo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 xml:space="preserve">) la URL. 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--&gt;</w:t>
                            </w:r>
                          </w:p>
                          <w:p w14:paraId="799D126C" w14:textId="792226D4" w:rsidR="007F22A2" w:rsidRPr="00F10D99" w:rsidRDefault="007F22A2" w:rsidP="00F10D99">
                            <w:pPr>
                              <w:pStyle w:val="HTMLconformatoprevio"/>
                              <w:shd w:val="clear" w:color="auto" w:fill="FFFFFF"/>
                              <w:rPr>
                                <w:rFonts w:ascii="Consolas" w:hAnsi="Consolas"/>
                                <w:color w:val="000000"/>
                                <w:sz w:val="18"/>
                              </w:rPr>
                            </w:pP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     </w:t>
                            </w:r>
                            <w:r w:rsidRPr="00F10D99">
                              <w:rPr>
                                <w:rFonts w:ascii="Consolas" w:hAnsi="Consolas"/>
                                <w:color w:val="0000FF"/>
                                <w:sz w:val="18"/>
                              </w:rPr>
                              <w:t>&lt;</w:t>
                            </w:r>
                            <w:proofErr w:type="spellStart"/>
                            <w:r w:rsidRPr="00F10D99">
                              <w:rPr>
                                <w:rFonts w:ascii="Consolas" w:hAnsi="Consolas"/>
                                <w:color w:val="A31515"/>
                                <w:sz w:val="18"/>
                              </w:rPr>
                              <w:t>endpoint</w:t>
                            </w:r>
                            <w:proofErr w:type="spellEnd"/>
                            <w:r w:rsidRPr="00F10D99">
                              <w:rPr>
                                <w:rFonts w:ascii="Consolas" w:hAnsi="Consolas"/>
                                <w:color w:val="0000FF"/>
                                <w:sz w:val="18"/>
                              </w:rPr>
                              <w:t> </w:t>
                            </w:r>
                            <w:proofErr w:type="spellStart"/>
                            <w:r w:rsidRPr="00F10D99">
                              <w:rPr>
                                <w:rFonts w:ascii="Consolas" w:hAnsi="Consolas"/>
                                <w:color w:val="FF0000"/>
                                <w:sz w:val="18"/>
                              </w:rPr>
                              <w:t>address</w:t>
                            </w:r>
                            <w:proofErr w:type="spellEnd"/>
                            <w:r w:rsidRPr="00F10D99">
                              <w:rPr>
                                <w:rFonts w:ascii="Consolas" w:hAnsi="Consolas"/>
                                <w:color w:val="0000FF"/>
                                <w:sz w:val="18"/>
                              </w:rPr>
                              <w:t>=</w:t>
                            </w:r>
                            <w:hyperlink r:id="rId24" w:history="1">
                              <w:r w:rsidRPr="00B8459A">
                                <w:rPr>
                                  <w:rStyle w:val="Hipervnculo"/>
                                  <w:rFonts w:ascii="Consolas" w:hAnsi="Consolas"/>
                                  <w:sz w:val="18"/>
                                </w:rPr>
                                <w:t>http://192.168.16.251:8080/RETENCIONES/SIFEI</w:t>
                              </w:r>
                            </w:hyperlink>
                            <w:r>
                              <w:rPr>
                                <w:rFonts w:ascii="Consolas" w:hAnsi="Consolas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 w:rsidRPr="00F10D99">
                              <w:rPr>
                                <w:rFonts w:ascii="Consolas" w:hAnsi="Consolas"/>
                                <w:color w:val="FF0000"/>
                                <w:sz w:val="18"/>
                              </w:rPr>
                              <w:t>binding</w:t>
                            </w:r>
                            <w:r w:rsidRPr="00F10D99">
                              <w:rPr>
                                <w:rFonts w:ascii="Consolas" w:hAnsi="Consolas"/>
                                <w:color w:val="0000FF"/>
                                <w:sz w:val="18"/>
                              </w:rPr>
                              <w:t>=</w:t>
                            </w:r>
                            <w:r w:rsidRPr="00F10D99">
                              <w:rPr>
                                <w:rFonts w:ascii="Consolas" w:hAnsi="Consolas"/>
                                <w:color w:val="000000"/>
                                <w:sz w:val="18"/>
                              </w:rPr>
                              <w:t>"</w:t>
                            </w:r>
                            <w:r w:rsidRPr="00F10D99">
                              <w:rPr>
                                <w:rFonts w:ascii="Consolas" w:hAnsi="Consolas"/>
                                <w:color w:val="0000FF"/>
                                <w:sz w:val="18"/>
                              </w:rPr>
                              <w:t>basicHttpBinding</w:t>
                            </w:r>
                            <w:r w:rsidRPr="00F10D99">
                              <w:rPr>
                                <w:rFonts w:ascii="Consolas" w:hAnsi="Consolas"/>
                                <w:color w:val="000000"/>
                                <w:sz w:val="18"/>
                              </w:rPr>
                              <w:t>"</w:t>
                            </w:r>
                            <w:r w:rsidRPr="00F10D99">
                              <w:rPr>
                                <w:rFonts w:ascii="Consolas" w:hAnsi="Consolas"/>
                                <w:color w:val="0000FF"/>
                                <w:sz w:val="18"/>
                              </w:rPr>
                              <w:t> </w:t>
                            </w:r>
                            <w:r w:rsidRPr="00F10D99">
                              <w:rPr>
                                <w:rFonts w:ascii="Consolas" w:hAnsi="Consolas"/>
                                <w:color w:val="FF0000"/>
                                <w:sz w:val="18"/>
                              </w:rPr>
                              <w:t>bindingConfiguration</w:t>
                            </w:r>
                            <w:r w:rsidRPr="00F10D99">
                              <w:rPr>
                                <w:rFonts w:ascii="Consolas" w:hAnsi="Consolas"/>
                                <w:color w:val="0000FF"/>
                                <w:sz w:val="18"/>
                              </w:rPr>
                              <w:t>=</w:t>
                            </w:r>
                            <w:r w:rsidRPr="00F10D99">
                              <w:rPr>
                                <w:rFonts w:ascii="Consolas" w:hAnsi="Consolas"/>
                                <w:color w:val="000000"/>
                                <w:sz w:val="18"/>
                              </w:rPr>
                              <w:t>"</w:t>
                            </w:r>
                            <w:r w:rsidRPr="00F10D99">
                              <w:rPr>
                                <w:rFonts w:ascii="Consolas" w:hAnsi="Consolas"/>
                                <w:color w:val="0000FF"/>
                                <w:sz w:val="18"/>
                              </w:rPr>
                              <w:t>SIFEIPortBinding1</w:t>
                            </w:r>
                            <w:r w:rsidRPr="00F10D99">
                              <w:rPr>
                                <w:rFonts w:ascii="Consolas" w:hAnsi="Consolas"/>
                                <w:color w:val="000000"/>
                                <w:sz w:val="18"/>
                              </w:rPr>
                              <w:t>"</w:t>
                            </w:r>
                            <w:r>
                              <w:rPr>
                                <w:rFonts w:ascii="Consolas" w:hAnsi="Consolas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 w:rsidRPr="00F10D99">
                              <w:rPr>
                                <w:rFonts w:ascii="Consolas" w:hAnsi="Consolas"/>
                                <w:color w:val="FF0000"/>
                                <w:sz w:val="18"/>
                              </w:rPr>
                              <w:t>contract</w:t>
                            </w:r>
                            <w:r w:rsidRPr="00F10D99">
                              <w:rPr>
                                <w:rFonts w:ascii="Consolas" w:hAnsi="Consolas"/>
                                <w:color w:val="0000FF"/>
                                <w:sz w:val="18"/>
                              </w:rPr>
                              <w:t>=</w:t>
                            </w:r>
                            <w:r w:rsidRPr="00F10D99">
                              <w:rPr>
                                <w:rFonts w:ascii="Consolas" w:hAnsi="Consolas"/>
                                <w:color w:val="000000"/>
                                <w:sz w:val="18"/>
                              </w:rPr>
                              <w:t>"</w:t>
                            </w:r>
                            <w:r w:rsidRPr="00F10D99">
                              <w:rPr>
                                <w:rFonts w:ascii="Consolas" w:hAnsi="Consolas"/>
                                <w:color w:val="0000FF"/>
                                <w:sz w:val="18"/>
                              </w:rPr>
                              <w:t>srvSifeiTimbradorRetenciones.SIFEI</w:t>
                            </w:r>
                            <w:r w:rsidRPr="00F10D99">
                              <w:rPr>
                                <w:rFonts w:ascii="Consolas" w:hAnsi="Consolas"/>
                                <w:color w:val="000000"/>
                                <w:sz w:val="18"/>
                              </w:rPr>
                              <w:t>"</w:t>
                            </w:r>
                            <w:r w:rsidRPr="00F10D99">
                              <w:rPr>
                                <w:rFonts w:ascii="Consolas" w:hAnsi="Consolas"/>
                                <w:color w:val="0000FF"/>
                                <w:sz w:val="18"/>
                              </w:rPr>
                              <w:t> </w:t>
                            </w:r>
                            <w:r w:rsidRPr="00F10D99">
                              <w:rPr>
                                <w:rFonts w:ascii="Consolas" w:hAnsi="Consolas"/>
                                <w:color w:val="FF0000"/>
                                <w:sz w:val="18"/>
                              </w:rPr>
                              <w:t>name</w:t>
                            </w:r>
                            <w:r w:rsidRPr="00F10D99">
                              <w:rPr>
                                <w:rFonts w:ascii="Consolas" w:hAnsi="Consolas"/>
                                <w:color w:val="0000FF"/>
                                <w:sz w:val="18"/>
                              </w:rPr>
                              <w:t>=</w:t>
                            </w:r>
                            <w:r w:rsidRPr="00F10D99">
                              <w:rPr>
                                <w:rFonts w:ascii="Consolas" w:hAnsi="Consolas"/>
                                <w:color w:val="000000"/>
                                <w:sz w:val="18"/>
                              </w:rPr>
                              <w:t>"</w:t>
                            </w:r>
                            <w:r w:rsidRPr="00F10D99">
                              <w:rPr>
                                <w:rFonts w:ascii="Consolas" w:hAnsi="Consolas"/>
                                <w:color w:val="0000FF"/>
                                <w:sz w:val="18"/>
                              </w:rPr>
                              <w:t>SIFEIPort1</w:t>
                            </w:r>
                            <w:r w:rsidRPr="00F10D99">
                              <w:rPr>
                                <w:rFonts w:ascii="Consolas" w:hAnsi="Consolas"/>
                                <w:color w:val="000000"/>
                                <w:sz w:val="18"/>
                              </w:rPr>
                              <w:t>"</w:t>
                            </w:r>
                            <w:r w:rsidRPr="00F10D99">
                              <w:rPr>
                                <w:rFonts w:ascii="Consolas" w:hAnsi="Consolas"/>
                                <w:color w:val="0000FF"/>
                                <w:sz w:val="18"/>
                              </w:rPr>
                              <w:t> /&gt;</w:t>
                            </w:r>
                          </w:p>
                          <w:p w14:paraId="5DE9C722" w14:textId="03CC6A57" w:rsidR="007F22A2" w:rsidRPr="00F10D99" w:rsidRDefault="007F22A2" w:rsidP="00F10D9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</w:pP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     </w:t>
                            </w:r>
                            <w:proofErr w:type="gramStart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&lt;!--</w:t>
                            </w:r>
                            <w:proofErr w:type="spellStart"/>
                            <w:proofErr w:type="gramEnd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>End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>point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 xml:space="preserve"> de </w:t>
                            </w:r>
                            <w:r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 xml:space="preserve">Autenticación de Sifei </w:t>
                            </w:r>
                            <w:proofErr w:type="spellStart"/>
                            <w:r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>Signature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 xml:space="preserve">, nota se controla con 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>TipoTimbrado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 xml:space="preserve">(en 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>codigo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8000"/>
                                <w:sz w:val="18"/>
                                <w:szCs w:val="19"/>
                                <w:lang w:val="es-ES"/>
                              </w:rPr>
                              <w:t xml:space="preserve">) la URL. 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--&gt;</w:t>
                            </w:r>
                          </w:p>
                          <w:p w14:paraId="3D5FCEEC" w14:textId="72A9DC06" w:rsidR="007F22A2" w:rsidRPr="00F10D99" w:rsidRDefault="007F22A2" w:rsidP="00F10D99">
                            <w:pPr>
                              <w:pStyle w:val="HTMLconformatoprevio"/>
                              <w:shd w:val="clear" w:color="auto" w:fill="FFFFFF"/>
                              <w:rPr>
                                <w:rFonts w:ascii="Consolas" w:hAnsi="Consolas"/>
                                <w:color w:val="000000"/>
                                <w:sz w:val="18"/>
                              </w:rPr>
                            </w:pP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     </w:t>
                            </w:r>
                            <w:r w:rsidRPr="00F10D99">
                              <w:rPr>
                                <w:rFonts w:ascii="Consolas" w:hAnsi="Consolas"/>
                                <w:color w:val="0000FF"/>
                                <w:sz w:val="18"/>
                              </w:rPr>
                              <w:t>&lt;</w:t>
                            </w:r>
                            <w:r w:rsidRPr="00F10D99">
                              <w:rPr>
                                <w:rFonts w:ascii="Consolas" w:hAnsi="Consolas"/>
                                <w:color w:val="A31515"/>
                                <w:sz w:val="18"/>
                              </w:rPr>
                              <w:t>endpoint</w:t>
                            </w:r>
                            <w:r w:rsidRPr="00F10D99">
                              <w:rPr>
                                <w:rFonts w:ascii="Consolas" w:hAnsi="Consolas"/>
                                <w:color w:val="0000FF"/>
                                <w:sz w:val="18"/>
                              </w:rPr>
                              <w:t> </w:t>
                            </w:r>
                            <w:r w:rsidRPr="00F10D99">
                              <w:rPr>
                                <w:rFonts w:ascii="Consolas" w:hAnsi="Consolas"/>
                                <w:color w:val="FF0000"/>
                                <w:sz w:val="18"/>
                              </w:rPr>
                              <w:t>address</w:t>
                            </w:r>
                            <w:r w:rsidRPr="00F10D99">
                              <w:rPr>
                                <w:rFonts w:ascii="Consolas" w:hAnsi="Consolas"/>
                                <w:color w:val="0000FF"/>
                                <w:sz w:val="18"/>
                              </w:rPr>
                              <w:t>=</w:t>
                            </w:r>
                            <w:hyperlink r:id="rId25" w:history="1">
                              <w:r w:rsidRPr="00B8459A">
                                <w:rPr>
                                  <w:rStyle w:val="Hipervnculo"/>
                                  <w:rFonts w:ascii="Consolas" w:hAnsi="Consolas"/>
                                  <w:sz w:val="18"/>
                                </w:rPr>
                                <w:t>http://192.168.16.101/cfdipac/server_WS/WSSerieCertif.php</w:t>
                              </w:r>
                            </w:hyperlink>
                            <w:r>
                              <w:rPr>
                                <w:rFonts w:ascii="Consolas" w:hAnsi="Consolas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 w:rsidRPr="00F10D99">
                              <w:rPr>
                                <w:rFonts w:ascii="Consolas" w:hAnsi="Consolas"/>
                                <w:color w:val="FF0000"/>
                                <w:sz w:val="18"/>
                              </w:rPr>
                              <w:t>binding</w:t>
                            </w:r>
                            <w:r w:rsidRPr="00F10D99">
                              <w:rPr>
                                <w:rFonts w:ascii="Consolas" w:hAnsi="Consolas"/>
                                <w:color w:val="0000FF"/>
                                <w:sz w:val="18"/>
                              </w:rPr>
                              <w:t>=</w:t>
                            </w:r>
                            <w:r w:rsidRPr="00F10D99">
                              <w:rPr>
                                <w:rFonts w:ascii="Consolas" w:hAnsi="Consolas"/>
                                <w:color w:val="000000"/>
                                <w:sz w:val="18"/>
                              </w:rPr>
                              <w:t>"</w:t>
                            </w:r>
                            <w:r w:rsidRPr="00F10D99">
                              <w:rPr>
                                <w:rFonts w:ascii="Consolas" w:hAnsi="Consolas"/>
                                <w:color w:val="0000FF"/>
                                <w:sz w:val="18"/>
                              </w:rPr>
                              <w:t>basicHttpBinding</w:t>
                            </w:r>
                            <w:r w:rsidRPr="00F10D99">
                              <w:rPr>
                                <w:rFonts w:ascii="Consolas" w:hAnsi="Consolas"/>
                                <w:color w:val="000000"/>
                                <w:sz w:val="18"/>
                              </w:rPr>
                              <w:t>"</w:t>
                            </w:r>
                            <w:r w:rsidRPr="00F10D99">
                              <w:rPr>
                                <w:rFonts w:ascii="Consolas" w:hAnsi="Consolas"/>
                                <w:color w:val="0000FF"/>
                                <w:sz w:val="18"/>
                              </w:rPr>
                              <w:t> </w:t>
                            </w:r>
                            <w:r w:rsidRPr="00F10D99">
                              <w:rPr>
                                <w:rFonts w:ascii="Consolas" w:hAnsi="Consolas"/>
                                <w:color w:val="FF0000"/>
                                <w:sz w:val="18"/>
                              </w:rPr>
                              <w:t>bindingConfiguration</w:t>
                            </w:r>
                            <w:r w:rsidRPr="00F10D99">
                              <w:rPr>
                                <w:rFonts w:ascii="Consolas" w:hAnsi="Consolas"/>
                                <w:color w:val="0000FF"/>
                                <w:sz w:val="18"/>
                              </w:rPr>
                              <w:t>=</w:t>
                            </w:r>
                            <w:r w:rsidRPr="00F10D99">
                              <w:rPr>
                                <w:rFonts w:ascii="Consolas" w:hAnsi="Consolas"/>
                                <w:color w:val="000000"/>
                                <w:sz w:val="18"/>
                              </w:rPr>
                              <w:t>"</w:t>
                            </w:r>
                            <w:r w:rsidRPr="00F10D99">
                              <w:rPr>
                                <w:rFonts w:ascii="Consolas" w:hAnsi="Consolas"/>
                                <w:color w:val="0000FF"/>
                                <w:sz w:val="18"/>
                              </w:rPr>
                              <w:t>WSseries-certificadosBinding</w:t>
                            </w:r>
                            <w:r w:rsidRPr="00F10D99">
                              <w:rPr>
                                <w:rFonts w:ascii="Consolas" w:hAnsi="Consolas"/>
                                <w:color w:val="000000"/>
                                <w:sz w:val="18"/>
                              </w:rPr>
                              <w:t>"</w:t>
                            </w:r>
                            <w:r>
                              <w:rPr>
                                <w:rFonts w:ascii="Consolas" w:hAnsi="Consolas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 w:rsidRPr="00F10D99">
                              <w:rPr>
                                <w:rFonts w:ascii="Consolas" w:hAnsi="Consolas"/>
                                <w:color w:val="FF0000"/>
                                <w:sz w:val="18"/>
                              </w:rPr>
                              <w:t>contract</w:t>
                            </w:r>
                            <w:r w:rsidRPr="00F10D99">
                              <w:rPr>
                                <w:rFonts w:ascii="Consolas" w:hAnsi="Consolas"/>
                                <w:color w:val="0000FF"/>
                                <w:sz w:val="18"/>
                              </w:rPr>
                              <w:t>=</w:t>
                            </w:r>
                            <w:r w:rsidRPr="00F10D99">
                              <w:rPr>
                                <w:rFonts w:ascii="Consolas" w:hAnsi="Consolas"/>
                                <w:color w:val="000000"/>
                                <w:sz w:val="18"/>
                              </w:rPr>
                              <w:t>"</w:t>
                            </w:r>
                            <w:r w:rsidRPr="00F10D99">
                              <w:rPr>
                                <w:rFonts w:ascii="Consolas" w:hAnsi="Consolas"/>
                                <w:color w:val="0000FF"/>
                                <w:sz w:val="18"/>
                              </w:rPr>
                              <w:t>srvSifeiAuth.WSseriescertificadosPortType</w:t>
                            </w:r>
                            <w:r w:rsidRPr="00F10D99">
                              <w:rPr>
                                <w:rFonts w:ascii="Consolas" w:hAnsi="Consolas"/>
                                <w:color w:val="000000"/>
                                <w:sz w:val="18"/>
                              </w:rPr>
                              <w:t>"</w:t>
                            </w:r>
                            <w:r w:rsidRPr="00F10D99">
                              <w:rPr>
                                <w:rFonts w:ascii="Consolas" w:hAnsi="Consolas"/>
                                <w:color w:val="0000FF"/>
                                <w:sz w:val="18"/>
                              </w:rPr>
                              <w:t> </w:t>
                            </w:r>
                            <w:r w:rsidRPr="00F10D99">
                              <w:rPr>
                                <w:rFonts w:ascii="Consolas" w:hAnsi="Consolas"/>
                                <w:color w:val="FF0000"/>
                                <w:sz w:val="18"/>
                              </w:rPr>
                              <w:t>name</w:t>
                            </w:r>
                            <w:r w:rsidRPr="00F10D99">
                              <w:rPr>
                                <w:rFonts w:ascii="Consolas" w:hAnsi="Consolas"/>
                                <w:color w:val="0000FF"/>
                                <w:sz w:val="18"/>
                              </w:rPr>
                              <w:t>=</w:t>
                            </w:r>
                            <w:r w:rsidRPr="00F10D99">
                              <w:rPr>
                                <w:rFonts w:ascii="Consolas" w:hAnsi="Consolas"/>
                                <w:color w:val="000000"/>
                                <w:sz w:val="18"/>
                              </w:rPr>
                              <w:t>"</w:t>
                            </w:r>
                            <w:r w:rsidRPr="00F10D99">
                              <w:rPr>
                                <w:rFonts w:ascii="Consolas" w:hAnsi="Consolas"/>
                                <w:color w:val="0000FF"/>
                                <w:sz w:val="18"/>
                              </w:rPr>
                              <w:t>WSseries-certificadosPort</w:t>
                            </w:r>
                            <w:r w:rsidRPr="00F10D99">
                              <w:rPr>
                                <w:rFonts w:ascii="Consolas" w:hAnsi="Consolas"/>
                                <w:color w:val="000000"/>
                                <w:sz w:val="18"/>
                              </w:rPr>
                              <w:t>"</w:t>
                            </w:r>
                            <w:r w:rsidRPr="00F10D99">
                              <w:rPr>
                                <w:rFonts w:ascii="Consolas" w:hAnsi="Consolas"/>
                                <w:color w:val="0000FF"/>
                                <w:sz w:val="18"/>
                              </w:rPr>
                              <w:t> /&gt;</w:t>
                            </w:r>
                          </w:p>
                          <w:p w14:paraId="465C25C7" w14:textId="77777777" w:rsidR="007F22A2" w:rsidRPr="00F10D99" w:rsidRDefault="007F22A2" w:rsidP="0021412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nsolas" w:hAnsi="Consolas" w:cs="Consolas"/>
                                <w:color w:val="000000"/>
                                <w:sz w:val="18"/>
                                <w:szCs w:val="19"/>
                                <w:lang w:val="es-ES"/>
                              </w:rPr>
                            </w:pP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   &lt;/</w:t>
                            </w:r>
                            <w:proofErr w:type="spellStart"/>
                            <w:r w:rsidRPr="00F10D99">
                              <w:rPr>
                                <w:rFonts w:ascii="Consolas" w:hAnsi="Consolas" w:cs="Consolas"/>
                                <w:color w:val="A31515"/>
                                <w:sz w:val="18"/>
                                <w:szCs w:val="19"/>
                                <w:lang w:val="es-ES"/>
                              </w:rPr>
                              <w:t>client</w:t>
                            </w:r>
                            <w:proofErr w:type="spellEnd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&gt;</w:t>
                            </w:r>
                          </w:p>
                          <w:p w14:paraId="6D6B8292" w14:textId="582211E4" w:rsidR="007F22A2" w:rsidRPr="00F10D99" w:rsidRDefault="007F22A2" w:rsidP="0021412E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 xml:space="preserve">  &lt;/</w:t>
                            </w:r>
                            <w:proofErr w:type="spellStart"/>
                            <w:proofErr w:type="gramStart"/>
                            <w:r w:rsidRPr="00F10D99">
                              <w:rPr>
                                <w:rFonts w:ascii="Consolas" w:hAnsi="Consolas" w:cs="Consolas"/>
                                <w:color w:val="A31515"/>
                                <w:sz w:val="18"/>
                                <w:szCs w:val="19"/>
                                <w:lang w:val="es-ES"/>
                              </w:rPr>
                              <w:t>system.serviceModel</w:t>
                            </w:r>
                            <w:proofErr w:type="spellEnd"/>
                            <w:proofErr w:type="gramEnd"/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8"/>
                                <w:szCs w:val="19"/>
                                <w:lang w:val="es-ES"/>
                              </w:rPr>
                              <w:t>&gt;</w:t>
                            </w:r>
                            <w:r w:rsidRPr="00F10D99">
                              <w:rPr>
                                <w:rFonts w:ascii="Consolas" w:hAnsi="Consolas" w:cs="Consolas"/>
                                <w:color w:val="0000FF"/>
                                <w:sz w:val="16"/>
                                <w:szCs w:val="18"/>
                                <w:lang w:val="es-ES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3F3BDA8" id="Cuadro de texto 1" o:spid="_x0000_s1031" style="width:497.85pt;height:41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" fillcolor="white [3201]" strokecolor="#5b9bd5 [3204]" strokeweight="1pt">
                <v:stroke joinstyle="miter"/>
                <v:textbox>
                  <w:txbxContent>
                    <w:p w14:paraId="328BA4AF" w14:textId="77777777" w:rsidR="007F22A2" w:rsidRPr="00F10D99" w:rsidRDefault="007F22A2" w:rsidP="0021412E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</w:pP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&lt;</w:t>
                      </w:r>
                      <w:proofErr w:type="spellStart"/>
                      <w:proofErr w:type="gramStart"/>
                      <w:r w:rsidRPr="00F10D99">
                        <w:rPr>
                          <w:rFonts w:ascii="Consolas" w:hAnsi="Consolas" w:cs="Consolas"/>
                          <w:color w:val="A31515"/>
                          <w:sz w:val="18"/>
                          <w:szCs w:val="19"/>
                          <w:lang w:val="es-ES"/>
                        </w:rPr>
                        <w:t>system.serviceModel</w:t>
                      </w:r>
                      <w:proofErr w:type="spellEnd"/>
                      <w:proofErr w:type="gramEnd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&gt;</w:t>
                      </w:r>
                    </w:p>
                    <w:p w14:paraId="3239A012" w14:textId="77777777" w:rsidR="007F22A2" w:rsidRPr="00F10D99" w:rsidRDefault="007F22A2" w:rsidP="0021412E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</w:pP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   &lt;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A31515"/>
                          <w:sz w:val="18"/>
                          <w:szCs w:val="19"/>
                          <w:lang w:val="es-ES"/>
                        </w:rPr>
                        <w:t>bindings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&gt;</w:t>
                      </w:r>
                    </w:p>
                    <w:p w14:paraId="67BEABDA" w14:textId="77777777" w:rsidR="007F22A2" w:rsidRPr="00F10D99" w:rsidRDefault="007F22A2" w:rsidP="0021412E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</w:pP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     &lt;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A31515"/>
                          <w:sz w:val="18"/>
                          <w:szCs w:val="19"/>
                          <w:lang w:val="es-ES"/>
                        </w:rPr>
                        <w:t>basicHttpBinding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&gt;</w:t>
                      </w:r>
                    </w:p>
                    <w:p w14:paraId="18D3B7D1" w14:textId="77777777" w:rsidR="007F22A2" w:rsidRPr="00F10D99" w:rsidRDefault="007F22A2" w:rsidP="0021412E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</w:pP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       &lt;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A31515"/>
                          <w:sz w:val="18"/>
                          <w:szCs w:val="19"/>
                          <w:lang w:val="es-ES"/>
                        </w:rPr>
                        <w:t>binding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FF0000"/>
                          <w:sz w:val="18"/>
                          <w:szCs w:val="19"/>
                          <w:lang w:val="es-ES"/>
                        </w:rPr>
                        <w:t>name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=</w:t>
                      </w:r>
                      <w:r w:rsidRPr="00F10D99"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  <w:t>"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SIFEIPortBinding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  <w:t>"</w:t>
                      </w: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/&gt;</w:t>
                      </w:r>
                    </w:p>
                    <w:p w14:paraId="0D3F9CCE" w14:textId="77777777" w:rsidR="007F22A2" w:rsidRPr="00F10D99" w:rsidRDefault="007F22A2" w:rsidP="0021412E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</w:pP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       </w:t>
                      </w:r>
                      <w:proofErr w:type="gramStart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&lt;!--</w:t>
                      </w:r>
                      <w:proofErr w:type="gramEnd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 xml:space="preserve"> 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>Binding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 xml:space="preserve"> para nueva 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>cancelacion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 xml:space="preserve"> </w:t>
                      </w: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--&gt;</w:t>
                      </w:r>
                    </w:p>
                    <w:p w14:paraId="30942D4F" w14:textId="003206BB" w:rsidR="007F22A2" w:rsidRPr="00F10D99" w:rsidRDefault="007F22A2" w:rsidP="0021412E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</w:pP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       &lt;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A31515"/>
                          <w:sz w:val="18"/>
                          <w:szCs w:val="19"/>
                          <w:lang w:val="es-ES"/>
                        </w:rPr>
                        <w:t>binding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FF0000"/>
                          <w:sz w:val="18"/>
                          <w:szCs w:val="19"/>
                          <w:lang w:val="es-ES"/>
                        </w:rPr>
                        <w:t>name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=</w:t>
                      </w:r>
                      <w:r w:rsidRPr="00F10D99"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  <w:t>"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CancelacionPortBinding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  <w:t>"</w:t>
                      </w: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/&gt;</w:t>
                      </w:r>
                    </w:p>
                    <w:p w14:paraId="3F9AF276" w14:textId="77777777" w:rsidR="007F22A2" w:rsidRPr="00F10D99" w:rsidRDefault="007F22A2" w:rsidP="0021412E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</w:pP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       &lt;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A31515"/>
                          <w:sz w:val="18"/>
                          <w:szCs w:val="19"/>
                          <w:lang w:val="es-ES"/>
                        </w:rPr>
                        <w:t>binding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FF0000"/>
                          <w:sz w:val="18"/>
                          <w:szCs w:val="19"/>
                          <w:lang w:val="es-ES"/>
                        </w:rPr>
                        <w:t>name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=</w:t>
                      </w:r>
                      <w:r w:rsidRPr="00F10D99"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  <w:t>"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BasicHttpBinding_IConsultaCFDIService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  <w:t>"</w:t>
                      </w: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&gt;</w:t>
                      </w:r>
                    </w:p>
                    <w:p w14:paraId="36546CA3" w14:textId="77777777" w:rsidR="007F22A2" w:rsidRPr="00F10D99" w:rsidRDefault="007F22A2" w:rsidP="0021412E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</w:pP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         &lt;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A31515"/>
                          <w:sz w:val="18"/>
                          <w:szCs w:val="19"/>
                          <w:lang w:val="es-ES"/>
                        </w:rPr>
                        <w:t>security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FF0000"/>
                          <w:sz w:val="18"/>
                          <w:szCs w:val="19"/>
                          <w:lang w:val="es-ES"/>
                        </w:rPr>
                        <w:t>mode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=</w:t>
                      </w:r>
                      <w:r w:rsidRPr="00F10D99"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  <w:t>"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Transport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  <w:t>"</w:t>
                      </w: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/&gt;</w:t>
                      </w:r>
                    </w:p>
                    <w:p w14:paraId="5FD885E6" w14:textId="77777777" w:rsidR="007F22A2" w:rsidRPr="00F10D99" w:rsidRDefault="007F22A2" w:rsidP="0021412E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</w:pP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       &lt;/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A31515"/>
                          <w:sz w:val="18"/>
                          <w:szCs w:val="19"/>
                          <w:lang w:val="es-ES"/>
                        </w:rPr>
                        <w:t>binding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&gt;</w:t>
                      </w:r>
                    </w:p>
                    <w:p w14:paraId="309ED03A" w14:textId="0DAD3752" w:rsidR="007F22A2" w:rsidRPr="00F10D99" w:rsidRDefault="007F22A2" w:rsidP="00F10D99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nsolas" w:eastAsia="Times New Roman" w:hAnsi="Consolas" w:cs="Courier New"/>
                          <w:color w:val="000000"/>
                          <w:sz w:val="18"/>
                          <w:lang w:eastAsia="es-MX"/>
                        </w:rPr>
                      </w:pP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       </w:t>
                      </w:r>
                      <w:r w:rsidRPr="00F10D99">
                        <w:rPr>
                          <w:rFonts w:ascii="Consolas" w:eastAsia="Times New Roman" w:hAnsi="Consolas" w:cs="Courier New"/>
                          <w:color w:val="0000FF"/>
                          <w:sz w:val="18"/>
                          <w:lang w:eastAsia="es-MX"/>
                        </w:rPr>
                        <w:t>&lt;</w:t>
                      </w:r>
                      <w:proofErr w:type="spellStart"/>
                      <w:r w:rsidRPr="00F10D99">
                        <w:rPr>
                          <w:rFonts w:ascii="Consolas" w:eastAsia="Times New Roman" w:hAnsi="Consolas" w:cs="Courier New"/>
                          <w:color w:val="A31515"/>
                          <w:sz w:val="18"/>
                          <w:lang w:eastAsia="es-MX"/>
                        </w:rPr>
                        <w:t>binding</w:t>
                      </w:r>
                      <w:proofErr w:type="spellEnd"/>
                      <w:r w:rsidRPr="00F10D99">
                        <w:rPr>
                          <w:rFonts w:ascii="Consolas" w:eastAsia="Times New Roman" w:hAnsi="Consolas" w:cs="Courier New"/>
                          <w:color w:val="0000FF"/>
                          <w:sz w:val="18"/>
                          <w:lang w:eastAsia="es-MX"/>
                        </w:rPr>
                        <w:t> </w:t>
                      </w:r>
                      <w:proofErr w:type="spellStart"/>
                      <w:r w:rsidRPr="00F10D99">
                        <w:rPr>
                          <w:rFonts w:ascii="Consolas" w:eastAsia="Times New Roman" w:hAnsi="Consolas" w:cs="Courier New"/>
                          <w:color w:val="FF0000"/>
                          <w:sz w:val="18"/>
                          <w:lang w:eastAsia="es-MX"/>
                        </w:rPr>
                        <w:t>name</w:t>
                      </w:r>
                      <w:proofErr w:type="spellEnd"/>
                      <w:r w:rsidRPr="00F10D99">
                        <w:rPr>
                          <w:rFonts w:ascii="Consolas" w:eastAsia="Times New Roman" w:hAnsi="Consolas" w:cs="Courier New"/>
                          <w:color w:val="0000FF"/>
                          <w:sz w:val="18"/>
                          <w:lang w:eastAsia="es-MX"/>
                        </w:rPr>
                        <w:t>=</w:t>
                      </w:r>
                      <w:r w:rsidRPr="00F10D99">
                        <w:rPr>
                          <w:rFonts w:ascii="Consolas" w:eastAsia="Times New Roman" w:hAnsi="Consolas" w:cs="Courier New"/>
                          <w:color w:val="000000"/>
                          <w:sz w:val="18"/>
                          <w:lang w:eastAsia="es-MX"/>
                        </w:rPr>
                        <w:t>"</w:t>
                      </w:r>
                      <w:r w:rsidRPr="00F10D99">
                        <w:rPr>
                          <w:rFonts w:ascii="Consolas" w:eastAsia="Times New Roman" w:hAnsi="Consolas" w:cs="Courier New"/>
                          <w:color w:val="0000FF"/>
                          <w:sz w:val="18"/>
                          <w:lang w:eastAsia="es-MX"/>
                        </w:rPr>
                        <w:t>SIFEIPortBinding1</w:t>
                      </w:r>
                      <w:r w:rsidRPr="00F10D99">
                        <w:rPr>
                          <w:rFonts w:ascii="Consolas" w:eastAsia="Times New Roman" w:hAnsi="Consolas" w:cs="Courier New"/>
                          <w:color w:val="000000"/>
                          <w:sz w:val="18"/>
                          <w:lang w:eastAsia="es-MX"/>
                        </w:rPr>
                        <w:t>"</w:t>
                      </w:r>
                      <w:r w:rsidRPr="00F10D99">
                        <w:rPr>
                          <w:rFonts w:ascii="Consolas" w:eastAsia="Times New Roman" w:hAnsi="Consolas" w:cs="Courier New"/>
                          <w:color w:val="0000FF"/>
                          <w:sz w:val="18"/>
                          <w:lang w:eastAsia="es-MX"/>
                        </w:rPr>
                        <w:t> /&gt;</w:t>
                      </w:r>
                    </w:p>
                    <w:p w14:paraId="63478B22" w14:textId="538A3563" w:rsidR="007F22A2" w:rsidRPr="00F10D99" w:rsidRDefault="007F22A2" w:rsidP="00F10D99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Consolas" w:eastAsia="Times New Roman" w:hAnsi="Consolas" w:cs="Courier New"/>
                          <w:color w:val="000000"/>
                          <w:sz w:val="18"/>
                          <w:lang w:eastAsia="es-MX"/>
                        </w:rPr>
                      </w:pP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       </w:t>
                      </w:r>
                      <w:r w:rsidRPr="00F10D99">
                        <w:rPr>
                          <w:rFonts w:ascii="Consolas" w:eastAsia="Times New Roman" w:hAnsi="Consolas" w:cs="Courier New"/>
                          <w:color w:val="0000FF"/>
                          <w:sz w:val="18"/>
                          <w:lang w:eastAsia="es-MX"/>
                        </w:rPr>
                        <w:t>&lt;</w:t>
                      </w:r>
                      <w:proofErr w:type="spellStart"/>
                      <w:r w:rsidRPr="00F10D99">
                        <w:rPr>
                          <w:rFonts w:ascii="Consolas" w:eastAsia="Times New Roman" w:hAnsi="Consolas" w:cs="Courier New"/>
                          <w:color w:val="A31515"/>
                          <w:sz w:val="18"/>
                          <w:lang w:eastAsia="es-MX"/>
                        </w:rPr>
                        <w:t>binding</w:t>
                      </w:r>
                      <w:proofErr w:type="spellEnd"/>
                      <w:r w:rsidRPr="00F10D99">
                        <w:rPr>
                          <w:rFonts w:ascii="Consolas" w:eastAsia="Times New Roman" w:hAnsi="Consolas" w:cs="Courier New"/>
                          <w:color w:val="0000FF"/>
                          <w:sz w:val="18"/>
                          <w:lang w:eastAsia="es-MX"/>
                        </w:rPr>
                        <w:t> </w:t>
                      </w:r>
                      <w:proofErr w:type="spellStart"/>
                      <w:r w:rsidRPr="00F10D99">
                        <w:rPr>
                          <w:rFonts w:ascii="Consolas" w:eastAsia="Times New Roman" w:hAnsi="Consolas" w:cs="Courier New"/>
                          <w:color w:val="FF0000"/>
                          <w:sz w:val="18"/>
                          <w:lang w:eastAsia="es-MX"/>
                        </w:rPr>
                        <w:t>name</w:t>
                      </w:r>
                      <w:proofErr w:type="spellEnd"/>
                      <w:r w:rsidRPr="00F10D99">
                        <w:rPr>
                          <w:rFonts w:ascii="Consolas" w:eastAsia="Times New Roman" w:hAnsi="Consolas" w:cs="Courier New"/>
                          <w:color w:val="0000FF"/>
                          <w:sz w:val="18"/>
                          <w:lang w:eastAsia="es-MX"/>
                        </w:rPr>
                        <w:t>=</w:t>
                      </w:r>
                      <w:r w:rsidRPr="00F10D99">
                        <w:rPr>
                          <w:rFonts w:ascii="Consolas" w:eastAsia="Times New Roman" w:hAnsi="Consolas" w:cs="Courier New"/>
                          <w:color w:val="000000"/>
                          <w:sz w:val="18"/>
                          <w:lang w:eastAsia="es-MX"/>
                        </w:rPr>
                        <w:t>"</w:t>
                      </w:r>
                      <w:proofErr w:type="spellStart"/>
                      <w:r w:rsidRPr="00F10D99">
                        <w:rPr>
                          <w:rFonts w:ascii="Consolas" w:eastAsia="Times New Roman" w:hAnsi="Consolas" w:cs="Courier New"/>
                          <w:color w:val="0000FF"/>
                          <w:sz w:val="18"/>
                          <w:lang w:eastAsia="es-MX"/>
                        </w:rPr>
                        <w:t>WSseries-certificadosBinding</w:t>
                      </w:r>
                      <w:proofErr w:type="spellEnd"/>
                      <w:r w:rsidRPr="00F10D99">
                        <w:rPr>
                          <w:rFonts w:ascii="Consolas" w:eastAsia="Times New Roman" w:hAnsi="Consolas" w:cs="Courier New"/>
                          <w:color w:val="000000"/>
                          <w:sz w:val="18"/>
                          <w:lang w:eastAsia="es-MX"/>
                        </w:rPr>
                        <w:t>"</w:t>
                      </w:r>
                      <w:r w:rsidRPr="00F10D99">
                        <w:rPr>
                          <w:rFonts w:ascii="Consolas" w:eastAsia="Times New Roman" w:hAnsi="Consolas" w:cs="Courier New"/>
                          <w:color w:val="0000FF"/>
                          <w:sz w:val="18"/>
                          <w:lang w:eastAsia="es-MX"/>
                        </w:rPr>
                        <w:t> /&gt;</w:t>
                      </w:r>
                    </w:p>
                    <w:p w14:paraId="1095BCD9" w14:textId="77777777" w:rsidR="007F22A2" w:rsidRPr="00F10D99" w:rsidRDefault="007F22A2" w:rsidP="0021412E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</w:pP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     &lt;/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A31515"/>
                          <w:sz w:val="18"/>
                          <w:szCs w:val="19"/>
                          <w:lang w:val="es-ES"/>
                        </w:rPr>
                        <w:t>basicHttpBinding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&gt;</w:t>
                      </w:r>
                    </w:p>
                    <w:p w14:paraId="5B7A80B6" w14:textId="77777777" w:rsidR="007F22A2" w:rsidRPr="00F10D99" w:rsidRDefault="007F22A2" w:rsidP="0021412E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</w:pP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   &lt;/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A31515"/>
                          <w:sz w:val="18"/>
                          <w:szCs w:val="19"/>
                          <w:lang w:val="es-ES"/>
                        </w:rPr>
                        <w:t>bindings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&gt;</w:t>
                      </w:r>
                    </w:p>
                    <w:p w14:paraId="05A8A295" w14:textId="77777777" w:rsidR="007F22A2" w:rsidRPr="00F10D99" w:rsidRDefault="007F22A2" w:rsidP="0021412E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</w:pP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   &lt;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A31515"/>
                          <w:sz w:val="18"/>
                          <w:szCs w:val="19"/>
                          <w:lang w:val="es-ES"/>
                        </w:rPr>
                        <w:t>client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&gt;</w:t>
                      </w:r>
                    </w:p>
                    <w:p w14:paraId="3171E727" w14:textId="77777777" w:rsidR="007F22A2" w:rsidRPr="00F10D99" w:rsidRDefault="007F22A2" w:rsidP="0021412E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</w:pP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     </w:t>
                      </w:r>
                      <w:proofErr w:type="gramStart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&lt;!--</w:t>
                      </w:r>
                      <w:proofErr w:type="spellStart"/>
                      <w:proofErr w:type="gramEnd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>End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 xml:space="preserve"> 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>point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 xml:space="preserve"> de timbrado, nota se controla con 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>TipoTimbrado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 xml:space="preserve">(en 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>codigo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 xml:space="preserve">) la URL. </w:t>
                      </w: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--&gt;</w:t>
                      </w:r>
                    </w:p>
                    <w:p w14:paraId="79BD7F68" w14:textId="77777777" w:rsidR="007F22A2" w:rsidRPr="00F10D99" w:rsidRDefault="007F22A2" w:rsidP="0021412E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</w:pP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     &lt;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A31515"/>
                          <w:sz w:val="18"/>
                          <w:szCs w:val="19"/>
                          <w:lang w:val="es-ES"/>
                        </w:rPr>
                        <w:t>endpoint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FF0000"/>
                          <w:sz w:val="18"/>
                          <w:szCs w:val="19"/>
                          <w:lang w:val="es-ES"/>
                        </w:rPr>
                        <w:t>address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=</w:t>
                      </w:r>
                      <w:r w:rsidRPr="00F10D99"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  <w:t>"</w:t>
                      </w: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http://192.168.16.251:8080/DESKTOP33/SIFEI</w:t>
                      </w:r>
                      <w:r w:rsidRPr="00F10D99"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  <w:t>"</w:t>
                      </w: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FF0000"/>
                          <w:sz w:val="18"/>
                          <w:szCs w:val="19"/>
                          <w:lang w:val="es-ES"/>
                        </w:rPr>
                        <w:t>binding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=</w:t>
                      </w:r>
                      <w:r w:rsidRPr="00F10D99"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  <w:t>"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basicHttpBinding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  <w:t>"</w:t>
                      </w: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FF0000"/>
                          <w:sz w:val="18"/>
                          <w:szCs w:val="19"/>
                          <w:lang w:val="es-ES"/>
                        </w:rPr>
                        <w:t>bindingConfiguration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=</w:t>
                      </w:r>
                      <w:r w:rsidRPr="00F10D99"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  <w:t>"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SIFEIPortBinding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  <w:t>"</w:t>
                      </w: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FF0000"/>
                          <w:sz w:val="18"/>
                          <w:szCs w:val="19"/>
                          <w:lang w:val="es-ES"/>
                        </w:rPr>
                        <w:t>contract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=</w:t>
                      </w:r>
                      <w:r w:rsidRPr="00F10D99"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  <w:t>"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srvSifeiTimbrador.SIFEI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  <w:t>"</w:t>
                      </w: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FF0000"/>
                          <w:sz w:val="18"/>
                          <w:szCs w:val="19"/>
                          <w:lang w:val="es-ES"/>
                        </w:rPr>
                        <w:t>name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=</w:t>
                      </w:r>
                      <w:r w:rsidRPr="00F10D99"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  <w:t>"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SIFEIPort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  <w:t>"</w:t>
                      </w: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/&gt;</w:t>
                      </w:r>
                    </w:p>
                    <w:p w14:paraId="75CDBA7B" w14:textId="77777777" w:rsidR="007F22A2" w:rsidRPr="00F10D99" w:rsidRDefault="007F22A2" w:rsidP="0021412E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</w:pP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     </w:t>
                      </w:r>
                      <w:proofErr w:type="gramStart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&lt;!--</w:t>
                      </w:r>
                      <w:proofErr w:type="spellStart"/>
                      <w:proofErr w:type="gramEnd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>End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 xml:space="preserve"> 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>point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 xml:space="preserve"> de 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>cancelacion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 xml:space="preserve">, nota se controla con 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>TipoTimbrado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 xml:space="preserve">(en 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>codigo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 xml:space="preserve">) la URL. </w:t>
                      </w: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--&gt;</w:t>
                      </w:r>
                    </w:p>
                    <w:p w14:paraId="7077EAB4" w14:textId="77777777" w:rsidR="007F22A2" w:rsidRPr="00F10D99" w:rsidRDefault="007F22A2" w:rsidP="0021412E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</w:pP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     &lt;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A31515"/>
                          <w:sz w:val="18"/>
                          <w:szCs w:val="19"/>
                          <w:lang w:val="es-ES"/>
                        </w:rPr>
                        <w:t>endpoint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</w:t>
                      </w:r>
                      <w:r w:rsidRPr="00F10D99">
                        <w:rPr>
                          <w:rFonts w:ascii="Consolas" w:hAnsi="Consolas" w:cs="Consolas"/>
                          <w:color w:val="FF0000"/>
                          <w:sz w:val="18"/>
                          <w:szCs w:val="19"/>
                          <w:lang w:val="es-ES"/>
                        </w:rPr>
                        <w:t>address</w:t>
                      </w: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=</w:t>
                      </w:r>
                      <w:r w:rsidRPr="00F10D99"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  <w:t>"</w:t>
                      </w: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http://devcfdi.sifei.com.mx:8888/CancelacionSIFEI/Cancelacion</w:t>
                      </w:r>
                      <w:r w:rsidRPr="00F10D99"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  <w:t>"</w:t>
                      </w: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FF0000"/>
                          <w:sz w:val="18"/>
                          <w:szCs w:val="19"/>
                          <w:lang w:val="es-ES"/>
                        </w:rPr>
                        <w:t>binding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=</w:t>
                      </w:r>
                      <w:r w:rsidRPr="00F10D99"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  <w:t>"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basicHttpBinding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  <w:t>"</w:t>
                      </w: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FF0000"/>
                          <w:sz w:val="18"/>
                          <w:szCs w:val="19"/>
                          <w:lang w:val="es-ES"/>
                        </w:rPr>
                        <w:t>bindingConfiguration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=</w:t>
                      </w:r>
                      <w:r w:rsidRPr="00F10D99"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  <w:t>"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CancelacionPortBinding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  <w:t>"</w:t>
                      </w: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FF0000"/>
                          <w:sz w:val="18"/>
                          <w:szCs w:val="19"/>
                          <w:lang w:val="es-ES"/>
                        </w:rPr>
                        <w:t>contract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=</w:t>
                      </w:r>
                      <w:r w:rsidRPr="00F10D99"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  <w:t>"</w:t>
                      </w: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srvSifeiCancelacion2018.Cancelacion</w:t>
                      </w:r>
                      <w:r w:rsidRPr="00F10D99"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  <w:t>"</w:t>
                      </w: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FF0000"/>
                          <w:sz w:val="18"/>
                          <w:szCs w:val="19"/>
                          <w:lang w:val="es-ES"/>
                        </w:rPr>
                        <w:t>name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=</w:t>
                      </w:r>
                      <w:r w:rsidRPr="00F10D99"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  <w:t>"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CancelacionPort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  <w:t>"</w:t>
                      </w: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/&gt;</w:t>
                      </w:r>
                    </w:p>
                    <w:p w14:paraId="4373FC7E" w14:textId="77777777" w:rsidR="007F22A2" w:rsidRPr="00F10D99" w:rsidRDefault="007F22A2" w:rsidP="0021412E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</w:pP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     </w:t>
                      </w:r>
                      <w:proofErr w:type="gramStart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&lt;!--</w:t>
                      </w:r>
                      <w:proofErr w:type="spellStart"/>
                      <w:proofErr w:type="gramEnd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>End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 xml:space="preserve"> 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>point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 xml:space="preserve"> de 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>consultaQr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 xml:space="preserve">, nota se controla con 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>TipoTimbrado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 xml:space="preserve">(en 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>codigo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 xml:space="preserve">) la URL. </w:t>
                      </w: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--&gt;</w:t>
                      </w:r>
                    </w:p>
                    <w:p w14:paraId="53AA466A" w14:textId="77777777" w:rsidR="007F22A2" w:rsidRDefault="007F22A2" w:rsidP="0021412E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</w:pP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     &lt;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A31515"/>
                          <w:sz w:val="18"/>
                          <w:szCs w:val="19"/>
                          <w:lang w:val="es-ES"/>
                        </w:rPr>
                        <w:t>endpoint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</w:t>
                      </w:r>
                      <w:r w:rsidRPr="00F10D99">
                        <w:rPr>
                          <w:rFonts w:ascii="Consolas" w:hAnsi="Consolas" w:cs="Consolas"/>
                          <w:color w:val="FF0000"/>
                          <w:sz w:val="18"/>
                          <w:szCs w:val="19"/>
                          <w:lang w:val="es-ES"/>
                        </w:rPr>
                        <w:t>address</w:t>
                      </w: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=</w:t>
                      </w:r>
                      <w:r w:rsidRPr="00F10D99"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  <w:t>"</w:t>
                      </w: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https://consultaqr.facturaelectronica.sat.gob.mx/ConsultaCFDIService.svc</w:t>
                      </w:r>
                      <w:r w:rsidRPr="00F10D99"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  <w:t>"</w:t>
                      </w: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FF0000"/>
                          <w:sz w:val="18"/>
                          <w:szCs w:val="19"/>
                          <w:lang w:val="es-ES"/>
                        </w:rPr>
                        <w:t>binding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=</w:t>
                      </w:r>
                      <w:r w:rsidRPr="00F10D99"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  <w:t>"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basicHttpBinding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  <w:t>"</w:t>
                      </w: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FF0000"/>
                          <w:sz w:val="18"/>
                          <w:szCs w:val="19"/>
                          <w:lang w:val="es-ES"/>
                        </w:rPr>
                        <w:t>bindingConfiguration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=</w:t>
                      </w:r>
                      <w:r w:rsidRPr="00F10D99"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  <w:t>"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BasicHttpBinding_IConsultaCFDIService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  <w:t>"</w:t>
                      </w: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FF0000"/>
                          <w:sz w:val="18"/>
                          <w:szCs w:val="19"/>
                          <w:lang w:val="es-ES"/>
                        </w:rPr>
                        <w:t>contract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=</w:t>
                      </w:r>
                      <w:r w:rsidRPr="00F10D99"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  <w:t>"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srvSatConsultaQR.IConsultaCFDIService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  <w:t>"</w:t>
                      </w: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FF0000"/>
                          <w:sz w:val="18"/>
                          <w:szCs w:val="19"/>
                          <w:lang w:val="es-ES"/>
                        </w:rPr>
                        <w:t>name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=</w:t>
                      </w:r>
                      <w:r w:rsidRPr="00F10D99"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  <w:t>"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BasicHttpBinding_IConsultaCFDIService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  <w:t>"</w:t>
                      </w: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/&gt;</w:t>
                      </w:r>
                    </w:p>
                    <w:p w14:paraId="41B85275" w14:textId="6781B808" w:rsidR="007F22A2" w:rsidRPr="00F10D99" w:rsidRDefault="007F22A2" w:rsidP="0021412E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</w:pP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     </w:t>
                      </w:r>
                      <w:proofErr w:type="gramStart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&lt;!--</w:t>
                      </w:r>
                      <w:proofErr w:type="spellStart"/>
                      <w:proofErr w:type="gramEnd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>End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 xml:space="preserve"> 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>point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 xml:space="preserve"> de </w:t>
                      </w:r>
                      <w:r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>Timbrado de Retenciones</w:t>
                      </w:r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 xml:space="preserve">, nota se controla con 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>TipoTimbrado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 xml:space="preserve">(en 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>codigo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 xml:space="preserve">) la URL. </w:t>
                      </w: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--&gt;</w:t>
                      </w:r>
                    </w:p>
                    <w:p w14:paraId="799D126C" w14:textId="792226D4" w:rsidR="007F22A2" w:rsidRPr="00F10D99" w:rsidRDefault="007F22A2" w:rsidP="00F10D99">
                      <w:pPr>
                        <w:pStyle w:val="HTMLconformatoprevio"/>
                        <w:shd w:val="clear" w:color="auto" w:fill="FFFFFF"/>
                        <w:rPr>
                          <w:rFonts w:ascii="Consolas" w:hAnsi="Consolas"/>
                          <w:color w:val="000000"/>
                          <w:sz w:val="18"/>
                        </w:rPr>
                      </w:pP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     </w:t>
                      </w:r>
                      <w:r w:rsidRPr="00F10D99">
                        <w:rPr>
                          <w:rFonts w:ascii="Consolas" w:hAnsi="Consolas"/>
                          <w:color w:val="0000FF"/>
                          <w:sz w:val="18"/>
                        </w:rPr>
                        <w:t>&lt;</w:t>
                      </w:r>
                      <w:proofErr w:type="spellStart"/>
                      <w:r w:rsidRPr="00F10D99">
                        <w:rPr>
                          <w:rFonts w:ascii="Consolas" w:hAnsi="Consolas"/>
                          <w:color w:val="A31515"/>
                          <w:sz w:val="18"/>
                        </w:rPr>
                        <w:t>endpoint</w:t>
                      </w:r>
                      <w:proofErr w:type="spellEnd"/>
                      <w:r w:rsidRPr="00F10D99">
                        <w:rPr>
                          <w:rFonts w:ascii="Consolas" w:hAnsi="Consolas"/>
                          <w:color w:val="0000FF"/>
                          <w:sz w:val="18"/>
                        </w:rPr>
                        <w:t> </w:t>
                      </w:r>
                      <w:proofErr w:type="spellStart"/>
                      <w:r w:rsidRPr="00F10D99">
                        <w:rPr>
                          <w:rFonts w:ascii="Consolas" w:hAnsi="Consolas"/>
                          <w:color w:val="FF0000"/>
                          <w:sz w:val="18"/>
                        </w:rPr>
                        <w:t>address</w:t>
                      </w:r>
                      <w:proofErr w:type="spellEnd"/>
                      <w:r w:rsidRPr="00F10D99">
                        <w:rPr>
                          <w:rFonts w:ascii="Consolas" w:hAnsi="Consolas"/>
                          <w:color w:val="0000FF"/>
                          <w:sz w:val="18"/>
                        </w:rPr>
                        <w:t>=</w:t>
                      </w:r>
                      <w:hyperlink r:id="rId26" w:history="1">
                        <w:r w:rsidRPr="00B8459A">
                          <w:rPr>
                            <w:rStyle w:val="Hipervnculo"/>
                            <w:rFonts w:ascii="Consolas" w:hAnsi="Consolas"/>
                            <w:sz w:val="18"/>
                          </w:rPr>
                          <w:t>http://192.168.16.251:8080/RETENCIONES/SIFEI</w:t>
                        </w:r>
                      </w:hyperlink>
                      <w:r>
                        <w:rPr>
                          <w:rFonts w:ascii="Consolas" w:hAnsi="Consolas"/>
                          <w:color w:val="000000"/>
                          <w:sz w:val="18"/>
                        </w:rPr>
                        <w:t xml:space="preserve"> </w:t>
                      </w:r>
                      <w:r w:rsidRPr="00F10D99">
                        <w:rPr>
                          <w:rFonts w:ascii="Consolas" w:hAnsi="Consolas"/>
                          <w:color w:val="FF0000"/>
                          <w:sz w:val="18"/>
                        </w:rPr>
                        <w:t>binding</w:t>
                      </w:r>
                      <w:r w:rsidRPr="00F10D99">
                        <w:rPr>
                          <w:rFonts w:ascii="Consolas" w:hAnsi="Consolas"/>
                          <w:color w:val="0000FF"/>
                          <w:sz w:val="18"/>
                        </w:rPr>
                        <w:t>=</w:t>
                      </w:r>
                      <w:r w:rsidRPr="00F10D99">
                        <w:rPr>
                          <w:rFonts w:ascii="Consolas" w:hAnsi="Consolas"/>
                          <w:color w:val="000000"/>
                          <w:sz w:val="18"/>
                        </w:rPr>
                        <w:t>"</w:t>
                      </w:r>
                      <w:r w:rsidRPr="00F10D99">
                        <w:rPr>
                          <w:rFonts w:ascii="Consolas" w:hAnsi="Consolas"/>
                          <w:color w:val="0000FF"/>
                          <w:sz w:val="18"/>
                        </w:rPr>
                        <w:t>basicHttpBinding</w:t>
                      </w:r>
                      <w:r w:rsidRPr="00F10D99">
                        <w:rPr>
                          <w:rFonts w:ascii="Consolas" w:hAnsi="Consolas"/>
                          <w:color w:val="000000"/>
                          <w:sz w:val="18"/>
                        </w:rPr>
                        <w:t>"</w:t>
                      </w:r>
                      <w:r w:rsidRPr="00F10D99">
                        <w:rPr>
                          <w:rFonts w:ascii="Consolas" w:hAnsi="Consolas"/>
                          <w:color w:val="0000FF"/>
                          <w:sz w:val="18"/>
                        </w:rPr>
                        <w:t> </w:t>
                      </w:r>
                      <w:r w:rsidRPr="00F10D99">
                        <w:rPr>
                          <w:rFonts w:ascii="Consolas" w:hAnsi="Consolas"/>
                          <w:color w:val="FF0000"/>
                          <w:sz w:val="18"/>
                        </w:rPr>
                        <w:t>bindingConfiguration</w:t>
                      </w:r>
                      <w:r w:rsidRPr="00F10D99">
                        <w:rPr>
                          <w:rFonts w:ascii="Consolas" w:hAnsi="Consolas"/>
                          <w:color w:val="0000FF"/>
                          <w:sz w:val="18"/>
                        </w:rPr>
                        <w:t>=</w:t>
                      </w:r>
                      <w:r w:rsidRPr="00F10D99">
                        <w:rPr>
                          <w:rFonts w:ascii="Consolas" w:hAnsi="Consolas"/>
                          <w:color w:val="000000"/>
                          <w:sz w:val="18"/>
                        </w:rPr>
                        <w:t>"</w:t>
                      </w:r>
                      <w:r w:rsidRPr="00F10D99">
                        <w:rPr>
                          <w:rFonts w:ascii="Consolas" w:hAnsi="Consolas"/>
                          <w:color w:val="0000FF"/>
                          <w:sz w:val="18"/>
                        </w:rPr>
                        <w:t>SIFEIPortBinding1</w:t>
                      </w:r>
                      <w:r w:rsidRPr="00F10D99">
                        <w:rPr>
                          <w:rFonts w:ascii="Consolas" w:hAnsi="Consolas"/>
                          <w:color w:val="000000"/>
                          <w:sz w:val="18"/>
                        </w:rPr>
                        <w:t>"</w:t>
                      </w:r>
                      <w:r>
                        <w:rPr>
                          <w:rFonts w:ascii="Consolas" w:hAnsi="Consolas"/>
                          <w:color w:val="000000"/>
                          <w:sz w:val="18"/>
                        </w:rPr>
                        <w:t xml:space="preserve"> </w:t>
                      </w:r>
                      <w:r w:rsidRPr="00F10D99">
                        <w:rPr>
                          <w:rFonts w:ascii="Consolas" w:hAnsi="Consolas"/>
                          <w:color w:val="FF0000"/>
                          <w:sz w:val="18"/>
                        </w:rPr>
                        <w:t>contract</w:t>
                      </w:r>
                      <w:r w:rsidRPr="00F10D99">
                        <w:rPr>
                          <w:rFonts w:ascii="Consolas" w:hAnsi="Consolas"/>
                          <w:color w:val="0000FF"/>
                          <w:sz w:val="18"/>
                        </w:rPr>
                        <w:t>=</w:t>
                      </w:r>
                      <w:r w:rsidRPr="00F10D99">
                        <w:rPr>
                          <w:rFonts w:ascii="Consolas" w:hAnsi="Consolas"/>
                          <w:color w:val="000000"/>
                          <w:sz w:val="18"/>
                        </w:rPr>
                        <w:t>"</w:t>
                      </w:r>
                      <w:r w:rsidRPr="00F10D99">
                        <w:rPr>
                          <w:rFonts w:ascii="Consolas" w:hAnsi="Consolas"/>
                          <w:color w:val="0000FF"/>
                          <w:sz w:val="18"/>
                        </w:rPr>
                        <w:t>srvSifeiTimbradorRetenciones.SIFEI</w:t>
                      </w:r>
                      <w:r w:rsidRPr="00F10D99">
                        <w:rPr>
                          <w:rFonts w:ascii="Consolas" w:hAnsi="Consolas"/>
                          <w:color w:val="000000"/>
                          <w:sz w:val="18"/>
                        </w:rPr>
                        <w:t>"</w:t>
                      </w:r>
                      <w:r w:rsidRPr="00F10D99">
                        <w:rPr>
                          <w:rFonts w:ascii="Consolas" w:hAnsi="Consolas"/>
                          <w:color w:val="0000FF"/>
                          <w:sz w:val="18"/>
                        </w:rPr>
                        <w:t> </w:t>
                      </w:r>
                      <w:r w:rsidRPr="00F10D99">
                        <w:rPr>
                          <w:rFonts w:ascii="Consolas" w:hAnsi="Consolas"/>
                          <w:color w:val="FF0000"/>
                          <w:sz w:val="18"/>
                        </w:rPr>
                        <w:t>name</w:t>
                      </w:r>
                      <w:r w:rsidRPr="00F10D99">
                        <w:rPr>
                          <w:rFonts w:ascii="Consolas" w:hAnsi="Consolas"/>
                          <w:color w:val="0000FF"/>
                          <w:sz w:val="18"/>
                        </w:rPr>
                        <w:t>=</w:t>
                      </w:r>
                      <w:r w:rsidRPr="00F10D99">
                        <w:rPr>
                          <w:rFonts w:ascii="Consolas" w:hAnsi="Consolas"/>
                          <w:color w:val="000000"/>
                          <w:sz w:val="18"/>
                        </w:rPr>
                        <w:t>"</w:t>
                      </w:r>
                      <w:r w:rsidRPr="00F10D99">
                        <w:rPr>
                          <w:rFonts w:ascii="Consolas" w:hAnsi="Consolas"/>
                          <w:color w:val="0000FF"/>
                          <w:sz w:val="18"/>
                        </w:rPr>
                        <w:t>SIFEIPort1</w:t>
                      </w:r>
                      <w:r w:rsidRPr="00F10D99">
                        <w:rPr>
                          <w:rFonts w:ascii="Consolas" w:hAnsi="Consolas"/>
                          <w:color w:val="000000"/>
                          <w:sz w:val="18"/>
                        </w:rPr>
                        <w:t>"</w:t>
                      </w:r>
                      <w:r w:rsidRPr="00F10D99">
                        <w:rPr>
                          <w:rFonts w:ascii="Consolas" w:hAnsi="Consolas"/>
                          <w:color w:val="0000FF"/>
                          <w:sz w:val="18"/>
                        </w:rPr>
                        <w:t> /&gt;</w:t>
                      </w:r>
                    </w:p>
                    <w:p w14:paraId="5DE9C722" w14:textId="03CC6A57" w:rsidR="007F22A2" w:rsidRPr="00F10D99" w:rsidRDefault="007F22A2" w:rsidP="00F10D99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</w:pP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     </w:t>
                      </w:r>
                      <w:proofErr w:type="gramStart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&lt;!--</w:t>
                      </w:r>
                      <w:proofErr w:type="spellStart"/>
                      <w:proofErr w:type="gramEnd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>End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 xml:space="preserve"> 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>point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 xml:space="preserve"> de </w:t>
                      </w:r>
                      <w:r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 xml:space="preserve">Autenticación de Sifei </w:t>
                      </w:r>
                      <w:proofErr w:type="spellStart"/>
                      <w:r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>Signature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 xml:space="preserve">, nota se controla con 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>TipoTimbrado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 xml:space="preserve">(en 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>codigo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8000"/>
                          <w:sz w:val="18"/>
                          <w:szCs w:val="19"/>
                          <w:lang w:val="es-ES"/>
                        </w:rPr>
                        <w:t xml:space="preserve">) la URL. </w:t>
                      </w: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--&gt;</w:t>
                      </w:r>
                    </w:p>
                    <w:p w14:paraId="3D5FCEEC" w14:textId="72A9DC06" w:rsidR="007F22A2" w:rsidRPr="00F10D99" w:rsidRDefault="007F22A2" w:rsidP="00F10D99">
                      <w:pPr>
                        <w:pStyle w:val="HTMLconformatoprevio"/>
                        <w:shd w:val="clear" w:color="auto" w:fill="FFFFFF"/>
                        <w:rPr>
                          <w:rFonts w:ascii="Consolas" w:hAnsi="Consolas"/>
                          <w:color w:val="000000"/>
                          <w:sz w:val="18"/>
                        </w:rPr>
                      </w:pP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     </w:t>
                      </w:r>
                      <w:r w:rsidRPr="00F10D99">
                        <w:rPr>
                          <w:rFonts w:ascii="Consolas" w:hAnsi="Consolas"/>
                          <w:color w:val="0000FF"/>
                          <w:sz w:val="18"/>
                        </w:rPr>
                        <w:t>&lt;</w:t>
                      </w:r>
                      <w:r w:rsidRPr="00F10D99">
                        <w:rPr>
                          <w:rFonts w:ascii="Consolas" w:hAnsi="Consolas"/>
                          <w:color w:val="A31515"/>
                          <w:sz w:val="18"/>
                        </w:rPr>
                        <w:t>endpoint</w:t>
                      </w:r>
                      <w:r w:rsidRPr="00F10D99">
                        <w:rPr>
                          <w:rFonts w:ascii="Consolas" w:hAnsi="Consolas"/>
                          <w:color w:val="0000FF"/>
                          <w:sz w:val="18"/>
                        </w:rPr>
                        <w:t> </w:t>
                      </w:r>
                      <w:r w:rsidRPr="00F10D99">
                        <w:rPr>
                          <w:rFonts w:ascii="Consolas" w:hAnsi="Consolas"/>
                          <w:color w:val="FF0000"/>
                          <w:sz w:val="18"/>
                        </w:rPr>
                        <w:t>address</w:t>
                      </w:r>
                      <w:r w:rsidRPr="00F10D99">
                        <w:rPr>
                          <w:rFonts w:ascii="Consolas" w:hAnsi="Consolas"/>
                          <w:color w:val="0000FF"/>
                          <w:sz w:val="18"/>
                        </w:rPr>
                        <w:t>=</w:t>
                      </w:r>
                      <w:hyperlink r:id="rId27" w:history="1">
                        <w:r w:rsidRPr="00B8459A">
                          <w:rPr>
                            <w:rStyle w:val="Hipervnculo"/>
                            <w:rFonts w:ascii="Consolas" w:hAnsi="Consolas"/>
                            <w:sz w:val="18"/>
                          </w:rPr>
                          <w:t>http://192.168.16.101/cfdipac/server_WS/WSSerieCertif.php</w:t>
                        </w:r>
                      </w:hyperlink>
                      <w:r>
                        <w:rPr>
                          <w:rFonts w:ascii="Consolas" w:hAnsi="Consolas"/>
                          <w:color w:val="000000"/>
                          <w:sz w:val="18"/>
                        </w:rPr>
                        <w:t xml:space="preserve"> </w:t>
                      </w:r>
                      <w:r w:rsidRPr="00F10D99">
                        <w:rPr>
                          <w:rFonts w:ascii="Consolas" w:hAnsi="Consolas"/>
                          <w:color w:val="FF0000"/>
                          <w:sz w:val="18"/>
                        </w:rPr>
                        <w:t>binding</w:t>
                      </w:r>
                      <w:r w:rsidRPr="00F10D99">
                        <w:rPr>
                          <w:rFonts w:ascii="Consolas" w:hAnsi="Consolas"/>
                          <w:color w:val="0000FF"/>
                          <w:sz w:val="18"/>
                        </w:rPr>
                        <w:t>=</w:t>
                      </w:r>
                      <w:r w:rsidRPr="00F10D99">
                        <w:rPr>
                          <w:rFonts w:ascii="Consolas" w:hAnsi="Consolas"/>
                          <w:color w:val="000000"/>
                          <w:sz w:val="18"/>
                        </w:rPr>
                        <w:t>"</w:t>
                      </w:r>
                      <w:r w:rsidRPr="00F10D99">
                        <w:rPr>
                          <w:rFonts w:ascii="Consolas" w:hAnsi="Consolas"/>
                          <w:color w:val="0000FF"/>
                          <w:sz w:val="18"/>
                        </w:rPr>
                        <w:t>basicHttpBinding</w:t>
                      </w:r>
                      <w:r w:rsidRPr="00F10D99">
                        <w:rPr>
                          <w:rFonts w:ascii="Consolas" w:hAnsi="Consolas"/>
                          <w:color w:val="000000"/>
                          <w:sz w:val="18"/>
                        </w:rPr>
                        <w:t>"</w:t>
                      </w:r>
                      <w:r w:rsidRPr="00F10D99">
                        <w:rPr>
                          <w:rFonts w:ascii="Consolas" w:hAnsi="Consolas"/>
                          <w:color w:val="0000FF"/>
                          <w:sz w:val="18"/>
                        </w:rPr>
                        <w:t> </w:t>
                      </w:r>
                      <w:r w:rsidRPr="00F10D99">
                        <w:rPr>
                          <w:rFonts w:ascii="Consolas" w:hAnsi="Consolas"/>
                          <w:color w:val="FF0000"/>
                          <w:sz w:val="18"/>
                        </w:rPr>
                        <w:t>bindingConfiguration</w:t>
                      </w:r>
                      <w:r w:rsidRPr="00F10D99">
                        <w:rPr>
                          <w:rFonts w:ascii="Consolas" w:hAnsi="Consolas"/>
                          <w:color w:val="0000FF"/>
                          <w:sz w:val="18"/>
                        </w:rPr>
                        <w:t>=</w:t>
                      </w:r>
                      <w:r w:rsidRPr="00F10D99">
                        <w:rPr>
                          <w:rFonts w:ascii="Consolas" w:hAnsi="Consolas"/>
                          <w:color w:val="000000"/>
                          <w:sz w:val="18"/>
                        </w:rPr>
                        <w:t>"</w:t>
                      </w:r>
                      <w:r w:rsidRPr="00F10D99">
                        <w:rPr>
                          <w:rFonts w:ascii="Consolas" w:hAnsi="Consolas"/>
                          <w:color w:val="0000FF"/>
                          <w:sz w:val="18"/>
                        </w:rPr>
                        <w:t>WSseries-certificadosBinding</w:t>
                      </w:r>
                      <w:r w:rsidRPr="00F10D99">
                        <w:rPr>
                          <w:rFonts w:ascii="Consolas" w:hAnsi="Consolas"/>
                          <w:color w:val="000000"/>
                          <w:sz w:val="18"/>
                        </w:rPr>
                        <w:t>"</w:t>
                      </w:r>
                      <w:r>
                        <w:rPr>
                          <w:rFonts w:ascii="Consolas" w:hAnsi="Consolas"/>
                          <w:color w:val="000000"/>
                          <w:sz w:val="18"/>
                        </w:rPr>
                        <w:t xml:space="preserve"> </w:t>
                      </w:r>
                      <w:r w:rsidRPr="00F10D99">
                        <w:rPr>
                          <w:rFonts w:ascii="Consolas" w:hAnsi="Consolas"/>
                          <w:color w:val="FF0000"/>
                          <w:sz w:val="18"/>
                        </w:rPr>
                        <w:t>contract</w:t>
                      </w:r>
                      <w:r w:rsidRPr="00F10D99">
                        <w:rPr>
                          <w:rFonts w:ascii="Consolas" w:hAnsi="Consolas"/>
                          <w:color w:val="0000FF"/>
                          <w:sz w:val="18"/>
                        </w:rPr>
                        <w:t>=</w:t>
                      </w:r>
                      <w:r w:rsidRPr="00F10D99">
                        <w:rPr>
                          <w:rFonts w:ascii="Consolas" w:hAnsi="Consolas"/>
                          <w:color w:val="000000"/>
                          <w:sz w:val="18"/>
                        </w:rPr>
                        <w:t>"</w:t>
                      </w:r>
                      <w:r w:rsidRPr="00F10D99">
                        <w:rPr>
                          <w:rFonts w:ascii="Consolas" w:hAnsi="Consolas"/>
                          <w:color w:val="0000FF"/>
                          <w:sz w:val="18"/>
                        </w:rPr>
                        <w:t>srvSifeiAuth.WSseriescertificadosPortType</w:t>
                      </w:r>
                      <w:r w:rsidRPr="00F10D99">
                        <w:rPr>
                          <w:rFonts w:ascii="Consolas" w:hAnsi="Consolas"/>
                          <w:color w:val="000000"/>
                          <w:sz w:val="18"/>
                        </w:rPr>
                        <w:t>"</w:t>
                      </w:r>
                      <w:r w:rsidRPr="00F10D99">
                        <w:rPr>
                          <w:rFonts w:ascii="Consolas" w:hAnsi="Consolas"/>
                          <w:color w:val="0000FF"/>
                          <w:sz w:val="18"/>
                        </w:rPr>
                        <w:t> </w:t>
                      </w:r>
                      <w:r w:rsidRPr="00F10D99">
                        <w:rPr>
                          <w:rFonts w:ascii="Consolas" w:hAnsi="Consolas"/>
                          <w:color w:val="FF0000"/>
                          <w:sz w:val="18"/>
                        </w:rPr>
                        <w:t>name</w:t>
                      </w:r>
                      <w:r w:rsidRPr="00F10D99">
                        <w:rPr>
                          <w:rFonts w:ascii="Consolas" w:hAnsi="Consolas"/>
                          <w:color w:val="0000FF"/>
                          <w:sz w:val="18"/>
                        </w:rPr>
                        <w:t>=</w:t>
                      </w:r>
                      <w:r w:rsidRPr="00F10D99">
                        <w:rPr>
                          <w:rFonts w:ascii="Consolas" w:hAnsi="Consolas"/>
                          <w:color w:val="000000"/>
                          <w:sz w:val="18"/>
                        </w:rPr>
                        <w:t>"</w:t>
                      </w:r>
                      <w:r w:rsidRPr="00F10D99">
                        <w:rPr>
                          <w:rFonts w:ascii="Consolas" w:hAnsi="Consolas"/>
                          <w:color w:val="0000FF"/>
                          <w:sz w:val="18"/>
                        </w:rPr>
                        <w:t>WSseries-certificadosPort</w:t>
                      </w:r>
                      <w:r w:rsidRPr="00F10D99">
                        <w:rPr>
                          <w:rFonts w:ascii="Consolas" w:hAnsi="Consolas"/>
                          <w:color w:val="000000"/>
                          <w:sz w:val="18"/>
                        </w:rPr>
                        <w:t>"</w:t>
                      </w:r>
                      <w:r w:rsidRPr="00F10D99">
                        <w:rPr>
                          <w:rFonts w:ascii="Consolas" w:hAnsi="Consolas"/>
                          <w:color w:val="0000FF"/>
                          <w:sz w:val="18"/>
                        </w:rPr>
                        <w:t> /&gt;</w:t>
                      </w:r>
                    </w:p>
                    <w:p w14:paraId="465C25C7" w14:textId="77777777" w:rsidR="007F22A2" w:rsidRPr="00F10D99" w:rsidRDefault="007F22A2" w:rsidP="0021412E">
                      <w:pPr>
                        <w:autoSpaceDE w:val="0"/>
                        <w:autoSpaceDN w:val="0"/>
                        <w:adjustRightInd w:val="0"/>
                        <w:rPr>
                          <w:rFonts w:ascii="Consolas" w:hAnsi="Consolas" w:cs="Consolas"/>
                          <w:color w:val="000000"/>
                          <w:sz w:val="18"/>
                          <w:szCs w:val="19"/>
                          <w:lang w:val="es-ES"/>
                        </w:rPr>
                      </w:pP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   &lt;/</w:t>
                      </w:r>
                      <w:proofErr w:type="spellStart"/>
                      <w:r w:rsidRPr="00F10D99">
                        <w:rPr>
                          <w:rFonts w:ascii="Consolas" w:hAnsi="Consolas" w:cs="Consolas"/>
                          <w:color w:val="A31515"/>
                          <w:sz w:val="18"/>
                          <w:szCs w:val="19"/>
                          <w:lang w:val="es-ES"/>
                        </w:rPr>
                        <w:t>client</w:t>
                      </w:r>
                      <w:proofErr w:type="spellEnd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&gt;</w:t>
                      </w:r>
                    </w:p>
                    <w:p w14:paraId="6D6B8292" w14:textId="582211E4" w:rsidR="007F22A2" w:rsidRPr="00F10D99" w:rsidRDefault="007F22A2" w:rsidP="0021412E">
                      <w:pPr>
                        <w:rPr>
                          <w:sz w:val="16"/>
                          <w:szCs w:val="18"/>
                        </w:rPr>
                      </w:pPr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 xml:space="preserve">  &lt;/</w:t>
                      </w:r>
                      <w:proofErr w:type="spellStart"/>
                      <w:proofErr w:type="gramStart"/>
                      <w:r w:rsidRPr="00F10D99">
                        <w:rPr>
                          <w:rFonts w:ascii="Consolas" w:hAnsi="Consolas" w:cs="Consolas"/>
                          <w:color w:val="A31515"/>
                          <w:sz w:val="18"/>
                          <w:szCs w:val="19"/>
                          <w:lang w:val="es-ES"/>
                        </w:rPr>
                        <w:t>system.serviceModel</w:t>
                      </w:r>
                      <w:proofErr w:type="spellEnd"/>
                      <w:proofErr w:type="gramEnd"/>
                      <w:r w:rsidRPr="00F10D99">
                        <w:rPr>
                          <w:rFonts w:ascii="Consolas" w:hAnsi="Consolas" w:cs="Consolas"/>
                          <w:color w:val="0000FF"/>
                          <w:sz w:val="18"/>
                          <w:szCs w:val="19"/>
                          <w:lang w:val="es-ES"/>
                        </w:rPr>
                        <w:t>&gt;</w:t>
                      </w:r>
                      <w:r w:rsidRPr="00F10D99">
                        <w:rPr>
                          <w:rFonts w:ascii="Consolas" w:hAnsi="Consolas" w:cs="Consolas"/>
                          <w:color w:val="0000FF"/>
                          <w:sz w:val="16"/>
                          <w:szCs w:val="18"/>
                          <w:lang w:val="es-ES"/>
                        </w:rPr>
                        <w:tab/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EBEFAA5" w14:textId="04DB1E8E" w:rsidR="001D6097" w:rsidRDefault="00D62CF8" w:rsidP="00D62CF8">
      <w:pPr>
        <w:pStyle w:val="Descripcin"/>
      </w:pPr>
      <w:bookmarkStart w:id="48" w:name="_Toc140772269"/>
      <w:r>
        <w:t xml:space="preserve">Imagen </w:t>
      </w:r>
      <w:fldSimple w:instr=" SEQ Imagen \* ARABIC ">
        <w:r w:rsidR="00870AC5">
          <w:rPr>
            <w:noProof/>
          </w:rPr>
          <w:t>11</w:t>
        </w:r>
      </w:fldSimple>
      <w:r>
        <w:t xml:space="preserve"> </w:t>
      </w:r>
      <w:r w:rsidR="00E346FC">
        <w:t>Configuración</w:t>
      </w:r>
      <w:r>
        <w:t xml:space="preserve"> de </w:t>
      </w:r>
      <w:r w:rsidR="00E346FC">
        <w:t>aplicación</w:t>
      </w:r>
      <w:r>
        <w:t xml:space="preserve"> requerida para </w:t>
      </w:r>
      <w:r w:rsidR="00E346FC" w:rsidRPr="00776420">
        <w:rPr>
          <w:i/>
        </w:rPr>
        <w:t xml:space="preserve">SIFEI </w:t>
      </w:r>
      <w:proofErr w:type="spellStart"/>
      <w:r w:rsidR="00E346FC" w:rsidRPr="00776420">
        <w:rPr>
          <w:i/>
        </w:rPr>
        <w:t>Signature</w:t>
      </w:r>
      <w:bookmarkEnd w:id="48"/>
      <w:proofErr w:type="spellEnd"/>
    </w:p>
    <w:p w14:paraId="6058DFFD" w14:textId="6EE78025" w:rsidR="00D03646" w:rsidRDefault="00D03646" w:rsidP="00E23CA9">
      <w:pPr>
        <w:pStyle w:val="Textoindependiente"/>
      </w:pPr>
      <w:r>
        <w:t xml:space="preserve">Nota. Si se omite la configuración de algún servicio, una excepción de tipo </w:t>
      </w:r>
      <w:proofErr w:type="spellStart"/>
      <w:r>
        <w:t>InvalidOperationException</w:t>
      </w:r>
      <w:proofErr w:type="spellEnd"/>
      <w:r>
        <w:t xml:space="preserve"> será arrojada, ya que no </w:t>
      </w:r>
      <w:r w:rsidR="00D54696">
        <w:t xml:space="preserve">encontrara el elemento </w:t>
      </w:r>
      <w:proofErr w:type="spellStart"/>
      <w:r w:rsidR="00D54696">
        <w:t>endpoint</w:t>
      </w:r>
      <w:proofErr w:type="spellEnd"/>
      <w:r w:rsidR="00D54696">
        <w:t xml:space="preserve"> correspondiente en el nodo </w:t>
      </w:r>
      <w:proofErr w:type="spellStart"/>
      <w:r w:rsidR="00D54696">
        <w:t>ServiceModel</w:t>
      </w:r>
      <w:proofErr w:type="spellEnd"/>
      <w:r w:rsidR="00D54696">
        <w:t xml:space="preserve">, es necesario contar con estos </w:t>
      </w:r>
      <w:r w:rsidR="000E4FFC">
        <w:t>5</w:t>
      </w:r>
      <w:r w:rsidR="00D54696">
        <w:t xml:space="preserve"> </w:t>
      </w:r>
      <w:proofErr w:type="spellStart"/>
      <w:r w:rsidR="00D54696">
        <w:t>endpoint</w:t>
      </w:r>
      <w:proofErr w:type="spellEnd"/>
      <w:r w:rsidR="00D54696">
        <w:t xml:space="preserve"> configurados.</w:t>
      </w:r>
    </w:p>
    <w:p w14:paraId="42B01D86" w14:textId="0353CA5C" w:rsidR="001D6097" w:rsidRDefault="00EE107F" w:rsidP="00E23CA9">
      <w:pPr>
        <w:pStyle w:val="Textoindependiente"/>
      </w:pPr>
      <w:r>
        <w:t xml:space="preserve">Para hacerlo se debe crear el archivo de </w:t>
      </w:r>
      <w:r w:rsidR="005B1A6D">
        <w:t>configuración</w:t>
      </w:r>
      <w:r>
        <w:t xml:space="preserve"> (si no existe):</w:t>
      </w:r>
    </w:p>
    <w:p w14:paraId="3F77FC0E" w14:textId="747CFB98" w:rsidR="00EE107F" w:rsidRDefault="00EE107F" w:rsidP="00E23CA9">
      <w:pPr>
        <w:pStyle w:val="Listaconvietas"/>
      </w:pPr>
      <w:r>
        <w:t>Seleccionar el proyecto (no a la solución)</w:t>
      </w:r>
    </w:p>
    <w:p w14:paraId="0394CA8B" w14:textId="78C9F51C" w:rsidR="00EE107F" w:rsidRDefault="00EE107F" w:rsidP="00E23CA9">
      <w:pPr>
        <w:pStyle w:val="Listaconvietas"/>
      </w:pPr>
      <w:r>
        <w:t xml:space="preserve">Dar </w:t>
      </w:r>
      <w:r w:rsidR="005B1A6D">
        <w:t>clic</w:t>
      </w:r>
      <w:r>
        <w:t xml:space="preserve"> secundario y selecciona “</w:t>
      </w:r>
      <w:r w:rsidR="005B1A6D" w:rsidRPr="001253DB">
        <w:rPr>
          <w:i/>
        </w:rPr>
        <w:t>Agregar</w:t>
      </w:r>
      <w:r w:rsidR="005B1A6D">
        <w:t xml:space="preserve">” </w:t>
      </w:r>
      <w:r>
        <w:t>-&gt; “</w:t>
      </w:r>
      <w:r w:rsidRPr="001253DB">
        <w:rPr>
          <w:i/>
        </w:rPr>
        <w:t>nuevo elemento</w:t>
      </w:r>
      <w:r>
        <w:t>”</w:t>
      </w:r>
    </w:p>
    <w:p w14:paraId="31B602D9" w14:textId="346C0598" w:rsidR="00EE107F" w:rsidRDefault="00EE107F" w:rsidP="00E23CA9">
      <w:pPr>
        <w:pStyle w:val="Listaconvietas"/>
      </w:pPr>
      <w:r>
        <w:t xml:space="preserve">Seleccionar en </w:t>
      </w:r>
      <w:r w:rsidRPr="001253DB">
        <w:rPr>
          <w:i/>
        </w:rPr>
        <w:t>Archivo de configuración de aplicación</w:t>
      </w:r>
      <w:r>
        <w:t xml:space="preserve"> y dar clic en “</w:t>
      </w:r>
      <w:r w:rsidRPr="001253DB">
        <w:rPr>
          <w:i/>
        </w:rPr>
        <w:t>Agregar</w:t>
      </w:r>
      <w:r>
        <w:t>”</w:t>
      </w:r>
      <w:r w:rsidR="00E23CA9">
        <w:t>.</w:t>
      </w:r>
    </w:p>
    <w:p w14:paraId="54930FAE" w14:textId="77777777" w:rsidR="00EE107F" w:rsidRDefault="00EE107F" w:rsidP="001D6097"/>
    <w:p w14:paraId="28CD6020" w14:textId="77777777" w:rsidR="00EE107F" w:rsidRDefault="00EE107F" w:rsidP="001D6097"/>
    <w:p w14:paraId="69ED8443" w14:textId="50FEE4A3" w:rsidR="00EE107F" w:rsidRDefault="00EE107F" w:rsidP="001D6097"/>
    <w:p w14:paraId="538808BB" w14:textId="77777777" w:rsidR="001F6890" w:rsidRDefault="00EE107F" w:rsidP="00E23CA9">
      <w:pPr>
        <w:keepNext/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7E33F534" wp14:editId="00EEA7AC">
            <wp:extent cx="5971540" cy="3856990"/>
            <wp:effectExtent l="19050" t="19050" r="10160" b="1016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85699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3FA719D" w14:textId="0154BA16" w:rsidR="00EE107F" w:rsidRDefault="001F6890" w:rsidP="001F6890">
      <w:pPr>
        <w:pStyle w:val="Descripcin"/>
      </w:pPr>
      <w:bookmarkStart w:id="49" w:name="_Toc140772270"/>
      <w:r>
        <w:t xml:space="preserve">Imagen </w:t>
      </w:r>
      <w:fldSimple w:instr=" SEQ Imagen \* ARABIC ">
        <w:r w:rsidR="00870AC5">
          <w:rPr>
            <w:noProof/>
          </w:rPr>
          <w:t>12</w:t>
        </w:r>
      </w:fldSimple>
      <w:r>
        <w:t xml:space="preserve"> Seleccionado Archivo de </w:t>
      </w:r>
      <w:r w:rsidR="005B1A6D">
        <w:t>Configuración</w:t>
      </w:r>
      <w:r>
        <w:t xml:space="preserve"> de </w:t>
      </w:r>
      <w:r w:rsidR="005B1A6D">
        <w:t>Aplicación</w:t>
      </w:r>
      <w:bookmarkEnd w:id="49"/>
    </w:p>
    <w:p w14:paraId="0D0F0D3E" w14:textId="77777777" w:rsidR="001F6890" w:rsidRDefault="00EE107F" w:rsidP="00E23CA9">
      <w:pPr>
        <w:keepNext/>
        <w:jc w:val="center"/>
      </w:pPr>
      <w:r>
        <w:rPr>
          <w:noProof/>
          <w:lang w:eastAsia="es-MX"/>
        </w:rPr>
        <w:drawing>
          <wp:inline distT="0" distB="0" distL="0" distR="0" wp14:anchorId="6F4C6DBB" wp14:editId="01DEA392">
            <wp:extent cx="5971540" cy="2419985"/>
            <wp:effectExtent l="19050" t="19050" r="10160" b="1841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41998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A41C2B" w14:textId="085CAE4B" w:rsidR="00EE107F" w:rsidRDefault="001F6890" w:rsidP="001F6890">
      <w:pPr>
        <w:pStyle w:val="Descripcin"/>
      </w:pPr>
      <w:bookmarkStart w:id="50" w:name="_Toc140772271"/>
      <w:r>
        <w:t xml:space="preserve">Imagen </w:t>
      </w:r>
      <w:fldSimple w:instr=" SEQ Imagen \* ARABIC ">
        <w:r w:rsidR="00870AC5">
          <w:rPr>
            <w:noProof/>
          </w:rPr>
          <w:t>13</w:t>
        </w:r>
      </w:fldSimple>
      <w:r>
        <w:t xml:space="preserve"> Archivo de </w:t>
      </w:r>
      <w:r w:rsidR="005B1A6D">
        <w:t>configuración</w:t>
      </w:r>
      <w:r>
        <w:t xml:space="preserve"> limpio</w:t>
      </w:r>
      <w:bookmarkEnd w:id="50"/>
    </w:p>
    <w:p w14:paraId="328210A7" w14:textId="205637D1" w:rsidR="00EE107F" w:rsidRDefault="00EE107F" w:rsidP="001D6097">
      <w:pPr>
        <w:rPr>
          <w:rFonts w:ascii="Consolas" w:hAnsi="Consolas"/>
        </w:rPr>
      </w:pPr>
      <w:r>
        <w:t xml:space="preserve">Copiar el </w:t>
      </w:r>
      <w:proofErr w:type="spellStart"/>
      <w:proofErr w:type="gramStart"/>
      <w:r w:rsidRPr="005B1A6D">
        <w:rPr>
          <w:rFonts w:ascii="Consolas" w:hAnsi="Consolas"/>
        </w:rPr>
        <w:t>system.servicemodel</w:t>
      </w:r>
      <w:proofErr w:type="spellEnd"/>
      <w:proofErr w:type="gramEnd"/>
      <w:r w:rsidR="00E23CA9">
        <w:rPr>
          <w:rFonts w:ascii="Consolas" w:hAnsi="Consolas"/>
        </w:rPr>
        <w:t>.</w:t>
      </w:r>
    </w:p>
    <w:p w14:paraId="4CB09ABF" w14:textId="58B7C3ED" w:rsidR="00E44BE2" w:rsidRDefault="00E44BE2" w:rsidP="00E44BE2">
      <w:pPr>
        <w:pStyle w:val="Textoindependiente"/>
      </w:pPr>
      <w:r w:rsidRPr="00E44BE2">
        <w:t xml:space="preserve">Para resultar en algo similar a como se muestra </w:t>
      </w:r>
      <w:r>
        <w:t xml:space="preserve">en la </w:t>
      </w:r>
      <w:r>
        <w:fldChar w:fldCharType="begin"/>
      </w:r>
      <w:r>
        <w:instrText xml:space="preserve"> REF _Ref496875170 \h </w:instrText>
      </w:r>
      <w:r>
        <w:fldChar w:fldCharType="separate"/>
      </w:r>
      <w:r w:rsidR="00870AC5">
        <w:t xml:space="preserve">Imagen </w:t>
      </w:r>
      <w:r w:rsidR="00870AC5">
        <w:rPr>
          <w:noProof/>
        </w:rPr>
        <w:t>14</w:t>
      </w:r>
      <w:r>
        <w:fldChar w:fldCharType="end"/>
      </w:r>
      <w:r w:rsidRPr="00E44BE2">
        <w:t>.</w:t>
      </w:r>
    </w:p>
    <w:p w14:paraId="26A81D67" w14:textId="77777777" w:rsidR="00E44BE2" w:rsidRDefault="00E44BE2" w:rsidP="001D6097"/>
    <w:p w14:paraId="35B67954" w14:textId="4BECDC82" w:rsidR="001F6890" w:rsidRDefault="00E540DF" w:rsidP="00E23CA9">
      <w:pPr>
        <w:keepNext/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58D43C92" wp14:editId="40B8CA70">
            <wp:extent cx="5971540" cy="408559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D0AB8" w14:textId="7BA9058A" w:rsidR="00EE107F" w:rsidRDefault="001F6890" w:rsidP="001F6890">
      <w:pPr>
        <w:pStyle w:val="Descripcin"/>
        <w:rPr>
          <w:u w:val="single"/>
        </w:rPr>
      </w:pPr>
      <w:bookmarkStart w:id="51" w:name="_Ref496875170"/>
      <w:bookmarkStart w:id="52" w:name="_Toc140772272"/>
      <w:r>
        <w:t xml:space="preserve">Imagen </w:t>
      </w:r>
      <w:fldSimple w:instr=" SEQ Imagen \* ARABIC ">
        <w:r w:rsidR="00870AC5">
          <w:rPr>
            <w:noProof/>
          </w:rPr>
          <w:t>14</w:t>
        </w:r>
      </w:fldSimple>
      <w:bookmarkEnd w:id="51"/>
      <w:r>
        <w:t xml:space="preserve"> Archivo de </w:t>
      </w:r>
      <w:r w:rsidR="005B1A6D">
        <w:t>configuración</w:t>
      </w:r>
      <w:r>
        <w:t xml:space="preserve"> con la </w:t>
      </w:r>
      <w:r w:rsidR="005B1A6D">
        <w:t>configuración</w:t>
      </w:r>
      <w:r>
        <w:t xml:space="preserve"> necesaria para </w:t>
      </w:r>
      <w:r w:rsidR="005B1A6D" w:rsidRPr="001253DB">
        <w:rPr>
          <w:i/>
        </w:rPr>
        <w:t xml:space="preserve">SIFEI </w:t>
      </w:r>
      <w:proofErr w:type="spellStart"/>
      <w:r w:rsidR="005B1A6D" w:rsidRPr="001253DB">
        <w:rPr>
          <w:i/>
        </w:rPr>
        <w:t>Signature</w:t>
      </w:r>
      <w:bookmarkEnd w:id="52"/>
      <w:proofErr w:type="spellEnd"/>
    </w:p>
    <w:p w14:paraId="5AB0FBEE" w14:textId="54A785B7" w:rsidR="00EE107F" w:rsidRDefault="00385D53" w:rsidP="00385D53">
      <w:pPr>
        <w:pStyle w:val="Ttulo2"/>
      </w:pPr>
      <w:bookmarkStart w:id="53" w:name="_Crear_base_de"/>
      <w:bookmarkStart w:id="54" w:name="_Toc140772029"/>
      <w:bookmarkEnd w:id="53"/>
      <w:r>
        <w:t>Crear base de datos</w:t>
      </w:r>
      <w:bookmarkEnd w:id="54"/>
    </w:p>
    <w:p w14:paraId="48E457BE" w14:textId="589936E2" w:rsidR="00385D53" w:rsidRDefault="00385D53" w:rsidP="005B1A6D">
      <w:pPr>
        <w:pStyle w:val="Textoindependiente"/>
      </w:pPr>
      <w:r>
        <w:t xml:space="preserve">Dentro de los recursos ofrecidos por </w:t>
      </w:r>
      <w:r w:rsidR="009D7FB7" w:rsidRPr="009D7FB7">
        <w:rPr>
          <w:rFonts w:cs="Segoe UI"/>
          <w:i/>
        </w:rPr>
        <w:t xml:space="preserve">SIFEI </w:t>
      </w:r>
      <w:proofErr w:type="spellStart"/>
      <w:r w:rsidRPr="009D7FB7">
        <w:rPr>
          <w:rFonts w:cs="Segoe UI"/>
          <w:i/>
        </w:rPr>
        <w:t>Signature</w:t>
      </w:r>
      <w:proofErr w:type="spellEnd"/>
      <w:r w:rsidRPr="009D7FB7">
        <w:rPr>
          <w:rFonts w:cs="Segoe UI"/>
        </w:rPr>
        <w:t xml:space="preserve"> se </w:t>
      </w:r>
      <w:r>
        <w:t xml:space="preserve">incluye </w:t>
      </w:r>
      <w:r w:rsidR="00EB2684">
        <w:t>un script con los</w:t>
      </w:r>
      <w:r>
        <w:t xml:space="preserve"> </w:t>
      </w:r>
      <w:r w:rsidR="005B1A6D">
        <w:t>catálogos</w:t>
      </w:r>
      <w:r>
        <w:t xml:space="preserve"> del </w:t>
      </w:r>
      <w:r w:rsidR="005B1A6D">
        <w:t>SAT</w:t>
      </w:r>
      <w:r>
        <w:t xml:space="preserve"> listo</w:t>
      </w:r>
      <w:r w:rsidR="005B1A6D">
        <w:t xml:space="preserve"> para ser usado en </w:t>
      </w:r>
      <w:r w:rsidR="00B14D86">
        <w:t>MySQL</w:t>
      </w:r>
      <w:r w:rsidR="005B1A6D">
        <w:t xml:space="preserve"> o </w:t>
      </w:r>
      <w:proofErr w:type="spellStart"/>
      <w:r w:rsidR="005B1A6D">
        <w:t>MariaDB</w:t>
      </w:r>
      <w:proofErr w:type="spellEnd"/>
      <w:r>
        <w:t xml:space="preserve">, el nombre del </w:t>
      </w:r>
      <w:r w:rsidR="005B1A6D">
        <w:t>script es</w:t>
      </w:r>
      <w:r>
        <w:t xml:space="preserve"> “</w:t>
      </w:r>
      <w:proofErr w:type="spellStart"/>
      <w:proofErr w:type="gramStart"/>
      <w:r w:rsidRPr="005B1A6D">
        <w:rPr>
          <w:rFonts w:ascii="Consolas" w:hAnsi="Consolas"/>
        </w:rPr>
        <w:t>bd_</w:t>
      </w:r>
      <w:r w:rsidR="00D03C80">
        <w:rPr>
          <w:rFonts w:ascii="Consolas" w:hAnsi="Consolas"/>
        </w:rPr>
        <w:t>catálogo</w:t>
      </w:r>
      <w:r w:rsidRPr="005B1A6D">
        <w:rPr>
          <w:rFonts w:ascii="Consolas" w:hAnsi="Consolas"/>
        </w:rPr>
        <w:t>ssat.sql</w:t>
      </w:r>
      <w:proofErr w:type="spellEnd"/>
      <w:r>
        <w:t>“</w:t>
      </w:r>
      <w:proofErr w:type="gramEnd"/>
      <w:r>
        <w:t>.</w:t>
      </w:r>
    </w:p>
    <w:p w14:paraId="52BF6CD3" w14:textId="16432FDD" w:rsidR="00385D53" w:rsidRDefault="00385D53" w:rsidP="005B1A6D">
      <w:pPr>
        <w:pStyle w:val="Textoindependiente"/>
      </w:pPr>
      <w:r>
        <w:t>Existe</w:t>
      </w:r>
      <w:r w:rsidR="003D0E2D">
        <w:t>n</w:t>
      </w:r>
      <w:r>
        <w:t xml:space="preserve"> varias formas de ejecutar el script, la forma que se cubrirá en este apartado es a través </w:t>
      </w:r>
      <w:r w:rsidR="005B1A6D">
        <w:t>de</w:t>
      </w:r>
      <w:r>
        <w:t xml:space="preserve"> </w:t>
      </w:r>
      <w:r w:rsidR="00C67BF6">
        <w:t xml:space="preserve">la </w:t>
      </w:r>
      <w:r w:rsidR="00C67BF6" w:rsidRPr="00C67BF6">
        <w:rPr>
          <w:i/>
        </w:rPr>
        <w:t>herramienta de línea de comando de</w:t>
      </w:r>
      <w:r w:rsidRPr="00C67BF6">
        <w:rPr>
          <w:i/>
        </w:rPr>
        <w:t xml:space="preserve"> </w:t>
      </w:r>
      <w:r w:rsidR="00B14D86">
        <w:rPr>
          <w:i/>
        </w:rPr>
        <w:t>MySQL</w:t>
      </w:r>
      <w:r>
        <w:t xml:space="preserve"> suponiendo que el gestor </w:t>
      </w:r>
      <w:r w:rsidR="005B1A6D">
        <w:t>está</w:t>
      </w:r>
      <w:r>
        <w:t xml:space="preserve"> instalado de forma local y que la carpeta </w:t>
      </w:r>
      <w:proofErr w:type="spellStart"/>
      <w:r w:rsidRPr="005B1A6D">
        <w:rPr>
          <w:rFonts w:ascii="Consolas" w:hAnsi="Consolas"/>
        </w:rPr>
        <w:t>bin</w:t>
      </w:r>
      <w:proofErr w:type="spellEnd"/>
      <w:r>
        <w:t xml:space="preserve"> de </w:t>
      </w:r>
      <w:proofErr w:type="spellStart"/>
      <w:r w:rsidR="00B14D86">
        <w:t>MariaDB</w:t>
      </w:r>
      <w:proofErr w:type="spellEnd"/>
      <w:r>
        <w:t xml:space="preserve"> </w:t>
      </w:r>
      <w:r w:rsidR="005B1A6D">
        <w:t>está</w:t>
      </w:r>
      <w:r>
        <w:t xml:space="preserve"> definida en las variables de </w:t>
      </w:r>
      <w:r w:rsidR="005B1A6D">
        <w:t xml:space="preserve">entorno. Además, la cuenta de </w:t>
      </w:r>
      <w:proofErr w:type="spellStart"/>
      <w:r w:rsidR="005B1A6D">
        <w:t>MariaDB</w:t>
      </w:r>
      <w:proofErr w:type="spellEnd"/>
      <w:r w:rsidR="00D62CF8">
        <w:t xml:space="preserve"> debe</w:t>
      </w:r>
      <w:r w:rsidR="001F6890">
        <w:t xml:space="preserve"> tener privilegios para crear base de datos</w:t>
      </w:r>
      <w:r w:rsidR="00EB2684">
        <w:t xml:space="preserve"> y tablas</w:t>
      </w:r>
      <w:r w:rsidR="001F6890">
        <w:t>.</w:t>
      </w:r>
    </w:p>
    <w:p w14:paraId="249BFE7F" w14:textId="6B16C30F" w:rsidR="00385D53" w:rsidRDefault="003D0E2D" w:rsidP="00385D53"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634613A7" wp14:editId="2F71A5C3">
                <wp:extent cx="5924550" cy="508000"/>
                <wp:effectExtent l="0" t="0" r="19050" b="25400"/>
                <wp:docPr id="26" name="Rectángulo redondead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508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58D462" w14:textId="68848510" w:rsidR="007F22A2" w:rsidRPr="00E23CA9" w:rsidRDefault="007F22A2" w:rsidP="00E23CA9">
                            <w:pPr>
                              <w:pStyle w:val="Textoindependiente"/>
                              <w:jc w:val="center"/>
                              <w:rPr>
                                <w:szCs w:val="22"/>
                              </w:rPr>
                            </w:pPr>
                            <w:r w:rsidRPr="00E23CA9">
                              <w:rPr>
                                <w:b/>
                                <w:szCs w:val="22"/>
                              </w:rPr>
                              <w:t xml:space="preserve">Nota: </w:t>
                            </w:r>
                            <w:r w:rsidRPr="00E23CA9">
                              <w:rPr>
                                <w:szCs w:val="22"/>
                              </w:rPr>
                              <w:t>Para ver los requ</w:t>
                            </w:r>
                            <w:r>
                              <w:rPr>
                                <w:szCs w:val="22"/>
                              </w:rPr>
                              <w:t>i</w:t>
                            </w:r>
                            <w:r w:rsidRPr="00E23CA9">
                              <w:rPr>
                                <w:szCs w:val="22"/>
                              </w:rPr>
                              <w:t>sitos ir al apartado requerimientos.</w:t>
                            </w:r>
                          </w:p>
                          <w:p w14:paraId="5BD868CD" w14:textId="77777777" w:rsidR="007F22A2" w:rsidRPr="00E23CA9" w:rsidRDefault="007F22A2" w:rsidP="00C67BF6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34613A7" id="Rectángulo redondeado 26" o:spid="_x0000_s1032" style="width:466.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" fillcolor="#ed7d31 [3205]" strokecolor="white [3201]" strokeweight="1.5pt">
                <v:stroke joinstyle="miter"/>
                <v:textbox>
                  <w:txbxContent>
                    <w:p w14:paraId="2558D462" w14:textId="68848510" w:rsidR="007F22A2" w:rsidRPr="00E23CA9" w:rsidRDefault="007F22A2" w:rsidP="00E23CA9">
                      <w:pPr>
                        <w:pStyle w:val="Textoindependiente"/>
                        <w:jc w:val="center"/>
                        <w:rPr>
                          <w:szCs w:val="22"/>
                        </w:rPr>
                      </w:pPr>
                      <w:r w:rsidRPr="00E23CA9">
                        <w:rPr>
                          <w:b/>
                          <w:szCs w:val="22"/>
                        </w:rPr>
                        <w:t xml:space="preserve">Nota: </w:t>
                      </w:r>
                      <w:r w:rsidRPr="00E23CA9">
                        <w:rPr>
                          <w:szCs w:val="22"/>
                        </w:rPr>
                        <w:t>Para ver los requ</w:t>
                      </w:r>
                      <w:r>
                        <w:rPr>
                          <w:szCs w:val="22"/>
                        </w:rPr>
                        <w:t>i</w:t>
                      </w:r>
                      <w:r w:rsidRPr="00E23CA9">
                        <w:rPr>
                          <w:szCs w:val="22"/>
                        </w:rPr>
                        <w:t>sitos ir al apartado requerimientos.</w:t>
                      </w:r>
                    </w:p>
                    <w:p w14:paraId="5BD868CD" w14:textId="77777777" w:rsidR="007F22A2" w:rsidRPr="00E23CA9" w:rsidRDefault="007F22A2" w:rsidP="00C67BF6">
                      <w:pPr>
                        <w:jc w:val="right"/>
                        <w:rPr>
                          <w:sz w:val="1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1798EFC" w14:textId="27EC1D1B" w:rsidR="00385D53" w:rsidRDefault="00482A12" w:rsidP="00482A12">
      <w:pPr>
        <w:pStyle w:val="Ttulo3"/>
      </w:pPr>
      <w:bookmarkStart w:id="55" w:name="_Toc140772030"/>
      <w:r>
        <w:t>Comandos</w:t>
      </w:r>
      <w:r w:rsidR="00D62CF8">
        <w:t xml:space="preserve"> usados para crear la base de datos</w:t>
      </w:r>
      <w:bookmarkEnd w:id="55"/>
    </w:p>
    <w:p w14:paraId="21A3BEDB" w14:textId="77777777" w:rsidR="00D62CF8" w:rsidRDefault="00EB68D4" w:rsidP="00D62CF8">
      <w:pPr>
        <w:keepNext/>
      </w:pP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74D960C7" wp14:editId="52629F9D">
                <wp:extent cx="5219700" cy="285750"/>
                <wp:effectExtent l="0" t="0" r="0" b="0"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2857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EB0573" w14:textId="56AC2F7A" w:rsidR="007F22A2" w:rsidRPr="002667A7" w:rsidRDefault="007F22A2" w:rsidP="00EB68D4">
                            <w:pPr>
                              <w:rPr>
                                <w:rFonts w:ascii="Consolas" w:hAnsi="Consolas" w:cs="Consolas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color w:val="00B0F0"/>
                              </w:rPr>
                              <w:t>Shell</w:t>
                            </w:r>
                            <w:r w:rsidRPr="00EB2684">
                              <w:rPr>
                                <w:rFonts w:ascii="Consolas" w:hAnsi="Consolas" w:cs="Consolas"/>
                                <w:color w:val="00B0F0"/>
                              </w:rPr>
                              <w:t>&gt;</w:t>
                            </w:r>
                            <w:r w:rsidRPr="00EB68D4">
                              <w:rPr>
                                <w:rFonts w:ascii="Consolas" w:hAnsi="Consolas" w:cs="Consolas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B68D4">
                              <w:rPr>
                                <w:rFonts w:ascii="Consolas" w:hAnsi="Consolas" w:cs="Consolas"/>
                                <w:color w:val="FFFFFF" w:themeColor="background1"/>
                              </w:rPr>
                              <w:t>mysql</w:t>
                            </w:r>
                            <w:proofErr w:type="spellEnd"/>
                            <w:r w:rsidRPr="00EB68D4">
                              <w:rPr>
                                <w:rFonts w:ascii="Consolas" w:hAnsi="Consolas" w:cs="Consolas"/>
                                <w:color w:val="FFFFFF" w:themeColor="background1"/>
                              </w:rPr>
                              <w:t xml:space="preserve"> –U </w:t>
                            </w:r>
                            <w:proofErr w:type="spellStart"/>
                            <w:r w:rsidRPr="00EB68D4">
                              <w:rPr>
                                <w:rFonts w:ascii="Consolas" w:hAnsi="Consolas" w:cs="Consolas"/>
                                <w:color w:val="FFFFFF" w:themeColor="background1"/>
                              </w:rPr>
                              <w:t>root</w:t>
                            </w:r>
                            <w:proofErr w:type="spellEnd"/>
                            <w:r w:rsidRPr="00EB68D4">
                              <w:rPr>
                                <w:rFonts w:ascii="Consolas" w:hAnsi="Consolas" w:cs="Consolas"/>
                                <w:color w:val="FFFFFF" w:themeColor="background1"/>
                              </w:rPr>
                              <w:t xml:space="preserve"> –p </w:t>
                            </w:r>
                            <w:proofErr w:type="spellStart"/>
                            <w:r w:rsidRPr="00EB68D4">
                              <w:rPr>
                                <w:rFonts w:ascii="Consolas" w:hAnsi="Consolas" w:cs="Consolas"/>
                                <w:color w:val="FFFFFF" w:themeColor="background1"/>
                              </w:rPr>
                              <w:t>catalogosat</w:t>
                            </w:r>
                            <w:proofErr w:type="spellEnd"/>
                            <w:r w:rsidRPr="00EB68D4">
                              <w:rPr>
                                <w:rFonts w:ascii="Consolas" w:hAnsi="Consolas" w:cs="Consolas"/>
                                <w:color w:val="FFFFFF" w:themeColor="background1"/>
                              </w:rPr>
                              <w:t xml:space="preserve">&lt; </w:t>
                            </w:r>
                            <w:proofErr w:type="spellStart"/>
                            <w:r>
                              <w:rPr>
                                <w:rFonts w:ascii="Consolas" w:hAnsi="Consolas" w:cs="Consolas"/>
                                <w:color w:val="FFFFFF" w:themeColor="background1"/>
                              </w:rPr>
                              <w:t>bd_</w:t>
                            </w:r>
                            <w:r w:rsidRPr="00EB68D4">
                              <w:rPr>
                                <w:rFonts w:ascii="Consolas" w:hAnsi="Consolas" w:cs="Consolas"/>
                                <w:color w:val="FFFFFF" w:themeColor="background1"/>
                              </w:rPr>
                              <w:t>catalogossat.sql</w:t>
                            </w:r>
                            <w:proofErr w:type="spellEnd"/>
                          </w:p>
                          <w:p w14:paraId="303CB5C4" w14:textId="77777777" w:rsidR="007F22A2" w:rsidRPr="002667A7" w:rsidRDefault="007F22A2" w:rsidP="00EB68D4">
                            <w:pPr>
                              <w:rPr>
                                <w:rFonts w:ascii="Consolas" w:hAnsi="Consolas" w:cs="Consolas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D960C7" id="Cuadro de texto 30" o:spid="_x0000_s1033" type="#_x0000_t202" style="width:411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" fillcolor="#393737 [814]" stroked="f" strokeweight=".5pt">
                <v:textbox>
                  <w:txbxContent>
                    <w:p w14:paraId="01EB0573" w14:textId="56AC2F7A" w:rsidR="007F22A2" w:rsidRPr="002667A7" w:rsidRDefault="007F22A2" w:rsidP="00EB68D4">
                      <w:pPr>
                        <w:rPr>
                          <w:rFonts w:ascii="Consolas" w:hAnsi="Consolas" w:cs="Consolas"/>
                          <w:color w:val="FFFFFF" w:themeColor="background1"/>
                        </w:rPr>
                      </w:pPr>
                      <w:r>
                        <w:rPr>
                          <w:rFonts w:ascii="Consolas" w:hAnsi="Consolas" w:cs="Consolas"/>
                          <w:color w:val="00B0F0"/>
                        </w:rPr>
                        <w:t>Shell</w:t>
                      </w:r>
                      <w:r w:rsidRPr="00EB2684">
                        <w:rPr>
                          <w:rFonts w:ascii="Consolas" w:hAnsi="Consolas" w:cs="Consolas"/>
                          <w:color w:val="00B0F0"/>
                        </w:rPr>
                        <w:t>&gt;</w:t>
                      </w:r>
                      <w:r w:rsidRPr="00EB68D4">
                        <w:rPr>
                          <w:rFonts w:ascii="Consolas" w:hAnsi="Consolas" w:cs="Consolas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B68D4">
                        <w:rPr>
                          <w:rFonts w:ascii="Consolas" w:hAnsi="Consolas" w:cs="Consolas"/>
                          <w:color w:val="FFFFFF" w:themeColor="background1"/>
                        </w:rPr>
                        <w:t>mysql</w:t>
                      </w:r>
                      <w:proofErr w:type="spellEnd"/>
                      <w:r w:rsidRPr="00EB68D4">
                        <w:rPr>
                          <w:rFonts w:ascii="Consolas" w:hAnsi="Consolas" w:cs="Consolas"/>
                          <w:color w:val="FFFFFF" w:themeColor="background1"/>
                        </w:rPr>
                        <w:t xml:space="preserve"> –U </w:t>
                      </w:r>
                      <w:proofErr w:type="spellStart"/>
                      <w:r w:rsidRPr="00EB68D4">
                        <w:rPr>
                          <w:rFonts w:ascii="Consolas" w:hAnsi="Consolas" w:cs="Consolas"/>
                          <w:color w:val="FFFFFF" w:themeColor="background1"/>
                        </w:rPr>
                        <w:t>root</w:t>
                      </w:r>
                      <w:proofErr w:type="spellEnd"/>
                      <w:r w:rsidRPr="00EB68D4">
                        <w:rPr>
                          <w:rFonts w:ascii="Consolas" w:hAnsi="Consolas" w:cs="Consolas"/>
                          <w:color w:val="FFFFFF" w:themeColor="background1"/>
                        </w:rPr>
                        <w:t xml:space="preserve"> –p </w:t>
                      </w:r>
                      <w:proofErr w:type="spellStart"/>
                      <w:r w:rsidRPr="00EB68D4">
                        <w:rPr>
                          <w:rFonts w:ascii="Consolas" w:hAnsi="Consolas" w:cs="Consolas"/>
                          <w:color w:val="FFFFFF" w:themeColor="background1"/>
                        </w:rPr>
                        <w:t>catalogosat</w:t>
                      </w:r>
                      <w:proofErr w:type="spellEnd"/>
                      <w:r w:rsidRPr="00EB68D4">
                        <w:rPr>
                          <w:rFonts w:ascii="Consolas" w:hAnsi="Consolas" w:cs="Consolas"/>
                          <w:color w:val="FFFFFF" w:themeColor="background1"/>
                        </w:rPr>
                        <w:t xml:space="preserve">&lt; </w:t>
                      </w:r>
                      <w:proofErr w:type="spellStart"/>
                      <w:r>
                        <w:rPr>
                          <w:rFonts w:ascii="Consolas" w:hAnsi="Consolas" w:cs="Consolas"/>
                          <w:color w:val="FFFFFF" w:themeColor="background1"/>
                        </w:rPr>
                        <w:t>bd_</w:t>
                      </w:r>
                      <w:r w:rsidRPr="00EB68D4">
                        <w:rPr>
                          <w:rFonts w:ascii="Consolas" w:hAnsi="Consolas" w:cs="Consolas"/>
                          <w:color w:val="FFFFFF" w:themeColor="background1"/>
                        </w:rPr>
                        <w:t>catalogossat.sql</w:t>
                      </w:r>
                      <w:proofErr w:type="spellEnd"/>
                    </w:p>
                    <w:p w14:paraId="303CB5C4" w14:textId="77777777" w:rsidR="007F22A2" w:rsidRPr="002667A7" w:rsidRDefault="007F22A2" w:rsidP="00EB68D4">
                      <w:pPr>
                        <w:rPr>
                          <w:rFonts w:ascii="Consolas" w:hAnsi="Consolas" w:cs="Consolas"/>
                          <w:color w:val="FFFFFF" w:themeColor="background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918891A" w14:textId="402342B8" w:rsidR="00604ABA" w:rsidRDefault="00D62CF8" w:rsidP="00D62CF8">
      <w:pPr>
        <w:pStyle w:val="Descripcin"/>
      </w:pPr>
      <w:bookmarkStart w:id="56" w:name="_Toc140772273"/>
      <w:r>
        <w:t xml:space="preserve">Imagen </w:t>
      </w:r>
      <w:fldSimple w:instr=" SEQ Imagen \* ARABIC ">
        <w:r w:rsidR="00870AC5">
          <w:rPr>
            <w:noProof/>
          </w:rPr>
          <w:t>15</w:t>
        </w:r>
      </w:fldSimple>
      <w:r>
        <w:t xml:space="preserve"> </w:t>
      </w:r>
      <w:r w:rsidR="000C70C9">
        <w:t xml:space="preserve">Ejecuta </w:t>
      </w:r>
      <w:r>
        <w:t xml:space="preserve">el </w:t>
      </w:r>
      <w:r w:rsidRPr="00776420">
        <w:rPr>
          <w:i/>
        </w:rPr>
        <w:t>script</w:t>
      </w:r>
      <w:r>
        <w:t xml:space="preserve"> para la </w:t>
      </w:r>
      <w:r w:rsidR="005B1A6D">
        <w:t>creación</w:t>
      </w:r>
      <w:r>
        <w:t xml:space="preserve"> de la base de datos</w:t>
      </w:r>
      <w:bookmarkEnd w:id="56"/>
    </w:p>
    <w:p w14:paraId="47A1247C" w14:textId="77777777" w:rsidR="00EB68D4" w:rsidRDefault="00EB68D4" w:rsidP="00C67BF6">
      <w:pPr>
        <w:rPr>
          <w:rFonts w:cs="Segoe UI"/>
        </w:rPr>
      </w:pPr>
    </w:p>
    <w:p w14:paraId="27D367FA" w14:textId="77777777" w:rsidR="00D62CF8" w:rsidRDefault="00EB2684" w:rsidP="00D62CF8">
      <w:pPr>
        <w:keepNext/>
      </w:pP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78F06E8A" wp14:editId="3ACD9307">
                <wp:extent cx="5219700" cy="285750"/>
                <wp:effectExtent l="0" t="0" r="0" b="0"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2857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3C331D" w14:textId="6326B503" w:rsidR="007F22A2" w:rsidRPr="00334EF1" w:rsidRDefault="007F22A2" w:rsidP="00EB2684">
                            <w:pPr>
                              <w:rPr>
                                <w:rFonts w:ascii="Consolas" w:hAnsi="Consolas" w:cs="Consolas"/>
                                <w:color w:val="FFFFFF" w:themeColor="background1"/>
                                <w:lang w:val="en-US"/>
                              </w:rPr>
                            </w:pPr>
                            <w:proofErr w:type="spellStart"/>
                            <w:r w:rsidRPr="00334EF1">
                              <w:rPr>
                                <w:rFonts w:ascii="Consolas" w:hAnsi="Consolas" w:cs="Consolas"/>
                                <w:color w:val="00B0F0"/>
                                <w:lang w:val="en-US"/>
                              </w:rPr>
                              <w:t>MariaDb</w:t>
                            </w:r>
                            <w:proofErr w:type="spellEnd"/>
                            <w:r w:rsidRPr="00334EF1">
                              <w:rPr>
                                <w:rFonts w:ascii="Consolas" w:hAnsi="Consolas" w:cs="Consolas"/>
                                <w:color w:val="00B0F0"/>
                                <w:lang w:val="en-US"/>
                              </w:rPr>
                              <w:t>&gt;</w:t>
                            </w:r>
                            <w:r w:rsidRPr="00334EF1">
                              <w:rPr>
                                <w:rFonts w:cs="Segoe UI"/>
                                <w:lang w:val="en-US"/>
                              </w:rPr>
                              <w:t xml:space="preserve"> </w:t>
                            </w:r>
                            <w:r w:rsidRPr="00334EF1">
                              <w:rPr>
                                <w:rFonts w:ascii="Consolas" w:hAnsi="Consolas" w:cs="Consolas"/>
                                <w:color w:val="FFFFFF" w:themeColor="background1"/>
                                <w:lang w:val="en-US"/>
                              </w:rPr>
                              <w:t xml:space="preserve">show variables where </w:t>
                            </w:r>
                            <w:proofErr w:type="spellStart"/>
                            <w:r w:rsidRPr="00334EF1">
                              <w:rPr>
                                <w:rFonts w:ascii="Consolas" w:hAnsi="Consolas" w:cs="Consolas"/>
                                <w:color w:val="FFFFFF" w:themeColor="background1"/>
                                <w:lang w:val="en-US"/>
                              </w:rPr>
                              <w:t>variable_name</w:t>
                            </w:r>
                            <w:proofErr w:type="spellEnd"/>
                            <w:r w:rsidRPr="00334EF1">
                              <w:rPr>
                                <w:rFonts w:ascii="Consolas" w:hAnsi="Consolas" w:cs="Consolas"/>
                                <w:color w:val="FFFFFF" w:themeColor="background1"/>
                                <w:lang w:val="en-US"/>
                              </w:rPr>
                              <w:t>='</w:t>
                            </w:r>
                            <w:proofErr w:type="spellStart"/>
                            <w:r w:rsidRPr="00334EF1">
                              <w:rPr>
                                <w:rFonts w:ascii="Consolas" w:hAnsi="Consolas" w:cs="Consolas"/>
                                <w:color w:val="FFFFFF" w:themeColor="background1"/>
                                <w:lang w:val="en-US"/>
                              </w:rPr>
                              <w:t>max_allowed_packet</w:t>
                            </w:r>
                            <w:proofErr w:type="spellEnd"/>
                            <w:r w:rsidRPr="00334EF1">
                              <w:rPr>
                                <w:rFonts w:ascii="Consolas" w:hAnsi="Consolas" w:cs="Consolas"/>
                                <w:color w:val="FFFFFF" w:themeColor="background1"/>
                                <w:lang w:val="en-US"/>
                              </w:rPr>
                              <w:t>';</w:t>
                            </w:r>
                          </w:p>
                          <w:p w14:paraId="2D81C8F6" w14:textId="77777777" w:rsidR="007F22A2" w:rsidRPr="00334EF1" w:rsidRDefault="007F22A2" w:rsidP="00EB2684">
                            <w:pPr>
                              <w:rPr>
                                <w:rFonts w:ascii="Consolas" w:hAnsi="Consolas" w:cs="Consolas"/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F06E8A" id="Cuadro de texto 27" o:spid="_x0000_s1034" type="#_x0000_t202" style="width:411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" fillcolor="#393737 [814]" stroked="f" strokeweight=".5pt">
                <v:textbox>
                  <w:txbxContent>
                    <w:p w14:paraId="713C331D" w14:textId="6326B503" w:rsidR="007F22A2" w:rsidRPr="00334EF1" w:rsidRDefault="007F22A2" w:rsidP="00EB2684">
                      <w:pPr>
                        <w:rPr>
                          <w:rFonts w:ascii="Consolas" w:hAnsi="Consolas" w:cs="Consolas"/>
                          <w:color w:val="FFFFFF" w:themeColor="background1"/>
                          <w:lang w:val="en-US"/>
                        </w:rPr>
                      </w:pPr>
                      <w:proofErr w:type="spellStart"/>
                      <w:r w:rsidRPr="00334EF1">
                        <w:rPr>
                          <w:rFonts w:ascii="Consolas" w:hAnsi="Consolas" w:cs="Consolas"/>
                          <w:color w:val="00B0F0"/>
                          <w:lang w:val="en-US"/>
                        </w:rPr>
                        <w:t>MariaDb</w:t>
                      </w:r>
                      <w:proofErr w:type="spellEnd"/>
                      <w:r w:rsidRPr="00334EF1">
                        <w:rPr>
                          <w:rFonts w:ascii="Consolas" w:hAnsi="Consolas" w:cs="Consolas"/>
                          <w:color w:val="00B0F0"/>
                          <w:lang w:val="en-US"/>
                        </w:rPr>
                        <w:t>&gt;</w:t>
                      </w:r>
                      <w:r w:rsidRPr="00334EF1">
                        <w:rPr>
                          <w:rFonts w:cs="Segoe UI"/>
                          <w:lang w:val="en-US"/>
                        </w:rPr>
                        <w:t xml:space="preserve"> </w:t>
                      </w:r>
                      <w:r w:rsidRPr="00334EF1">
                        <w:rPr>
                          <w:rFonts w:ascii="Consolas" w:hAnsi="Consolas" w:cs="Consolas"/>
                          <w:color w:val="FFFFFF" w:themeColor="background1"/>
                          <w:lang w:val="en-US"/>
                        </w:rPr>
                        <w:t xml:space="preserve">show variables where </w:t>
                      </w:r>
                      <w:proofErr w:type="spellStart"/>
                      <w:r w:rsidRPr="00334EF1">
                        <w:rPr>
                          <w:rFonts w:ascii="Consolas" w:hAnsi="Consolas" w:cs="Consolas"/>
                          <w:color w:val="FFFFFF" w:themeColor="background1"/>
                          <w:lang w:val="en-US"/>
                        </w:rPr>
                        <w:t>variable_name</w:t>
                      </w:r>
                      <w:proofErr w:type="spellEnd"/>
                      <w:r w:rsidRPr="00334EF1">
                        <w:rPr>
                          <w:rFonts w:ascii="Consolas" w:hAnsi="Consolas" w:cs="Consolas"/>
                          <w:color w:val="FFFFFF" w:themeColor="background1"/>
                          <w:lang w:val="en-US"/>
                        </w:rPr>
                        <w:t>='</w:t>
                      </w:r>
                      <w:proofErr w:type="spellStart"/>
                      <w:r w:rsidRPr="00334EF1">
                        <w:rPr>
                          <w:rFonts w:ascii="Consolas" w:hAnsi="Consolas" w:cs="Consolas"/>
                          <w:color w:val="FFFFFF" w:themeColor="background1"/>
                          <w:lang w:val="en-US"/>
                        </w:rPr>
                        <w:t>max_allowed_packet</w:t>
                      </w:r>
                      <w:proofErr w:type="spellEnd"/>
                      <w:r w:rsidRPr="00334EF1">
                        <w:rPr>
                          <w:rFonts w:ascii="Consolas" w:hAnsi="Consolas" w:cs="Consolas"/>
                          <w:color w:val="FFFFFF" w:themeColor="background1"/>
                          <w:lang w:val="en-US"/>
                        </w:rPr>
                        <w:t>';</w:t>
                      </w:r>
                    </w:p>
                    <w:p w14:paraId="2D81C8F6" w14:textId="77777777" w:rsidR="007F22A2" w:rsidRPr="00334EF1" w:rsidRDefault="007F22A2" w:rsidP="00EB2684">
                      <w:pPr>
                        <w:rPr>
                          <w:rFonts w:ascii="Consolas" w:hAnsi="Consolas" w:cs="Consolas"/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ED735EB" w14:textId="39FD82FA" w:rsidR="00EB2684" w:rsidRPr="00604ABA" w:rsidRDefault="00D62CF8" w:rsidP="00D62CF8">
      <w:pPr>
        <w:pStyle w:val="Descripcin"/>
        <w:rPr>
          <w:rFonts w:cs="Segoe UI"/>
        </w:rPr>
      </w:pPr>
      <w:bookmarkStart w:id="57" w:name="_Toc140772274"/>
      <w:r>
        <w:t xml:space="preserve">Imagen </w:t>
      </w:r>
      <w:fldSimple w:instr=" SEQ Imagen \* ARABIC ">
        <w:r w:rsidR="00870AC5">
          <w:rPr>
            <w:noProof/>
          </w:rPr>
          <w:t>16</w:t>
        </w:r>
      </w:fldSimple>
      <w:r>
        <w:t xml:space="preserve"> </w:t>
      </w:r>
      <w:r w:rsidR="000C70C9">
        <w:t xml:space="preserve">Consulta </w:t>
      </w:r>
      <w:r>
        <w:t xml:space="preserve">para mostrar el valor </w:t>
      </w:r>
      <w:r w:rsidR="005B1A6D">
        <w:t xml:space="preserve">de </w:t>
      </w:r>
      <w:r w:rsidR="005B1A6D" w:rsidRPr="009D7FB7">
        <w:rPr>
          <w:rFonts w:ascii="Consolas" w:hAnsi="Consolas"/>
          <w:noProof/>
        </w:rPr>
        <w:t>max</w:t>
      </w:r>
      <w:r w:rsidRPr="009D7FB7">
        <w:rPr>
          <w:rFonts w:ascii="Consolas" w:hAnsi="Consolas"/>
          <w:noProof/>
        </w:rPr>
        <w:t>_allowed_packet</w:t>
      </w:r>
      <w:bookmarkEnd w:id="57"/>
    </w:p>
    <w:p w14:paraId="0D65A6C5" w14:textId="77777777" w:rsidR="00C67BF6" w:rsidRDefault="00C67BF6" w:rsidP="00385D53"/>
    <w:p w14:paraId="7CF374BF" w14:textId="661BF380" w:rsidR="00640182" w:rsidRPr="00351EE7" w:rsidRDefault="00B60545" w:rsidP="00640182">
      <w:pPr>
        <w:pStyle w:val="Ttulo3"/>
        <w:rPr>
          <w:lang w:val="en-US"/>
        </w:rPr>
      </w:pPr>
      <w:bookmarkStart w:id="58" w:name="_Cambiar_max_allowed_packet_(Opciona"/>
      <w:bookmarkStart w:id="59" w:name="_Toc140772031"/>
      <w:bookmarkEnd w:id="58"/>
      <w:proofErr w:type="spellStart"/>
      <w:r>
        <w:rPr>
          <w:lang w:val="en-US"/>
        </w:rPr>
        <w:lastRenderedPageBreak/>
        <w:t>Cambiar</w:t>
      </w:r>
      <w:proofErr w:type="spellEnd"/>
      <w:r w:rsidR="00640182" w:rsidRPr="00351EE7">
        <w:rPr>
          <w:lang w:val="en-US"/>
        </w:rPr>
        <w:t xml:space="preserve"> </w:t>
      </w:r>
      <w:proofErr w:type="spellStart"/>
      <w:r w:rsidR="00640182" w:rsidRPr="005B1A6D">
        <w:rPr>
          <w:rFonts w:ascii="Consolas" w:hAnsi="Consolas"/>
          <w:lang w:val="en-US"/>
        </w:rPr>
        <w:t>max_allowed_packet</w:t>
      </w:r>
      <w:proofErr w:type="spellEnd"/>
      <w:r w:rsidR="009E32D2" w:rsidRPr="00351EE7">
        <w:rPr>
          <w:lang w:val="en-US"/>
        </w:rPr>
        <w:t xml:space="preserve"> (</w:t>
      </w:r>
      <w:proofErr w:type="spellStart"/>
      <w:r w:rsidR="009E32D2" w:rsidRPr="00351EE7">
        <w:rPr>
          <w:lang w:val="en-US"/>
        </w:rPr>
        <w:t>Opcional</w:t>
      </w:r>
      <w:proofErr w:type="spellEnd"/>
      <w:r w:rsidR="009E32D2" w:rsidRPr="00351EE7">
        <w:rPr>
          <w:lang w:val="en-US"/>
        </w:rPr>
        <w:t>)</w:t>
      </w:r>
      <w:bookmarkEnd w:id="59"/>
    </w:p>
    <w:p w14:paraId="07326156" w14:textId="451EBABE" w:rsidR="00640182" w:rsidRDefault="00640182" w:rsidP="005B1A6D">
      <w:pPr>
        <w:pStyle w:val="Textoindependiente"/>
      </w:pPr>
      <w:r>
        <w:t xml:space="preserve">Este paso es opcional y debe realizarse cuando la </w:t>
      </w:r>
      <w:r w:rsidR="005B1A6D">
        <w:t>variable</w:t>
      </w:r>
      <w:r>
        <w:t xml:space="preserve"> </w:t>
      </w:r>
      <w:proofErr w:type="spellStart"/>
      <w:r w:rsidRPr="005B1A6D">
        <w:rPr>
          <w:rFonts w:ascii="Consolas" w:hAnsi="Consolas"/>
        </w:rPr>
        <w:t>max_allowed_packet</w:t>
      </w:r>
      <w:proofErr w:type="spellEnd"/>
      <w:r>
        <w:t xml:space="preserve"> sea menor a </w:t>
      </w:r>
      <w:r w:rsidR="00C37BD1">
        <w:t>8</w:t>
      </w:r>
      <w:r>
        <w:t>mb</w:t>
      </w:r>
      <w:r w:rsidR="00C37BD1">
        <w:t xml:space="preserve"> y aparezca el </w:t>
      </w:r>
      <w:r w:rsidR="005B1A6D">
        <w:t>siguiente</w:t>
      </w:r>
      <w:r w:rsidR="00C37BD1">
        <w:t xml:space="preserve"> error “</w:t>
      </w:r>
      <w:r w:rsidR="00C37BD1" w:rsidRPr="005B1A6D">
        <w:rPr>
          <w:rFonts w:ascii="Consolas" w:hAnsi="Consolas"/>
        </w:rPr>
        <w:t>Error: 2006</w:t>
      </w:r>
      <w:r w:rsidR="00C37BD1">
        <w:t>”</w:t>
      </w:r>
      <w:r>
        <w:t xml:space="preserve">, ya </w:t>
      </w:r>
      <w:r w:rsidR="00C37BD1">
        <w:t xml:space="preserve">que el </w:t>
      </w:r>
      <w:r w:rsidR="00C37BD1" w:rsidRPr="001C1F7E">
        <w:rPr>
          <w:i/>
        </w:rPr>
        <w:t>script</w:t>
      </w:r>
      <w:r w:rsidR="00C37BD1">
        <w:t xml:space="preserve"> cuenta con sentencias que</w:t>
      </w:r>
      <w:r w:rsidR="004B1936">
        <w:t xml:space="preserve"> supera</w:t>
      </w:r>
      <w:r w:rsidR="00C37BD1">
        <w:t>n</w:t>
      </w:r>
      <w:r w:rsidR="004B1936">
        <w:t xml:space="preserve"> este </w:t>
      </w:r>
      <w:r w:rsidR="00C37BD1">
        <w:t>límite</w:t>
      </w:r>
      <w:r w:rsidR="004B1936">
        <w:t xml:space="preserve"> de tamaño de paquete.</w:t>
      </w:r>
    </w:p>
    <w:p w14:paraId="17C53691" w14:textId="77777777" w:rsidR="00C37BD1" w:rsidRDefault="00C37BD1" w:rsidP="00C37BD1">
      <w:pPr>
        <w:keepNext/>
      </w:pPr>
      <w:r>
        <w:rPr>
          <w:noProof/>
          <w:lang w:eastAsia="es-MX"/>
        </w:rPr>
        <w:drawing>
          <wp:inline distT="0" distB="0" distL="0" distR="0" wp14:anchorId="0A7F9A5D" wp14:editId="2C0A9F2F">
            <wp:extent cx="5971540" cy="38925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789DF" w14:textId="3D2981D7" w:rsidR="00C37BD1" w:rsidRPr="00351EE7" w:rsidRDefault="00C37BD1" w:rsidP="00C37BD1">
      <w:pPr>
        <w:pStyle w:val="Descripcin"/>
        <w:rPr>
          <w:lang w:val="en-US"/>
        </w:rPr>
      </w:pPr>
      <w:bookmarkStart w:id="60" w:name="_Toc140772275"/>
      <w:r w:rsidRPr="00351EE7">
        <w:rPr>
          <w:lang w:val="en-US"/>
        </w:rPr>
        <w:t xml:space="preserve">Imagen </w:t>
      </w:r>
      <w:r>
        <w:fldChar w:fldCharType="begin"/>
      </w:r>
      <w:r w:rsidRPr="00351EE7">
        <w:rPr>
          <w:lang w:val="en-US"/>
        </w:rPr>
        <w:instrText xml:space="preserve"> SEQ Imagen \* ARABIC </w:instrText>
      </w:r>
      <w:r>
        <w:fldChar w:fldCharType="separate"/>
      </w:r>
      <w:r w:rsidR="00870AC5">
        <w:rPr>
          <w:noProof/>
          <w:lang w:val="en-US"/>
        </w:rPr>
        <w:t>17</w:t>
      </w:r>
      <w:r>
        <w:fldChar w:fldCharType="end"/>
      </w:r>
      <w:r w:rsidRPr="00351EE7">
        <w:rPr>
          <w:lang w:val="en-US"/>
        </w:rPr>
        <w:t xml:space="preserve"> </w:t>
      </w:r>
      <w:r w:rsidRPr="001C1F7E">
        <w:rPr>
          <w:rFonts w:ascii="Consolas" w:hAnsi="Consolas"/>
          <w:lang w:val="en-US"/>
        </w:rPr>
        <w:t xml:space="preserve">Error 2006 </w:t>
      </w:r>
      <w:r w:rsidR="00B14D86">
        <w:rPr>
          <w:rFonts w:ascii="Consolas" w:hAnsi="Consolas"/>
          <w:lang w:val="en-US"/>
        </w:rPr>
        <w:t>MySQL</w:t>
      </w:r>
      <w:r w:rsidRPr="001C1F7E">
        <w:rPr>
          <w:rFonts w:ascii="Consolas" w:hAnsi="Consolas"/>
          <w:lang w:val="en-US"/>
        </w:rPr>
        <w:t xml:space="preserve"> server has gone away</w:t>
      </w:r>
      <w:bookmarkEnd w:id="60"/>
    </w:p>
    <w:p w14:paraId="4607A925" w14:textId="77777777" w:rsidR="00482A12" w:rsidRDefault="00482A12" w:rsidP="00482A12">
      <w:pPr>
        <w:keepNext/>
      </w:pPr>
      <w:r>
        <w:rPr>
          <w:noProof/>
          <w:lang w:eastAsia="es-MX"/>
        </w:rPr>
        <w:drawing>
          <wp:inline distT="0" distB="0" distL="0" distR="0" wp14:anchorId="24D9581B" wp14:editId="4115C42C">
            <wp:extent cx="5943600" cy="15811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7402A" w14:textId="365AC51D" w:rsidR="00482A12" w:rsidRPr="000B2F8E" w:rsidRDefault="00482A12" w:rsidP="00482A12">
      <w:pPr>
        <w:pStyle w:val="Descripcin"/>
        <w:rPr>
          <w:lang w:val="en-US"/>
        </w:rPr>
      </w:pPr>
      <w:bookmarkStart w:id="61" w:name="_Toc140772276"/>
      <w:r w:rsidRPr="000B2F8E">
        <w:rPr>
          <w:lang w:val="en-US"/>
        </w:rPr>
        <w:t xml:space="preserve">Imagen </w:t>
      </w:r>
      <w:r w:rsidR="001C2E3F">
        <w:fldChar w:fldCharType="begin"/>
      </w:r>
      <w:r w:rsidR="001C2E3F" w:rsidRPr="000B2F8E">
        <w:rPr>
          <w:lang w:val="en-US"/>
        </w:rPr>
        <w:instrText xml:space="preserve"> SEQ Imagen \* ARABIC </w:instrText>
      </w:r>
      <w:r w:rsidR="001C2E3F">
        <w:fldChar w:fldCharType="separate"/>
      </w:r>
      <w:r w:rsidR="00870AC5">
        <w:rPr>
          <w:noProof/>
          <w:lang w:val="en-US"/>
        </w:rPr>
        <w:t>18</w:t>
      </w:r>
      <w:r w:rsidR="001C2E3F">
        <w:rPr>
          <w:noProof/>
        </w:rPr>
        <w:fldChar w:fldCharType="end"/>
      </w:r>
      <w:r w:rsidRPr="000B2F8E">
        <w:rPr>
          <w:lang w:val="en-US"/>
        </w:rPr>
        <w:t xml:space="preserve"> Variable </w:t>
      </w:r>
      <w:proofErr w:type="spellStart"/>
      <w:r w:rsidRPr="000B2F8E">
        <w:rPr>
          <w:rFonts w:ascii="Consolas" w:hAnsi="Consolas"/>
          <w:lang w:val="en-US"/>
        </w:rPr>
        <w:t>max_allowed_packet</w:t>
      </w:r>
      <w:proofErr w:type="spellEnd"/>
      <w:r w:rsidR="000B2F8E" w:rsidRPr="000B2F8E">
        <w:rPr>
          <w:lang w:val="en-US"/>
        </w:rPr>
        <w:t xml:space="preserve"> = 1MB: </w:t>
      </w:r>
      <w:proofErr w:type="spellStart"/>
      <w:r w:rsidR="000B2F8E" w:rsidRPr="000B2F8E">
        <w:rPr>
          <w:lang w:val="en-US"/>
        </w:rPr>
        <w:t>causará</w:t>
      </w:r>
      <w:proofErr w:type="spellEnd"/>
      <w:r w:rsidR="004B1936" w:rsidRPr="000B2F8E">
        <w:rPr>
          <w:lang w:val="en-US"/>
        </w:rPr>
        <w:t xml:space="preserve"> “</w:t>
      </w:r>
      <w:r w:rsidR="000B2F8E" w:rsidRPr="000B2F8E">
        <w:rPr>
          <w:lang w:val="en-US"/>
        </w:rPr>
        <w:t>E</w:t>
      </w:r>
      <w:r w:rsidR="004B1936" w:rsidRPr="000B2F8E">
        <w:rPr>
          <w:rFonts w:ascii="Consolas" w:hAnsi="Consolas"/>
          <w:lang w:val="en-US"/>
        </w:rPr>
        <w:t xml:space="preserve">rror 2006: </w:t>
      </w:r>
      <w:r w:rsidR="00B14D86" w:rsidRPr="000B2F8E">
        <w:rPr>
          <w:rFonts w:ascii="Consolas" w:hAnsi="Consolas"/>
          <w:lang w:val="en-US"/>
        </w:rPr>
        <w:t>MySQL</w:t>
      </w:r>
      <w:r w:rsidR="004B1936" w:rsidRPr="000B2F8E">
        <w:rPr>
          <w:rFonts w:ascii="Consolas" w:hAnsi="Consolas"/>
          <w:lang w:val="en-US"/>
        </w:rPr>
        <w:t xml:space="preserve"> server has gone away</w:t>
      </w:r>
      <w:r w:rsidR="004B1936" w:rsidRPr="000B2F8E">
        <w:rPr>
          <w:lang w:val="en-US"/>
        </w:rPr>
        <w:t>”</w:t>
      </w:r>
      <w:bookmarkEnd w:id="61"/>
    </w:p>
    <w:p w14:paraId="6B9936CC" w14:textId="638647B9" w:rsidR="00640182" w:rsidRDefault="00640182" w:rsidP="00E23CA9">
      <w:pPr>
        <w:pStyle w:val="Textoindependiente"/>
      </w:pPr>
      <w:r>
        <w:t xml:space="preserve">La forma </w:t>
      </w:r>
      <w:r w:rsidR="004B1936">
        <w:t>más</w:t>
      </w:r>
      <w:r>
        <w:t xml:space="preserve"> fácil y </w:t>
      </w:r>
      <w:r w:rsidRPr="004B1936">
        <w:rPr>
          <w:b/>
        </w:rPr>
        <w:t>temporal</w:t>
      </w:r>
      <w:r>
        <w:t xml:space="preserve"> para hacer el cambio es ejecutar</w:t>
      </w:r>
      <w:r w:rsidR="004B1936">
        <w:t xml:space="preserve"> el comando inferior, mismo que tendrá efecto </w:t>
      </w:r>
      <w:r w:rsidR="005B1A6D">
        <w:t>a partir</w:t>
      </w:r>
      <w:r w:rsidR="004B1936">
        <w:t xml:space="preserve"> de la </w:t>
      </w:r>
      <w:r w:rsidR="004B1936" w:rsidRPr="004B1936">
        <w:rPr>
          <w:b/>
        </w:rPr>
        <w:t>siguiente conexión</w:t>
      </w:r>
      <w:r w:rsidR="004B1936">
        <w:t xml:space="preserve"> (no la actual) </w:t>
      </w:r>
      <w:r w:rsidR="009E32D2">
        <w:t xml:space="preserve">y solo </w:t>
      </w:r>
      <w:r w:rsidR="004B1936">
        <w:t xml:space="preserve">hasta que el </w:t>
      </w:r>
      <w:r w:rsidR="004B1936" w:rsidRPr="004B1936">
        <w:rPr>
          <w:b/>
        </w:rPr>
        <w:t>servicio sea reiniciado</w:t>
      </w:r>
      <w:r>
        <w:t>:</w:t>
      </w:r>
    </w:p>
    <w:p w14:paraId="52F0C0E1" w14:textId="77777777" w:rsidR="00D62CF8" w:rsidRDefault="00EB2684" w:rsidP="0047170A">
      <w:pPr>
        <w:keepNext/>
        <w:jc w:val="center"/>
      </w:pP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476E9C91" wp14:editId="79795198">
                <wp:extent cx="5219700" cy="285750"/>
                <wp:effectExtent l="0" t="0" r="0" b="0"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2857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16D0D3" w14:textId="77777777" w:rsidR="007F22A2" w:rsidRPr="00334EF1" w:rsidRDefault="007F22A2" w:rsidP="00EB2684">
                            <w:pPr>
                              <w:rPr>
                                <w:rFonts w:ascii="Consolas" w:hAnsi="Consolas" w:cs="Consolas"/>
                                <w:color w:val="FFFFFF" w:themeColor="background1"/>
                                <w:lang w:val="en-US"/>
                              </w:rPr>
                            </w:pPr>
                            <w:proofErr w:type="spellStart"/>
                            <w:r w:rsidRPr="00334EF1">
                              <w:rPr>
                                <w:rFonts w:ascii="Consolas" w:hAnsi="Consolas" w:cs="Consolas"/>
                                <w:color w:val="00B0F0"/>
                                <w:lang w:val="en-US"/>
                              </w:rPr>
                              <w:t>MariaDb</w:t>
                            </w:r>
                            <w:proofErr w:type="spellEnd"/>
                            <w:r w:rsidRPr="00334EF1">
                              <w:rPr>
                                <w:rFonts w:ascii="Consolas" w:hAnsi="Consolas" w:cs="Consolas"/>
                                <w:color w:val="00B0F0"/>
                                <w:lang w:val="en-US"/>
                              </w:rPr>
                              <w:t>&gt;</w:t>
                            </w:r>
                            <w:r w:rsidRPr="00334EF1">
                              <w:rPr>
                                <w:rFonts w:ascii="Consolas" w:hAnsi="Consolas" w:cs="Consolas"/>
                                <w:color w:val="FFFFFF" w:themeColor="background1"/>
                                <w:lang w:val="en-US"/>
                              </w:rPr>
                              <w:t xml:space="preserve">set global </w:t>
                            </w:r>
                            <w:proofErr w:type="spellStart"/>
                            <w:r w:rsidRPr="00334EF1">
                              <w:rPr>
                                <w:rFonts w:ascii="Consolas" w:hAnsi="Consolas" w:cs="Consolas"/>
                                <w:color w:val="FFFFFF" w:themeColor="background1"/>
                                <w:lang w:val="en-US"/>
                              </w:rPr>
                              <w:t>max_allowed_packet</w:t>
                            </w:r>
                            <w:proofErr w:type="spellEnd"/>
                            <w:r w:rsidRPr="00334EF1">
                              <w:rPr>
                                <w:rFonts w:ascii="Consolas" w:hAnsi="Consolas" w:cs="Consolas"/>
                                <w:color w:val="FFFFFF" w:themeColor="background1"/>
                                <w:lang w:val="en-US"/>
                              </w:rPr>
                              <w:t>=32*1024*1024;</w:t>
                            </w:r>
                          </w:p>
                          <w:p w14:paraId="475610CF" w14:textId="77777777" w:rsidR="007F22A2" w:rsidRPr="00334EF1" w:rsidRDefault="007F22A2" w:rsidP="00EB2684">
                            <w:pPr>
                              <w:rPr>
                                <w:rFonts w:ascii="Consolas" w:hAnsi="Consolas" w:cs="Consolas"/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6E9C91" id="Cuadro de texto 19" o:spid="_x0000_s1035" type="#_x0000_t202" style="width:411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" fillcolor="#393737 [814]" stroked="f" strokeweight=".5pt">
                <v:textbox>
                  <w:txbxContent>
                    <w:p w14:paraId="3516D0D3" w14:textId="77777777" w:rsidR="007F22A2" w:rsidRPr="00334EF1" w:rsidRDefault="007F22A2" w:rsidP="00EB2684">
                      <w:pPr>
                        <w:rPr>
                          <w:rFonts w:ascii="Consolas" w:hAnsi="Consolas" w:cs="Consolas"/>
                          <w:color w:val="FFFFFF" w:themeColor="background1"/>
                          <w:lang w:val="en-US"/>
                        </w:rPr>
                      </w:pPr>
                      <w:proofErr w:type="spellStart"/>
                      <w:r w:rsidRPr="00334EF1">
                        <w:rPr>
                          <w:rFonts w:ascii="Consolas" w:hAnsi="Consolas" w:cs="Consolas"/>
                          <w:color w:val="00B0F0"/>
                          <w:lang w:val="en-US"/>
                        </w:rPr>
                        <w:t>MariaDb</w:t>
                      </w:r>
                      <w:proofErr w:type="spellEnd"/>
                      <w:r w:rsidRPr="00334EF1">
                        <w:rPr>
                          <w:rFonts w:ascii="Consolas" w:hAnsi="Consolas" w:cs="Consolas"/>
                          <w:color w:val="00B0F0"/>
                          <w:lang w:val="en-US"/>
                        </w:rPr>
                        <w:t>&gt;</w:t>
                      </w:r>
                      <w:r w:rsidRPr="00334EF1">
                        <w:rPr>
                          <w:rFonts w:ascii="Consolas" w:hAnsi="Consolas" w:cs="Consolas"/>
                          <w:color w:val="FFFFFF" w:themeColor="background1"/>
                          <w:lang w:val="en-US"/>
                        </w:rPr>
                        <w:t xml:space="preserve">set global </w:t>
                      </w:r>
                      <w:proofErr w:type="spellStart"/>
                      <w:r w:rsidRPr="00334EF1">
                        <w:rPr>
                          <w:rFonts w:ascii="Consolas" w:hAnsi="Consolas" w:cs="Consolas"/>
                          <w:color w:val="FFFFFF" w:themeColor="background1"/>
                          <w:lang w:val="en-US"/>
                        </w:rPr>
                        <w:t>max_allowed_packet</w:t>
                      </w:r>
                      <w:proofErr w:type="spellEnd"/>
                      <w:r w:rsidRPr="00334EF1">
                        <w:rPr>
                          <w:rFonts w:ascii="Consolas" w:hAnsi="Consolas" w:cs="Consolas"/>
                          <w:color w:val="FFFFFF" w:themeColor="background1"/>
                          <w:lang w:val="en-US"/>
                        </w:rPr>
                        <w:t>=32*1024*1024;</w:t>
                      </w:r>
                    </w:p>
                    <w:p w14:paraId="475610CF" w14:textId="77777777" w:rsidR="007F22A2" w:rsidRPr="00334EF1" w:rsidRDefault="007F22A2" w:rsidP="00EB2684">
                      <w:pPr>
                        <w:rPr>
                          <w:rFonts w:ascii="Consolas" w:hAnsi="Consolas" w:cs="Consolas"/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EC2936A" w14:textId="4B627990" w:rsidR="00EB2684" w:rsidRDefault="00D62CF8" w:rsidP="00E23CA9">
      <w:pPr>
        <w:pStyle w:val="Descripcin"/>
        <w:rPr>
          <w:rFonts w:ascii="Consolas" w:hAnsi="Consolas" w:cs="Consolas"/>
        </w:rPr>
      </w:pPr>
      <w:bookmarkStart w:id="62" w:name="_Toc140772277"/>
      <w:r>
        <w:t xml:space="preserve">Imagen </w:t>
      </w:r>
      <w:fldSimple w:instr=" SEQ Imagen \* ARABIC ">
        <w:r w:rsidR="00870AC5">
          <w:rPr>
            <w:noProof/>
          </w:rPr>
          <w:t>19</w:t>
        </w:r>
      </w:fldSimple>
      <w:r>
        <w:t xml:space="preserve"> Comando para cambiar de forma global el </w:t>
      </w:r>
      <w:r w:rsidR="005B1A6D">
        <w:t>límite</w:t>
      </w:r>
      <w:r>
        <w:t xml:space="preserve"> que </w:t>
      </w:r>
      <w:r w:rsidRPr="001C1F7E">
        <w:rPr>
          <w:rFonts w:ascii="Consolas" w:hAnsi="Consolas"/>
        </w:rPr>
        <w:t xml:space="preserve">define </w:t>
      </w:r>
      <w:proofErr w:type="spellStart"/>
      <w:r w:rsidRPr="001C1F7E">
        <w:rPr>
          <w:rFonts w:ascii="Consolas" w:hAnsi="Consolas"/>
        </w:rPr>
        <w:t>max_allowed_packet</w:t>
      </w:r>
      <w:proofErr w:type="spellEnd"/>
      <w:r>
        <w:t xml:space="preserve"> a 32 </w:t>
      </w:r>
      <w:r w:rsidR="005B1A6D">
        <w:t>MB</w:t>
      </w:r>
      <w:bookmarkEnd w:id="62"/>
    </w:p>
    <w:p w14:paraId="3E3C3C24" w14:textId="77777777" w:rsidR="00EB2684" w:rsidRPr="00EB2684" w:rsidRDefault="00EB2684" w:rsidP="00640182">
      <w:pPr>
        <w:rPr>
          <w:rFonts w:ascii="Consolas" w:hAnsi="Consolas" w:cs="Consolas"/>
        </w:rPr>
      </w:pPr>
    </w:p>
    <w:p w14:paraId="29111CE2" w14:textId="77777777" w:rsidR="00D62CF8" w:rsidRDefault="009E32D2" w:rsidP="00D62CF8">
      <w:pPr>
        <w:keepNext/>
      </w:pPr>
      <w:r>
        <w:rPr>
          <w:noProof/>
          <w:lang w:eastAsia="es-MX"/>
        </w:rPr>
        <w:lastRenderedPageBreak/>
        <w:drawing>
          <wp:inline distT="0" distB="0" distL="0" distR="0" wp14:anchorId="7F600C6E" wp14:editId="14A28DA0">
            <wp:extent cx="5971540" cy="3838575"/>
            <wp:effectExtent l="19050" t="19050" r="10160" b="2857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83857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9956CA" w14:textId="1F6A7CF6" w:rsidR="00C37BD1" w:rsidRDefault="00D62CF8" w:rsidP="00E23CA9">
      <w:pPr>
        <w:pStyle w:val="Descripcin"/>
      </w:pPr>
      <w:bookmarkStart w:id="63" w:name="_Toc140772278"/>
      <w:r>
        <w:t xml:space="preserve">Imagen </w:t>
      </w:r>
      <w:fldSimple w:instr=" SEQ Imagen \* ARABIC ">
        <w:r w:rsidR="00870AC5">
          <w:rPr>
            <w:noProof/>
          </w:rPr>
          <w:t>20</w:t>
        </w:r>
      </w:fldSimple>
      <w:r w:rsidRPr="00D62CF8">
        <w:t xml:space="preserve"> </w:t>
      </w:r>
      <w:r>
        <w:t xml:space="preserve">Cambiando variable </w:t>
      </w:r>
      <w:proofErr w:type="spellStart"/>
      <w:r w:rsidRPr="001C1F7E">
        <w:rPr>
          <w:rFonts w:ascii="Consolas" w:hAnsi="Consolas"/>
        </w:rPr>
        <w:t>Max_allowed_packet</w:t>
      </w:r>
      <w:proofErr w:type="spellEnd"/>
      <w:r>
        <w:t xml:space="preserve"> temporalmente (este efecto no cambia la </w:t>
      </w:r>
      <w:r w:rsidRPr="00E44BE2">
        <w:rPr>
          <w:rFonts w:cs="Segoe UI"/>
        </w:rPr>
        <w:t>sesi</w:t>
      </w:r>
      <w:r w:rsidR="00E44BE2">
        <w:rPr>
          <w:rFonts w:cs="Segoe UI"/>
        </w:rPr>
        <w:t>ó</w:t>
      </w:r>
      <w:r w:rsidRPr="00E44BE2">
        <w:rPr>
          <w:rFonts w:cs="Segoe UI"/>
        </w:rPr>
        <w:t>n</w:t>
      </w:r>
      <w:r>
        <w:t xml:space="preserve"> actual y dura solo mientras el servicio est</w:t>
      </w:r>
      <w:r w:rsidR="005B1A6D">
        <w:t>é</w:t>
      </w:r>
      <w:r>
        <w:t xml:space="preserve"> activo</w:t>
      </w:r>
      <w:r w:rsidR="005B1A6D">
        <w:t xml:space="preserve"> </w:t>
      </w:r>
      <w:r>
        <w:t>-hasta que el servicio sea reiniciado-)</w:t>
      </w:r>
      <w:bookmarkEnd w:id="63"/>
    </w:p>
    <w:p w14:paraId="7EA36D07" w14:textId="01585754" w:rsidR="00C37BD1" w:rsidRDefault="00C37BD1" w:rsidP="00E23CA9">
      <w:pPr>
        <w:pStyle w:val="Textoindependiente"/>
      </w:pPr>
      <w:r>
        <w:t xml:space="preserve">Para hacerlo de forma permanente se debe cambiar el archivo de configuración de </w:t>
      </w:r>
      <w:proofErr w:type="spellStart"/>
      <w:r>
        <w:t>Maria</w:t>
      </w:r>
      <w:r w:rsidR="005B1A6D">
        <w:t>DB</w:t>
      </w:r>
      <w:proofErr w:type="spellEnd"/>
      <w:r>
        <w:t>:</w:t>
      </w:r>
    </w:p>
    <w:p w14:paraId="10903569" w14:textId="77777777" w:rsidR="00C37BD1" w:rsidRDefault="00C37BD1" w:rsidP="0047170A">
      <w:pPr>
        <w:keepNext/>
        <w:jc w:val="center"/>
      </w:pPr>
      <w:r>
        <w:rPr>
          <w:noProof/>
          <w:lang w:eastAsia="es-MX"/>
        </w:rPr>
        <w:drawing>
          <wp:inline distT="0" distB="0" distL="0" distR="0" wp14:anchorId="0359D447" wp14:editId="1BA04570">
            <wp:extent cx="5305425" cy="3193813"/>
            <wp:effectExtent l="0" t="0" r="0" b="698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18615" cy="320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A02B8" w14:textId="4558FE51" w:rsidR="00C37BD1" w:rsidRPr="00C37BD1" w:rsidRDefault="00C37BD1" w:rsidP="00C37BD1">
      <w:pPr>
        <w:pStyle w:val="Descripcin"/>
      </w:pPr>
      <w:bookmarkStart w:id="64" w:name="_Toc140772279"/>
      <w:r>
        <w:t xml:space="preserve">Imagen </w:t>
      </w:r>
      <w:fldSimple w:instr=" SEQ Imagen \* ARABIC ">
        <w:r w:rsidR="00870AC5">
          <w:rPr>
            <w:noProof/>
          </w:rPr>
          <w:t>21</w:t>
        </w:r>
      </w:fldSimple>
      <w:r>
        <w:t xml:space="preserve"> Archivo de </w:t>
      </w:r>
      <w:r w:rsidR="005B1A6D">
        <w:t>configuración</w:t>
      </w:r>
      <w:r>
        <w:t xml:space="preserve"> del servidor de </w:t>
      </w:r>
      <w:proofErr w:type="spellStart"/>
      <w:r w:rsidR="00B14D86">
        <w:t>MariaDB</w:t>
      </w:r>
      <w:proofErr w:type="spellEnd"/>
      <w:r w:rsidR="009C5D93">
        <w:t xml:space="preserve">, cambio de 1mb a 16 </w:t>
      </w:r>
      <w:r w:rsidR="005B1A6D">
        <w:t xml:space="preserve">MB </w:t>
      </w:r>
      <w:r w:rsidR="00CB623E">
        <w:t>(se debe reiniciar el servicio)</w:t>
      </w:r>
      <w:bookmarkEnd w:id="64"/>
    </w:p>
    <w:p w14:paraId="4E54D0C6" w14:textId="57743DB6" w:rsidR="009E32D2" w:rsidRDefault="00B60545" w:rsidP="009E32D2">
      <w:pPr>
        <w:pStyle w:val="Ttulo3"/>
      </w:pPr>
      <w:bookmarkStart w:id="65" w:name="_Toc140772032"/>
      <w:r>
        <w:lastRenderedPageBreak/>
        <w:t xml:space="preserve">Ejecutar </w:t>
      </w:r>
      <w:r w:rsidR="009E32D2">
        <w:t xml:space="preserve">el </w:t>
      </w:r>
      <w:r w:rsidR="009E32D2" w:rsidRPr="001C1F7E">
        <w:rPr>
          <w:i/>
        </w:rPr>
        <w:t>script</w:t>
      </w:r>
      <w:bookmarkEnd w:id="65"/>
    </w:p>
    <w:p w14:paraId="22BD8D81" w14:textId="77777777" w:rsidR="009E32D2" w:rsidRDefault="009E32D2" w:rsidP="009E32D2">
      <w:pPr>
        <w:keepNext/>
      </w:pPr>
      <w:r>
        <w:rPr>
          <w:noProof/>
          <w:lang w:eastAsia="es-MX"/>
        </w:rPr>
        <w:drawing>
          <wp:inline distT="0" distB="0" distL="0" distR="0" wp14:anchorId="4F269233" wp14:editId="110C1162">
            <wp:extent cx="5971540" cy="4681220"/>
            <wp:effectExtent l="0" t="0" r="0" b="508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68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591A3" w14:textId="737FB8E6" w:rsidR="009E32D2" w:rsidRPr="009E32D2" w:rsidRDefault="009E32D2" w:rsidP="009E32D2">
      <w:pPr>
        <w:pStyle w:val="Descripcin"/>
      </w:pPr>
      <w:bookmarkStart w:id="66" w:name="_Toc140772280"/>
      <w:r>
        <w:t xml:space="preserve">Imagen </w:t>
      </w:r>
      <w:fldSimple w:instr=" SEQ Imagen \* ARABIC ">
        <w:r w:rsidR="00870AC5">
          <w:rPr>
            <w:noProof/>
          </w:rPr>
          <w:t>22</w:t>
        </w:r>
      </w:fldSimple>
      <w:r>
        <w:t xml:space="preserve"> Procedimiento para la </w:t>
      </w:r>
      <w:r w:rsidR="005B1A6D">
        <w:t>ejecución</w:t>
      </w:r>
      <w:r>
        <w:t xml:space="preserve"> del </w:t>
      </w:r>
      <w:r w:rsidRPr="00776420">
        <w:rPr>
          <w:i/>
        </w:rPr>
        <w:t>script</w:t>
      </w:r>
      <w:r>
        <w:t>, comenzando por el listado de la base de d</w:t>
      </w:r>
      <w:r w:rsidR="00C37BD1">
        <w:t xml:space="preserve">atos, la </w:t>
      </w:r>
      <w:r w:rsidR="005B1A6D">
        <w:t>ejecución</w:t>
      </w:r>
      <w:r w:rsidR="00C37BD1">
        <w:t xml:space="preserve"> del </w:t>
      </w:r>
      <w:r w:rsidR="00C37BD1" w:rsidRPr="00776420">
        <w:rPr>
          <w:i/>
        </w:rPr>
        <w:t>script</w:t>
      </w:r>
      <w:r w:rsidR="00C37BD1">
        <w:t xml:space="preserve"> y finalizando por la comprobación de su creación</w:t>
      </w:r>
      <w:bookmarkEnd w:id="66"/>
    </w:p>
    <w:p w14:paraId="011F018D" w14:textId="77777777" w:rsidR="00640182" w:rsidRDefault="00640182" w:rsidP="00385D53"/>
    <w:p w14:paraId="42579984" w14:textId="0B7E3D39" w:rsidR="00337BED" w:rsidRDefault="00F60B7E" w:rsidP="00337BED">
      <w:pPr>
        <w:pStyle w:val="Ttulo3"/>
      </w:pPr>
      <w:bookmarkStart w:id="67" w:name="_Crear_la_base"/>
      <w:bookmarkEnd w:id="67"/>
      <w:r>
        <w:br w:type="page"/>
      </w:r>
      <w:bookmarkStart w:id="68" w:name="_Toc140772033"/>
      <w:r w:rsidR="00337BED">
        <w:lastRenderedPageBreak/>
        <w:t xml:space="preserve">Crear la base de datos en </w:t>
      </w:r>
      <w:proofErr w:type="spellStart"/>
      <w:r w:rsidR="00337BED">
        <w:t>Mysql</w:t>
      </w:r>
      <w:bookmarkEnd w:id="68"/>
      <w:proofErr w:type="spellEnd"/>
    </w:p>
    <w:p w14:paraId="27159E69" w14:textId="6ADD9931" w:rsidR="003F1384" w:rsidRDefault="00EF4D7E" w:rsidP="003F1384"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524ACE5B" wp14:editId="07FD0632">
                <wp:extent cx="5924550" cy="962025"/>
                <wp:effectExtent l="0" t="0" r="19050" b="28575"/>
                <wp:docPr id="57" name="Rectángulo redondead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9620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E8EF45" w14:textId="189DC3F7" w:rsidR="007F22A2" w:rsidRPr="00E23CA9" w:rsidRDefault="007F22A2" w:rsidP="00EF4D7E">
                            <w:pPr>
                              <w:pStyle w:val="Textoindependiente"/>
                              <w:jc w:val="center"/>
                              <w:rPr>
                                <w:szCs w:val="22"/>
                              </w:rPr>
                            </w:pPr>
                            <w:r w:rsidRPr="00E23CA9">
                              <w:rPr>
                                <w:b/>
                                <w:szCs w:val="22"/>
                              </w:rPr>
                              <w:t xml:space="preserve">Nota: </w:t>
                            </w:r>
                            <w:r>
                              <w:rPr>
                                <w:szCs w:val="22"/>
                              </w:rPr>
                              <w:t xml:space="preserve">Antes de seguir este apartado se debe leer el apartado </w:t>
                            </w:r>
                            <w:hyperlink w:anchor="_Crear_base_de" w:history="1">
                              <w:r w:rsidRPr="00EF4D7E">
                                <w:rPr>
                                  <w:rStyle w:val="Hipervnculo"/>
                                  <w:szCs w:val="22"/>
                                </w:rPr>
                                <w:t>Crear base de datos</w:t>
                              </w:r>
                            </w:hyperlink>
                            <w:r>
                              <w:rPr>
                                <w:szCs w:val="22"/>
                              </w:rPr>
                              <w:t>, ya que en este se explica como importar la base de datos, los comandos y las configuraciones que pudiera requerir (</w:t>
                            </w:r>
                            <w:proofErr w:type="spellStart"/>
                            <w:r>
                              <w:rPr>
                                <w:szCs w:val="22"/>
                              </w:rPr>
                              <w:t>validas</w:t>
                            </w:r>
                            <w:proofErr w:type="spellEnd"/>
                            <w:r>
                              <w:rPr>
                                <w:szCs w:val="22"/>
                              </w:rPr>
                              <w:t xml:space="preserve"> para </w:t>
                            </w:r>
                            <w:proofErr w:type="spellStart"/>
                            <w:r>
                              <w:rPr>
                                <w:szCs w:val="22"/>
                              </w:rPr>
                              <w:t>MariaDb</w:t>
                            </w:r>
                            <w:proofErr w:type="spellEnd"/>
                            <w:r>
                              <w:rPr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szCs w:val="22"/>
                              </w:rPr>
                              <w:t>Mysql</w:t>
                            </w:r>
                            <w:proofErr w:type="spellEnd"/>
                            <w:r>
                              <w:rPr>
                                <w:szCs w:val="22"/>
                              </w:rPr>
                              <w:t xml:space="preserve">) , seguir los siguientes pasos tras tener configurado </w:t>
                            </w:r>
                            <w:proofErr w:type="spellStart"/>
                            <w:r>
                              <w:rPr>
                                <w:szCs w:val="22"/>
                              </w:rPr>
                              <w:t>correctemte</w:t>
                            </w:r>
                            <w:proofErr w:type="spellEnd"/>
                            <w:r>
                              <w:rPr>
                                <w:szCs w:val="22"/>
                              </w:rPr>
                              <w:t xml:space="preserve"> la variable </w:t>
                            </w:r>
                            <w:hyperlink w:anchor="_Cambiar_max_allowed_packet_(Opciona" w:history="1">
                              <w:proofErr w:type="spellStart"/>
                              <w:r w:rsidRPr="00EF4D7E">
                                <w:rPr>
                                  <w:rStyle w:val="Hipervnculo"/>
                                  <w:szCs w:val="22"/>
                                </w:rPr>
                                <w:t>max_allowed_packet</w:t>
                              </w:r>
                              <w:proofErr w:type="spellEnd"/>
                            </w:hyperlink>
                          </w:p>
                          <w:p w14:paraId="14300F73" w14:textId="77777777" w:rsidR="007F22A2" w:rsidRPr="00E23CA9" w:rsidRDefault="007F22A2" w:rsidP="00EF4D7E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24ACE5B" id="Rectángulo redondeado 57" o:spid="_x0000_s1036" style="width:466.5pt;height:7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" fillcolor="#ed7d31 [3205]" strokecolor="white [3201]" strokeweight="1.5pt">
                <v:stroke joinstyle="miter"/>
                <v:textbox>
                  <w:txbxContent>
                    <w:p w14:paraId="45E8EF45" w14:textId="189DC3F7" w:rsidR="007F22A2" w:rsidRPr="00E23CA9" w:rsidRDefault="007F22A2" w:rsidP="00EF4D7E">
                      <w:pPr>
                        <w:pStyle w:val="Textoindependiente"/>
                        <w:jc w:val="center"/>
                        <w:rPr>
                          <w:szCs w:val="22"/>
                        </w:rPr>
                      </w:pPr>
                      <w:r w:rsidRPr="00E23CA9">
                        <w:rPr>
                          <w:b/>
                          <w:szCs w:val="22"/>
                        </w:rPr>
                        <w:t xml:space="preserve">Nota: </w:t>
                      </w:r>
                      <w:r>
                        <w:rPr>
                          <w:szCs w:val="22"/>
                        </w:rPr>
                        <w:t xml:space="preserve">Antes de seguir este apartado se debe leer el apartado </w:t>
                      </w:r>
                      <w:hyperlink w:anchor="_Crear_base_de" w:history="1">
                        <w:r w:rsidRPr="00EF4D7E">
                          <w:rPr>
                            <w:rStyle w:val="Hipervnculo"/>
                            <w:szCs w:val="22"/>
                          </w:rPr>
                          <w:t>Crear base de datos</w:t>
                        </w:r>
                      </w:hyperlink>
                      <w:r>
                        <w:rPr>
                          <w:szCs w:val="22"/>
                        </w:rPr>
                        <w:t>, ya que en este se explica como importar la base de datos, los comandos y las configuraciones que pudiera requerir (</w:t>
                      </w:r>
                      <w:proofErr w:type="spellStart"/>
                      <w:r>
                        <w:rPr>
                          <w:szCs w:val="22"/>
                        </w:rPr>
                        <w:t>validas</w:t>
                      </w:r>
                      <w:proofErr w:type="spellEnd"/>
                      <w:r>
                        <w:rPr>
                          <w:szCs w:val="22"/>
                        </w:rPr>
                        <w:t xml:space="preserve"> para </w:t>
                      </w:r>
                      <w:proofErr w:type="spellStart"/>
                      <w:r>
                        <w:rPr>
                          <w:szCs w:val="22"/>
                        </w:rPr>
                        <w:t>MariaDb</w:t>
                      </w:r>
                      <w:proofErr w:type="spellEnd"/>
                      <w:r>
                        <w:rPr>
                          <w:szCs w:val="22"/>
                        </w:rPr>
                        <w:t xml:space="preserve"> y </w:t>
                      </w:r>
                      <w:proofErr w:type="spellStart"/>
                      <w:r>
                        <w:rPr>
                          <w:szCs w:val="22"/>
                        </w:rPr>
                        <w:t>Mysql</w:t>
                      </w:r>
                      <w:proofErr w:type="spellEnd"/>
                      <w:r>
                        <w:rPr>
                          <w:szCs w:val="22"/>
                        </w:rPr>
                        <w:t xml:space="preserve">) , seguir los siguientes pasos tras tener configurado </w:t>
                      </w:r>
                      <w:proofErr w:type="spellStart"/>
                      <w:r>
                        <w:rPr>
                          <w:szCs w:val="22"/>
                        </w:rPr>
                        <w:t>correctemte</w:t>
                      </w:r>
                      <w:proofErr w:type="spellEnd"/>
                      <w:r>
                        <w:rPr>
                          <w:szCs w:val="22"/>
                        </w:rPr>
                        <w:t xml:space="preserve"> la variable </w:t>
                      </w:r>
                      <w:hyperlink w:anchor="_Cambiar_max_allowed_packet_(Opciona" w:history="1">
                        <w:proofErr w:type="spellStart"/>
                        <w:r w:rsidRPr="00EF4D7E">
                          <w:rPr>
                            <w:rStyle w:val="Hipervnculo"/>
                            <w:szCs w:val="22"/>
                          </w:rPr>
                          <w:t>max_allowed_packet</w:t>
                        </w:r>
                        <w:proofErr w:type="spellEnd"/>
                      </w:hyperlink>
                    </w:p>
                    <w:p w14:paraId="14300F73" w14:textId="77777777" w:rsidR="007F22A2" w:rsidRPr="00E23CA9" w:rsidRDefault="007F22A2" w:rsidP="00EF4D7E">
                      <w:pPr>
                        <w:jc w:val="right"/>
                        <w:rPr>
                          <w:sz w:val="1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B6144DB" w14:textId="77777777" w:rsidR="00EF4D7E" w:rsidRDefault="00EF4D7E" w:rsidP="003F1384"/>
    <w:p w14:paraId="1D9B49D2" w14:textId="35DD81F3" w:rsidR="00EF4D7E" w:rsidRPr="003F1384" w:rsidRDefault="00EF4D7E" w:rsidP="00EF4D7E">
      <w:pPr>
        <w:pStyle w:val="Ttulo4"/>
      </w:pPr>
      <w:r>
        <w:t xml:space="preserve">Remover </w:t>
      </w:r>
      <w:r w:rsidRPr="00A77384">
        <w:t>PAGE_CHECSUM</w:t>
      </w:r>
      <w:r w:rsidR="003E53B4">
        <w:t>=1</w:t>
      </w:r>
    </w:p>
    <w:p w14:paraId="35A93E96" w14:textId="77777777" w:rsidR="00337BED" w:rsidRDefault="00337BED" w:rsidP="00337BED">
      <w:r>
        <w:t xml:space="preserve">En el caso particular de </w:t>
      </w:r>
      <w:proofErr w:type="spellStart"/>
      <w:r>
        <w:t>Mysql</w:t>
      </w:r>
      <w:proofErr w:type="spellEnd"/>
      <w:r>
        <w:t xml:space="preserve">, </w:t>
      </w:r>
      <w:r w:rsidRPr="00EF4D7E">
        <w:rPr>
          <w:b/>
        </w:rPr>
        <w:t>se deben de hacer ligeras modificaciones al script</w:t>
      </w:r>
      <w:r>
        <w:t xml:space="preserve"> del </w:t>
      </w:r>
      <w:proofErr w:type="spellStart"/>
      <w:r>
        <w:t>catalogossat</w:t>
      </w:r>
      <w:proofErr w:type="spellEnd"/>
      <w:r>
        <w:t xml:space="preserve"> que se incluye, de lo contrario, un error como el que muestra en la imagen inferior ocurrirá:</w:t>
      </w:r>
    </w:p>
    <w:p w14:paraId="4E602D52" w14:textId="77777777" w:rsidR="00337BED" w:rsidRDefault="00337BED" w:rsidP="00337BED">
      <w:pPr>
        <w:keepNext/>
      </w:pPr>
      <w:r>
        <w:rPr>
          <w:noProof/>
          <w:lang w:eastAsia="es-MX"/>
        </w:rPr>
        <w:drawing>
          <wp:inline distT="0" distB="0" distL="0" distR="0" wp14:anchorId="5D273746" wp14:editId="44805A96">
            <wp:extent cx="6165909" cy="738836"/>
            <wp:effectExtent l="0" t="0" r="635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10819" cy="74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2CDF8" w14:textId="14A6788B" w:rsidR="00337BED" w:rsidRDefault="00337BED" w:rsidP="00337BED">
      <w:pPr>
        <w:pStyle w:val="Descripcin"/>
      </w:pPr>
      <w:bookmarkStart w:id="69" w:name="_Toc140772281"/>
      <w:r>
        <w:t xml:space="preserve">Imagen </w:t>
      </w:r>
      <w:fldSimple w:instr=" SEQ Imagen \* ARABIC ">
        <w:r w:rsidR="00870AC5">
          <w:rPr>
            <w:noProof/>
          </w:rPr>
          <w:t>23</w:t>
        </w:r>
      </w:fldSimple>
      <w:r>
        <w:t xml:space="preserve"> Error de sintaxis en </w:t>
      </w:r>
      <w:proofErr w:type="spellStart"/>
      <w:r>
        <w:t>Mysql</w:t>
      </w:r>
      <w:proofErr w:type="spellEnd"/>
      <w:r>
        <w:t xml:space="preserve"> al importar el script de la base de datos </w:t>
      </w:r>
      <w:proofErr w:type="spellStart"/>
      <w:r>
        <w:t>catalogossat</w:t>
      </w:r>
      <w:bookmarkEnd w:id="69"/>
      <w:proofErr w:type="spellEnd"/>
    </w:p>
    <w:p w14:paraId="0A3475E5" w14:textId="4E9AD3A5" w:rsidR="00337BED" w:rsidRDefault="00337BED" w:rsidP="00D57547">
      <w:pPr>
        <w:jc w:val="both"/>
      </w:pPr>
      <w:r>
        <w:t xml:space="preserve">Esto ocurre porque </w:t>
      </w:r>
      <w:proofErr w:type="spellStart"/>
      <w:r>
        <w:t>Mysql</w:t>
      </w:r>
      <w:proofErr w:type="spellEnd"/>
      <w:r>
        <w:t xml:space="preserve"> no reconoce PAGE_CHECKSUM dentro de su sintaxis (es propia de </w:t>
      </w:r>
      <w:proofErr w:type="spellStart"/>
      <w:r>
        <w:t>MariaDB</w:t>
      </w:r>
      <w:proofErr w:type="spellEnd"/>
      <w:r>
        <w:t xml:space="preserve">), así que para poder continuar debemos </w:t>
      </w:r>
      <w:r w:rsidRPr="00A77384">
        <w:rPr>
          <w:b/>
        </w:rPr>
        <w:t>remover</w:t>
      </w:r>
      <w:r>
        <w:t xml:space="preserve"> </w:t>
      </w:r>
      <w:r w:rsidRPr="00A77384">
        <w:rPr>
          <w:b/>
        </w:rPr>
        <w:t>todas</w:t>
      </w:r>
      <w:r>
        <w:t xml:space="preserve"> las ocurrencias de ‘</w:t>
      </w:r>
      <w:r w:rsidRPr="00A77384">
        <w:rPr>
          <w:b/>
        </w:rPr>
        <w:t>PAGE_CHECSUM=1</w:t>
      </w:r>
      <w:r>
        <w:t xml:space="preserve">’ que se encuentran dentro del </w:t>
      </w:r>
      <w:r w:rsidRPr="00A77384">
        <w:rPr>
          <w:b/>
        </w:rPr>
        <w:t>script</w:t>
      </w:r>
      <w:r>
        <w:t>, para hacerlo rápido podemos apoyarnos de un editor través de la herramienta “</w:t>
      </w:r>
      <w:r w:rsidRPr="00A77384">
        <w:rPr>
          <w:b/>
        </w:rPr>
        <w:t>buscar y reemplazar</w:t>
      </w:r>
      <w:r>
        <w:t xml:space="preserve">”, donde buscaremos </w:t>
      </w:r>
      <w:r w:rsidRPr="00A77384">
        <w:rPr>
          <w:b/>
        </w:rPr>
        <w:t>PAGE_CHECSUM=1</w:t>
      </w:r>
      <w:r w:rsidRPr="001E4028">
        <w:t xml:space="preserve"> y remplazaremos por vacío</w:t>
      </w:r>
      <w:r>
        <w:t>,</w:t>
      </w:r>
      <w:r w:rsidRPr="001E4028">
        <w:t xml:space="preserve"> es decir</w:t>
      </w:r>
      <w:r>
        <w:t>,</w:t>
      </w:r>
      <w:r w:rsidRPr="001E4028">
        <w:t xml:space="preserve"> </w:t>
      </w:r>
      <w:r>
        <w:rPr>
          <w:b/>
        </w:rPr>
        <w:t>que no exista un carácter</w:t>
      </w:r>
      <w:r w:rsidRPr="001E4028">
        <w:t xml:space="preserve"> en </w:t>
      </w:r>
      <w:r>
        <w:t>el</w:t>
      </w:r>
      <w:r w:rsidRPr="001E4028">
        <w:t xml:space="preserve"> cuadro de texto </w:t>
      </w:r>
      <w:r>
        <w:t>“</w:t>
      </w:r>
      <w:proofErr w:type="spellStart"/>
      <w:r w:rsidRPr="001E4028">
        <w:t>Reemplar</w:t>
      </w:r>
      <w:proofErr w:type="spellEnd"/>
      <w:r w:rsidRPr="001E4028">
        <w:t xml:space="preserve"> con</w:t>
      </w:r>
      <w:r>
        <w:t>”</w:t>
      </w:r>
      <w:r w:rsidRPr="001E4028">
        <w:t xml:space="preserve"> (</w:t>
      </w:r>
      <w:proofErr w:type="spellStart"/>
      <w:r w:rsidRPr="001E4028">
        <w:t>Replace</w:t>
      </w:r>
      <w:proofErr w:type="spellEnd"/>
      <w:r w:rsidRPr="001E4028">
        <w:t xml:space="preserve"> </w:t>
      </w:r>
      <w:proofErr w:type="spellStart"/>
      <w:r w:rsidRPr="001E4028">
        <w:t>with</w:t>
      </w:r>
      <w:proofErr w:type="spellEnd"/>
      <w:r w:rsidRPr="001E4028">
        <w:t>).</w:t>
      </w:r>
      <w:r>
        <w:t xml:space="preserve"> </w:t>
      </w:r>
    </w:p>
    <w:p w14:paraId="2F746FED" w14:textId="77777777" w:rsidR="00337BED" w:rsidRDefault="00337BED" w:rsidP="0049744D">
      <w:pPr>
        <w:keepNext/>
        <w:jc w:val="center"/>
      </w:pPr>
      <w:r>
        <w:rPr>
          <w:noProof/>
          <w:lang w:eastAsia="es-MX"/>
        </w:rPr>
        <w:drawing>
          <wp:inline distT="0" distB="0" distL="0" distR="0" wp14:anchorId="0B200463" wp14:editId="6654FFE9">
            <wp:extent cx="5400040" cy="294259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B7AA8" w14:textId="34DC51D2" w:rsidR="00337BED" w:rsidRDefault="00337BED" w:rsidP="00337BED">
      <w:pPr>
        <w:pStyle w:val="Descripcin"/>
      </w:pPr>
      <w:bookmarkStart w:id="70" w:name="_Toc140772282"/>
      <w:r>
        <w:t xml:space="preserve">Imagen </w:t>
      </w:r>
      <w:fldSimple w:instr=" SEQ Imagen \* ARABIC ">
        <w:r w:rsidR="00870AC5">
          <w:rPr>
            <w:noProof/>
          </w:rPr>
          <w:t>24</w:t>
        </w:r>
      </w:fldSimple>
      <w:r>
        <w:t xml:space="preserve"> Vista del </w:t>
      </w:r>
      <w:proofErr w:type="spellStart"/>
      <w:r>
        <w:t>catalogossat</w:t>
      </w:r>
      <w:proofErr w:type="spellEnd"/>
      <w:r>
        <w:t xml:space="preserve"> que muestra PAGE_CHECSUM y el </w:t>
      </w:r>
      <w:proofErr w:type="spellStart"/>
      <w:r>
        <w:t>numero</w:t>
      </w:r>
      <w:proofErr w:type="spellEnd"/>
      <w:r>
        <w:t xml:space="preserve"> de ocurrencias</w:t>
      </w:r>
      <w:bookmarkEnd w:id="70"/>
    </w:p>
    <w:p w14:paraId="7CBD35CD" w14:textId="77777777" w:rsidR="00337BED" w:rsidRDefault="00337BED" w:rsidP="00337BED"/>
    <w:p w14:paraId="01C5F136" w14:textId="77777777" w:rsidR="00337BED" w:rsidRDefault="00337BED" w:rsidP="00337BED">
      <w:r>
        <w:t xml:space="preserve">Ahora basta con </w:t>
      </w:r>
      <w:proofErr w:type="gramStart"/>
      <w:r>
        <w:t>seleccionar  remplazar</w:t>
      </w:r>
      <w:proofErr w:type="gramEnd"/>
      <w:r>
        <w:t xml:space="preserve"> a todo  “</w:t>
      </w:r>
      <w:proofErr w:type="spellStart"/>
      <w:r w:rsidRPr="00746515">
        <w:rPr>
          <w:i/>
        </w:rPr>
        <w:t>Replace</w:t>
      </w:r>
      <w:proofErr w:type="spellEnd"/>
      <w:r w:rsidRPr="00746515">
        <w:rPr>
          <w:i/>
        </w:rPr>
        <w:t xml:space="preserve"> </w:t>
      </w:r>
      <w:proofErr w:type="spellStart"/>
      <w:r w:rsidRPr="00746515">
        <w:rPr>
          <w:i/>
        </w:rPr>
        <w:t>all</w:t>
      </w:r>
      <w:proofErr w:type="spellEnd"/>
      <w:r>
        <w:t xml:space="preserve">”  y guardaremos el </w:t>
      </w:r>
      <w:proofErr w:type="spellStart"/>
      <w:r>
        <w:t>catalogo</w:t>
      </w:r>
      <w:proofErr w:type="spellEnd"/>
      <w:r>
        <w:t>.</w:t>
      </w:r>
    </w:p>
    <w:p w14:paraId="2891B02B" w14:textId="77777777" w:rsidR="00337BED" w:rsidRDefault="00337BED" w:rsidP="0049744D">
      <w:pPr>
        <w:keepNext/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65EA8574" wp14:editId="710E9DFC">
            <wp:extent cx="5400040" cy="303593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36249" w14:textId="6D9E596F" w:rsidR="00337BED" w:rsidRDefault="00337BED" w:rsidP="00337BED">
      <w:pPr>
        <w:pStyle w:val="Descripcin"/>
      </w:pPr>
      <w:bookmarkStart w:id="71" w:name="_Toc140772283"/>
      <w:r>
        <w:t xml:space="preserve">Imagen </w:t>
      </w:r>
      <w:fldSimple w:instr=" SEQ Imagen \* ARABIC ">
        <w:r w:rsidR="00870AC5">
          <w:rPr>
            <w:noProof/>
          </w:rPr>
          <w:t>25</w:t>
        </w:r>
      </w:fldSimple>
      <w:r>
        <w:t xml:space="preserve"> </w:t>
      </w:r>
      <w:proofErr w:type="spellStart"/>
      <w:r>
        <w:t>Catalogossat</w:t>
      </w:r>
      <w:proofErr w:type="spellEnd"/>
      <w:r>
        <w:t xml:space="preserve"> sin </w:t>
      </w:r>
      <w:r w:rsidRPr="00337BED">
        <w:t>PAGE_CHECSUM</w:t>
      </w:r>
      <w:bookmarkEnd w:id="71"/>
    </w:p>
    <w:p w14:paraId="5F9E50CE" w14:textId="77777777" w:rsidR="00337BED" w:rsidRDefault="00337BED" w:rsidP="00337BED"/>
    <w:p w14:paraId="578EC7DA" w14:textId="77777777" w:rsidR="00337BED" w:rsidRDefault="00337BED" w:rsidP="00337BED">
      <w:r>
        <w:t xml:space="preserve">Ahora podemos regresar al cliente </w:t>
      </w:r>
      <w:proofErr w:type="spellStart"/>
      <w:r>
        <w:t>Mysql</w:t>
      </w:r>
      <w:proofErr w:type="spellEnd"/>
      <w:r>
        <w:t xml:space="preserve"> e intentarlo de nuevo.</w:t>
      </w:r>
    </w:p>
    <w:p w14:paraId="1B95C7F2" w14:textId="77777777" w:rsidR="00337BED" w:rsidRDefault="00337BED" w:rsidP="00DB01AB">
      <w:pPr>
        <w:jc w:val="center"/>
      </w:pPr>
      <w:r w:rsidRPr="001E4028">
        <w:rPr>
          <w:noProof/>
          <w:lang w:eastAsia="es-MX"/>
        </w:rPr>
        <w:drawing>
          <wp:inline distT="0" distB="0" distL="0" distR="0" wp14:anchorId="58CFCD7F" wp14:editId="370B7234">
            <wp:extent cx="5400040" cy="3693353"/>
            <wp:effectExtent l="0" t="0" r="0" b="2540"/>
            <wp:docPr id="31" name="Imagen 31" descr="C:\Users\sifei\Pictures\icons\ejecutar scri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fei\Pictures\icons\ejecutar script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9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448E8" w14:textId="36B385B9" w:rsidR="00337BED" w:rsidRDefault="00337BED" w:rsidP="00337BED">
      <w:r>
        <w:t xml:space="preserve">Podemos consultar la información sobre las tablas de </w:t>
      </w:r>
      <w:proofErr w:type="spellStart"/>
      <w:proofErr w:type="gramStart"/>
      <w:r>
        <w:t>catalogosat</w:t>
      </w:r>
      <w:proofErr w:type="spellEnd"/>
      <w:r>
        <w:t xml:space="preserve">  si</w:t>
      </w:r>
      <w:proofErr w:type="gramEnd"/>
      <w:r>
        <w:t xml:space="preserve"> </w:t>
      </w:r>
      <w:r w:rsidR="00DB01AB">
        <w:t>ejecutamos la siguiente instrucción:</w:t>
      </w:r>
    </w:p>
    <w:p w14:paraId="7A0CB460" w14:textId="07E56E15" w:rsidR="003F1384" w:rsidRDefault="003F1384" w:rsidP="003F1384"/>
    <w:p w14:paraId="146C1366" w14:textId="1A087C53" w:rsidR="00EF4D7E" w:rsidRDefault="00EF4D7E" w:rsidP="003F1384"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52964CED" wp14:editId="68944794">
                <wp:extent cx="5819775" cy="466725"/>
                <wp:effectExtent l="0" t="0" r="9525" b="9525"/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4667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0FB10" w14:textId="6EE9ACEE" w:rsidR="007F22A2" w:rsidRPr="00334EF1" w:rsidRDefault="007F22A2" w:rsidP="00EF4D7E">
                            <w:pPr>
                              <w:rPr>
                                <w:rFonts w:ascii="Consolas" w:hAnsi="Consolas" w:cs="Consolas"/>
                                <w:color w:val="FFFFFF" w:themeColor="background1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onsolas" w:hAnsi="Consolas" w:cs="Consolas"/>
                                <w:color w:val="00B0F0"/>
                                <w:lang w:val="en-US"/>
                              </w:rPr>
                              <w:t>Mysql</w:t>
                            </w:r>
                            <w:proofErr w:type="spellEnd"/>
                            <w:r w:rsidRPr="00334EF1">
                              <w:rPr>
                                <w:rFonts w:ascii="Consolas" w:hAnsi="Consolas" w:cs="Consolas"/>
                                <w:color w:val="00B0F0"/>
                                <w:lang w:val="en-US"/>
                              </w:rPr>
                              <w:t>&gt;</w:t>
                            </w:r>
                            <w:r w:rsidRPr="00EF4D7E">
                              <w:t xml:space="preserve"> </w:t>
                            </w:r>
                            <w:proofErr w:type="spellStart"/>
                            <w:r w:rsidRPr="00EF4D7E">
                              <w:rPr>
                                <w:color w:val="FFFFFF" w:themeColor="background1"/>
                              </w:rPr>
                              <w:t>select</w:t>
                            </w:r>
                            <w:proofErr w:type="spellEnd"/>
                            <w:r w:rsidRPr="00EF4D7E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F4D7E">
                              <w:rPr>
                                <w:color w:val="FFFFFF" w:themeColor="background1"/>
                              </w:rPr>
                              <w:t>table_</w:t>
                            </w:r>
                            <w:proofErr w:type="gramStart"/>
                            <w:r w:rsidRPr="00EF4D7E">
                              <w:rPr>
                                <w:color w:val="FFFFFF" w:themeColor="background1"/>
                              </w:rPr>
                              <w:t>schema,table</w:t>
                            </w:r>
                            <w:proofErr w:type="gramEnd"/>
                            <w:r w:rsidRPr="00EF4D7E">
                              <w:rPr>
                                <w:color w:val="FFFFFF" w:themeColor="background1"/>
                              </w:rPr>
                              <w:t>_name,engine</w:t>
                            </w:r>
                            <w:proofErr w:type="spellEnd"/>
                            <w:r w:rsidRPr="00EF4D7E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F4D7E">
                              <w:rPr>
                                <w:color w:val="FFFFFF" w:themeColor="background1"/>
                              </w:rPr>
                              <w:t>from</w:t>
                            </w:r>
                            <w:proofErr w:type="spellEnd"/>
                            <w:r w:rsidRPr="00EF4D7E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F4D7E">
                              <w:rPr>
                                <w:color w:val="FFFFFF" w:themeColor="background1"/>
                              </w:rPr>
                              <w:t>information_schema.tables</w:t>
                            </w:r>
                            <w:proofErr w:type="spellEnd"/>
                            <w:r w:rsidRPr="00EF4D7E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F4D7E">
                              <w:rPr>
                                <w:color w:val="FFFFFF" w:themeColor="background1"/>
                              </w:rPr>
                              <w:t>where</w:t>
                            </w:r>
                            <w:proofErr w:type="spellEnd"/>
                            <w:r w:rsidRPr="00EF4D7E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F4D7E">
                              <w:rPr>
                                <w:color w:val="FFFFFF" w:themeColor="background1"/>
                              </w:rPr>
                              <w:t>table_schema</w:t>
                            </w:r>
                            <w:proofErr w:type="spellEnd"/>
                            <w:r w:rsidRPr="00EF4D7E">
                              <w:rPr>
                                <w:color w:val="FFFFFF" w:themeColor="background1"/>
                              </w:rPr>
                              <w:t>='</w:t>
                            </w:r>
                            <w:proofErr w:type="spellStart"/>
                            <w:r w:rsidRPr="00EF4D7E">
                              <w:rPr>
                                <w:color w:val="FFFFFF" w:themeColor="background1"/>
                              </w:rPr>
                              <w:t>catalogossat</w:t>
                            </w:r>
                            <w:proofErr w:type="spellEnd"/>
                            <w:r w:rsidRPr="00EF4D7E">
                              <w:rPr>
                                <w:color w:val="FFFFFF" w:themeColor="background1"/>
                              </w:rPr>
                              <w:t>';</w:t>
                            </w:r>
                          </w:p>
                          <w:p w14:paraId="1F1C4179" w14:textId="77777777" w:rsidR="007F22A2" w:rsidRPr="00334EF1" w:rsidRDefault="007F22A2" w:rsidP="00EF4D7E">
                            <w:pPr>
                              <w:rPr>
                                <w:rFonts w:ascii="Consolas" w:hAnsi="Consolas" w:cs="Consolas"/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964CED" id="Cuadro de texto 56" o:spid="_x0000_s1037" type="#_x0000_t202" style="width:458.25pt;height:3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" fillcolor="#393737 [814]" stroked="f" strokeweight=".5pt">
                <v:textbox>
                  <w:txbxContent>
                    <w:p w14:paraId="1130FB10" w14:textId="6EE9ACEE" w:rsidR="007F22A2" w:rsidRPr="00334EF1" w:rsidRDefault="007F22A2" w:rsidP="00EF4D7E">
                      <w:pPr>
                        <w:rPr>
                          <w:rFonts w:ascii="Consolas" w:hAnsi="Consolas" w:cs="Consolas"/>
                          <w:color w:val="FFFFFF" w:themeColor="background1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onsolas" w:hAnsi="Consolas" w:cs="Consolas"/>
                          <w:color w:val="00B0F0"/>
                          <w:lang w:val="en-US"/>
                        </w:rPr>
                        <w:t>Mysql</w:t>
                      </w:r>
                      <w:proofErr w:type="spellEnd"/>
                      <w:r w:rsidRPr="00334EF1">
                        <w:rPr>
                          <w:rFonts w:ascii="Consolas" w:hAnsi="Consolas" w:cs="Consolas"/>
                          <w:color w:val="00B0F0"/>
                          <w:lang w:val="en-US"/>
                        </w:rPr>
                        <w:t>&gt;</w:t>
                      </w:r>
                      <w:r w:rsidRPr="00EF4D7E">
                        <w:t xml:space="preserve"> </w:t>
                      </w:r>
                      <w:proofErr w:type="spellStart"/>
                      <w:r w:rsidRPr="00EF4D7E">
                        <w:rPr>
                          <w:color w:val="FFFFFF" w:themeColor="background1"/>
                        </w:rPr>
                        <w:t>select</w:t>
                      </w:r>
                      <w:proofErr w:type="spellEnd"/>
                      <w:r w:rsidRPr="00EF4D7E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F4D7E">
                        <w:rPr>
                          <w:color w:val="FFFFFF" w:themeColor="background1"/>
                        </w:rPr>
                        <w:t>table_</w:t>
                      </w:r>
                      <w:proofErr w:type="gramStart"/>
                      <w:r w:rsidRPr="00EF4D7E">
                        <w:rPr>
                          <w:color w:val="FFFFFF" w:themeColor="background1"/>
                        </w:rPr>
                        <w:t>schema,table</w:t>
                      </w:r>
                      <w:proofErr w:type="gramEnd"/>
                      <w:r w:rsidRPr="00EF4D7E">
                        <w:rPr>
                          <w:color w:val="FFFFFF" w:themeColor="background1"/>
                        </w:rPr>
                        <w:t>_name,engine</w:t>
                      </w:r>
                      <w:proofErr w:type="spellEnd"/>
                      <w:r w:rsidRPr="00EF4D7E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F4D7E">
                        <w:rPr>
                          <w:color w:val="FFFFFF" w:themeColor="background1"/>
                        </w:rPr>
                        <w:t>from</w:t>
                      </w:r>
                      <w:proofErr w:type="spellEnd"/>
                      <w:r w:rsidRPr="00EF4D7E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F4D7E">
                        <w:rPr>
                          <w:color w:val="FFFFFF" w:themeColor="background1"/>
                        </w:rPr>
                        <w:t>information_schema.tables</w:t>
                      </w:r>
                      <w:proofErr w:type="spellEnd"/>
                      <w:r w:rsidRPr="00EF4D7E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F4D7E">
                        <w:rPr>
                          <w:color w:val="FFFFFF" w:themeColor="background1"/>
                        </w:rPr>
                        <w:t>where</w:t>
                      </w:r>
                      <w:proofErr w:type="spellEnd"/>
                      <w:r w:rsidRPr="00EF4D7E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F4D7E">
                        <w:rPr>
                          <w:color w:val="FFFFFF" w:themeColor="background1"/>
                        </w:rPr>
                        <w:t>table_schema</w:t>
                      </w:r>
                      <w:proofErr w:type="spellEnd"/>
                      <w:r w:rsidRPr="00EF4D7E">
                        <w:rPr>
                          <w:color w:val="FFFFFF" w:themeColor="background1"/>
                        </w:rPr>
                        <w:t>='</w:t>
                      </w:r>
                      <w:proofErr w:type="spellStart"/>
                      <w:r w:rsidRPr="00EF4D7E">
                        <w:rPr>
                          <w:color w:val="FFFFFF" w:themeColor="background1"/>
                        </w:rPr>
                        <w:t>catalogossat</w:t>
                      </w:r>
                      <w:proofErr w:type="spellEnd"/>
                      <w:r w:rsidRPr="00EF4D7E">
                        <w:rPr>
                          <w:color w:val="FFFFFF" w:themeColor="background1"/>
                        </w:rPr>
                        <w:t>';</w:t>
                      </w:r>
                    </w:p>
                    <w:p w14:paraId="1F1C4179" w14:textId="77777777" w:rsidR="007F22A2" w:rsidRPr="00334EF1" w:rsidRDefault="007F22A2" w:rsidP="00EF4D7E">
                      <w:pPr>
                        <w:rPr>
                          <w:rFonts w:ascii="Consolas" w:hAnsi="Consolas" w:cs="Consolas"/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4D35640" w14:textId="77777777" w:rsidR="003F1384" w:rsidRDefault="00337BED" w:rsidP="00DB01AB">
      <w:pPr>
        <w:keepNext/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4D291267" wp14:editId="3BB3C745">
            <wp:extent cx="5400040" cy="377952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A7DE0" w14:textId="6E44EC07" w:rsidR="00337BED" w:rsidRDefault="003F1384" w:rsidP="003F1384">
      <w:pPr>
        <w:pStyle w:val="Descripcin"/>
      </w:pPr>
      <w:bookmarkStart w:id="72" w:name="_Toc140772284"/>
      <w:r>
        <w:t xml:space="preserve">Imagen </w:t>
      </w:r>
      <w:fldSimple w:instr=" SEQ Imagen \* ARABIC ">
        <w:r w:rsidR="00870AC5">
          <w:rPr>
            <w:noProof/>
          </w:rPr>
          <w:t>26</w:t>
        </w:r>
      </w:fldSimple>
      <w:r>
        <w:t xml:space="preserve"> Captura que muestra de forma parcial las tablas creadas para la base de datos </w:t>
      </w:r>
      <w:proofErr w:type="spellStart"/>
      <w:r>
        <w:t>catalogossat</w:t>
      </w:r>
      <w:proofErr w:type="spellEnd"/>
      <w:r w:rsidR="00351969">
        <w:t xml:space="preserve"> en </w:t>
      </w:r>
      <w:proofErr w:type="spellStart"/>
      <w:r w:rsidR="00351969">
        <w:t>Mysql</w:t>
      </w:r>
      <w:proofErr w:type="spellEnd"/>
      <w:r w:rsidR="00351969">
        <w:t xml:space="preserve"> 5.5 y superior</w:t>
      </w:r>
      <w:bookmarkEnd w:id="72"/>
    </w:p>
    <w:p w14:paraId="7E1BE931" w14:textId="77777777" w:rsidR="00337BED" w:rsidRDefault="00337BED" w:rsidP="00337BED"/>
    <w:p w14:paraId="0FCDEF72" w14:textId="269D1BEE" w:rsidR="00337BED" w:rsidRDefault="00337BED" w:rsidP="00D57547">
      <w:pPr>
        <w:jc w:val="both"/>
      </w:pPr>
      <w:r>
        <w:t xml:space="preserve">En este caso podemos notar que además de crear tablas, les asigno como motor </w:t>
      </w:r>
      <w:proofErr w:type="spellStart"/>
      <w:r>
        <w:t>InnoDB</w:t>
      </w:r>
      <w:proofErr w:type="spellEnd"/>
      <w:r>
        <w:t xml:space="preserve">, </w:t>
      </w:r>
      <w:r w:rsidR="003F1384">
        <w:t xml:space="preserve">esto ocurre porque en </w:t>
      </w:r>
      <w:proofErr w:type="spellStart"/>
      <w:r w:rsidR="003F1384">
        <w:t>Mysql</w:t>
      </w:r>
      <w:proofErr w:type="spellEnd"/>
      <w:r w:rsidR="003F1384">
        <w:t xml:space="preserve"> cuando un motor no </w:t>
      </w:r>
      <w:proofErr w:type="spellStart"/>
      <w:r w:rsidR="003F1384">
        <w:t>esta</w:t>
      </w:r>
      <w:proofErr w:type="spellEnd"/>
      <w:r w:rsidR="003F1384">
        <w:t xml:space="preserve"> compilado o </w:t>
      </w:r>
      <w:r w:rsidR="002701C6">
        <w:t>desactivado (</w:t>
      </w:r>
      <w:r w:rsidR="00EF4D7E">
        <w:t xml:space="preserve">no </w:t>
      </w:r>
      <w:proofErr w:type="spellStart"/>
      <w:r w:rsidR="00EF4D7E">
        <w:t>esta</w:t>
      </w:r>
      <w:proofErr w:type="spellEnd"/>
      <w:r w:rsidR="00EF4D7E">
        <w:t xml:space="preserve"> disponible)</w:t>
      </w:r>
      <w:r w:rsidR="003F1384">
        <w:t xml:space="preserve"> </w:t>
      </w:r>
      <w:proofErr w:type="spellStart"/>
      <w:r w:rsidR="003F1384">
        <w:t>Mysql</w:t>
      </w:r>
      <w:proofErr w:type="spellEnd"/>
      <w:r w:rsidR="003F1384">
        <w:t xml:space="preserve"> tratara de usar el motor por defecto (</w:t>
      </w:r>
      <w:proofErr w:type="spellStart"/>
      <w:r w:rsidR="003F1384">
        <w:t>InnoDb</w:t>
      </w:r>
      <w:proofErr w:type="spellEnd"/>
      <w:r w:rsidR="003F1384">
        <w:t xml:space="preserve"> en </w:t>
      </w:r>
      <w:proofErr w:type="spellStart"/>
      <w:r w:rsidR="003F1384">
        <w:t>Mysql</w:t>
      </w:r>
      <w:proofErr w:type="spellEnd"/>
      <w:r w:rsidR="003F1384">
        <w:t xml:space="preserve"> 5.5 y superior</w:t>
      </w:r>
      <w:r w:rsidR="00D9299B">
        <w:t xml:space="preserve">, </w:t>
      </w:r>
      <w:r w:rsidR="00D9299B" w:rsidRPr="00D9299B">
        <w:t>MYISAM</w:t>
      </w:r>
      <w:r w:rsidR="00EF4D7E">
        <w:t xml:space="preserve"> como motor</w:t>
      </w:r>
      <w:r w:rsidR="00D9299B">
        <w:t xml:space="preserve"> en 5.1</w:t>
      </w:r>
      <w:r w:rsidR="003F1384">
        <w:t xml:space="preserve">) </w:t>
      </w:r>
      <w:r>
        <w:t xml:space="preserve">esto se explica en el siguiente párrafo de la documentación de </w:t>
      </w:r>
      <w:proofErr w:type="spellStart"/>
      <w:r w:rsidR="003F1384">
        <w:t>Mysql</w:t>
      </w:r>
      <w:proofErr w:type="spellEnd"/>
      <w:r w:rsidR="003F1384">
        <w:t>:</w:t>
      </w:r>
    </w:p>
    <w:p w14:paraId="6A679897" w14:textId="77777777" w:rsidR="00337BED" w:rsidRDefault="00337BED" w:rsidP="00337BED"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7AF07156" wp14:editId="418D5A13">
                <wp:extent cx="914400" cy="752475"/>
                <wp:effectExtent l="0" t="0" r="22860" b="28575"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F44DF" w14:textId="6EF6E74C" w:rsidR="007F22A2" w:rsidRDefault="007F22A2" w:rsidP="00D57547">
                            <w:pPr>
                              <w:jc w:val="both"/>
                            </w:pPr>
                            <w:r>
                              <w:rPr>
                                <w:i/>
                              </w:rPr>
                              <w:t>“</w:t>
                            </w:r>
                            <w:proofErr w:type="spellStart"/>
                            <w:r w:rsidRPr="001D215A">
                              <w:rPr>
                                <w:i/>
                              </w:rPr>
                              <w:t>If</w:t>
                            </w:r>
                            <w:proofErr w:type="spellEnd"/>
                            <w:r w:rsidRPr="001D215A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1D215A">
                              <w:rPr>
                                <w:i/>
                              </w:rPr>
                              <w:t>you</w:t>
                            </w:r>
                            <w:proofErr w:type="spellEnd"/>
                            <w:r w:rsidRPr="001D215A">
                              <w:rPr>
                                <w:i/>
                              </w:rPr>
                              <w:t xml:space="preserve"> try </w:t>
                            </w:r>
                            <w:proofErr w:type="spellStart"/>
                            <w:r w:rsidRPr="001D215A">
                              <w:rPr>
                                <w:i/>
                              </w:rPr>
                              <w:t>to</w:t>
                            </w:r>
                            <w:proofErr w:type="spellEnd"/>
                            <w:r w:rsidRPr="001D215A">
                              <w:rPr>
                                <w:i/>
                              </w:rPr>
                              <w:t xml:space="preserve"> use a </w:t>
                            </w:r>
                            <w:proofErr w:type="spellStart"/>
                            <w:r w:rsidRPr="001D215A">
                              <w:rPr>
                                <w:i/>
                              </w:rPr>
                              <w:t>storage</w:t>
                            </w:r>
                            <w:proofErr w:type="spellEnd"/>
                            <w:r w:rsidRPr="001D215A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1D215A">
                              <w:rPr>
                                <w:i/>
                              </w:rPr>
                              <w:t>engine</w:t>
                            </w:r>
                            <w:proofErr w:type="spellEnd"/>
                            <w:r w:rsidRPr="001D215A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1D215A">
                              <w:rPr>
                                <w:i/>
                              </w:rPr>
                              <w:t>that</w:t>
                            </w:r>
                            <w:proofErr w:type="spellEnd"/>
                            <w:r w:rsidRPr="001D215A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1D215A">
                              <w:rPr>
                                <w:i/>
                              </w:rPr>
                              <w:t>is</w:t>
                            </w:r>
                            <w:proofErr w:type="spellEnd"/>
                            <w:r w:rsidRPr="001D215A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1D215A">
                              <w:rPr>
                                <w:i/>
                              </w:rPr>
                              <w:t>not</w:t>
                            </w:r>
                            <w:proofErr w:type="spellEnd"/>
                            <w:r w:rsidRPr="001D215A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1D215A">
                              <w:rPr>
                                <w:i/>
                              </w:rPr>
                              <w:t>compiled</w:t>
                            </w:r>
                            <w:proofErr w:type="spellEnd"/>
                            <w:r w:rsidRPr="001D215A">
                              <w:rPr>
                                <w:i/>
                              </w:rPr>
                              <w:t xml:space="preserve"> in </w:t>
                            </w:r>
                            <w:proofErr w:type="spellStart"/>
                            <w:r w:rsidRPr="001D215A">
                              <w:rPr>
                                <w:i/>
                              </w:rPr>
                              <w:t>or</w:t>
                            </w:r>
                            <w:proofErr w:type="spellEnd"/>
                            <w:r w:rsidRPr="001D215A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1D215A">
                              <w:rPr>
                                <w:i/>
                              </w:rPr>
                              <w:t>that</w:t>
                            </w:r>
                            <w:proofErr w:type="spellEnd"/>
                            <w:r w:rsidRPr="001D215A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1D215A">
                              <w:rPr>
                                <w:i/>
                              </w:rPr>
                              <w:t>is</w:t>
                            </w:r>
                            <w:proofErr w:type="spellEnd"/>
                            <w:r w:rsidRPr="001D215A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1D215A">
                              <w:rPr>
                                <w:i/>
                              </w:rPr>
                              <w:t>compiled</w:t>
                            </w:r>
                            <w:proofErr w:type="spellEnd"/>
                            <w:r w:rsidRPr="001D215A">
                              <w:rPr>
                                <w:i/>
                              </w:rPr>
                              <w:t xml:space="preserve"> in </w:t>
                            </w:r>
                            <w:proofErr w:type="spellStart"/>
                            <w:r w:rsidRPr="001D215A">
                              <w:rPr>
                                <w:i/>
                              </w:rPr>
                              <w:t>but</w:t>
                            </w:r>
                            <w:proofErr w:type="spellEnd"/>
                            <w:r w:rsidRPr="001D215A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1D215A">
                              <w:rPr>
                                <w:i/>
                              </w:rPr>
                              <w:t>deactivated</w:t>
                            </w:r>
                            <w:proofErr w:type="spellEnd"/>
                            <w:r w:rsidRPr="001D215A">
                              <w:rPr>
                                <w:i/>
                              </w:rPr>
                              <w:t xml:space="preserve">, MySQL </w:t>
                            </w:r>
                            <w:proofErr w:type="spellStart"/>
                            <w:r w:rsidRPr="001D215A">
                              <w:rPr>
                                <w:i/>
                              </w:rPr>
                              <w:t>instead</w:t>
                            </w:r>
                            <w:proofErr w:type="spellEnd"/>
                            <w:r w:rsidRPr="001D215A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1D215A">
                              <w:rPr>
                                <w:i/>
                              </w:rPr>
                              <w:t>creates</w:t>
                            </w:r>
                            <w:proofErr w:type="spellEnd"/>
                            <w:r w:rsidRPr="001D215A">
                              <w:rPr>
                                <w:i/>
                              </w:rPr>
                              <w:t xml:space="preserve"> a table </w:t>
                            </w:r>
                            <w:proofErr w:type="spellStart"/>
                            <w:r w:rsidRPr="001D215A">
                              <w:rPr>
                                <w:i/>
                              </w:rPr>
                              <w:t>using</w:t>
                            </w:r>
                            <w:proofErr w:type="spellEnd"/>
                            <w:r w:rsidRPr="001D215A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1D215A">
                              <w:rPr>
                                <w:i/>
                              </w:rPr>
                              <w:t>the</w:t>
                            </w:r>
                            <w:proofErr w:type="spellEnd"/>
                            <w:r w:rsidRPr="001D215A">
                              <w:rPr>
                                <w:i/>
                              </w:rPr>
                              <w:t xml:space="preserve"> default </w:t>
                            </w:r>
                            <w:proofErr w:type="spellStart"/>
                            <w:r w:rsidRPr="001D215A">
                              <w:rPr>
                                <w:i/>
                              </w:rPr>
                              <w:t>storage</w:t>
                            </w:r>
                            <w:proofErr w:type="spellEnd"/>
                            <w:r w:rsidRPr="001D215A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1D215A">
                              <w:rPr>
                                <w:i/>
                              </w:rPr>
                              <w:t>engine</w:t>
                            </w:r>
                            <w:proofErr w:type="spellEnd"/>
                            <w:r>
                              <w:t>.</w:t>
                            </w:r>
                            <w:r w:rsidRPr="00246B8E">
                              <w:t xml:space="preserve"> </w:t>
                            </w:r>
                            <w:proofErr w:type="spellStart"/>
                            <w:r>
                              <w:t>This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behavior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convenient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when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you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want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copy</w:t>
                            </w:r>
                            <w:proofErr w:type="spellEnd"/>
                            <w:r>
                              <w:t xml:space="preserve"> tables </w:t>
                            </w:r>
                            <w:proofErr w:type="spellStart"/>
                            <w:r>
                              <w:t>between</w:t>
                            </w:r>
                            <w:proofErr w:type="spellEnd"/>
                            <w:r>
                              <w:t xml:space="preserve"> MySQL servers </w:t>
                            </w:r>
                            <w:proofErr w:type="spellStart"/>
                            <w:r>
                              <w:t>that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support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different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storage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engines</w:t>
                            </w:r>
                            <w:proofErr w:type="spellEnd"/>
                            <w:r>
                              <w:t>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F07156" id="Cuadro de texto 9" o:spid="_x0000_s1038" type="#_x0000_t202" style="width:1in;height:59.2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" fillcolor="white [3201]" strokecolor="white [3212]" strokeweight=".5pt">
                <v:textbox>
                  <w:txbxContent>
                    <w:p w14:paraId="236F44DF" w14:textId="6EF6E74C" w:rsidR="007F22A2" w:rsidRDefault="007F22A2" w:rsidP="00D57547">
                      <w:pPr>
                        <w:jc w:val="both"/>
                      </w:pPr>
                      <w:r>
                        <w:rPr>
                          <w:i/>
                        </w:rPr>
                        <w:t>“</w:t>
                      </w:r>
                      <w:proofErr w:type="spellStart"/>
                      <w:r w:rsidRPr="001D215A">
                        <w:rPr>
                          <w:i/>
                        </w:rPr>
                        <w:t>If</w:t>
                      </w:r>
                      <w:proofErr w:type="spellEnd"/>
                      <w:r w:rsidRPr="001D215A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1D215A">
                        <w:rPr>
                          <w:i/>
                        </w:rPr>
                        <w:t>you</w:t>
                      </w:r>
                      <w:proofErr w:type="spellEnd"/>
                      <w:r w:rsidRPr="001D215A">
                        <w:rPr>
                          <w:i/>
                        </w:rPr>
                        <w:t xml:space="preserve"> try </w:t>
                      </w:r>
                      <w:proofErr w:type="spellStart"/>
                      <w:r w:rsidRPr="001D215A">
                        <w:rPr>
                          <w:i/>
                        </w:rPr>
                        <w:t>to</w:t>
                      </w:r>
                      <w:proofErr w:type="spellEnd"/>
                      <w:r w:rsidRPr="001D215A">
                        <w:rPr>
                          <w:i/>
                        </w:rPr>
                        <w:t xml:space="preserve"> use a </w:t>
                      </w:r>
                      <w:proofErr w:type="spellStart"/>
                      <w:r w:rsidRPr="001D215A">
                        <w:rPr>
                          <w:i/>
                        </w:rPr>
                        <w:t>storage</w:t>
                      </w:r>
                      <w:proofErr w:type="spellEnd"/>
                      <w:r w:rsidRPr="001D215A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1D215A">
                        <w:rPr>
                          <w:i/>
                        </w:rPr>
                        <w:t>engine</w:t>
                      </w:r>
                      <w:proofErr w:type="spellEnd"/>
                      <w:r w:rsidRPr="001D215A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1D215A">
                        <w:rPr>
                          <w:i/>
                        </w:rPr>
                        <w:t>that</w:t>
                      </w:r>
                      <w:proofErr w:type="spellEnd"/>
                      <w:r w:rsidRPr="001D215A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1D215A">
                        <w:rPr>
                          <w:i/>
                        </w:rPr>
                        <w:t>is</w:t>
                      </w:r>
                      <w:proofErr w:type="spellEnd"/>
                      <w:r w:rsidRPr="001D215A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1D215A">
                        <w:rPr>
                          <w:i/>
                        </w:rPr>
                        <w:t>not</w:t>
                      </w:r>
                      <w:proofErr w:type="spellEnd"/>
                      <w:r w:rsidRPr="001D215A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1D215A">
                        <w:rPr>
                          <w:i/>
                        </w:rPr>
                        <w:t>compiled</w:t>
                      </w:r>
                      <w:proofErr w:type="spellEnd"/>
                      <w:r w:rsidRPr="001D215A">
                        <w:rPr>
                          <w:i/>
                        </w:rPr>
                        <w:t xml:space="preserve"> in </w:t>
                      </w:r>
                      <w:proofErr w:type="spellStart"/>
                      <w:r w:rsidRPr="001D215A">
                        <w:rPr>
                          <w:i/>
                        </w:rPr>
                        <w:t>or</w:t>
                      </w:r>
                      <w:proofErr w:type="spellEnd"/>
                      <w:r w:rsidRPr="001D215A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1D215A">
                        <w:rPr>
                          <w:i/>
                        </w:rPr>
                        <w:t>that</w:t>
                      </w:r>
                      <w:proofErr w:type="spellEnd"/>
                      <w:r w:rsidRPr="001D215A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1D215A">
                        <w:rPr>
                          <w:i/>
                        </w:rPr>
                        <w:t>is</w:t>
                      </w:r>
                      <w:proofErr w:type="spellEnd"/>
                      <w:r w:rsidRPr="001D215A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1D215A">
                        <w:rPr>
                          <w:i/>
                        </w:rPr>
                        <w:t>compiled</w:t>
                      </w:r>
                      <w:proofErr w:type="spellEnd"/>
                      <w:r w:rsidRPr="001D215A">
                        <w:rPr>
                          <w:i/>
                        </w:rPr>
                        <w:t xml:space="preserve"> in </w:t>
                      </w:r>
                      <w:proofErr w:type="spellStart"/>
                      <w:r w:rsidRPr="001D215A">
                        <w:rPr>
                          <w:i/>
                        </w:rPr>
                        <w:t>but</w:t>
                      </w:r>
                      <w:proofErr w:type="spellEnd"/>
                      <w:r w:rsidRPr="001D215A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1D215A">
                        <w:rPr>
                          <w:i/>
                        </w:rPr>
                        <w:t>deactivated</w:t>
                      </w:r>
                      <w:proofErr w:type="spellEnd"/>
                      <w:r w:rsidRPr="001D215A">
                        <w:rPr>
                          <w:i/>
                        </w:rPr>
                        <w:t xml:space="preserve">, MySQL </w:t>
                      </w:r>
                      <w:proofErr w:type="spellStart"/>
                      <w:r w:rsidRPr="001D215A">
                        <w:rPr>
                          <w:i/>
                        </w:rPr>
                        <w:t>instead</w:t>
                      </w:r>
                      <w:proofErr w:type="spellEnd"/>
                      <w:r w:rsidRPr="001D215A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1D215A">
                        <w:rPr>
                          <w:i/>
                        </w:rPr>
                        <w:t>creates</w:t>
                      </w:r>
                      <w:proofErr w:type="spellEnd"/>
                      <w:r w:rsidRPr="001D215A">
                        <w:rPr>
                          <w:i/>
                        </w:rPr>
                        <w:t xml:space="preserve"> a table </w:t>
                      </w:r>
                      <w:proofErr w:type="spellStart"/>
                      <w:r w:rsidRPr="001D215A">
                        <w:rPr>
                          <w:i/>
                        </w:rPr>
                        <w:t>using</w:t>
                      </w:r>
                      <w:proofErr w:type="spellEnd"/>
                      <w:r w:rsidRPr="001D215A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1D215A">
                        <w:rPr>
                          <w:i/>
                        </w:rPr>
                        <w:t>the</w:t>
                      </w:r>
                      <w:proofErr w:type="spellEnd"/>
                      <w:r w:rsidRPr="001D215A">
                        <w:rPr>
                          <w:i/>
                        </w:rPr>
                        <w:t xml:space="preserve"> default </w:t>
                      </w:r>
                      <w:proofErr w:type="spellStart"/>
                      <w:r w:rsidRPr="001D215A">
                        <w:rPr>
                          <w:i/>
                        </w:rPr>
                        <w:t>storage</w:t>
                      </w:r>
                      <w:proofErr w:type="spellEnd"/>
                      <w:r w:rsidRPr="001D215A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1D215A">
                        <w:rPr>
                          <w:i/>
                        </w:rPr>
                        <w:t>engine</w:t>
                      </w:r>
                      <w:proofErr w:type="spellEnd"/>
                      <w:r>
                        <w:t>.</w:t>
                      </w:r>
                      <w:r w:rsidRPr="00246B8E">
                        <w:t xml:space="preserve"> </w:t>
                      </w:r>
                      <w:proofErr w:type="spellStart"/>
                      <w:r>
                        <w:t>This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behavior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convenient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when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you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want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copy</w:t>
                      </w:r>
                      <w:proofErr w:type="spellEnd"/>
                      <w:r>
                        <w:t xml:space="preserve"> tables </w:t>
                      </w:r>
                      <w:proofErr w:type="spellStart"/>
                      <w:r>
                        <w:t>between</w:t>
                      </w:r>
                      <w:proofErr w:type="spellEnd"/>
                      <w:r>
                        <w:t xml:space="preserve"> MySQL servers </w:t>
                      </w:r>
                      <w:proofErr w:type="spellStart"/>
                      <w:r>
                        <w:t>that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support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different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storage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engines</w:t>
                      </w:r>
                      <w:proofErr w:type="spellEnd"/>
                      <w:r>
                        <w:t>.”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355D131" w14:textId="77777777" w:rsidR="00337BED" w:rsidRDefault="00337BED" w:rsidP="00337BED"/>
    <w:p w14:paraId="2E4713B4" w14:textId="66C5571A" w:rsidR="00337BED" w:rsidRDefault="00337BED" w:rsidP="00D57547">
      <w:pPr>
        <w:jc w:val="both"/>
      </w:pPr>
      <w:r>
        <w:t xml:space="preserve">Ya que a partir de </w:t>
      </w:r>
      <w:proofErr w:type="spellStart"/>
      <w:r>
        <w:t>Mysql</w:t>
      </w:r>
      <w:proofErr w:type="spellEnd"/>
      <w:r>
        <w:t xml:space="preserve"> 5.5 el motor de base de datos por </w:t>
      </w:r>
      <w:r w:rsidRPr="001D215A">
        <w:rPr>
          <w:b/>
        </w:rPr>
        <w:t>defecto</w:t>
      </w:r>
      <w:r>
        <w:t xml:space="preserve"> es </w:t>
      </w:r>
      <w:proofErr w:type="spellStart"/>
      <w:r>
        <w:t>InnoDB</w:t>
      </w:r>
      <w:proofErr w:type="spellEnd"/>
      <w:r>
        <w:t xml:space="preserve"> en versiones iguales y superiores a esta el cambio a </w:t>
      </w:r>
      <w:proofErr w:type="spellStart"/>
      <w:r>
        <w:t>InnoDB</w:t>
      </w:r>
      <w:proofErr w:type="spellEnd"/>
      <w:r>
        <w:t xml:space="preserve"> sucede de forma transparente para el </w:t>
      </w:r>
      <w:proofErr w:type="gramStart"/>
      <w:r>
        <w:t>cliente</w:t>
      </w:r>
      <w:r w:rsidR="003F1384">
        <w:t>(</w:t>
      </w:r>
      <w:proofErr w:type="gramEnd"/>
      <w:r w:rsidR="003F1384">
        <w:t>al menos que el motor por defecto sea diferente)</w:t>
      </w:r>
      <w:r>
        <w:t xml:space="preserve">. Sin </w:t>
      </w:r>
      <w:proofErr w:type="gramStart"/>
      <w:r>
        <w:t>embargo</w:t>
      </w:r>
      <w:proofErr w:type="gramEnd"/>
      <w:r>
        <w:t xml:space="preserve"> en la misma documentación se indica que si </w:t>
      </w:r>
      <w:r w:rsidR="003F1384">
        <w:t>en</w:t>
      </w:r>
      <w:r>
        <w:t xml:space="preserve"> </w:t>
      </w:r>
      <w:proofErr w:type="spellStart"/>
      <w:r>
        <w:t>Mysql</w:t>
      </w:r>
      <w:proofErr w:type="spellEnd"/>
      <w:r>
        <w:t xml:space="preserve"> </w:t>
      </w:r>
      <w:proofErr w:type="spellStart"/>
      <w:r>
        <w:t>esta</w:t>
      </w:r>
      <w:proofErr w:type="spellEnd"/>
      <w:r>
        <w:t xml:space="preserve"> habilitado el modo </w:t>
      </w:r>
      <w:proofErr w:type="spellStart"/>
      <w:r>
        <w:t>sql</w:t>
      </w:r>
      <w:proofErr w:type="spellEnd"/>
      <w:r>
        <w:t xml:space="preserve"> </w:t>
      </w:r>
      <w:hyperlink r:id="rId41" w:anchor="sqlmode_no_engine_substitution" w:history="1">
        <w:r>
          <w:rPr>
            <w:rStyle w:val="CdigoHTML"/>
            <w:rFonts w:eastAsiaTheme="majorEastAsia"/>
            <w:color w:val="0000FF"/>
            <w:u w:val="single"/>
          </w:rPr>
          <w:t>NO_ENGINE_SUBSTITUTION</w:t>
        </w:r>
      </w:hyperlink>
      <w:r>
        <w:t>, un error ocurrirá y la tabla no será creada o alterada</w:t>
      </w:r>
      <w:r w:rsidR="003F1384">
        <w:t xml:space="preserve"> si el motor no está disponible:</w:t>
      </w:r>
    </w:p>
    <w:p w14:paraId="77CB9E21" w14:textId="77777777" w:rsidR="00337BED" w:rsidRDefault="00337BED" w:rsidP="00337BED"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256FCB86" wp14:editId="69AAC4BA">
                <wp:extent cx="914400" cy="1185062"/>
                <wp:effectExtent l="0" t="0" r="3810" b="0"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1850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F84824" w14:textId="77777777" w:rsidR="007F22A2" w:rsidRPr="00B2285A" w:rsidRDefault="007F22A2" w:rsidP="00D57547">
                            <w:pPr>
                              <w:jc w:val="both"/>
                              <w:rPr>
                                <w:i/>
                              </w:rPr>
                            </w:pPr>
                            <w:r>
                              <w:t>“</w:t>
                            </w:r>
                            <w:proofErr w:type="spellStart"/>
                            <w:r w:rsidRPr="00B2285A">
                              <w:rPr>
                                <w:i/>
                              </w:rPr>
                              <w:t>This</w:t>
                            </w:r>
                            <w:proofErr w:type="spellEnd"/>
                            <w:r w:rsidRPr="00B2285A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B2285A">
                              <w:rPr>
                                <w:i/>
                              </w:rPr>
                              <w:t>automatic</w:t>
                            </w:r>
                            <w:proofErr w:type="spellEnd"/>
                            <w:r w:rsidRPr="00B2285A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B2285A">
                              <w:rPr>
                                <w:i/>
                              </w:rPr>
                              <w:t>substitution</w:t>
                            </w:r>
                            <w:proofErr w:type="spellEnd"/>
                            <w:r w:rsidRPr="00B2285A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B2285A">
                              <w:rPr>
                                <w:i/>
                              </w:rPr>
                              <w:t>of</w:t>
                            </w:r>
                            <w:proofErr w:type="spellEnd"/>
                            <w:r w:rsidRPr="00B2285A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B2285A">
                              <w:rPr>
                                <w:i/>
                              </w:rPr>
                              <w:t>the</w:t>
                            </w:r>
                            <w:proofErr w:type="spellEnd"/>
                            <w:r w:rsidRPr="00B2285A">
                              <w:rPr>
                                <w:i/>
                              </w:rPr>
                              <w:t xml:space="preserve"> default </w:t>
                            </w:r>
                            <w:proofErr w:type="spellStart"/>
                            <w:r w:rsidRPr="00B2285A">
                              <w:rPr>
                                <w:i/>
                              </w:rPr>
                              <w:t>storage</w:t>
                            </w:r>
                            <w:proofErr w:type="spellEnd"/>
                            <w:r w:rsidRPr="00B2285A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B2285A">
                              <w:rPr>
                                <w:i/>
                              </w:rPr>
                              <w:t>engine</w:t>
                            </w:r>
                            <w:proofErr w:type="spellEnd"/>
                            <w:r w:rsidRPr="00B2285A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B2285A">
                              <w:rPr>
                                <w:i/>
                              </w:rPr>
                              <w:t>for</w:t>
                            </w:r>
                            <w:proofErr w:type="spellEnd"/>
                            <w:r w:rsidRPr="00B2285A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B2285A">
                              <w:rPr>
                                <w:i/>
                              </w:rPr>
                              <w:t>unavailable</w:t>
                            </w:r>
                            <w:proofErr w:type="spellEnd"/>
                            <w:r w:rsidRPr="00B2285A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B2285A">
                              <w:rPr>
                                <w:i/>
                              </w:rPr>
                              <w:t>engines</w:t>
                            </w:r>
                            <w:proofErr w:type="spellEnd"/>
                            <w:r w:rsidRPr="00B2285A">
                              <w:rPr>
                                <w:i/>
                              </w:rPr>
                              <w:t xml:space="preserve"> can be </w:t>
                            </w:r>
                            <w:proofErr w:type="spellStart"/>
                            <w:r w:rsidRPr="00B2285A">
                              <w:rPr>
                                <w:i/>
                              </w:rPr>
                              <w:t>confusing</w:t>
                            </w:r>
                            <w:proofErr w:type="spellEnd"/>
                            <w:r w:rsidRPr="00B2285A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B2285A">
                              <w:rPr>
                                <w:i/>
                              </w:rPr>
                              <w:t>for</w:t>
                            </w:r>
                            <w:proofErr w:type="spellEnd"/>
                            <w:r w:rsidRPr="00B2285A">
                              <w:rPr>
                                <w:i/>
                              </w:rPr>
                              <w:t xml:space="preserve"> new MySQL </w:t>
                            </w:r>
                            <w:proofErr w:type="spellStart"/>
                            <w:r w:rsidRPr="00B2285A">
                              <w:rPr>
                                <w:i/>
                              </w:rPr>
                              <w:t>users</w:t>
                            </w:r>
                            <w:proofErr w:type="spellEnd"/>
                            <w:r w:rsidRPr="00B2285A">
                              <w:rPr>
                                <w:i/>
                              </w:rPr>
                              <w:t xml:space="preserve">. A </w:t>
                            </w:r>
                            <w:proofErr w:type="spellStart"/>
                            <w:r w:rsidRPr="00B2285A">
                              <w:rPr>
                                <w:i/>
                              </w:rPr>
                              <w:t>warning</w:t>
                            </w:r>
                            <w:proofErr w:type="spellEnd"/>
                            <w:r w:rsidRPr="00B2285A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B2285A">
                              <w:rPr>
                                <w:i/>
                              </w:rPr>
                              <w:t>is</w:t>
                            </w:r>
                            <w:proofErr w:type="spellEnd"/>
                            <w:r w:rsidRPr="00B2285A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B2285A">
                              <w:rPr>
                                <w:i/>
                              </w:rPr>
                              <w:t>generated</w:t>
                            </w:r>
                            <w:proofErr w:type="spellEnd"/>
                            <w:r w:rsidRPr="00B2285A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B2285A">
                              <w:rPr>
                                <w:i/>
                              </w:rPr>
                              <w:t>whenever</w:t>
                            </w:r>
                            <w:proofErr w:type="spellEnd"/>
                            <w:r w:rsidRPr="00B2285A">
                              <w:rPr>
                                <w:i/>
                              </w:rPr>
                              <w:t xml:space="preserve"> a </w:t>
                            </w:r>
                            <w:proofErr w:type="spellStart"/>
                            <w:r w:rsidRPr="00B2285A">
                              <w:rPr>
                                <w:i/>
                              </w:rPr>
                              <w:t>storage</w:t>
                            </w:r>
                            <w:proofErr w:type="spellEnd"/>
                            <w:r w:rsidRPr="00B2285A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B2285A">
                              <w:rPr>
                                <w:i/>
                              </w:rPr>
                              <w:t>engine</w:t>
                            </w:r>
                            <w:proofErr w:type="spellEnd"/>
                            <w:r w:rsidRPr="00B2285A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B2285A">
                              <w:rPr>
                                <w:i/>
                              </w:rPr>
                              <w:t>is</w:t>
                            </w:r>
                            <w:proofErr w:type="spellEnd"/>
                            <w:r w:rsidRPr="00B2285A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B2285A">
                              <w:rPr>
                                <w:i/>
                              </w:rPr>
                              <w:t>automatically</w:t>
                            </w:r>
                            <w:proofErr w:type="spellEnd"/>
                            <w:r w:rsidRPr="00B2285A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B2285A">
                              <w:rPr>
                                <w:i/>
                              </w:rPr>
                              <w:t>changed</w:t>
                            </w:r>
                            <w:proofErr w:type="spellEnd"/>
                            <w:r w:rsidRPr="00B2285A">
                              <w:rPr>
                                <w:i/>
                              </w:rPr>
                              <w:t xml:space="preserve">. </w:t>
                            </w:r>
                            <w:proofErr w:type="spellStart"/>
                            <w:r w:rsidRPr="00B2285A">
                              <w:rPr>
                                <w:i/>
                              </w:rPr>
                              <w:t>To</w:t>
                            </w:r>
                            <w:proofErr w:type="spellEnd"/>
                            <w:r w:rsidRPr="00B2285A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B2285A">
                              <w:rPr>
                                <w:i/>
                              </w:rPr>
                              <w:t>prevent</w:t>
                            </w:r>
                            <w:proofErr w:type="spellEnd"/>
                            <w:r w:rsidRPr="00B2285A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B2285A">
                              <w:rPr>
                                <w:i/>
                              </w:rPr>
                              <w:t>this</w:t>
                            </w:r>
                            <w:proofErr w:type="spellEnd"/>
                            <w:r w:rsidRPr="00B2285A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B2285A">
                              <w:rPr>
                                <w:i/>
                              </w:rPr>
                              <w:t>from</w:t>
                            </w:r>
                            <w:proofErr w:type="spellEnd"/>
                            <w:r w:rsidRPr="00B2285A">
                              <w:rPr>
                                <w:i/>
                              </w:rPr>
                              <w:t xml:space="preserve"> happening </w:t>
                            </w:r>
                            <w:proofErr w:type="spellStart"/>
                            <w:r w:rsidRPr="00B2285A">
                              <w:rPr>
                                <w:i/>
                              </w:rPr>
                              <w:t>if</w:t>
                            </w:r>
                            <w:proofErr w:type="spellEnd"/>
                            <w:r w:rsidRPr="00B2285A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B2285A">
                              <w:rPr>
                                <w:i/>
                              </w:rPr>
                              <w:t>the</w:t>
                            </w:r>
                            <w:proofErr w:type="spellEnd"/>
                            <w:r w:rsidRPr="00B2285A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B2285A">
                              <w:rPr>
                                <w:i/>
                              </w:rPr>
                              <w:t>desired</w:t>
                            </w:r>
                            <w:proofErr w:type="spellEnd"/>
                            <w:r w:rsidRPr="00B2285A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B2285A">
                              <w:rPr>
                                <w:i/>
                              </w:rPr>
                              <w:t>engine</w:t>
                            </w:r>
                            <w:proofErr w:type="spellEnd"/>
                            <w:r w:rsidRPr="00B2285A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B2285A">
                              <w:rPr>
                                <w:i/>
                              </w:rPr>
                              <w:t>is</w:t>
                            </w:r>
                            <w:proofErr w:type="spellEnd"/>
                            <w:r w:rsidRPr="00B2285A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B2285A">
                              <w:rPr>
                                <w:i/>
                              </w:rPr>
                              <w:t>unavailable</w:t>
                            </w:r>
                            <w:proofErr w:type="spellEnd"/>
                            <w:r w:rsidRPr="00B2285A">
                              <w:rPr>
                                <w:i/>
                              </w:rPr>
                              <w:t xml:space="preserve">, </w:t>
                            </w:r>
                            <w:proofErr w:type="spellStart"/>
                            <w:r w:rsidRPr="00B2285A">
                              <w:rPr>
                                <w:i/>
                              </w:rPr>
                              <w:t>enable</w:t>
                            </w:r>
                            <w:proofErr w:type="spellEnd"/>
                            <w:r w:rsidRPr="00B2285A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B2285A">
                              <w:rPr>
                                <w:i/>
                              </w:rPr>
                              <w:t>the</w:t>
                            </w:r>
                            <w:proofErr w:type="spellEnd"/>
                            <w:r w:rsidRPr="00B2285A">
                              <w:rPr>
                                <w:i/>
                              </w:rPr>
                              <w:t xml:space="preserve"> </w:t>
                            </w:r>
                            <w:hyperlink r:id="rId42" w:anchor="sqlmode_no_engine_substitution" w:history="1">
                              <w:r w:rsidRPr="00B2285A">
                                <w:rPr>
                                  <w:rStyle w:val="CdigoHTML"/>
                                  <w:rFonts w:eastAsiaTheme="majorEastAsia"/>
                                  <w:i/>
                                  <w:color w:val="0000FF"/>
                                  <w:u w:val="single"/>
                                </w:rPr>
                                <w:t>NO_ENGINE_SUBSTITUTION</w:t>
                              </w:r>
                            </w:hyperlink>
                            <w:r w:rsidRPr="00B2285A">
                              <w:rPr>
                                <w:i/>
                              </w:rPr>
                              <w:t xml:space="preserve"> SQL </w:t>
                            </w:r>
                            <w:proofErr w:type="spellStart"/>
                            <w:r w:rsidRPr="00B2285A">
                              <w:rPr>
                                <w:i/>
                              </w:rPr>
                              <w:t>mode</w:t>
                            </w:r>
                            <w:proofErr w:type="spellEnd"/>
                            <w:r w:rsidRPr="00B2285A">
                              <w:rPr>
                                <w:i/>
                              </w:rPr>
                              <w:t xml:space="preserve">. </w:t>
                            </w:r>
                            <w:r w:rsidRPr="00EF4D7E">
                              <w:rPr>
                                <w:b/>
                                <w:i/>
                              </w:rPr>
                              <w:t xml:space="preserve">In </w:t>
                            </w:r>
                            <w:proofErr w:type="spellStart"/>
                            <w:r w:rsidRPr="00EF4D7E">
                              <w:rPr>
                                <w:b/>
                                <w:i/>
                              </w:rPr>
                              <w:t>this</w:t>
                            </w:r>
                            <w:proofErr w:type="spellEnd"/>
                            <w:r w:rsidRPr="00EF4D7E">
                              <w:rPr>
                                <w:b/>
                                <w:i/>
                              </w:rPr>
                              <w:t xml:space="preserve"> case, </w:t>
                            </w:r>
                            <w:proofErr w:type="spellStart"/>
                            <w:r w:rsidRPr="00EF4D7E">
                              <w:rPr>
                                <w:b/>
                                <w:i/>
                              </w:rPr>
                              <w:t>an</w:t>
                            </w:r>
                            <w:proofErr w:type="spellEnd"/>
                            <w:r w:rsidRPr="00EF4D7E">
                              <w:rPr>
                                <w:b/>
                                <w:i/>
                              </w:rPr>
                              <w:t xml:space="preserve"> error </w:t>
                            </w:r>
                            <w:proofErr w:type="spellStart"/>
                            <w:r w:rsidRPr="00EF4D7E">
                              <w:rPr>
                                <w:b/>
                                <w:i/>
                              </w:rPr>
                              <w:t>occurs</w:t>
                            </w:r>
                            <w:proofErr w:type="spellEnd"/>
                            <w:r w:rsidRPr="00B2285A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B2285A">
                              <w:rPr>
                                <w:i/>
                              </w:rPr>
                              <w:t>instead</w:t>
                            </w:r>
                            <w:proofErr w:type="spellEnd"/>
                            <w:r w:rsidRPr="00B2285A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B2285A">
                              <w:rPr>
                                <w:i/>
                              </w:rPr>
                              <w:t>of</w:t>
                            </w:r>
                            <w:proofErr w:type="spellEnd"/>
                            <w:r w:rsidRPr="00B2285A">
                              <w:rPr>
                                <w:i/>
                              </w:rPr>
                              <w:t xml:space="preserve"> a </w:t>
                            </w:r>
                            <w:proofErr w:type="spellStart"/>
                            <w:r w:rsidRPr="00B2285A">
                              <w:rPr>
                                <w:i/>
                              </w:rPr>
                              <w:t>warning</w:t>
                            </w:r>
                            <w:proofErr w:type="spellEnd"/>
                            <w:r w:rsidRPr="00B2285A">
                              <w:rPr>
                                <w:i/>
                              </w:rPr>
                              <w:t xml:space="preserve"> </w:t>
                            </w:r>
                            <w:r w:rsidRPr="00EF4D7E">
                              <w:rPr>
                                <w:b/>
                                <w:i/>
                              </w:rPr>
                              <w:t xml:space="preserve">and </w:t>
                            </w:r>
                            <w:proofErr w:type="spellStart"/>
                            <w:r w:rsidRPr="00EF4D7E">
                              <w:rPr>
                                <w:b/>
                                <w:i/>
                              </w:rPr>
                              <w:t>the</w:t>
                            </w:r>
                            <w:proofErr w:type="spellEnd"/>
                            <w:r w:rsidRPr="00EF4D7E">
                              <w:rPr>
                                <w:b/>
                                <w:i/>
                              </w:rPr>
                              <w:t xml:space="preserve"> table </w:t>
                            </w:r>
                            <w:proofErr w:type="spellStart"/>
                            <w:r w:rsidRPr="00EF4D7E">
                              <w:rPr>
                                <w:b/>
                                <w:i/>
                              </w:rPr>
                              <w:t>is</w:t>
                            </w:r>
                            <w:proofErr w:type="spellEnd"/>
                            <w:r w:rsidRPr="00EF4D7E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EF4D7E">
                              <w:rPr>
                                <w:b/>
                                <w:i/>
                              </w:rPr>
                              <w:t>not</w:t>
                            </w:r>
                            <w:proofErr w:type="spellEnd"/>
                            <w:r w:rsidRPr="00EF4D7E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EF4D7E">
                              <w:rPr>
                                <w:b/>
                                <w:i/>
                              </w:rPr>
                              <w:t>created</w:t>
                            </w:r>
                            <w:proofErr w:type="spellEnd"/>
                            <w:r w:rsidRPr="00EF4D7E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EF4D7E">
                              <w:rPr>
                                <w:b/>
                                <w:i/>
                              </w:rPr>
                              <w:t>or</w:t>
                            </w:r>
                            <w:proofErr w:type="spellEnd"/>
                            <w:r w:rsidRPr="00EF4D7E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EF4D7E">
                              <w:rPr>
                                <w:b/>
                                <w:i/>
                              </w:rPr>
                              <w:t>altered</w:t>
                            </w:r>
                            <w:proofErr w:type="spellEnd"/>
                            <w:r w:rsidRPr="00EF4D7E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EF4D7E">
                              <w:rPr>
                                <w:b/>
                                <w:i/>
                              </w:rPr>
                              <w:t>if</w:t>
                            </w:r>
                            <w:proofErr w:type="spellEnd"/>
                            <w:r w:rsidRPr="00EF4D7E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EF4D7E">
                              <w:rPr>
                                <w:b/>
                                <w:i/>
                              </w:rPr>
                              <w:t>the</w:t>
                            </w:r>
                            <w:proofErr w:type="spellEnd"/>
                            <w:r w:rsidRPr="00EF4D7E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EF4D7E">
                              <w:rPr>
                                <w:b/>
                                <w:i/>
                              </w:rPr>
                              <w:t>desired</w:t>
                            </w:r>
                            <w:proofErr w:type="spellEnd"/>
                            <w:r w:rsidRPr="00EF4D7E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EF4D7E">
                              <w:rPr>
                                <w:b/>
                                <w:i/>
                              </w:rPr>
                              <w:t>engine</w:t>
                            </w:r>
                            <w:proofErr w:type="spellEnd"/>
                            <w:r w:rsidRPr="00EF4D7E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EF4D7E">
                              <w:rPr>
                                <w:b/>
                                <w:i/>
                              </w:rPr>
                              <w:t>is</w:t>
                            </w:r>
                            <w:proofErr w:type="spellEnd"/>
                            <w:r w:rsidRPr="00EF4D7E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EF4D7E">
                              <w:rPr>
                                <w:b/>
                                <w:i/>
                              </w:rPr>
                              <w:t>unavailable</w:t>
                            </w:r>
                            <w:proofErr w:type="spellEnd"/>
                            <w:r w:rsidRPr="00B2285A">
                              <w:rPr>
                                <w:i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56FCB86" id="Cuadro de texto 10" o:spid="_x0000_s1039" type="#_x0000_t202" style="width:1in;height:93.3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" fillcolor="white [3201]" stroked="f" strokeweight=".5pt">
                <v:textbox>
                  <w:txbxContent>
                    <w:p w14:paraId="0AF84824" w14:textId="77777777" w:rsidR="007F22A2" w:rsidRPr="00B2285A" w:rsidRDefault="007F22A2" w:rsidP="00D57547">
                      <w:pPr>
                        <w:jc w:val="both"/>
                        <w:rPr>
                          <w:i/>
                        </w:rPr>
                      </w:pPr>
                      <w:r>
                        <w:t>“</w:t>
                      </w:r>
                      <w:proofErr w:type="spellStart"/>
                      <w:r w:rsidRPr="00B2285A">
                        <w:rPr>
                          <w:i/>
                        </w:rPr>
                        <w:t>This</w:t>
                      </w:r>
                      <w:proofErr w:type="spellEnd"/>
                      <w:r w:rsidRPr="00B2285A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B2285A">
                        <w:rPr>
                          <w:i/>
                        </w:rPr>
                        <w:t>automatic</w:t>
                      </w:r>
                      <w:proofErr w:type="spellEnd"/>
                      <w:r w:rsidRPr="00B2285A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B2285A">
                        <w:rPr>
                          <w:i/>
                        </w:rPr>
                        <w:t>substitution</w:t>
                      </w:r>
                      <w:proofErr w:type="spellEnd"/>
                      <w:r w:rsidRPr="00B2285A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B2285A">
                        <w:rPr>
                          <w:i/>
                        </w:rPr>
                        <w:t>of</w:t>
                      </w:r>
                      <w:proofErr w:type="spellEnd"/>
                      <w:r w:rsidRPr="00B2285A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B2285A">
                        <w:rPr>
                          <w:i/>
                        </w:rPr>
                        <w:t>the</w:t>
                      </w:r>
                      <w:proofErr w:type="spellEnd"/>
                      <w:r w:rsidRPr="00B2285A">
                        <w:rPr>
                          <w:i/>
                        </w:rPr>
                        <w:t xml:space="preserve"> default </w:t>
                      </w:r>
                      <w:proofErr w:type="spellStart"/>
                      <w:r w:rsidRPr="00B2285A">
                        <w:rPr>
                          <w:i/>
                        </w:rPr>
                        <w:t>storage</w:t>
                      </w:r>
                      <w:proofErr w:type="spellEnd"/>
                      <w:r w:rsidRPr="00B2285A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B2285A">
                        <w:rPr>
                          <w:i/>
                        </w:rPr>
                        <w:t>engine</w:t>
                      </w:r>
                      <w:proofErr w:type="spellEnd"/>
                      <w:r w:rsidRPr="00B2285A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B2285A">
                        <w:rPr>
                          <w:i/>
                        </w:rPr>
                        <w:t>for</w:t>
                      </w:r>
                      <w:proofErr w:type="spellEnd"/>
                      <w:r w:rsidRPr="00B2285A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B2285A">
                        <w:rPr>
                          <w:i/>
                        </w:rPr>
                        <w:t>unavailable</w:t>
                      </w:r>
                      <w:proofErr w:type="spellEnd"/>
                      <w:r w:rsidRPr="00B2285A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B2285A">
                        <w:rPr>
                          <w:i/>
                        </w:rPr>
                        <w:t>engines</w:t>
                      </w:r>
                      <w:proofErr w:type="spellEnd"/>
                      <w:r w:rsidRPr="00B2285A">
                        <w:rPr>
                          <w:i/>
                        </w:rPr>
                        <w:t xml:space="preserve"> can be </w:t>
                      </w:r>
                      <w:proofErr w:type="spellStart"/>
                      <w:r w:rsidRPr="00B2285A">
                        <w:rPr>
                          <w:i/>
                        </w:rPr>
                        <w:t>confusing</w:t>
                      </w:r>
                      <w:proofErr w:type="spellEnd"/>
                      <w:r w:rsidRPr="00B2285A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B2285A">
                        <w:rPr>
                          <w:i/>
                        </w:rPr>
                        <w:t>for</w:t>
                      </w:r>
                      <w:proofErr w:type="spellEnd"/>
                      <w:r w:rsidRPr="00B2285A">
                        <w:rPr>
                          <w:i/>
                        </w:rPr>
                        <w:t xml:space="preserve"> new MySQL </w:t>
                      </w:r>
                      <w:proofErr w:type="spellStart"/>
                      <w:r w:rsidRPr="00B2285A">
                        <w:rPr>
                          <w:i/>
                        </w:rPr>
                        <w:t>users</w:t>
                      </w:r>
                      <w:proofErr w:type="spellEnd"/>
                      <w:r w:rsidRPr="00B2285A">
                        <w:rPr>
                          <w:i/>
                        </w:rPr>
                        <w:t xml:space="preserve">. A </w:t>
                      </w:r>
                      <w:proofErr w:type="spellStart"/>
                      <w:r w:rsidRPr="00B2285A">
                        <w:rPr>
                          <w:i/>
                        </w:rPr>
                        <w:t>warning</w:t>
                      </w:r>
                      <w:proofErr w:type="spellEnd"/>
                      <w:r w:rsidRPr="00B2285A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B2285A">
                        <w:rPr>
                          <w:i/>
                        </w:rPr>
                        <w:t>is</w:t>
                      </w:r>
                      <w:proofErr w:type="spellEnd"/>
                      <w:r w:rsidRPr="00B2285A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B2285A">
                        <w:rPr>
                          <w:i/>
                        </w:rPr>
                        <w:t>generated</w:t>
                      </w:r>
                      <w:proofErr w:type="spellEnd"/>
                      <w:r w:rsidRPr="00B2285A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B2285A">
                        <w:rPr>
                          <w:i/>
                        </w:rPr>
                        <w:t>whenever</w:t>
                      </w:r>
                      <w:proofErr w:type="spellEnd"/>
                      <w:r w:rsidRPr="00B2285A">
                        <w:rPr>
                          <w:i/>
                        </w:rPr>
                        <w:t xml:space="preserve"> a </w:t>
                      </w:r>
                      <w:proofErr w:type="spellStart"/>
                      <w:r w:rsidRPr="00B2285A">
                        <w:rPr>
                          <w:i/>
                        </w:rPr>
                        <w:t>storage</w:t>
                      </w:r>
                      <w:proofErr w:type="spellEnd"/>
                      <w:r w:rsidRPr="00B2285A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B2285A">
                        <w:rPr>
                          <w:i/>
                        </w:rPr>
                        <w:t>engine</w:t>
                      </w:r>
                      <w:proofErr w:type="spellEnd"/>
                      <w:r w:rsidRPr="00B2285A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B2285A">
                        <w:rPr>
                          <w:i/>
                        </w:rPr>
                        <w:t>is</w:t>
                      </w:r>
                      <w:proofErr w:type="spellEnd"/>
                      <w:r w:rsidRPr="00B2285A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B2285A">
                        <w:rPr>
                          <w:i/>
                        </w:rPr>
                        <w:t>automatically</w:t>
                      </w:r>
                      <w:proofErr w:type="spellEnd"/>
                      <w:r w:rsidRPr="00B2285A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B2285A">
                        <w:rPr>
                          <w:i/>
                        </w:rPr>
                        <w:t>changed</w:t>
                      </w:r>
                      <w:proofErr w:type="spellEnd"/>
                      <w:r w:rsidRPr="00B2285A">
                        <w:rPr>
                          <w:i/>
                        </w:rPr>
                        <w:t xml:space="preserve">. </w:t>
                      </w:r>
                      <w:proofErr w:type="spellStart"/>
                      <w:r w:rsidRPr="00B2285A">
                        <w:rPr>
                          <w:i/>
                        </w:rPr>
                        <w:t>To</w:t>
                      </w:r>
                      <w:proofErr w:type="spellEnd"/>
                      <w:r w:rsidRPr="00B2285A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B2285A">
                        <w:rPr>
                          <w:i/>
                        </w:rPr>
                        <w:t>prevent</w:t>
                      </w:r>
                      <w:proofErr w:type="spellEnd"/>
                      <w:r w:rsidRPr="00B2285A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B2285A">
                        <w:rPr>
                          <w:i/>
                        </w:rPr>
                        <w:t>this</w:t>
                      </w:r>
                      <w:proofErr w:type="spellEnd"/>
                      <w:r w:rsidRPr="00B2285A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B2285A">
                        <w:rPr>
                          <w:i/>
                        </w:rPr>
                        <w:t>from</w:t>
                      </w:r>
                      <w:proofErr w:type="spellEnd"/>
                      <w:r w:rsidRPr="00B2285A">
                        <w:rPr>
                          <w:i/>
                        </w:rPr>
                        <w:t xml:space="preserve"> happening </w:t>
                      </w:r>
                      <w:proofErr w:type="spellStart"/>
                      <w:r w:rsidRPr="00B2285A">
                        <w:rPr>
                          <w:i/>
                        </w:rPr>
                        <w:t>if</w:t>
                      </w:r>
                      <w:proofErr w:type="spellEnd"/>
                      <w:r w:rsidRPr="00B2285A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B2285A">
                        <w:rPr>
                          <w:i/>
                        </w:rPr>
                        <w:t>the</w:t>
                      </w:r>
                      <w:proofErr w:type="spellEnd"/>
                      <w:r w:rsidRPr="00B2285A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B2285A">
                        <w:rPr>
                          <w:i/>
                        </w:rPr>
                        <w:t>desired</w:t>
                      </w:r>
                      <w:proofErr w:type="spellEnd"/>
                      <w:r w:rsidRPr="00B2285A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B2285A">
                        <w:rPr>
                          <w:i/>
                        </w:rPr>
                        <w:t>engine</w:t>
                      </w:r>
                      <w:proofErr w:type="spellEnd"/>
                      <w:r w:rsidRPr="00B2285A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B2285A">
                        <w:rPr>
                          <w:i/>
                        </w:rPr>
                        <w:t>is</w:t>
                      </w:r>
                      <w:proofErr w:type="spellEnd"/>
                      <w:r w:rsidRPr="00B2285A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B2285A">
                        <w:rPr>
                          <w:i/>
                        </w:rPr>
                        <w:t>unavailable</w:t>
                      </w:r>
                      <w:proofErr w:type="spellEnd"/>
                      <w:r w:rsidRPr="00B2285A">
                        <w:rPr>
                          <w:i/>
                        </w:rPr>
                        <w:t xml:space="preserve">, </w:t>
                      </w:r>
                      <w:proofErr w:type="spellStart"/>
                      <w:r w:rsidRPr="00B2285A">
                        <w:rPr>
                          <w:i/>
                        </w:rPr>
                        <w:t>enable</w:t>
                      </w:r>
                      <w:proofErr w:type="spellEnd"/>
                      <w:r w:rsidRPr="00B2285A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B2285A">
                        <w:rPr>
                          <w:i/>
                        </w:rPr>
                        <w:t>the</w:t>
                      </w:r>
                      <w:proofErr w:type="spellEnd"/>
                      <w:r w:rsidRPr="00B2285A">
                        <w:rPr>
                          <w:i/>
                        </w:rPr>
                        <w:t xml:space="preserve"> </w:t>
                      </w:r>
                      <w:hyperlink r:id="rId43" w:anchor="sqlmode_no_engine_substitution" w:history="1">
                        <w:r w:rsidRPr="00B2285A">
                          <w:rPr>
                            <w:rStyle w:val="CdigoHTML"/>
                            <w:rFonts w:eastAsiaTheme="majorEastAsia"/>
                            <w:i/>
                            <w:color w:val="0000FF"/>
                            <w:u w:val="single"/>
                          </w:rPr>
                          <w:t>NO_ENGINE_SUBSTITUTION</w:t>
                        </w:r>
                      </w:hyperlink>
                      <w:r w:rsidRPr="00B2285A">
                        <w:rPr>
                          <w:i/>
                        </w:rPr>
                        <w:t xml:space="preserve"> SQL </w:t>
                      </w:r>
                      <w:proofErr w:type="spellStart"/>
                      <w:r w:rsidRPr="00B2285A">
                        <w:rPr>
                          <w:i/>
                        </w:rPr>
                        <w:t>mode</w:t>
                      </w:r>
                      <w:proofErr w:type="spellEnd"/>
                      <w:r w:rsidRPr="00B2285A">
                        <w:rPr>
                          <w:i/>
                        </w:rPr>
                        <w:t xml:space="preserve">. </w:t>
                      </w:r>
                      <w:r w:rsidRPr="00EF4D7E">
                        <w:rPr>
                          <w:b/>
                          <w:i/>
                        </w:rPr>
                        <w:t xml:space="preserve">In </w:t>
                      </w:r>
                      <w:proofErr w:type="spellStart"/>
                      <w:r w:rsidRPr="00EF4D7E">
                        <w:rPr>
                          <w:b/>
                          <w:i/>
                        </w:rPr>
                        <w:t>this</w:t>
                      </w:r>
                      <w:proofErr w:type="spellEnd"/>
                      <w:r w:rsidRPr="00EF4D7E">
                        <w:rPr>
                          <w:b/>
                          <w:i/>
                        </w:rPr>
                        <w:t xml:space="preserve"> case, </w:t>
                      </w:r>
                      <w:proofErr w:type="spellStart"/>
                      <w:r w:rsidRPr="00EF4D7E">
                        <w:rPr>
                          <w:b/>
                          <w:i/>
                        </w:rPr>
                        <w:t>an</w:t>
                      </w:r>
                      <w:proofErr w:type="spellEnd"/>
                      <w:r w:rsidRPr="00EF4D7E">
                        <w:rPr>
                          <w:b/>
                          <w:i/>
                        </w:rPr>
                        <w:t xml:space="preserve"> error </w:t>
                      </w:r>
                      <w:proofErr w:type="spellStart"/>
                      <w:r w:rsidRPr="00EF4D7E">
                        <w:rPr>
                          <w:b/>
                          <w:i/>
                        </w:rPr>
                        <w:t>occurs</w:t>
                      </w:r>
                      <w:proofErr w:type="spellEnd"/>
                      <w:r w:rsidRPr="00B2285A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B2285A">
                        <w:rPr>
                          <w:i/>
                        </w:rPr>
                        <w:t>instead</w:t>
                      </w:r>
                      <w:proofErr w:type="spellEnd"/>
                      <w:r w:rsidRPr="00B2285A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B2285A">
                        <w:rPr>
                          <w:i/>
                        </w:rPr>
                        <w:t>of</w:t>
                      </w:r>
                      <w:proofErr w:type="spellEnd"/>
                      <w:r w:rsidRPr="00B2285A">
                        <w:rPr>
                          <w:i/>
                        </w:rPr>
                        <w:t xml:space="preserve"> a </w:t>
                      </w:r>
                      <w:proofErr w:type="spellStart"/>
                      <w:r w:rsidRPr="00B2285A">
                        <w:rPr>
                          <w:i/>
                        </w:rPr>
                        <w:t>warning</w:t>
                      </w:r>
                      <w:proofErr w:type="spellEnd"/>
                      <w:r w:rsidRPr="00B2285A">
                        <w:rPr>
                          <w:i/>
                        </w:rPr>
                        <w:t xml:space="preserve"> </w:t>
                      </w:r>
                      <w:r w:rsidRPr="00EF4D7E">
                        <w:rPr>
                          <w:b/>
                          <w:i/>
                        </w:rPr>
                        <w:t xml:space="preserve">and </w:t>
                      </w:r>
                      <w:proofErr w:type="spellStart"/>
                      <w:r w:rsidRPr="00EF4D7E">
                        <w:rPr>
                          <w:b/>
                          <w:i/>
                        </w:rPr>
                        <w:t>the</w:t>
                      </w:r>
                      <w:proofErr w:type="spellEnd"/>
                      <w:r w:rsidRPr="00EF4D7E">
                        <w:rPr>
                          <w:b/>
                          <w:i/>
                        </w:rPr>
                        <w:t xml:space="preserve"> table </w:t>
                      </w:r>
                      <w:proofErr w:type="spellStart"/>
                      <w:r w:rsidRPr="00EF4D7E">
                        <w:rPr>
                          <w:b/>
                          <w:i/>
                        </w:rPr>
                        <w:t>is</w:t>
                      </w:r>
                      <w:proofErr w:type="spellEnd"/>
                      <w:r w:rsidRPr="00EF4D7E">
                        <w:rPr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EF4D7E">
                        <w:rPr>
                          <w:b/>
                          <w:i/>
                        </w:rPr>
                        <w:t>not</w:t>
                      </w:r>
                      <w:proofErr w:type="spellEnd"/>
                      <w:r w:rsidRPr="00EF4D7E">
                        <w:rPr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EF4D7E">
                        <w:rPr>
                          <w:b/>
                          <w:i/>
                        </w:rPr>
                        <w:t>created</w:t>
                      </w:r>
                      <w:proofErr w:type="spellEnd"/>
                      <w:r w:rsidRPr="00EF4D7E">
                        <w:rPr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EF4D7E">
                        <w:rPr>
                          <w:b/>
                          <w:i/>
                        </w:rPr>
                        <w:t>or</w:t>
                      </w:r>
                      <w:proofErr w:type="spellEnd"/>
                      <w:r w:rsidRPr="00EF4D7E">
                        <w:rPr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EF4D7E">
                        <w:rPr>
                          <w:b/>
                          <w:i/>
                        </w:rPr>
                        <w:t>altered</w:t>
                      </w:r>
                      <w:proofErr w:type="spellEnd"/>
                      <w:r w:rsidRPr="00EF4D7E">
                        <w:rPr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EF4D7E">
                        <w:rPr>
                          <w:b/>
                          <w:i/>
                        </w:rPr>
                        <w:t>if</w:t>
                      </w:r>
                      <w:proofErr w:type="spellEnd"/>
                      <w:r w:rsidRPr="00EF4D7E">
                        <w:rPr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EF4D7E">
                        <w:rPr>
                          <w:b/>
                          <w:i/>
                        </w:rPr>
                        <w:t>the</w:t>
                      </w:r>
                      <w:proofErr w:type="spellEnd"/>
                      <w:r w:rsidRPr="00EF4D7E">
                        <w:rPr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EF4D7E">
                        <w:rPr>
                          <w:b/>
                          <w:i/>
                        </w:rPr>
                        <w:t>desired</w:t>
                      </w:r>
                      <w:proofErr w:type="spellEnd"/>
                      <w:r w:rsidRPr="00EF4D7E">
                        <w:rPr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EF4D7E">
                        <w:rPr>
                          <w:b/>
                          <w:i/>
                        </w:rPr>
                        <w:t>engine</w:t>
                      </w:r>
                      <w:proofErr w:type="spellEnd"/>
                      <w:r w:rsidRPr="00EF4D7E">
                        <w:rPr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EF4D7E">
                        <w:rPr>
                          <w:b/>
                          <w:i/>
                        </w:rPr>
                        <w:t>is</w:t>
                      </w:r>
                      <w:proofErr w:type="spellEnd"/>
                      <w:r w:rsidRPr="00EF4D7E">
                        <w:rPr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EF4D7E">
                        <w:rPr>
                          <w:b/>
                          <w:i/>
                        </w:rPr>
                        <w:t>unavailable</w:t>
                      </w:r>
                      <w:proofErr w:type="spellEnd"/>
                      <w:r w:rsidRPr="00B2285A">
                        <w:rPr>
                          <w:i/>
                        </w:rPr>
                        <w:t>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97E4B9A" w14:textId="51C5298F" w:rsidR="00337BED" w:rsidRDefault="00337BED" w:rsidP="00D57547">
      <w:pPr>
        <w:jc w:val="both"/>
        <w:rPr>
          <w:b/>
        </w:rPr>
      </w:pPr>
      <w:r>
        <w:lastRenderedPageBreak/>
        <w:t xml:space="preserve">Por este motivo si ocurre un error al generar el </w:t>
      </w:r>
      <w:proofErr w:type="spellStart"/>
      <w:proofErr w:type="gramStart"/>
      <w:r>
        <w:t>catalogossat</w:t>
      </w:r>
      <w:proofErr w:type="spellEnd"/>
      <w:r>
        <w:t xml:space="preserve">  se</w:t>
      </w:r>
      <w:proofErr w:type="gramEnd"/>
      <w:r>
        <w:t xml:space="preserve"> deberá de deshabilitar el modo </w:t>
      </w:r>
      <w:hyperlink r:id="rId44" w:anchor="sqlmode_no_engine_substitution" w:history="1">
        <w:r w:rsidRPr="00B2285A">
          <w:rPr>
            <w:rStyle w:val="CdigoHTML"/>
            <w:rFonts w:eastAsiaTheme="majorEastAsia"/>
            <w:color w:val="0000FF"/>
            <w:u w:val="single"/>
          </w:rPr>
          <w:t>NO_ENGINE_SUBSTITUTION</w:t>
        </w:r>
      </w:hyperlink>
      <w:r w:rsidRPr="00B2285A">
        <w:t xml:space="preserve"> en el servidor </w:t>
      </w:r>
      <w:proofErr w:type="spellStart"/>
      <w:r w:rsidRPr="00B2285A">
        <w:t>Mysql</w:t>
      </w:r>
      <w:proofErr w:type="spellEnd"/>
      <w:r w:rsidRPr="00B2285A">
        <w:t>,</w:t>
      </w:r>
      <w:r w:rsidR="003F1384">
        <w:t xml:space="preserve"> o bien como se propone a continuación </w:t>
      </w:r>
      <w:r w:rsidR="003F1384" w:rsidRPr="003F1384">
        <w:rPr>
          <w:b/>
        </w:rPr>
        <w:t>cambiar</w:t>
      </w:r>
      <w:r w:rsidR="003F1384">
        <w:t xml:space="preserve"> en el script todas las ocurrencias de </w:t>
      </w:r>
      <w:r w:rsidR="003F1384" w:rsidRPr="003F1384">
        <w:rPr>
          <w:b/>
        </w:rPr>
        <w:t>Aria</w:t>
      </w:r>
      <w:r w:rsidR="003F1384">
        <w:t xml:space="preserve"> por </w:t>
      </w:r>
      <w:proofErr w:type="spellStart"/>
      <w:r w:rsidR="00351969" w:rsidRPr="003F1384">
        <w:rPr>
          <w:b/>
        </w:rPr>
        <w:t>InnoD</w:t>
      </w:r>
      <w:r w:rsidR="00351969">
        <w:rPr>
          <w:b/>
        </w:rPr>
        <w:t>B</w:t>
      </w:r>
      <w:proofErr w:type="spellEnd"/>
      <w:r w:rsidR="003F1384">
        <w:rPr>
          <w:b/>
        </w:rPr>
        <w:t>.</w:t>
      </w:r>
    </w:p>
    <w:p w14:paraId="3BAB763C" w14:textId="77777777" w:rsidR="003F1384" w:rsidRDefault="003F1384" w:rsidP="00337BED"/>
    <w:p w14:paraId="3F70C705" w14:textId="651FC752" w:rsidR="00F60B7E" w:rsidRDefault="00351969" w:rsidP="00351969">
      <w:pPr>
        <w:pStyle w:val="Ttulo4"/>
      </w:pPr>
      <w:r>
        <w:t xml:space="preserve">Cambiar de motor de Aria por </w:t>
      </w:r>
      <w:proofErr w:type="spellStart"/>
      <w:r>
        <w:t>InnoDb</w:t>
      </w:r>
      <w:proofErr w:type="spellEnd"/>
      <w:r>
        <w:t xml:space="preserve"> en el script</w:t>
      </w:r>
    </w:p>
    <w:p w14:paraId="486D8705" w14:textId="2A9064B7" w:rsidR="00351969" w:rsidRDefault="00351969" w:rsidP="00D57547">
      <w:pPr>
        <w:jc w:val="both"/>
      </w:pPr>
      <w:r>
        <w:t xml:space="preserve">Este método se propone como la solución más rápida y fácil, basta con reemplazar todas las ocurrencias de </w:t>
      </w:r>
      <w:r w:rsidRPr="00351969">
        <w:rPr>
          <w:b/>
        </w:rPr>
        <w:t>ENGINE=Aria</w:t>
      </w:r>
      <w:r>
        <w:rPr>
          <w:b/>
        </w:rPr>
        <w:t xml:space="preserve"> </w:t>
      </w:r>
      <w:r w:rsidRPr="00351969">
        <w:t>por</w:t>
      </w:r>
      <w:r>
        <w:rPr>
          <w:b/>
        </w:rPr>
        <w:t xml:space="preserve"> </w:t>
      </w:r>
      <w:r w:rsidRPr="00351969">
        <w:rPr>
          <w:b/>
        </w:rPr>
        <w:t xml:space="preserve">ENGINE= </w:t>
      </w:r>
      <w:proofErr w:type="spellStart"/>
      <w:r w:rsidRPr="003F1384">
        <w:rPr>
          <w:b/>
        </w:rPr>
        <w:t>InnoD</w:t>
      </w:r>
      <w:r>
        <w:rPr>
          <w:b/>
        </w:rPr>
        <w:t>B</w:t>
      </w:r>
      <w:proofErr w:type="spellEnd"/>
      <w:r>
        <w:t>, como se muestra a continuación:</w:t>
      </w:r>
    </w:p>
    <w:p w14:paraId="1362E856" w14:textId="3B4E555F" w:rsidR="00351969" w:rsidRDefault="004633C0" w:rsidP="00351969">
      <w:pPr>
        <w:keepNext/>
      </w:pPr>
      <w:r>
        <w:rPr>
          <w:noProof/>
          <w:lang w:eastAsia="es-MX"/>
        </w:rPr>
        <w:drawing>
          <wp:inline distT="0" distB="0" distL="0" distR="0" wp14:anchorId="472DDEA0" wp14:editId="384AD568">
            <wp:extent cx="5971540" cy="3674745"/>
            <wp:effectExtent l="0" t="0" r="0" b="190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20563" w14:textId="04516136" w:rsidR="00351969" w:rsidRDefault="00351969" w:rsidP="00351969">
      <w:pPr>
        <w:pStyle w:val="Descripcin"/>
      </w:pPr>
      <w:bookmarkStart w:id="73" w:name="_Toc140772285"/>
      <w:r>
        <w:t xml:space="preserve">Imagen </w:t>
      </w:r>
      <w:fldSimple w:instr=" SEQ Imagen \* ARABIC ">
        <w:r w:rsidR="00870AC5">
          <w:rPr>
            <w:noProof/>
          </w:rPr>
          <w:t>27</w:t>
        </w:r>
      </w:fldSimple>
      <w:r>
        <w:t xml:space="preserve"> Captura de remplazar todas las ocurrencias de "</w:t>
      </w:r>
      <w:r w:rsidRPr="00733EC7">
        <w:t>ENGINE=Aria</w:t>
      </w:r>
      <w:r>
        <w:t>" por "</w:t>
      </w:r>
      <w:r w:rsidRPr="00733EC7">
        <w:t>ENGINE=</w:t>
      </w:r>
      <w:proofErr w:type="spellStart"/>
      <w:r w:rsidRPr="00733EC7">
        <w:t>InnoDB</w:t>
      </w:r>
      <w:proofErr w:type="spellEnd"/>
      <w:r>
        <w:t>"</w:t>
      </w:r>
      <w:bookmarkEnd w:id="73"/>
    </w:p>
    <w:p w14:paraId="7A7D5AF1" w14:textId="2D1EB2EC" w:rsidR="004633C0" w:rsidRDefault="004633C0" w:rsidP="00D57547">
      <w:pPr>
        <w:jc w:val="both"/>
      </w:pPr>
      <w:r>
        <w:t>Se debe asegurar el cambio en el script antes de importarlo</w:t>
      </w:r>
      <w:r w:rsidR="002701C6">
        <w:t xml:space="preserve">, se importa la base de datos </w:t>
      </w:r>
      <w:proofErr w:type="gramStart"/>
      <w:r w:rsidR="002701C6">
        <w:t>y  comprobamos</w:t>
      </w:r>
      <w:proofErr w:type="gramEnd"/>
      <w:r w:rsidR="002701C6">
        <w:t xml:space="preserve"> que existe.</w:t>
      </w:r>
    </w:p>
    <w:p w14:paraId="2D72B2F8" w14:textId="77777777" w:rsidR="004633C0" w:rsidRDefault="004633C0" w:rsidP="004633C0">
      <w:pPr>
        <w:keepNext/>
      </w:pPr>
      <w:r>
        <w:rPr>
          <w:noProof/>
          <w:lang w:eastAsia="es-MX"/>
        </w:rPr>
        <w:lastRenderedPageBreak/>
        <w:drawing>
          <wp:inline distT="0" distB="0" distL="0" distR="0" wp14:anchorId="3C8D822D" wp14:editId="2101F07E">
            <wp:extent cx="5971540" cy="419227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0A631" w14:textId="6C755973" w:rsidR="004633C0" w:rsidRDefault="004633C0" w:rsidP="004633C0">
      <w:pPr>
        <w:pStyle w:val="Descripcin"/>
      </w:pPr>
      <w:bookmarkStart w:id="74" w:name="_Toc140772286"/>
      <w:r>
        <w:t xml:space="preserve">Imagen </w:t>
      </w:r>
      <w:fldSimple w:instr=" SEQ Imagen \* ARABIC ">
        <w:r w:rsidR="00870AC5">
          <w:rPr>
            <w:noProof/>
          </w:rPr>
          <w:t>28</w:t>
        </w:r>
      </w:fldSimple>
      <w:r>
        <w:t xml:space="preserve"> Captura de la </w:t>
      </w:r>
      <w:proofErr w:type="spellStart"/>
      <w:r>
        <w:t>importacion</w:t>
      </w:r>
      <w:proofErr w:type="spellEnd"/>
      <w:r>
        <w:t xml:space="preserve"> del script </w:t>
      </w:r>
      <w:proofErr w:type="spellStart"/>
      <w:r>
        <w:t>catalogossat</w:t>
      </w:r>
      <w:proofErr w:type="spellEnd"/>
      <w:r>
        <w:t xml:space="preserve"> con motor </w:t>
      </w:r>
      <w:proofErr w:type="spellStart"/>
      <w:r>
        <w:t>InnoDb</w:t>
      </w:r>
      <w:bookmarkEnd w:id="74"/>
      <w:proofErr w:type="spellEnd"/>
    </w:p>
    <w:p w14:paraId="0DC2CE8C" w14:textId="77777777" w:rsidR="002701C6" w:rsidRDefault="002701C6" w:rsidP="002701C6"/>
    <w:p w14:paraId="65544A7C" w14:textId="2C672DA1" w:rsidR="009F6027" w:rsidRDefault="009F6027" w:rsidP="009F6027">
      <w:pPr>
        <w:pStyle w:val="Ttulo2"/>
      </w:pPr>
      <w:bookmarkStart w:id="75" w:name="_Toc140772034"/>
      <w:proofErr w:type="spellStart"/>
      <w:r>
        <w:t>Mysql</w:t>
      </w:r>
      <w:proofErr w:type="spellEnd"/>
      <w:r>
        <w:t xml:space="preserve"> y </w:t>
      </w:r>
      <w:proofErr w:type="spellStart"/>
      <w:r>
        <w:t>MariaDb</w:t>
      </w:r>
      <w:proofErr w:type="spellEnd"/>
      <w:r>
        <w:t xml:space="preserve"> en Servidores Linux, Windows y Mac OS X</w:t>
      </w:r>
      <w:bookmarkEnd w:id="75"/>
    </w:p>
    <w:p w14:paraId="40B3DFB2" w14:textId="7247C6D9" w:rsidR="009F6027" w:rsidRPr="009F6027" w:rsidRDefault="009F6027" w:rsidP="00D57547">
      <w:pPr>
        <w:jc w:val="both"/>
      </w:pPr>
      <w:r>
        <w:t xml:space="preserve">Ya habiendo </w:t>
      </w:r>
      <w:proofErr w:type="spellStart"/>
      <w:r>
        <w:t>ejectado</w:t>
      </w:r>
      <w:proofErr w:type="spellEnd"/>
      <w:r>
        <w:t xml:space="preserve"> el script de la base de datos </w:t>
      </w:r>
      <w:proofErr w:type="spellStart"/>
      <w:r>
        <w:t>catalogossat</w:t>
      </w:r>
      <w:proofErr w:type="spellEnd"/>
      <w:r>
        <w:t>, esto es, importar la base de datos, es importante tomar en cuenta el sistema operativo</w:t>
      </w:r>
      <w:r w:rsidR="005B5148">
        <w:t xml:space="preserve"> </w:t>
      </w:r>
      <w:r w:rsidR="00190F4A">
        <w:t>(SO)</w:t>
      </w:r>
      <w:r>
        <w:t xml:space="preserve"> donde reside el Servidor </w:t>
      </w:r>
      <w:proofErr w:type="spellStart"/>
      <w:r>
        <w:t>Mysql</w:t>
      </w:r>
      <w:proofErr w:type="spellEnd"/>
      <w:r>
        <w:t xml:space="preserve"> o </w:t>
      </w:r>
      <w:proofErr w:type="spellStart"/>
      <w:r>
        <w:t>MariaDB</w:t>
      </w:r>
      <w:proofErr w:type="spellEnd"/>
      <w:r w:rsidR="005279A4">
        <w:t>,</w:t>
      </w:r>
      <w:r>
        <w:t xml:space="preserve"> ya </w:t>
      </w:r>
      <w:proofErr w:type="gramStart"/>
      <w:r>
        <w:t>que</w:t>
      </w:r>
      <w:r w:rsidR="00190F4A">
        <w:t xml:space="preserve"> </w:t>
      </w:r>
      <w:r>
        <w:t xml:space="preserve"> afecta</w:t>
      </w:r>
      <w:proofErr w:type="gramEnd"/>
      <w:r w:rsidR="005279A4">
        <w:t xml:space="preserve"> las </w:t>
      </w:r>
      <w:proofErr w:type="spellStart"/>
      <w:r w:rsidR="005279A4">
        <w:t>configuracion</w:t>
      </w:r>
      <w:proofErr w:type="spellEnd"/>
      <w:r w:rsidR="005279A4">
        <w:t xml:space="preserve"> del servidor </w:t>
      </w:r>
      <w:r>
        <w:t xml:space="preserve">a través de las </w:t>
      </w:r>
      <w:r w:rsidRPr="009F6027">
        <w:rPr>
          <w:b/>
        </w:rPr>
        <w:t>variables de sistema</w:t>
      </w:r>
      <w:r>
        <w:rPr>
          <w:b/>
        </w:rPr>
        <w:t xml:space="preserve"> </w:t>
      </w:r>
      <w:r w:rsidRPr="009F6027">
        <w:t xml:space="preserve">que pueden ser modificadas </w:t>
      </w:r>
      <w:r w:rsidR="0097614C">
        <w:t xml:space="preserve">1) </w:t>
      </w:r>
      <w:r w:rsidRPr="009F6027">
        <w:t>en el archivos de configuración</w:t>
      </w:r>
      <w:r w:rsidR="002701C6">
        <w:t xml:space="preserve">, </w:t>
      </w:r>
      <w:proofErr w:type="spellStart"/>
      <w:r w:rsidR="002701C6">
        <w:t>ó</w:t>
      </w:r>
      <w:proofErr w:type="spellEnd"/>
      <w:r w:rsidRPr="009F6027">
        <w:t xml:space="preserve"> </w:t>
      </w:r>
      <w:r w:rsidR="0097614C">
        <w:t xml:space="preserve">2) </w:t>
      </w:r>
      <w:r w:rsidRPr="009F6027">
        <w:t xml:space="preserve">ser pasadas como parámetros a </w:t>
      </w:r>
      <w:proofErr w:type="spellStart"/>
      <w:r w:rsidRPr="009F6027">
        <w:t>mysqld</w:t>
      </w:r>
      <w:proofErr w:type="spellEnd"/>
      <w:r w:rsidRPr="009F6027">
        <w:t xml:space="preserve"> al iniciar el servidor</w:t>
      </w:r>
      <w:r w:rsidR="0097614C">
        <w:t>.</w:t>
      </w:r>
    </w:p>
    <w:p w14:paraId="015FB315" w14:textId="16E3B684" w:rsidR="009F6027" w:rsidRDefault="005279A4" w:rsidP="00D57547">
      <w:pPr>
        <w:jc w:val="both"/>
      </w:pPr>
      <w:r>
        <w:t xml:space="preserve">Como nota los valores por defecto son aquellos que no se han definido en el archivo de configuración de </w:t>
      </w:r>
      <w:proofErr w:type="spellStart"/>
      <w:r>
        <w:t>Mysql</w:t>
      </w:r>
      <w:proofErr w:type="spellEnd"/>
      <w:r w:rsidR="002701C6">
        <w:t xml:space="preserve"> —nombrado </w:t>
      </w:r>
      <w:proofErr w:type="spellStart"/>
      <w:r w:rsidR="002701C6">
        <w:t>comunmente</w:t>
      </w:r>
      <w:proofErr w:type="spellEnd"/>
      <w:r w:rsidR="002701C6">
        <w:t xml:space="preserve"> como </w:t>
      </w:r>
      <w:proofErr w:type="spellStart"/>
      <w:r w:rsidR="002701C6" w:rsidRPr="002701C6">
        <w:rPr>
          <w:b/>
          <w:i/>
        </w:rPr>
        <w:t>my.cnf</w:t>
      </w:r>
      <w:proofErr w:type="spellEnd"/>
      <w:r>
        <w:t>.</w:t>
      </w:r>
    </w:p>
    <w:p w14:paraId="4F65D623" w14:textId="1A9F7F4A" w:rsidR="009F6027" w:rsidRDefault="0097614C" w:rsidP="0097614C">
      <w:pPr>
        <w:pStyle w:val="Ttulo3"/>
      </w:pPr>
      <w:bookmarkStart w:id="76" w:name="_Toc140772035"/>
      <w:r w:rsidRPr="00704B4B">
        <w:rPr>
          <w:i/>
        </w:rPr>
        <w:t>Case sensitive</w:t>
      </w:r>
      <w:r>
        <w:t xml:space="preserve"> (sensibilidad a minúsculas y mayúsculas)</w:t>
      </w:r>
      <w:bookmarkEnd w:id="76"/>
      <w:r>
        <w:t xml:space="preserve"> </w:t>
      </w:r>
    </w:p>
    <w:p w14:paraId="1634B46C" w14:textId="0C816D36" w:rsidR="005279A4" w:rsidRDefault="0097614C" w:rsidP="005B5148">
      <w:pPr>
        <w:jc w:val="both"/>
      </w:pPr>
      <w:r>
        <w:t xml:space="preserve">La &lt;&lt;sensibilidad a </w:t>
      </w:r>
      <w:proofErr w:type="spellStart"/>
      <w:r>
        <w:t>mininusculas</w:t>
      </w:r>
      <w:proofErr w:type="spellEnd"/>
      <w:r>
        <w:t xml:space="preserve"> y mayúsculas&gt;&gt;  </w:t>
      </w:r>
      <w:r w:rsidR="00704B4B">
        <w:t>(</w:t>
      </w:r>
      <w:r w:rsidR="00704B4B">
        <w:rPr>
          <w:b/>
          <w:i/>
        </w:rPr>
        <w:t>c</w:t>
      </w:r>
      <w:r w:rsidR="00704B4B" w:rsidRPr="00704B4B">
        <w:rPr>
          <w:b/>
          <w:i/>
        </w:rPr>
        <w:t>ase sensitive</w:t>
      </w:r>
      <w:r w:rsidR="00704B4B" w:rsidRPr="00704B4B">
        <w:t>) es</w:t>
      </w:r>
      <w:r w:rsidR="00704B4B">
        <w:t xml:space="preserve"> una de las características que </w:t>
      </w:r>
      <w:proofErr w:type="spellStart"/>
      <w:r w:rsidR="00704B4B">
        <w:t>varia</w:t>
      </w:r>
      <w:proofErr w:type="spellEnd"/>
      <w:r w:rsidR="00704B4B">
        <w:t xml:space="preserve"> dependiendo del SO donde se instale </w:t>
      </w:r>
      <w:proofErr w:type="spellStart"/>
      <w:r w:rsidR="00704B4B">
        <w:t>Mysql</w:t>
      </w:r>
      <w:proofErr w:type="spellEnd"/>
      <w:r w:rsidR="00704B4B">
        <w:t>/</w:t>
      </w:r>
      <w:proofErr w:type="spellStart"/>
      <w:r w:rsidR="00704B4B">
        <w:t>MariaDB</w:t>
      </w:r>
      <w:proofErr w:type="spellEnd"/>
      <w:r w:rsidR="00704B4B">
        <w:t xml:space="preserve">, regida por la </w:t>
      </w:r>
      <w:proofErr w:type="spellStart"/>
      <w:r w:rsidR="00704B4B">
        <w:t>varible</w:t>
      </w:r>
      <w:proofErr w:type="spellEnd"/>
      <w:r w:rsidR="00704B4B">
        <w:t xml:space="preserve"> de sistema </w:t>
      </w:r>
      <w:hyperlink r:id="rId47" w:anchor="sysvar_lower_case_table_names" w:history="1">
        <w:proofErr w:type="spellStart"/>
        <w:r w:rsidR="00704B4B" w:rsidRPr="00704B4B">
          <w:rPr>
            <w:rStyle w:val="CdigoHTML"/>
            <w:rFonts w:eastAsiaTheme="majorEastAsia"/>
            <w:b/>
            <w:color w:val="0000FF"/>
            <w:u w:val="single"/>
          </w:rPr>
          <w:t>lower_case_table_names</w:t>
        </w:r>
      </w:hyperlink>
      <w:r w:rsidR="00807E04">
        <w:t>.En</w:t>
      </w:r>
      <w:proofErr w:type="spellEnd"/>
      <w:r w:rsidR="00807E04">
        <w:t xml:space="preserve"> </w:t>
      </w:r>
      <w:r w:rsidR="005279A4">
        <w:t xml:space="preserve">sistemas basados en </w:t>
      </w:r>
      <w:proofErr w:type="spellStart"/>
      <w:r w:rsidR="005279A4">
        <w:t>unix</w:t>
      </w:r>
      <w:proofErr w:type="spellEnd"/>
      <w:r w:rsidR="00807E04">
        <w:t xml:space="preserve"> el valor por defecto es 0</w:t>
      </w:r>
      <w:r w:rsidR="005279A4">
        <w:t>(sensible)</w:t>
      </w:r>
      <w:r w:rsidR="00807E04">
        <w:t>, en Windows el valor por defecto es 1</w:t>
      </w:r>
      <w:r w:rsidR="005279A4">
        <w:t>(insensible)</w:t>
      </w:r>
      <w:r w:rsidR="00807E04">
        <w:t xml:space="preserve"> y en OS X, el valor por defecto es 2.</w:t>
      </w:r>
      <w:r w:rsidR="00704B4B">
        <w:t xml:space="preserve"> </w:t>
      </w:r>
      <w:r w:rsidR="005279A4">
        <w:t xml:space="preserve">Es posible hacer que sistemas basados en </w:t>
      </w:r>
      <w:proofErr w:type="spellStart"/>
      <w:r w:rsidR="005279A4">
        <w:t>unix</w:t>
      </w:r>
      <w:proofErr w:type="spellEnd"/>
      <w:r w:rsidR="005279A4">
        <w:t xml:space="preserve"> se comporten como Windows y sean </w:t>
      </w:r>
      <w:proofErr w:type="spellStart"/>
      <w:r w:rsidR="005279A4">
        <w:t>insenbles</w:t>
      </w:r>
      <w:proofErr w:type="spellEnd"/>
      <w:r w:rsidR="005279A4">
        <w:t xml:space="preserve"> (como se ve en este apartado).</w:t>
      </w:r>
    </w:p>
    <w:p w14:paraId="3D6E155C" w14:textId="77777777" w:rsidR="005279A4" w:rsidRDefault="005279A4" w:rsidP="0097614C"/>
    <w:p w14:paraId="43363BB8" w14:textId="77777777" w:rsidR="005279A4" w:rsidRDefault="005279A4" w:rsidP="0097614C"/>
    <w:p w14:paraId="35370F2E" w14:textId="7EFA5B63" w:rsidR="0097614C" w:rsidRDefault="00807E04" w:rsidP="0097614C">
      <w:r>
        <w:t>L</w:t>
      </w:r>
      <w:r w:rsidR="00704B4B">
        <w:t xml:space="preserve">a siguiente tabla —extraída de la documentación de </w:t>
      </w:r>
      <w:proofErr w:type="spellStart"/>
      <w:r w:rsidR="00704B4B">
        <w:t>Mysql</w:t>
      </w:r>
      <w:proofErr w:type="spellEnd"/>
      <w:r w:rsidR="00704B4B">
        <w:t xml:space="preserve">— muestra </w:t>
      </w:r>
      <w:r w:rsidR="0071043A">
        <w:t>los valores posibles.</w:t>
      </w:r>
    </w:p>
    <w:p w14:paraId="5C476F08" w14:textId="77777777" w:rsidR="005279A4" w:rsidRDefault="005279A4" w:rsidP="0097614C"/>
    <w:tbl>
      <w:tblPr>
        <w:tblStyle w:val="Tablaconcuadrculaclara"/>
        <w:tblW w:w="0" w:type="auto"/>
        <w:tblLook w:val="04A0" w:firstRow="1" w:lastRow="0" w:firstColumn="1" w:lastColumn="0" w:noHBand="0" w:noVBand="1"/>
        <w:tblDescription w:val="Values for the&#10;          lower_case_table_names system&#10;          variable."/>
      </w:tblPr>
      <w:tblGrid>
        <w:gridCol w:w="770"/>
        <w:gridCol w:w="8624"/>
      </w:tblGrid>
      <w:tr w:rsidR="00807E04" w:rsidRPr="00807E04" w14:paraId="10249FCA" w14:textId="77777777" w:rsidTr="00715538">
        <w:tc>
          <w:tcPr>
            <w:tcW w:w="0" w:type="auto"/>
            <w:shd w:val="clear" w:color="auto" w:fill="0070C0"/>
            <w:hideMark/>
          </w:tcPr>
          <w:p w14:paraId="4F29FCF7" w14:textId="5AA84E50" w:rsidR="00807E04" w:rsidRPr="00807E04" w:rsidRDefault="00807E04" w:rsidP="00807E04">
            <w:pPr>
              <w:jc w:val="center"/>
              <w:rPr>
                <w:rFonts w:eastAsia="Times New Roman" w:cs="Segoe UI"/>
                <w:bCs/>
                <w:color w:val="FFFFFF" w:themeColor="background1"/>
                <w:sz w:val="24"/>
                <w:szCs w:val="24"/>
                <w:lang w:val="es-ES" w:eastAsia="es-ES"/>
              </w:rPr>
            </w:pPr>
            <w:r w:rsidRPr="005279A4">
              <w:rPr>
                <w:rFonts w:eastAsia="Times New Roman" w:cs="Segoe UI"/>
                <w:bCs/>
                <w:color w:val="FFFFFF" w:themeColor="background1"/>
                <w:sz w:val="24"/>
                <w:szCs w:val="24"/>
                <w:lang w:val="es-ES" w:eastAsia="es-ES"/>
              </w:rPr>
              <w:t>Valor</w:t>
            </w:r>
          </w:p>
        </w:tc>
        <w:tc>
          <w:tcPr>
            <w:tcW w:w="0" w:type="auto"/>
            <w:shd w:val="clear" w:color="auto" w:fill="0070C0"/>
            <w:hideMark/>
          </w:tcPr>
          <w:p w14:paraId="18DA776F" w14:textId="3AFFFF7C" w:rsidR="00807E04" w:rsidRPr="00807E04" w:rsidRDefault="00807E04" w:rsidP="00807E04">
            <w:pPr>
              <w:jc w:val="center"/>
              <w:rPr>
                <w:rFonts w:eastAsia="Times New Roman" w:cs="Segoe UI"/>
                <w:bCs/>
                <w:color w:val="FFFFFF" w:themeColor="background1"/>
                <w:sz w:val="24"/>
                <w:szCs w:val="24"/>
                <w:lang w:val="es-ES" w:eastAsia="es-ES"/>
              </w:rPr>
            </w:pPr>
            <w:proofErr w:type="spellStart"/>
            <w:r w:rsidRPr="005279A4">
              <w:rPr>
                <w:rFonts w:eastAsia="Times New Roman" w:cs="Segoe UI"/>
                <w:bCs/>
                <w:color w:val="FFFFFF" w:themeColor="background1"/>
                <w:sz w:val="24"/>
                <w:szCs w:val="24"/>
                <w:lang w:val="es-ES" w:eastAsia="es-ES"/>
              </w:rPr>
              <w:t>Descripcion</w:t>
            </w:r>
            <w:proofErr w:type="spellEnd"/>
          </w:p>
        </w:tc>
      </w:tr>
      <w:tr w:rsidR="00807E04" w:rsidRPr="00807E04" w14:paraId="4099E028" w14:textId="77777777" w:rsidTr="00715538">
        <w:tc>
          <w:tcPr>
            <w:tcW w:w="0" w:type="auto"/>
            <w:hideMark/>
          </w:tcPr>
          <w:p w14:paraId="6812C047" w14:textId="77777777" w:rsidR="00807E04" w:rsidRPr="00807E04" w:rsidRDefault="00807E04" w:rsidP="00807E04">
            <w:pPr>
              <w:rPr>
                <w:rFonts w:eastAsia="Times New Roman" w:cs="Segoe UI"/>
                <w:sz w:val="18"/>
                <w:szCs w:val="18"/>
                <w:lang w:val="es-ES" w:eastAsia="es-ES"/>
              </w:rPr>
            </w:pPr>
            <w:r w:rsidRPr="00715538">
              <w:rPr>
                <w:rFonts w:eastAsia="Times New Roman" w:cs="Segoe UI"/>
                <w:sz w:val="18"/>
                <w:szCs w:val="18"/>
                <w:lang w:val="es-ES" w:eastAsia="es-ES"/>
              </w:rPr>
              <w:lastRenderedPageBreak/>
              <w:t>0</w:t>
            </w:r>
          </w:p>
        </w:tc>
        <w:tc>
          <w:tcPr>
            <w:tcW w:w="0" w:type="auto"/>
            <w:hideMark/>
          </w:tcPr>
          <w:p w14:paraId="326750F7" w14:textId="3B71A82B" w:rsidR="00807E04" w:rsidRPr="00807E04" w:rsidRDefault="007F5BFE" w:rsidP="00807E04">
            <w:pPr>
              <w:rPr>
                <w:rFonts w:eastAsia="Times New Roman" w:cs="Segoe UI"/>
                <w:sz w:val="18"/>
                <w:szCs w:val="18"/>
                <w:lang w:val="es-ES" w:eastAsia="es-ES"/>
              </w:rPr>
            </w:pPr>
            <w:r w:rsidRPr="00715538">
              <w:rPr>
                <w:rFonts w:eastAsia="Times New Roman" w:cs="Segoe UI"/>
                <w:sz w:val="18"/>
                <w:szCs w:val="18"/>
                <w:lang w:val="es-ES" w:eastAsia="es-ES"/>
              </w:rPr>
              <w:t xml:space="preserve">Los nombre de tablas y base de datos son almacenados respetando el </w:t>
            </w:r>
            <w:proofErr w:type="spellStart"/>
            <w:r w:rsidRPr="00715538">
              <w:rPr>
                <w:rFonts w:eastAsia="Times New Roman" w:cs="Segoe UI"/>
                <w:sz w:val="18"/>
                <w:szCs w:val="18"/>
                <w:lang w:val="es-ES" w:eastAsia="es-ES"/>
              </w:rPr>
              <w:t>lettercase</w:t>
            </w:r>
            <w:proofErr w:type="spellEnd"/>
            <w:r w:rsidRPr="00715538">
              <w:rPr>
                <w:rFonts w:eastAsia="Times New Roman" w:cs="Segoe UI"/>
                <w:sz w:val="18"/>
                <w:szCs w:val="18"/>
                <w:lang w:val="es-ES" w:eastAsia="es-ES"/>
              </w:rPr>
              <w:t xml:space="preserve"> (tal cual </w:t>
            </w:r>
            <w:proofErr w:type="spellStart"/>
            <w:r w:rsidRPr="00715538">
              <w:rPr>
                <w:rFonts w:eastAsia="Times New Roman" w:cs="Segoe UI"/>
                <w:sz w:val="18"/>
                <w:szCs w:val="18"/>
                <w:lang w:val="es-ES" w:eastAsia="es-ES"/>
              </w:rPr>
              <w:t>esta</w:t>
            </w:r>
            <w:r w:rsidR="00715538">
              <w:rPr>
                <w:rFonts w:eastAsia="Times New Roman" w:cs="Segoe UI"/>
                <w:sz w:val="18"/>
                <w:szCs w:val="18"/>
                <w:lang w:val="es-ES" w:eastAsia="es-ES"/>
              </w:rPr>
              <w:t>n</w:t>
            </w:r>
            <w:proofErr w:type="spellEnd"/>
            <w:r w:rsidRPr="00715538">
              <w:rPr>
                <w:rFonts w:eastAsia="Times New Roman" w:cs="Segoe UI"/>
                <w:sz w:val="18"/>
                <w:szCs w:val="18"/>
                <w:lang w:val="es-ES" w:eastAsia="es-ES"/>
              </w:rPr>
              <w:t xml:space="preserve"> escritas) de las sentencias </w:t>
            </w:r>
            <w:proofErr w:type="spellStart"/>
            <w:r w:rsidR="00715538" w:rsidRPr="00807E04">
              <w:rPr>
                <w:rFonts w:eastAsia="Times New Roman" w:cs="Segoe UI"/>
                <w:sz w:val="18"/>
                <w:szCs w:val="18"/>
                <w:lang w:val="es-ES" w:eastAsia="es-ES"/>
              </w:rPr>
              <w:t>the</w:t>
            </w:r>
            <w:proofErr w:type="spellEnd"/>
            <w:r w:rsidR="00715538" w:rsidRPr="00807E04">
              <w:rPr>
                <w:rFonts w:eastAsia="Times New Roman" w:cs="Segoe UI"/>
                <w:sz w:val="18"/>
                <w:szCs w:val="18"/>
                <w:lang w:val="es-ES" w:eastAsia="es-ES"/>
              </w:rPr>
              <w:t xml:space="preserve"> </w:t>
            </w:r>
            <w:hyperlink r:id="rId48" w:tooltip="13.1.18 CREATE TABLE Syntax" w:history="1">
              <w:r w:rsidR="00715538" w:rsidRPr="00715538">
                <w:rPr>
                  <w:rFonts w:eastAsia="Times New Roman" w:cs="Segoe UI"/>
                  <w:color w:val="0000FF"/>
                  <w:sz w:val="18"/>
                  <w:szCs w:val="18"/>
                  <w:u w:val="single"/>
                  <w:lang w:val="es-ES" w:eastAsia="es-ES"/>
                </w:rPr>
                <w:t>CREATE TABLE</w:t>
              </w:r>
            </w:hyperlink>
            <w:r w:rsidR="00715538" w:rsidRPr="00807E04">
              <w:rPr>
                <w:rFonts w:eastAsia="Times New Roman" w:cs="Segoe UI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="00715538" w:rsidRPr="00807E04">
              <w:rPr>
                <w:rFonts w:eastAsia="Times New Roman" w:cs="Segoe UI"/>
                <w:sz w:val="18"/>
                <w:szCs w:val="18"/>
                <w:lang w:val="es-ES" w:eastAsia="es-ES"/>
              </w:rPr>
              <w:t>or</w:t>
            </w:r>
            <w:proofErr w:type="spellEnd"/>
            <w:r w:rsidR="00715538" w:rsidRPr="00807E04">
              <w:rPr>
                <w:rFonts w:eastAsia="Times New Roman" w:cs="Segoe UI"/>
                <w:sz w:val="18"/>
                <w:szCs w:val="18"/>
                <w:lang w:val="es-ES" w:eastAsia="es-ES"/>
              </w:rPr>
              <w:t xml:space="preserve"> </w:t>
            </w:r>
            <w:hyperlink r:id="rId49" w:tooltip="13.1.11 CREATE DATABASE Syntax" w:history="1">
              <w:r w:rsidR="00715538" w:rsidRPr="00715538">
                <w:rPr>
                  <w:rFonts w:eastAsia="Times New Roman" w:cs="Segoe UI"/>
                  <w:color w:val="0000FF"/>
                  <w:sz w:val="18"/>
                  <w:szCs w:val="18"/>
                  <w:u w:val="single"/>
                  <w:lang w:val="es-ES" w:eastAsia="es-ES"/>
                </w:rPr>
                <w:t>CREATE DATABASE</w:t>
              </w:r>
            </w:hyperlink>
            <w:r w:rsidRPr="00715538">
              <w:rPr>
                <w:rFonts w:eastAsia="Times New Roman" w:cs="Segoe UI"/>
                <w:sz w:val="18"/>
                <w:szCs w:val="18"/>
                <w:lang w:val="es-ES" w:eastAsia="es-ES"/>
              </w:rPr>
              <w:t xml:space="preserve">. La </w:t>
            </w:r>
            <w:proofErr w:type="spellStart"/>
            <w:r w:rsidRPr="00715538">
              <w:rPr>
                <w:rFonts w:eastAsia="Times New Roman" w:cs="Segoe UI"/>
                <w:sz w:val="18"/>
                <w:szCs w:val="18"/>
                <w:lang w:val="es-ES" w:eastAsia="es-ES"/>
              </w:rPr>
              <w:t>compacion</w:t>
            </w:r>
            <w:proofErr w:type="spellEnd"/>
            <w:r w:rsidRPr="00715538">
              <w:rPr>
                <w:rFonts w:eastAsia="Times New Roman" w:cs="Segoe UI"/>
                <w:sz w:val="18"/>
                <w:szCs w:val="18"/>
                <w:lang w:val="es-ES" w:eastAsia="es-ES"/>
              </w:rPr>
              <w:t xml:space="preserve"> de nombres es </w:t>
            </w:r>
            <w:r w:rsidRPr="00715538">
              <w:rPr>
                <w:rFonts w:eastAsia="Times New Roman" w:cs="Segoe UI"/>
                <w:b/>
                <w:sz w:val="18"/>
                <w:szCs w:val="18"/>
                <w:lang w:val="es-ES" w:eastAsia="es-ES"/>
              </w:rPr>
              <w:t xml:space="preserve">sensible </w:t>
            </w:r>
            <w:r w:rsidR="00715538" w:rsidRPr="00715538">
              <w:rPr>
                <w:rFonts w:eastAsia="Times New Roman" w:cs="Segoe UI"/>
                <w:sz w:val="18"/>
                <w:szCs w:val="18"/>
                <w:lang w:val="es-ES" w:eastAsia="es-ES"/>
              </w:rPr>
              <w:t xml:space="preserve">a </w:t>
            </w:r>
            <w:proofErr w:type="spellStart"/>
            <w:r w:rsidR="00715538" w:rsidRPr="00715538">
              <w:rPr>
                <w:rFonts w:eastAsia="Times New Roman" w:cs="Segoe UI"/>
                <w:sz w:val="18"/>
                <w:szCs w:val="18"/>
                <w:lang w:val="es-ES" w:eastAsia="es-ES"/>
              </w:rPr>
              <w:t>minisculas</w:t>
            </w:r>
            <w:proofErr w:type="spellEnd"/>
            <w:r w:rsidR="00715538" w:rsidRPr="00715538">
              <w:rPr>
                <w:rFonts w:eastAsia="Times New Roman" w:cs="Segoe UI"/>
                <w:sz w:val="18"/>
                <w:szCs w:val="18"/>
                <w:lang w:val="es-ES" w:eastAsia="es-ES"/>
              </w:rPr>
              <w:t xml:space="preserve"> y </w:t>
            </w:r>
            <w:proofErr w:type="spellStart"/>
            <w:r w:rsidR="00715538" w:rsidRPr="00715538">
              <w:rPr>
                <w:rFonts w:eastAsia="Times New Roman" w:cs="Segoe UI"/>
                <w:sz w:val="18"/>
                <w:szCs w:val="18"/>
                <w:lang w:val="es-ES" w:eastAsia="es-ES"/>
              </w:rPr>
              <w:t>may</w:t>
            </w:r>
            <w:r w:rsidRPr="00715538">
              <w:rPr>
                <w:rFonts w:eastAsia="Times New Roman" w:cs="Segoe UI"/>
                <w:sz w:val="18"/>
                <w:szCs w:val="18"/>
                <w:lang w:val="es-ES" w:eastAsia="es-ES"/>
              </w:rPr>
              <w:t>usculas</w:t>
            </w:r>
            <w:proofErr w:type="spellEnd"/>
            <w:r w:rsidRPr="00715538">
              <w:rPr>
                <w:rFonts w:eastAsia="Times New Roman" w:cs="Segoe UI"/>
                <w:sz w:val="18"/>
                <w:szCs w:val="18"/>
                <w:lang w:val="es-ES" w:eastAsia="es-ES"/>
              </w:rPr>
              <w:t>.</w:t>
            </w:r>
          </w:p>
        </w:tc>
      </w:tr>
      <w:tr w:rsidR="00807E04" w:rsidRPr="00807E04" w14:paraId="33C2DB28" w14:textId="77777777" w:rsidTr="00715538">
        <w:tc>
          <w:tcPr>
            <w:tcW w:w="0" w:type="auto"/>
            <w:hideMark/>
          </w:tcPr>
          <w:p w14:paraId="6A3942DC" w14:textId="77777777" w:rsidR="00807E04" w:rsidRPr="00807E04" w:rsidRDefault="00807E04" w:rsidP="00807E04">
            <w:pPr>
              <w:rPr>
                <w:rFonts w:eastAsia="Times New Roman" w:cs="Segoe UI"/>
                <w:sz w:val="18"/>
                <w:szCs w:val="18"/>
                <w:lang w:val="es-ES" w:eastAsia="es-ES"/>
              </w:rPr>
            </w:pPr>
            <w:r w:rsidRPr="00715538">
              <w:rPr>
                <w:rFonts w:eastAsia="Times New Roman" w:cs="Segoe UI"/>
                <w:sz w:val="18"/>
                <w:szCs w:val="18"/>
                <w:lang w:val="es-ES" w:eastAsia="es-ES"/>
              </w:rPr>
              <w:t>1</w:t>
            </w:r>
          </w:p>
        </w:tc>
        <w:tc>
          <w:tcPr>
            <w:tcW w:w="0" w:type="auto"/>
            <w:hideMark/>
          </w:tcPr>
          <w:p w14:paraId="6D46FE7C" w14:textId="5B130D4D" w:rsidR="007F5BFE" w:rsidRPr="00715538" w:rsidRDefault="007F5BFE" w:rsidP="00807E04">
            <w:pPr>
              <w:rPr>
                <w:rFonts w:eastAsia="Times New Roman" w:cs="Segoe UI"/>
                <w:sz w:val="18"/>
                <w:szCs w:val="18"/>
                <w:lang w:val="es-ES" w:eastAsia="es-ES"/>
              </w:rPr>
            </w:pPr>
            <w:proofErr w:type="gramStart"/>
            <w:r w:rsidRPr="00715538">
              <w:rPr>
                <w:rFonts w:eastAsia="Times New Roman" w:cs="Segoe UI"/>
                <w:sz w:val="18"/>
                <w:szCs w:val="18"/>
                <w:lang w:val="es-ES" w:eastAsia="es-ES"/>
              </w:rPr>
              <w:t>Los nombre</w:t>
            </w:r>
            <w:proofErr w:type="gramEnd"/>
            <w:r w:rsidRPr="00715538">
              <w:rPr>
                <w:rFonts w:eastAsia="Times New Roman" w:cs="Segoe UI"/>
                <w:sz w:val="18"/>
                <w:szCs w:val="18"/>
                <w:lang w:val="es-ES" w:eastAsia="es-ES"/>
              </w:rPr>
              <w:t xml:space="preserve"> de tablas son almacenadas en </w:t>
            </w:r>
            <w:proofErr w:type="spellStart"/>
            <w:r w:rsidRPr="00715538">
              <w:rPr>
                <w:rFonts w:eastAsia="Times New Roman" w:cs="Segoe UI"/>
                <w:sz w:val="18"/>
                <w:szCs w:val="18"/>
                <w:lang w:val="es-ES" w:eastAsia="es-ES"/>
              </w:rPr>
              <w:t>minisculas</w:t>
            </w:r>
            <w:proofErr w:type="spellEnd"/>
            <w:r w:rsidRPr="00715538">
              <w:rPr>
                <w:rFonts w:eastAsia="Times New Roman" w:cs="Segoe UI"/>
                <w:sz w:val="18"/>
                <w:szCs w:val="18"/>
                <w:lang w:val="es-ES" w:eastAsia="es-ES"/>
              </w:rPr>
              <w:t xml:space="preserve"> en el disco y las comparaciones de nombres son </w:t>
            </w:r>
            <w:r w:rsidRPr="00715538">
              <w:rPr>
                <w:rFonts w:eastAsia="Times New Roman" w:cs="Segoe UI"/>
                <w:b/>
                <w:sz w:val="18"/>
                <w:szCs w:val="18"/>
                <w:lang w:val="es-ES" w:eastAsia="es-ES"/>
              </w:rPr>
              <w:t>insensibles</w:t>
            </w:r>
            <w:r w:rsidRPr="00715538">
              <w:rPr>
                <w:rFonts w:eastAsia="Times New Roman" w:cs="Segoe UI"/>
                <w:sz w:val="18"/>
                <w:szCs w:val="18"/>
                <w:lang w:val="es-ES" w:eastAsia="es-ES"/>
              </w:rPr>
              <w:t xml:space="preserve">. Este comportamiento se aplica también a nombres de base de datos y alias de tablas. </w:t>
            </w:r>
            <w:proofErr w:type="spellStart"/>
            <w:r w:rsidRPr="00715538">
              <w:rPr>
                <w:rFonts w:eastAsia="Times New Roman" w:cs="Segoe UI"/>
                <w:sz w:val="18"/>
                <w:szCs w:val="18"/>
                <w:lang w:val="es-ES" w:eastAsia="es-ES"/>
              </w:rPr>
              <w:t>Mysql</w:t>
            </w:r>
            <w:proofErr w:type="spellEnd"/>
            <w:r w:rsidRPr="00715538">
              <w:rPr>
                <w:rFonts w:eastAsia="Times New Roman" w:cs="Segoe UI"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715538">
              <w:rPr>
                <w:rFonts w:eastAsia="Times New Roman" w:cs="Segoe UI"/>
                <w:sz w:val="18"/>
                <w:szCs w:val="18"/>
                <w:lang w:val="es-ES" w:eastAsia="es-ES"/>
              </w:rPr>
              <w:t>convirte</w:t>
            </w:r>
            <w:proofErr w:type="spellEnd"/>
            <w:r w:rsidRPr="00715538">
              <w:rPr>
                <w:rFonts w:eastAsia="Times New Roman" w:cs="Segoe UI"/>
                <w:sz w:val="18"/>
                <w:szCs w:val="18"/>
                <w:lang w:val="es-ES" w:eastAsia="es-ES"/>
              </w:rPr>
              <w:t xml:space="preserve"> todos los nombres de tabla a </w:t>
            </w:r>
            <w:proofErr w:type="spellStart"/>
            <w:r w:rsidRPr="00715538">
              <w:rPr>
                <w:rFonts w:eastAsia="Times New Roman" w:cs="Segoe UI"/>
                <w:sz w:val="18"/>
                <w:szCs w:val="18"/>
                <w:lang w:val="es-ES" w:eastAsia="es-ES"/>
              </w:rPr>
              <w:t>miniscula</w:t>
            </w:r>
            <w:proofErr w:type="spellEnd"/>
            <w:r w:rsidRPr="00715538">
              <w:rPr>
                <w:rFonts w:eastAsia="Times New Roman" w:cs="Segoe UI"/>
                <w:sz w:val="18"/>
                <w:szCs w:val="18"/>
                <w:lang w:val="es-ES" w:eastAsia="es-ES"/>
              </w:rPr>
              <w:t xml:space="preserve"> cuando se almacenan y realizan búsquedas,</w:t>
            </w:r>
          </w:p>
          <w:p w14:paraId="31C6D414" w14:textId="6DE6C123" w:rsidR="00807E04" w:rsidRPr="00807E04" w:rsidRDefault="00807E04" w:rsidP="00807E04">
            <w:pPr>
              <w:rPr>
                <w:rFonts w:eastAsia="Times New Roman" w:cs="Segoe UI"/>
                <w:sz w:val="18"/>
                <w:szCs w:val="18"/>
                <w:lang w:val="es-ES" w:eastAsia="es-ES"/>
              </w:rPr>
            </w:pPr>
          </w:p>
        </w:tc>
      </w:tr>
      <w:tr w:rsidR="00807E04" w:rsidRPr="00807E04" w14:paraId="41397FDB" w14:textId="77777777" w:rsidTr="00715538">
        <w:tc>
          <w:tcPr>
            <w:tcW w:w="0" w:type="auto"/>
            <w:hideMark/>
          </w:tcPr>
          <w:p w14:paraId="555E69D8" w14:textId="77777777" w:rsidR="00807E04" w:rsidRPr="00807E04" w:rsidRDefault="00807E04" w:rsidP="00807E04">
            <w:pPr>
              <w:rPr>
                <w:rFonts w:eastAsia="Times New Roman" w:cs="Segoe UI"/>
                <w:sz w:val="18"/>
                <w:szCs w:val="18"/>
                <w:lang w:val="es-ES" w:eastAsia="es-ES"/>
              </w:rPr>
            </w:pPr>
            <w:r w:rsidRPr="00715538">
              <w:rPr>
                <w:rFonts w:eastAsia="Times New Roman" w:cs="Segoe UI"/>
                <w:sz w:val="18"/>
                <w:szCs w:val="18"/>
                <w:lang w:val="es-ES" w:eastAsia="es-ES"/>
              </w:rPr>
              <w:t>2</w:t>
            </w:r>
          </w:p>
        </w:tc>
        <w:tc>
          <w:tcPr>
            <w:tcW w:w="0" w:type="auto"/>
            <w:hideMark/>
          </w:tcPr>
          <w:p w14:paraId="220F54EB" w14:textId="46A459C9" w:rsidR="00807E04" w:rsidRPr="00807E04" w:rsidRDefault="007F5BFE" w:rsidP="00715538">
            <w:pPr>
              <w:rPr>
                <w:rFonts w:eastAsia="Times New Roman" w:cs="Segoe UI"/>
                <w:sz w:val="18"/>
                <w:szCs w:val="18"/>
                <w:lang w:val="es-ES" w:eastAsia="es-ES"/>
              </w:rPr>
            </w:pPr>
            <w:r w:rsidRPr="00715538">
              <w:rPr>
                <w:rFonts w:eastAsia="Times New Roman" w:cs="Segoe UI"/>
                <w:sz w:val="18"/>
                <w:szCs w:val="18"/>
                <w:lang w:val="es-ES" w:eastAsia="es-ES"/>
              </w:rPr>
              <w:t xml:space="preserve">Los nombres de tabla y base de datos son </w:t>
            </w:r>
            <w:r w:rsidR="00715538" w:rsidRPr="00715538">
              <w:rPr>
                <w:rFonts w:eastAsia="Times New Roman" w:cs="Segoe UI"/>
                <w:sz w:val="18"/>
                <w:szCs w:val="18"/>
                <w:lang w:val="es-ES" w:eastAsia="es-ES"/>
              </w:rPr>
              <w:t>almacenados</w:t>
            </w:r>
            <w:r w:rsidRPr="00715538">
              <w:rPr>
                <w:rFonts w:eastAsia="Times New Roman" w:cs="Segoe UI"/>
                <w:sz w:val="18"/>
                <w:szCs w:val="18"/>
                <w:lang w:val="es-ES" w:eastAsia="es-ES"/>
              </w:rPr>
              <w:t xml:space="preserve"> en disco usando el </w:t>
            </w:r>
            <w:proofErr w:type="spellStart"/>
            <w:r w:rsidRPr="00715538">
              <w:rPr>
                <w:rFonts w:eastAsia="Times New Roman" w:cs="Segoe UI"/>
                <w:sz w:val="18"/>
                <w:szCs w:val="18"/>
                <w:lang w:val="es-ES" w:eastAsia="es-ES"/>
              </w:rPr>
              <w:t>lettercase</w:t>
            </w:r>
            <w:proofErr w:type="spellEnd"/>
            <w:r w:rsidRPr="00715538">
              <w:rPr>
                <w:rFonts w:eastAsia="Times New Roman" w:cs="Segoe UI"/>
                <w:sz w:val="18"/>
                <w:szCs w:val="18"/>
                <w:lang w:val="es-ES" w:eastAsia="es-ES"/>
              </w:rPr>
              <w:t xml:space="preserve"> especificado en las </w:t>
            </w:r>
            <w:proofErr w:type="spellStart"/>
            <w:r w:rsidRPr="00715538">
              <w:rPr>
                <w:rFonts w:eastAsia="Times New Roman" w:cs="Segoe UI"/>
                <w:sz w:val="18"/>
                <w:szCs w:val="18"/>
                <w:lang w:val="es-ES" w:eastAsia="es-ES"/>
              </w:rPr>
              <w:t>sententencias</w:t>
            </w:r>
            <w:proofErr w:type="spellEnd"/>
            <w:r w:rsidRPr="00715538">
              <w:rPr>
                <w:rFonts w:eastAsia="Times New Roman" w:cs="Segoe UI"/>
                <w:sz w:val="18"/>
                <w:szCs w:val="18"/>
                <w:lang w:val="es-ES" w:eastAsia="es-ES"/>
              </w:rPr>
              <w:t xml:space="preserve"> </w:t>
            </w:r>
            <w:hyperlink r:id="rId50" w:tooltip="13.1.18 CREATE TABLE Syntax" w:history="1">
              <w:r w:rsidRPr="00715538">
                <w:rPr>
                  <w:rFonts w:eastAsia="Times New Roman" w:cs="Segoe UI"/>
                  <w:color w:val="0000FF"/>
                  <w:sz w:val="18"/>
                  <w:szCs w:val="18"/>
                  <w:u w:val="single"/>
                  <w:lang w:val="es-ES" w:eastAsia="es-ES"/>
                </w:rPr>
                <w:t>CREATE TABLE</w:t>
              </w:r>
            </w:hyperlink>
            <w:r w:rsidRPr="00807E04">
              <w:rPr>
                <w:rFonts w:eastAsia="Times New Roman" w:cs="Segoe UI"/>
                <w:sz w:val="18"/>
                <w:szCs w:val="18"/>
                <w:lang w:val="es-ES" w:eastAsia="es-ES"/>
              </w:rPr>
              <w:t xml:space="preserve"> </w:t>
            </w:r>
            <w:r w:rsidRPr="00715538">
              <w:rPr>
                <w:rFonts w:eastAsia="Times New Roman" w:cs="Segoe UI"/>
                <w:sz w:val="18"/>
                <w:szCs w:val="18"/>
                <w:lang w:val="es-ES" w:eastAsia="es-ES"/>
              </w:rPr>
              <w:t>o</w:t>
            </w:r>
            <w:r w:rsidRPr="00807E04">
              <w:rPr>
                <w:rFonts w:eastAsia="Times New Roman" w:cs="Segoe UI"/>
                <w:sz w:val="18"/>
                <w:szCs w:val="18"/>
                <w:lang w:val="es-ES" w:eastAsia="es-ES"/>
              </w:rPr>
              <w:t xml:space="preserve"> </w:t>
            </w:r>
            <w:hyperlink r:id="rId51" w:tooltip="13.1.11 CREATE DATABASE Syntax" w:history="1">
              <w:r w:rsidRPr="00715538">
                <w:rPr>
                  <w:rFonts w:eastAsia="Times New Roman" w:cs="Segoe UI"/>
                  <w:color w:val="0000FF"/>
                  <w:sz w:val="18"/>
                  <w:szCs w:val="18"/>
                  <w:u w:val="single"/>
                  <w:lang w:val="es-ES" w:eastAsia="es-ES"/>
                </w:rPr>
                <w:t>CREATE DATABASE</w:t>
              </w:r>
            </w:hyperlink>
            <w:r w:rsidRPr="00715538">
              <w:rPr>
                <w:rFonts w:eastAsia="Times New Roman" w:cs="Segoe UI"/>
                <w:sz w:val="18"/>
                <w:szCs w:val="18"/>
                <w:lang w:val="es-ES" w:eastAsia="es-ES"/>
              </w:rPr>
              <w:t xml:space="preserve"> pero </w:t>
            </w:r>
            <w:proofErr w:type="spellStart"/>
            <w:r w:rsidRPr="00715538">
              <w:rPr>
                <w:rFonts w:eastAsia="Times New Roman" w:cs="Segoe UI"/>
                <w:sz w:val="18"/>
                <w:szCs w:val="18"/>
                <w:lang w:val="es-ES" w:eastAsia="es-ES"/>
              </w:rPr>
              <w:t>Mysql</w:t>
            </w:r>
            <w:proofErr w:type="spellEnd"/>
            <w:r w:rsidRPr="00715538">
              <w:rPr>
                <w:rFonts w:eastAsia="Times New Roman" w:cs="Segoe UI"/>
                <w:sz w:val="18"/>
                <w:szCs w:val="18"/>
                <w:lang w:val="es-ES" w:eastAsia="es-ES"/>
              </w:rPr>
              <w:t xml:space="preserve"> convierte a </w:t>
            </w:r>
            <w:proofErr w:type="spellStart"/>
            <w:r w:rsidRPr="00715538">
              <w:rPr>
                <w:rFonts w:eastAsia="Times New Roman" w:cs="Segoe UI"/>
                <w:sz w:val="18"/>
                <w:szCs w:val="18"/>
                <w:lang w:val="es-ES" w:eastAsia="es-ES"/>
              </w:rPr>
              <w:t>minisculas</w:t>
            </w:r>
            <w:proofErr w:type="spellEnd"/>
            <w:r w:rsidRPr="00715538">
              <w:rPr>
                <w:rFonts w:eastAsia="Times New Roman" w:cs="Segoe UI"/>
                <w:sz w:val="18"/>
                <w:szCs w:val="18"/>
                <w:lang w:val="es-ES" w:eastAsia="es-ES"/>
              </w:rPr>
              <w:t xml:space="preserve"> cuando se hace una búsqueda</w:t>
            </w:r>
            <w:r w:rsidR="002701C6">
              <w:rPr>
                <w:rFonts w:eastAsia="Times New Roman" w:cs="Segoe UI"/>
                <w:sz w:val="18"/>
                <w:szCs w:val="18"/>
                <w:lang w:val="es-ES" w:eastAsia="es-ES"/>
              </w:rPr>
              <w:t xml:space="preserve">. </w:t>
            </w:r>
            <w:r w:rsidRPr="00715538">
              <w:rPr>
                <w:rFonts w:eastAsia="Times New Roman" w:cs="Segoe UI"/>
                <w:sz w:val="18"/>
                <w:szCs w:val="18"/>
                <w:lang w:val="es-ES" w:eastAsia="es-ES"/>
              </w:rPr>
              <w:t>Los nombres de comparación son insensibles. Esto solo funciona</w:t>
            </w:r>
            <w:r w:rsidR="00715538">
              <w:rPr>
                <w:rFonts w:eastAsia="Times New Roman" w:cs="Segoe UI"/>
                <w:sz w:val="18"/>
                <w:szCs w:val="18"/>
                <w:lang w:val="es-ES" w:eastAsia="es-ES"/>
              </w:rPr>
              <w:t xml:space="preserve"> en sistemas de archivos que son inse</w:t>
            </w:r>
            <w:r w:rsidR="005B5148">
              <w:rPr>
                <w:rFonts w:eastAsia="Times New Roman" w:cs="Segoe UI"/>
                <w:sz w:val="18"/>
                <w:szCs w:val="18"/>
                <w:lang w:val="es-ES" w:eastAsia="es-ES"/>
              </w:rPr>
              <w:t>n</w:t>
            </w:r>
            <w:r w:rsidR="00715538">
              <w:rPr>
                <w:rFonts w:eastAsia="Times New Roman" w:cs="Segoe UI"/>
                <w:sz w:val="18"/>
                <w:szCs w:val="18"/>
                <w:lang w:val="es-ES" w:eastAsia="es-ES"/>
              </w:rPr>
              <w:t>sibles.</w:t>
            </w:r>
          </w:p>
        </w:tc>
      </w:tr>
    </w:tbl>
    <w:p w14:paraId="39907E8E" w14:textId="77777777" w:rsidR="00807E04" w:rsidRDefault="00807E04" w:rsidP="0097614C"/>
    <w:p w14:paraId="0A50A62A" w14:textId="2D04CC11" w:rsidR="00807E04" w:rsidRDefault="00715538" w:rsidP="005B5148">
      <w:pPr>
        <w:jc w:val="both"/>
      </w:pPr>
      <w:r>
        <w:t>Nota</w:t>
      </w:r>
      <w:r w:rsidRPr="00715538">
        <w:t xml:space="preserve">: nunca cambiar el valor de </w:t>
      </w:r>
      <w:hyperlink r:id="rId52" w:anchor="sysvar_lower_case_table_names" w:history="1">
        <w:proofErr w:type="spellStart"/>
        <w:r w:rsidRPr="00715538">
          <w:rPr>
            <w:b/>
            <w:i/>
          </w:rPr>
          <w:t>lower_case_table_names</w:t>
        </w:r>
        <w:proofErr w:type="spellEnd"/>
      </w:hyperlink>
      <w:r w:rsidRPr="00715538">
        <w:t xml:space="preserve"> a 0 en sistemas insensibles como </w:t>
      </w:r>
      <w:proofErr w:type="gramStart"/>
      <w:r>
        <w:t>Windows</w:t>
      </w:r>
      <w:r w:rsidR="00190F4A">
        <w:t>(</w:t>
      </w:r>
      <w:proofErr w:type="gramEnd"/>
      <w:r w:rsidR="00190F4A">
        <w:t>cuyo valor es 1)</w:t>
      </w:r>
      <w:r>
        <w:t>.</w:t>
      </w:r>
    </w:p>
    <w:p w14:paraId="3CEEC3F8" w14:textId="77777777" w:rsidR="00715538" w:rsidRDefault="00715538" w:rsidP="00715538"/>
    <w:p w14:paraId="40E18CEE" w14:textId="602882E9" w:rsidR="00807E04" w:rsidRDefault="00807E04" w:rsidP="0097614C">
      <w:r>
        <w:t>Podemos consultar la variable con el siguiente comando:</w:t>
      </w:r>
    </w:p>
    <w:p w14:paraId="27E861A7" w14:textId="2F133761" w:rsidR="00807E04" w:rsidRDefault="00807E04" w:rsidP="005B5148">
      <w:pPr>
        <w:jc w:val="center"/>
      </w:pP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0F4040DC" wp14:editId="466CB44D">
                <wp:extent cx="5819775" cy="371475"/>
                <wp:effectExtent l="0" t="0" r="9525" b="9525"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3714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9007B6" w14:textId="585799B8" w:rsidR="007F22A2" w:rsidRPr="00334EF1" w:rsidRDefault="007F22A2" w:rsidP="00807E04">
                            <w:pPr>
                              <w:rPr>
                                <w:rFonts w:ascii="Consolas" w:hAnsi="Consolas" w:cs="Consolas"/>
                                <w:color w:val="FFFFFF" w:themeColor="background1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onsolas" w:hAnsi="Consolas" w:cs="Consolas"/>
                                <w:color w:val="00B0F0"/>
                                <w:lang w:val="en-US"/>
                              </w:rPr>
                              <w:t>Mysql</w:t>
                            </w:r>
                            <w:proofErr w:type="spellEnd"/>
                            <w:r w:rsidRPr="00334EF1">
                              <w:rPr>
                                <w:rFonts w:ascii="Consolas" w:hAnsi="Consolas" w:cs="Consolas"/>
                                <w:color w:val="00B0F0"/>
                                <w:lang w:val="en-US"/>
                              </w:rPr>
                              <w:t>&gt;</w:t>
                            </w:r>
                            <w:r w:rsidRPr="00EF4D7E">
                              <w:t xml:space="preserve"> </w:t>
                            </w:r>
                            <w:r w:rsidRPr="00807E04">
                              <w:rPr>
                                <w:color w:val="FFFFFF" w:themeColor="background1"/>
                              </w:rPr>
                              <w:t xml:space="preserve">show variables </w:t>
                            </w:r>
                            <w:proofErr w:type="spellStart"/>
                            <w:r w:rsidRPr="00807E04">
                              <w:rPr>
                                <w:color w:val="FFFFFF" w:themeColor="background1"/>
                              </w:rPr>
                              <w:t>where</w:t>
                            </w:r>
                            <w:proofErr w:type="spellEnd"/>
                            <w:r w:rsidRPr="00807E04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807E04">
                              <w:rPr>
                                <w:color w:val="FFFFFF" w:themeColor="background1"/>
                              </w:rPr>
                              <w:t>variable_name</w:t>
                            </w:r>
                            <w:proofErr w:type="spellEnd"/>
                            <w:r w:rsidRPr="00807E04">
                              <w:rPr>
                                <w:color w:val="FFFFFF" w:themeColor="background1"/>
                              </w:rPr>
                              <w:t>='</w:t>
                            </w:r>
                            <w:proofErr w:type="spellStart"/>
                            <w:r w:rsidRPr="00807E04">
                              <w:rPr>
                                <w:color w:val="FFFFFF" w:themeColor="background1"/>
                              </w:rPr>
                              <w:t>lower_case_table_names</w:t>
                            </w:r>
                            <w:proofErr w:type="spellEnd"/>
                            <w:r w:rsidRPr="00807E04">
                              <w:rPr>
                                <w:color w:val="FFFFFF" w:themeColor="background1"/>
                              </w:rPr>
                              <w:t>';</w:t>
                            </w:r>
                          </w:p>
                          <w:p w14:paraId="2884A770" w14:textId="77777777" w:rsidR="007F22A2" w:rsidRPr="00334EF1" w:rsidRDefault="007F22A2" w:rsidP="00807E04">
                            <w:pPr>
                              <w:rPr>
                                <w:rFonts w:ascii="Consolas" w:hAnsi="Consolas" w:cs="Consolas"/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4040DC" id="Cuadro de texto 41" o:spid="_x0000_s1040" type="#_x0000_t202" style="width:458.25pt;height:2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" fillcolor="#393737 [814]" stroked="f" strokeweight=".5pt">
                <v:textbox>
                  <w:txbxContent>
                    <w:p w14:paraId="589007B6" w14:textId="585799B8" w:rsidR="007F22A2" w:rsidRPr="00334EF1" w:rsidRDefault="007F22A2" w:rsidP="00807E04">
                      <w:pPr>
                        <w:rPr>
                          <w:rFonts w:ascii="Consolas" w:hAnsi="Consolas" w:cs="Consolas"/>
                          <w:color w:val="FFFFFF" w:themeColor="background1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onsolas" w:hAnsi="Consolas" w:cs="Consolas"/>
                          <w:color w:val="00B0F0"/>
                          <w:lang w:val="en-US"/>
                        </w:rPr>
                        <w:t>Mysql</w:t>
                      </w:r>
                      <w:proofErr w:type="spellEnd"/>
                      <w:r w:rsidRPr="00334EF1">
                        <w:rPr>
                          <w:rFonts w:ascii="Consolas" w:hAnsi="Consolas" w:cs="Consolas"/>
                          <w:color w:val="00B0F0"/>
                          <w:lang w:val="en-US"/>
                        </w:rPr>
                        <w:t>&gt;</w:t>
                      </w:r>
                      <w:r w:rsidRPr="00EF4D7E">
                        <w:t xml:space="preserve"> </w:t>
                      </w:r>
                      <w:r w:rsidRPr="00807E04">
                        <w:rPr>
                          <w:color w:val="FFFFFF" w:themeColor="background1"/>
                        </w:rPr>
                        <w:t xml:space="preserve">show variables </w:t>
                      </w:r>
                      <w:proofErr w:type="spellStart"/>
                      <w:r w:rsidRPr="00807E04">
                        <w:rPr>
                          <w:color w:val="FFFFFF" w:themeColor="background1"/>
                        </w:rPr>
                        <w:t>where</w:t>
                      </w:r>
                      <w:proofErr w:type="spellEnd"/>
                      <w:r w:rsidRPr="00807E04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807E04">
                        <w:rPr>
                          <w:color w:val="FFFFFF" w:themeColor="background1"/>
                        </w:rPr>
                        <w:t>variable_name</w:t>
                      </w:r>
                      <w:proofErr w:type="spellEnd"/>
                      <w:r w:rsidRPr="00807E04">
                        <w:rPr>
                          <w:color w:val="FFFFFF" w:themeColor="background1"/>
                        </w:rPr>
                        <w:t>='</w:t>
                      </w:r>
                      <w:proofErr w:type="spellStart"/>
                      <w:r w:rsidRPr="00807E04">
                        <w:rPr>
                          <w:color w:val="FFFFFF" w:themeColor="background1"/>
                        </w:rPr>
                        <w:t>lower_case_table_names</w:t>
                      </w:r>
                      <w:proofErr w:type="spellEnd"/>
                      <w:r w:rsidRPr="00807E04">
                        <w:rPr>
                          <w:color w:val="FFFFFF" w:themeColor="background1"/>
                        </w:rPr>
                        <w:t>';</w:t>
                      </w:r>
                    </w:p>
                    <w:p w14:paraId="2884A770" w14:textId="77777777" w:rsidR="007F22A2" w:rsidRPr="00334EF1" w:rsidRDefault="007F22A2" w:rsidP="00807E04">
                      <w:pPr>
                        <w:rPr>
                          <w:rFonts w:ascii="Consolas" w:hAnsi="Consolas" w:cs="Consolas"/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3B10CEC" w14:textId="5DC454BE" w:rsidR="00807E04" w:rsidRDefault="00807E04" w:rsidP="0097614C">
      <w:proofErr w:type="gramStart"/>
      <w:r>
        <w:t xml:space="preserve">Ejemplo </w:t>
      </w:r>
      <w:r w:rsidR="00221CEA">
        <w:t xml:space="preserve"> de</w:t>
      </w:r>
      <w:proofErr w:type="gramEnd"/>
      <w:r w:rsidR="00221CEA">
        <w:t xml:space="preserve"> Servidor </w:t>
      </w:r>
      <w:proofErr w:type="spellStart"/>
      <w:r w:rsidR="00221CEA">
        <w:t>Mysql</w:t>
      </w:r>
      <w:proofErr w:type="spellEnd"/>
      <w:r w:rsidR="00221CEA">
        <w:t xml:space="preserve"> en un </w:t>
      </w:r>
      <w:proofErr w:type="spellStart"/>
      <w:r w:rsidR="00221CEA">
        <w:t>Centos</w:t>
      </w:r>
      <w:proofErr w:type="spellEnd"/>
      <w:r w:rsidR="00221CEA">
        <w:t xml:space="preserve"> 7</w:t>
      </w:r>
    </w:p>
    <w:p w14:paraId="6957BCDB" w14:textId="77777777" w:rsidR="00190F4A" w:rsidRDefault="00221CEA" w:rsidP="00190F4A">
      <w:pPr>
        <w:keepNext/>
      </w:pPr>
      <w:r w:rsidRPr="00221CEA">
        <w:rPr>
          <w:noProof/>
          <w:lang w:eastAsia="es-MX"/>
        </w:rPr>
        <w:drawing>
          <wp:inline distT="0" distB="0" distL="0" distR="0" wp14:anchorId="177436EC" wp14:editId="52929E00">
            <wp:extent cx="5971540" cy="1428598"/>
            <wp:effectExtent l="0" t="0" r="0" b="635"/>
            <wp:docPr id="62" name="Imagen 62" descr="C:\Users\sifei\Pictures\icons\valor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fei\Pictures\icons\valor 0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142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09E2D" w14:textId="3CB8E0A1" w:rsidR="00807E04" w:rsidRDefault="00190F4A" w:rsidP="00190F4A">
      <w:pPr>
        <w:pStyle w:val="Descripcin"/>
      </w:pPr>
      <w:bookmarkStart w:id="77" w:name="_Toc140772287"/>
      <w:r>
        <w:t xml:space="preserve">Imagen </w:t>
      </w:r>
      <w:fldSimple w:instr=" SEQ Imagen \* ARABIC ">
        <w:r w:rsidR="00870AC5">
          <w:rPr>
            <w:noProof/>
          </w:rPr>
          <w:t>29</w:t>
        </w:r>
      </w:fldSimple>
      <w:r>
        <w:t xml:space="preserve"> Consulta de la variable </w:t>
      </w:r>
      <w:proofErr w:type="spellStart"/>
      <w:r>
        <w:t>lowe_case_table_names</w:t>
      </w:r>
      <w:proofErr w:type="spellEnd"/>
      <w:r>
        <w:t xml:space="preserve"> donde su valor es 0, y por </w:t>
      </w:r>
      <w:r w:rsidRPr="00190F4A">
        <w:rPr>
          <w:b/>
        </w:rPr>
        <w:t>tanto debe ser cambiado a 1</w:t>
      </w:r>
      <w:bookmarkEnd w:id="77"/>
    </w:p>
    <w:p w14:paraId="4FF3E8B2" w14:textId="77777777" w:rsidR="00221CEA" w:rsidRDefault="00221CEA" w:rsidP="0097614C"/>
    <w:p w14:paraId="6AE6A62C" w14:textId="77777777" w:rsidR="00221CEA" w:rsidRDefault="00221CEA" w:rsidP="0097614C"/>
    <w:p w14:paraId="2D81DDF2" w14:textId="5E54D265" w:rsidR="00221CEA" w:rsidRPr="005279A4" w:rsidRDefault="00221CEA" w:rsidP="005B5148">
      <w:pPr>
        <w:jc w:val="both"/>
        <w:rPr>
          <w:b/>
        </w:rPr>
      </w:pPr>
      <w:r>
        <w:t xml:space="preserve">Por lo cual si no cambiamos el valor a 1 (comparaciones insensibles a </w:t>
      </w:r>
      <w:proofErr w:type="spellStart"/>
      <w:r w:rsidR="00715538">
        <w:t>Mayusculas</w:t>
      </w:r>
      <w:proofErr w:type="spellEnd"/>
      <w:r w:rsidR="00715538">
        <w:t>,</w:t>
      </w:r>
      <w:r>
        <w:t xml:space="preserve"> minúsculas) al usar la </w:t>
      </w:r>
      <w:proofErr w:type="spellStart"/>
      <w:r>
        <w:t>dll</w:t>
      </w:r>
      <w:proofErr w:type="spellEnd"/>
      <w:r>
        <w:t xml:space="preserve"> mostrara la siguiente </w:t>
      </w:r>
      <w:r w:rsidR="00715538">
        <w:t>excepción,</w:t>
      </w:r>
      <w:r>
        <w:t xml:space="preserve"> ya que no encuentra la tabla </w:t>
      </w:r>
      <w:r w:rsidRPr="005279A4">
        <w:rPr>
          <w:b/>
        </w:rPr>
        <w:t>por que la comparación es sensible</w:t>
      </w:r>
      <w:r w:rsidR="005279A4" w:rsidRPr="005279A4">
        <w:rPr>
          <w:b/>
        </w:rPr>
        <w:t xml:space="preserve"> a minúsculas y </w:t>
      </w:r>
      <w:proofErr w:type="spellStart"/>
      <w:r w:rsidR="005279A4" w:rsidRPr="005279A4">
        <w:rPr>
          <w:b/>
        </w:rPr>
        <w:t>mayusculas</w:t>
      </w:r>
      <w:proofErr w:type="spellEnd"/>
      <w:r w:rsidRPr="005279A4">
        <w:rPr>
          <w:b/>
        </w:rPr>
        <w:t>.</w:t>
      </w:r>
    </w:p>
    <w:p w14:paraId="71588B12" w14:textId="77777777" w:rsidR="00715538" w:rsidRDefault="00807E04" w:rsidP="00715538">
      <w:pPr>
        <w:keepNext/>
      </w:pPr>
      <w:r>
        <w:rPr>
          <w:noProof/>
          <w:lang w:eastAsia="es-MX"/>
        </w:rPr>
        <w:lastRenderedPageBreak/>
        <w:drawing>
          <wp:inline distT="0" distB="0" distL="0" distR="0" wp14:anchorId="2B4C3293" wp14:editId="7FF58DDF">
            <wp:extent cx="5971540" cy="4421505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42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6F952" w14:textId="3856042B" w:rsidR="00807E04" w:rsidRDefault="00715538" w:rsidP="00715538">
      <w:pPr>
        <w:pStyle w:val="Descripcin"/>
        <w:jc w:val="left"/>
        <w:rPr>
          <w:rFonts w:ascii="Segoe UI Symbol" w:hAnsi="Segoe UI Symbol"/>
        </w:rPr>
      </w:pPr>
      <w:bookmarkStart w:id="78" w:name="_Toc140772288"/>
      <w:r>
        <w:t xml:space="preserve">Imagen </w:t>
      </w:r>
      <w:fldSimple w:instr=" SEQ Imagen \* ARABIC ">
        <w:r w:rsidR="00870AC5">
          <w:rPr>
            <w:noProof/>
          </w:rPr>
          <w:t>30</w:t>
        </w:r>
      </w:fldSimple>
      <w:r>
        <w:t xml:space="preserve"> Error al emitir un </w:t>
      </w:r>
      <w:proofErr w:type="spellStart"/>
      <w:r>
        <w:t>Cfdi</w:t>
      </w:r>
      <w:proofErr w:type="spellEnd"/>
      <w:r>
        <w:rPr>
          <w:noProof/>
        </w:rPr>
        <w:t xml:space="preserve"> cuando Mysql reside un servidor Unix y la variable de sistema </w:t>
      </w:r>
      <w:hyperlink r:id="rId55" w:anchor="sysvar_lower_case_table_names" w:history="1">
        <w:proofErr w:type="spellStart"/>
        <w:r w:rsidRPr="00715538">
          <w:rPr>
            <w:b/>
            <w:i/>
          </w:rPr>
          <w:t>lower_case_table_names</w:t>
        </w:r>
        <w:proofErr w:type="spellEnd"/>
      </w:hyperlink>
      <w:r>
        <w:rPr>
          <w:noProof/>
        </w:rPr>
        <w:t xml:space="preserve"> </w:t>
      </w:r>
      <w:r w:rsidR="00190F4A">
        <w:rPr>
          <w:noProof/>
        </w:rPr>
        <w:t>tiene valor</w:t>
      </w:r>
      <w:r>
        <w:rPr>
          <w:noProof/>
        </w:rPr>
        <w:t xml:space="preserve"> 0</w:t>
      </w:r>
      <w:r w:rsidR="00190F4A">
        <w:rPr>
          <w:noProof/>
        </w:rPr>
        <w:t>.</w:t>
      </w:r>
      <w:bookmarkEnd w:id="78"/>
    </w:p>
    <w:p w14:paraId="5DF4F3A4" w14:textId="18907861" w:rsidR="00221CEA" w:rsidRPr="005279A4" w:rsidRDefault="005279A4" w:rsidP="0031057B">
      <w:pPr>
        <w:pStyle w:val="Ttulo3"/>
        <w:rPr>
          <w:rFonts w:ascii="Segoe UI Symbol" w:hAnsi="Segoe UI Symbol"/>
        </w:rPr>
      </w:pPr>
      <w:bookmarkStart w:id="79" w:name="_Toc140772036"/>
      <w:r>
        <w:t>Hace</w:t>
      </w:r>
      <w:r w:rsidR="002701C6">
        <w:t>r</w:t>
      </w:r>
      <w:r>
        <w:t xml:space="preserve"> insensible </w:t>
      </w:r>
      <w:proofErr w:type="spellStart"/>
      <w:r>
        <w:t>Mysql</w:t>
      </w:r>
      <w:proofErr w:type="spellEnd"/>
      <w:r w:rsidR="002701C6">
        <w:t xml:space="preserve"> y </w:t>
      </w:r>
      <w:proofErr w:type="spellStart"/>
      <w:r>
        <w:t>MariaDb</w:t>
      </w:r>
      <w:proofErr w:type="spellEnd"/>
      <w:r>
        <w:t xml:space="preserve"> en sistemas basados en Unix.</w:t>
      </w:r>
      <w:bookmarkEnd w:id="79"/>
    </w:p>
    <w:p w14:paraId="1933D4A4" w14:textId="0BEBDE88" w:rsidR="00221CEA" w:rsidRDefault="00221CEA" w:rsidP="005B5148">
      <w:pPr>
        <w:jc w:val="both"/>
        <w:rPr>
          <w:rFonts w:ascii="Segoe UI Symbol" w:hAnsi="Segoe UI Symbol"/>
        </w:rPr>
      </w:pPr>
      <w:r>
        <w:rPr>
          <w:rFonts w:ascii="Segoe UI Symbol" w:hAnsi="Segoe UI Symbol"/>
        </w:rPr>
        <w:t xml:space="preserve">Para </w:t>
      </w:r>
      <w:r w:rsidR="00190F4A">
        <w:rPr>
          <w:rFonts w:ascii="Segoe UI Symbol" w:hAnsi="Segoe UI Symbol"/>
        </w:rPr>
        <w:t>hacer insensible la comparación de nombre de tablas se debe</w:t>
      </w:r>
      <w:r>
        <w:rPr>
          <w:rFonts w:ascii="Segoe UI Symbol" w:hAnsi="Segoe UI Symbol"/>
        </w:rPr>
        <w:t xml:space="preserve"> modificar </w:t>
      </w:r>
      <w:r w:rsidR="00190F4A">
        <w:rPr>
          <w:rFonts w:ascii="Segoe UI Symbol" w:hAnsi="Segoe UI Symbol"/>
        </w:rPr>
        <w:t xml:space="preserve">el </w:t>
      </w:r>
      <w:r>
        <w:rPr>
          <w:rFonts w:ascii="Segoe UI Symbol" w:hAnsi="Segoe UI Symbol"/>
        </w:rPr>
        <w:t xml:space="preserve">valor de </w:t>
      </w:r>
      <w:proofErr w:type="spellStart"/>
      <w:r>
        <w:rPr>
          <w:rStyle w:val="CdigoHTML"/>
          <w:rFonts w:eastAsiaTheme="minorHAnsi"/>
        </w:rPr>
        <w:t>lower_case_table_names</w:t>
      </w:r>
      <w:proofErr w:type="spellEnd"/>
      <w:r>
        <w:rPr>
          <w:rStyle w:val="CdigoHTML"/>
          <w:rFonts w:eastAsiaTheme="minorHAnsi"/>
        </w:rPr>
        <w:t xml:space="preserve"> </w:t>
      </w:r>
      <w:r w:rsidR="00715538">
        <w:rPr>
          <w:rStyle w:val="CdigoHTML"/>
          <w:rFonts w:eastAsiaTheme="minorHAnsi"/>
        </w:rPr>
        <w:t xml:space="preserve">a </w:t>
      </w:r>
      <w:r w:rsidR="00715538" w:rsidRPr="002701C6">
        <w:rPr>
          <w:rStyle w:val="CdigoHTML"/>
          <w:rFonts w:eastAsiaTheme="minorHAnsi"/>
          <w:b/>
        </w:rPr>
        <w:t>1</w:t>
      </w:r>
      <w:r w:rsidR="00715538">
        <w:rPr>
          <w:rStyle w:val="CdigoHTML"/>
          <w:rFonts w:eastAsiaTheme="minorHAnsi"/>
        </w:rPr>
        <w:t xml:space="preserve"> </w:t>
      </w:r>
      <w:r w:rsidRPr="002701C6">
        <w:t>en</w:t>
      </w:r>
      <w:r>
        <w:rPr>
          <w:rFonts w:ascii="Segoe UI Symbol" w:hAnsi="Segoe UI Symbol"/>
        </w:rPr>
        <w:t xml:space="preserve"> el archivo de configuración de </w:t>
      </w:r>
      <w:proofErr w:type="spellStart"/>
      <w:r>
        <w:rPr>
          <w:rFonts w:ascii="Segoe UI Symbol" w:hAnsi="Segoe UI Symbol"/>
        </w:rPr>
        <w:t>Mysql</w:t>
      </w:r>
      <w:proofErr w:type="spellEnd"/>
      <w:r>
        <w:rPr>
          <w:rFonts w:ascii="Segoe UI Symbol" w:hAnsi="Segoe UI Symbol"/>
        </w:rPr>
        <w:t>/</w:t>
      </w:r>
      <w:proofErr w:type="spellStart"/>
      <w:r>
        <w:rPr>
          <w:rFonts w:ascii="Segoe UI Symbol" w:hAnsi="Segoe UI Symbol"/>
        </w:rPr>
        <w:t>MariaDb</w:t>
      </w:r>
      <w:proofErr w:type="spellEnd"/>
      <w:r>
        <w:rPr>
          <w:rFonts w:ascii="Segoe UI Symbol" w:hAnsi="Segoe UI Symbol"/>
        </w:rPr>
        <w:t xml:space="preserve"> tal y como se muestra a </w:t>
      </w:r>
      <w:r w:rsidR="002701C6">
        <w:rPr>
          <w:rFonts w:ascii="Segoe UI Symbol" w:hAnsi="Segoe UI Symbol"/>
        </w:rPr>
        <w:t>continuación (</w:t>
      </w:r>
      <w:r w:rsidR="00715538">
        <w:rPr>
          <w:rFonts w:ascii="Segoe UI Symbol" w:hAnsi="Segoe UI Symbol"/>
        </w:rPr>
        <w:t xml:space="preserve">nota: es posible que la variable no este definida en el archivo, por lo cual </w:t>
      </w:r>
      <w:r w:rsidR="005279A4">
        <w:rPr>
          <w:rFonts w:ascii="Segoe UI Symbol" w:hAnsi="Segoe UI Symbol"/>
        </w:rPr>
        <w:t>debe</w:t>
      </w:r>
      <w:r w:rsidR="00715538">
        <w:rPr>
          <w:rFonts w:ascii="Segoe UI Symbol" w:hAnsi="Segoe UI Symbol"/>
        </w:rPr>
        <w:t xml:space="preserve"> </w:t>
      </w:r>
      <w:r w:rsidR="005279A4">
        <w:rPr>
          <w:rFonts w:ascii="Segoe UI Symbol" w:hAnsi="Segoe UI Symbol"/>
        </w:rPr>
        <w:t>agregarse).</w:t>
      </w:r>
    </w:p>
    <w:p w14:paraId="4580D190" w14:textId="77777777" w:rsidR="00715538" w:rsidRDefault="00221CEA" w:rsidP="00715538">
      <w:pPr>
        <w:keepNext/>
      </w:pPr>
      <w:r>
        <w:rPr>
          <w:noProof/>
          <w:lang w:eastAsia="es-MX"/>
        </w:rPr>
        <w:lastRenderedPageBreak/>
        <w:drawing>
          <wp:inline distT="0" distB="0" distL="0" distR="0" wp14:anchorId="3320246D" wp14:editId="06668282">
            <wp:extent cx="5971540" cy="3815715"/>
            <wp:effectExtent l="0" t="0" r="0" b="0"/>
            <wp:docPr id="448" name="Imagen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4EC27" w14:textId="042C1F5E" w:rsidR="00221CEA" w:rsidRDefault="00715538" w:rsidP="00715538">
      <w:pPr>
        <w:pStyle w:val="Descripcin"/>
        <w:rPr>
          <w:rFonts w:ascii="Segoe UI Symbol" w:hAnsi="Segoe UI Symbol"/>
        </w:rPr>
      </w:pPr>
      <w:bookmarkStart w:id="80" w:name="_Toc140772289"/>
      <w:r>
        <w:t xml:space="preserve">Imagen </w:t>
      </w:r>
      <w:fldSimple w:instr=" SEQ Imagen \* ARABIC ">
        <w:r w:rsidR="00870AC5">
          <w:rPr>
            <w:noProof/>
          </w:rPr>
          <w:t>31</w:t>
        </w:r>
      </w:fldSimple>
      <w:r>
        <w:t xml:space="preserve"> Configurando el valor de </w:t>
      </w:r>
      <w:proofErr w:type="spellStart"/>
      <w:r>
        <w:t>lowe_case_table_names</w:t>
      </w:r>
      <w:proofErr w:type="spellEnd"/>
      <w:r>
        <w:t>= 1</w:t>
      </w:r>
      <w:bookmarkEnd w:id="80"/>
    </w:p>
    <w:p w14:paraId="19137E5C" w14:textId="77777777" w:rsidR="00221CEA" w:rsidRDefault="00221CEA" w:rsidP="0097614C">
      <w:pPr>
        <w:rPr>
          <w:rFonts w:ascii="Segoe UI Symbol" w:hAnsi="Segoe UI Symbol"/>
        </w:rPr>
      </w:pPr>
    </w:p>
    <w:p w14:paraId="3B24306F" w14:textId="5FCC770D" w:rsidR="00221CEA" w:rsidRDefault="00221CEA" w:rsidP="005B5148">
      <w:pPr>
        <w:jc w:val="both"/>
        <w:rPr>
          <w:rFonts w:ascii="Segoe UI Symbol" w:hAnsi="Segoe UI Symbol"/>
        </w:rPr>
      </w:pPr>
      <w:r>
        <w:rPr>
          <w:rFonts w:ascii="Segoe UI Symbol" w:hAnsi="Segoe UI Symbol"/>
        </w:rPr>
        <w:t>Ahora s</w:t>
      </w:r>
      <w:r w:rsidR="00715538">
        <w:rPr>
          <w:rFonts w:ascii="Segoe UI Symbol" w:hAnsi="Segoe UI Symbol"/>
        </w:rPr>
        <w:t xml:space="preserve">olo basta reiniciar </w:t>
      </w:r>
      <w:proofErr w:type="spellStart"/>
      <w:r w:rsidR="00715538">
        <w:rPr>
          <w:rFonts w:ascii="Segoe UI Symbol" w:hAnsi="Segoe UI Symbol"/>
        </w:rPr>
        <w:t>Mysql</w:t>
      </w:r>
      <w:proofErr w:type="spellEnd"/>
      <w:r>
        <w:rPr>
          <w:rFonts w:ascii="Segoe UI Symbol" w:hAnsi="Segoe UI Symbol"/>
        </w:rPr>
        <w:t xml:space="preserve"> (el </w:t>
      </w:r>
      <w:proofErr w:type="gramStart"/>
      <w:r>
        <w:rPr>
          <w:rFonts w:ascii="Segoe UI Symbol" w:hAnsi="Segoe UI Symbol"/>
        </w:rPr>
        <w:t xml:space="preserve">comando </w:t>
      </w:r>
      <w:proofErr w:type="spellStart"/>
      <w:r>
        <w:rPr>
          <w:rFonts w:ascii="Segoe UI Symbol" w:hAnsi="Segoe UI Symbol"/>
        </w:rPr>
        <w:t>varia</w:t>
      </w:r>
      <w:proofErr w:type="spellEnd"/>
      <w:proofErr w:type="gramEnd"/>
      <w:r>
        <w:rPr>
          <w:rFonts w:ascii="Segoe UI Symbol" w:hAnsi="Segoe UI Symbol"/>
        </w:rPr>
        <w:t xml:space="preserve"> entre distribuciones) y consultar que el valor de la variable haya cambiado</w:t>
      </w:r>
      <w:r w:rsidR="00190F4A">
        <w:rPr>
          <w:rFonts w:ascii="Segoe UI Symbol" w:hAnsi="Segoe UI Symbol"/>
        </w:rPr>
        <w:t xml:space="preserve"> a 1</w:t>
      </w:r>
      <w:r>
        <w:rPr>
          <w:rFonts w:ascii="Segoe UI Symbol" w:hAnsi="Segoe UI Symbol"/>
        </w:rPr>
        <w:t>.</w:t>
      </w:r>
    </w:p>
    <w:p w14:paraId="4D99B561" w14:textId="77777777" w:rsidR="00715538" w:rsidRDefault="00221CEA" w:rsidP="00715538">
      <w:pPr>
        <w:keepNext/>
      </w:pPr>
      <w:r>
        <w:rPr>
          <w:noProof/>
          <w:lang w:eastAsia="es-MX"/>
        </w:rPr>
        <w:lastRenderedPageBreak/>
        <w:drawing>
          <wp:inline distT="0" distB="0" distL="0" distR="0" wp14:anchorId="74440144" wp14:editId="572A7E1B">
            <wp:extent cx="5971540" cy="3726815"/>
            <wp:effectExtent l="0" t="0" r="0" b="6985"/>
            <wp:docPr id="449" name="Imagen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19D52" w14:textId="1183926A" w:rsidR="00221CEA" w:rsidRDefault="00715538" w:rsidP="00715538">
      <w:pPr>
        <w:pStyle w:val="Descripcin"/>
        <w:jc w:val="left"/>
      </w:pPr>
      <w:bookmarkStart w:id="81" w:name="_Toc140772290"/>
      <w:r>
        <w:t xml:space="preserve">Imagen </w:t>
      </w:r>
      <w:fldSimple w:instr=" SEQ Imagen \* ARABIC ">
        <w:r w:rsidR="00870AC5">
          <w:rPr>
            <w:noProof/>
          </w:rPr>
          <w:t>32</w:t>
        </w:r>
      </w:fldSimple>
      <w:r>
        <w:t xml:space="preserve"> Consulta de variable del sistema </w:t>
      </w:r>
      <w:proofErr w:type="spellStart"/>
      <w:r>
        <w:t>lower_case_table_</w:t>
      </w:r>
      <w:proofErr w:type="gramStart"/>
      <w:r>
        <w:t>names</w:t>
      </w:r>
      <w:proofErr w:type="spellEnd"/>
      <w:r>
        <w:t xml:space="preserve"> ,</w:t>
      </w:r>
      <w:proofErr w:type="gramEnd"/>
      <w:r>
        <w:t xml:space="preserve"> donde se muestra el cambio del valor de 0 a 1 (en un </w:t>
      </w:r>
      <w:proofErr w:type="spellStart"/>
      <w:r>
        <w:t>Centos</w:t>
      </w:r>
      <w:proofErr w:type="spellEnd"/>
      <w:r>
        <w:t>)</w:t>
      </w:r>
      <w:r w:rsidR="005279A4">
        <w:t xml:space="preserve"> tras reiniciar </w:t>
      </w:r>
      <w:proofErr w:type="spellStart"/>
      <w:r w:rsidR="005279A4">
        <w:t>Mysql</w:t>
      </w:r>
      <w:proofErr w:type="spellEnd"/>
      <w:r w:rsidR="005279A4">
        <w:t xml:space="preserve"> Server, notar que </w:t>
      </w:r>
      <w:proofErr w:type="spellStart"/>
      <w:r w:rsidR="005279A4">
        <w:t>mysql</w:t>
      </w:r>
      <w:proofErr w:type="spellEnd"/>
      <w:r w:rsidR="005279A4">
        <w:t xml:space="preserve"> </w:t>
      </w:r>
      <w:proofErr w:type="spellStart"/>
      <w:r w:rsidR="005279A4">
        <w:t>client</w:t>
      </w:r>
      <w:proofErr w:type="spellEnd"/>
      <w:r w:rsidR="005279A4">
        <w:t xml:space="preserve"> pierde la conexión y se conecta de nuevo debido al reinicio de </w:t>
      </w:r>
      <w:proofErr w:type="spellStart"/>
      <w:r w:rsidR="005279A4">
        <w:t>Mysql</w:t>
      </w:r>
      <w:proofErr w:type="spellEnd"/>
      <w:r w:rsidR="005279A4">
        <w:t xml:space="preserve"> Server</w:t>
      </w:r>
      <w:r>
        <w:t>.</w:t>
      </w:r>
      <w:bookmarkEnd w:id="81"/>
    </w:p>
    <w:p w14:paraId="1ACC877B" w14:textId="18EBE1C6" w:rsidR="005279A4" w:rsidRDefault="00C236A0" w:rsidP="005279A4">
      <w:r>
        <w:t xml:space="preserve">Con esto ya es posible usar la base de datos en Servidores basados en Unix por la </w:t>
      </w:r>
      <w:proofErr w:type="spellStart"/>
      <w:r>
        <w:t>Dll</w:t>
      </w:r>
      <w:proofErr w:type="spellEnd"/>
      <w:r>
        <w:t>.</w:t>
      </w:r>
    </w:p>
    <w:p w14:paraId="567AE6E1" w14:textId="43F83382" w:rsidR="000774A3" w:rsidRDefault="000774A3">
      <w:pPr>
        <w:spacing w:after="160" w:line="259" w:lineRule="auto"/>
      </w:pPr>
      <w:r>
        <w:br w:type="page"/>
      </w:r>
    </w:p>
    <w:p w14:paraId="46347E6D" w14:textId="1D79BD7D" w:rsidR="00F60B7E" w:rsidRDefault="00F60B7E" w:rsidP="00F60B7E">
      <w:pPr>
        <w:pStyle w:val="Ttulo1"/>
        <w:rPr>
          <w:lang w:val="es-ES"/>
        </w:rPr>
      </w:pPr>
      <w:bookmarkStart w:id="82" w:name="_Toc140772037"/>
      <w:r>
        <w:rPr>
          <w:lang w:val="es-ES"/>
        </w:rPr>
        <w:lastRenderedPageBreak/>
        <w:t>Ejemplos</w:t>
      </w:r>
      <w:r w:rsidR="0068716C">
        <w:rPr>
          <w:lang w:val="es-ES"/>
        </w:rPr>
        <w:t xml:space="preserve"> CFDI</w:t>
      </w:r>
      <w:bookmarkEnd w:id="82"/>
    </w:p>
    <w:p w14:paraId="19D50916" w14:textId="23C48B72" w:rsidR="00431533" w:rsidRPr="00431533" w:rsidRDefault="00431533" w:rsidP="005B5148">
      <w:pPr>
        <w:pStyle w:val="Textoindependiente"/>
        <w:rPr>
          <w:lang w:val="es-ES"/>
        </w:rPr>
      </w:pPr>
      <w:r>
        <w:rPr>
          <w:lang w:val="es-ES"/>
        </w:rPr>
        <w:t xml:space="preserve">A </w:t>
      </w:r>
      <w:r w:rsidR="005B1A6D">
        <w:rPr>
          <w:lang w:val="es-ES"/>
        </w:rPr>
        <w:t>continuación,</w:t>
      </w:r>
      <w:r>
        <w:rPr>
          <w:lang w:val="es-ES"/>
        </w:rPr>
        <w:t xml:space="preserve"> se presentan los ejemplos para emitir</w:t>
      </w:r>
      <w:r w:rsidR="007C3ABA">
        <w:rPr>
          <w:lang w:val="es-ES"/>
        </w:rPr>
        <w:t>, sellar, timbrar y cancelar</w:t>
      </w:r>
      <w:r>
        <w:rPr>
          <w:lang w:val="es-ES"/>
        </w:rPr>
        <w:t xml:space="preserve"> </w:t>
      </w:r>
      <w:proofErr w:type="spellStart"/>
      <w:r w:rsidR="005B1A6D">
        <w:rPr>
          <w:lang w:val="es-ES"/>
        </w:rPr>
        <w:t>CFDIs</w:t>
      </w:r>
      <w:proofErr w:type="spellEnd"/>
      <w:r w:rsidR="002B423C">
        <w:rPr>
          <w:lang w:val="es-ES"/>
        </w:rPr>
        <w:t xml:space="preserve"> y Comprobantes de Retención e Información de Pagos,</w:t>
      </w:r>
      <w:r w:rsidR="007C3ABA">
        <w:rPr>
          <w:lang w:val="es-ES"/>
        </w:rPr>
        <w:t xml:space="preserve"> además de recuperar </w:t>
      </w:r>
      <w:r w:rsidR="005B1A6D">
        <w:rPr>
          <w:lang w:val="es-ES"/>
        </w:rPr>
        <w:t>timbres. Para</w:t>
      </w:r>
      <w:r>
        <w:rPr>
          <w:lang w:val="es-ES"/>
        </w:rPr>
        <w:t xml:space="preserve"> mayor detalle sobre las clases, métodos y enumeraciones ver la sección </w:t>
      </w:r>
      <w:r w:rsidR="00B60545">
        <w:rPr>
          <w:lang w:val="es-ES"/>
        </w:rPr>
        <w:fldChar w:fldCharType="begin"/>
      </w:r>
      <w:r w:rsidR="00B60545">
        <w:rPr>
          <w:lang w:val="es-ES"/>
        </w:rPr>
        <w:instrText xml:space="preserve"> REF _Ref496708049 \r \h </w:instrText>
      </w:r>
      <w:r w:rsidR="00B60545">
        <w:rPr>
          <w:lang w:val="es-ES"/>
        </w:rPr>
      </w:r>
      <w:r w:rsidR="00B60545">
        <w:rPr>
          <w:lang w:val="es-ES"/>
        </w:rPr>
        <w:fldChar w:fldCharType="separate"/>
      </w:r>
      <w:r w:rsidR="00870AC5">
        <w:rPr>
          <w:lang w:val="es-ES"/>
        </w:rPr>
        <w:t>9</w:t>
      </w:r>
      <w:r w:rsidR="00B60545">
        <w:rPr>
          <w:lang w:val="es-ES"/>
        </w:rPr>
        <w:fldChar w:fldCharType="end"/>
      </w:r>
      <w:r w:rsidR="00B60545">
        <w:rPr>
          <w:lang w:val="es-ES"/>
        </w:rPr>
        <w:t xml:space="preserve"> </w:t>
      </w:r>
      <w:r w:rsidR="00B60545">
        <w:rPr>
          <w:lang w:val="es-ES"/>
        </w:rPr>
        <w:fldChar w:fldCharType="begin"/>
      </w:r>
      <w:r w:rsidR="00B60545">
        <w:rPr>
          <w:lang w:val="es-ES"/>
        </w:rPr>
        <w:instrText xml:space="preserve"> REF _Ref496708049 \h </w:instrText>
      </w:r>
      <w:r w:rsidR="00B60545">
        <w:rPr>
          <w:lang w:val="es-ES"/>
        </w:rPr>
      </w:r>
      <w:r w:rsidR="00B60545">
        <w:rPr>
          <w:lang w:val="es-ES"/>
        </w:rPr>
        <w:fldChar w:fldCharType="separate"/>
      </w:r>
      <w:r w:rsidR="00870AC5">
        <w:t>Referencia</w:t>
      </w:r>
      <w:r w:rsidR="00B60545">
        <w:rPr>
          <w:lang w:val="es-ES"/>
        </w:rPr>
        <w:fldChar w:fldCharType="end"/>
      </w:r>
      <w:r>
        <w:rPr>
          <w:lang w:val="es-ES"/>
        </w:rPr>
        <w:t>.</w:t>
      </w:r>
    </w:p>
    <w:p w14:paraId="66E2EED7" w14:textId="17074E50" w:rsidR="00F60B7E" w:rsidRPr="009D7FB7" w:rsidRDefault="00B60545" w:rsidP="009D7FB7">
      <w:pPr>
        <w:pStyle w:val="Ttulo2"/>
      </w:pPr>
      <w:bookmarkStart w:id="83" w:name="_Toc140772038"/>
      <w:r w:rsidRPr="009D7FB7">
        <w:t>Instanciar</w:t>
      </w:r>
      <w:r w:rsidR="00F60B7E" w:rsidRPr="009D7FB7">
        <w:t xml:space="preserve"> un Objeto tipo </w:t>
      </w:r>
      <w:r w:rsidR="00F60B7E" w:rsidRPr="009D7FB7">
        <w:rPr>
          <w:rFonts w:ascii="Consolas" w:hAnsi="Consolas"/>
        </w:rPr>
        <w:t>CFDI</w:t>
      </w:r>
      <w:r w:rsidR="00AA23EE">
        <w:rPr>
          <w:rFonts w:ascii="Consolas" w:hAnsi="Consolas"/>
        </w:rPr>
        <w:t>40</w:t>
      </w:r>
      <w:bookmarkEnd w:id="83"/>
    </w:p>
    <w:p w14:paraId="1989E3F5" w14:textId="740E7FEB" w:rsidR="00F60B7E" w:rsidRPr="00F60B7E" w:rsidRDefault="00F60B7E" w:rsidP="005B1A6D">
      <w:pPr>
        <w:pStyle w:val="Textoindependiente"/>
        <w:rPr>
          <w:lang w:val="es-ES"/>
        </w:rPr>
      </w:pPr>
      <w:r>
        <w:rPr>
          <w:lang w:val="es-ES"/>
        </w:rPr>
        <w:t xml:space="preserve">La clase </w:t>
      </w:r>
      <w:hyperlink w:anchor="_Clase_CFDI33" w:history="1">
        <w:r w:rsidRPr="005B1A6D">
          <w:rPr>
            <w:rStyle w:val="Hipervnculo"/>
            <w:rFonts w:ascii="Consolas" w:hAnsi="Consolas" w:cs="Consolas"/>
            <w:szCs w:val="19"/>
            <w:lang w:val="es-ES"/>
          </w:rPr>
          <w:t>CFDI</w:t>
        </w:r>
        <w:r w:rsidR="00AA23EE">
          <w:rPr>
            <w:rStyle w:val="Hipervnculo"/>
            <w:rFonts w:ascii="Consolas" w:hAnsi="Consolas" w:cs="Consolas"/>
            <w:szCs w:val="19"/>
            <w:lang w:val="es-ES"/>
          </w:rPr>
          <w:t>40</w:t>
        </w:r>
      </w:hyperlink>
      <w:r w:rsidRPr="00F60B7E">
        <w:rPr>
          <w:lang w:val="es-ES"/>
        </w:rPr>
        <w:t xml:space="preserve"> es la clase principal para comenzar a emitir </w:t>
      </w:r>
      <w:proofErr w:type="spellStart"/>
      <w:r w:rsidRPr="00F60B7E">
        <w:rPr>
          <w:lang w:val="es-ES"/>
        </w:rPr>
        <w:t>CFDIs</w:t>
      </w:r>
      <w:proofErr w:type="spellEnd"/>
      <w:r w:rsidRPr="00F60B7E">
        <w:rPr>
          <w:lang w:val="es-ES"/>
        </w:rPr>
        <w:t xml:space="preserve">, en este ejemplo se le pasa como primer argumento la cadena de conexión </w:t>
      </w:r>
      <w:r>
        <w:rPr>
          <w:lang w:val="es-ES"/>
        </w:rPr>
        <w:t xml:space="preserve">a la base de datos </w:t>
      </w:r>
      <w:proofErr w:type="spellStart"/>
      <w:r w:rsidR="00D03C80">
        <w:rPr>
          <w:rFonts w:ascii="Consolas" w:hAnsi="Consolas"/>
          <w:lang w:val="es-ES"/>
        </w:rPr>
        <w:t>Catálogo</w:t>
      </w:r>
      <w:r w:rsidRPr="005B1A6D">
        <w:rPr>
          <w:rFonts w:ascii="Consolas" w:hAnsi="Consolas"/>
          <w:lang w:val="es-ES"/>
        </w:rPr>
        <w:t>ssat</w:t>
      </w:r>
      <w:proofErr w:type="spellEnd"/>
      <w:r>
        <w:rPr>
          <w:lang w:val="es-ES"/>
        </w:rPr>
        <w:t xml:space="preserve">, el resto de los argumentos son los atributos que </w:t>
      </w:r>
      <w:r w:rsidR="005B1A6D">
        <w:rPr>
          <w:lang w:val="es-ES"/>
        </w:rPr>
        <w:t>poseerá</w:t>
      </w:r>
      <w:r>
        <w:rPr>
          <w:lang w:val="es-ES"/>
        </w:rPr>
        <w:t xml:space="preserve"> el </w:t>
      </w:r>
      <w:r w:rsidR="005B1A6D">
        <w:rPr>
          <w:lang w:val="es-ES"/>
        </w:rPr>
        <w:t>CFDI</w:t>
      </w:r>
      <w:r>
        <w:rPr>
          <w:lang w:val="es-ES"/>
        </w:rPr>
        <w:t>.</w:t>
      </w:r>
    </w:p>
    <w:tbl>
      <w:tblPr>
        <w:tblW w:w="9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/>
        <w:tblLayout w:type="fixed"/>
        <w:tblLook w:val="0400" w:firstRow="0" w:lastRow="0" w:firstColumn="0" w:lastColumn="0" w:noHBand="0" w:noVBand="1"/>
      </w:tblPr>
      <w:tblGrid>
        <w:gridCol w:w="457"/>
        <w:gridCol w:w="9505"/>
      </w:tblGrid>
      <w:tr w:rsidR="00F60B7E" w:rsidRPr="002B5700" w14:paraId="39FA1F04" w14:textId="77777777" w:rsidTr="00AA23EE">
        <w:trPr>
          <w:trHeight w:val="4044"/>
        </w:trPr>
        <w:tc>
          <w:tcPr>
            <w:tcW w:w="457" w:type="dxa"/>
            <w:shd w:val="clear" w:color="auto" w:fill="F2F2F2"/>
          </w:tcPr>
          <w:p w14:paraId="2AF1A6BE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01</w:t>
            </w:r>
          </w:p>
          <w:p w14:paraId="13968B70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02</w:t>
            </w:r>
          </w:p>
          <w:p w14:paraId="116FF4F3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03</w:t>
            </w:r>
          </w:p>
          <w:p w14:paraId="0F14B6AB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04</w:t>
            </w:r>
          </w:p>
          <w:p w14:paraId="28B06DED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05</w:t>
            </w:r>
          </w:p>
          <w:p w14:paraId="1375F298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06</w:t>
            </w:r>
          </w:p>
          <w:p w14:paraId="2EE86E5D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07</w:t>
            </w:r>
          </w:p>
          <w:p w14:paraId="25DEA1A8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08</w:t>
            </w:r>
          </w:p>
          <w:p w14:paraId="68EC6286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09</w:t>
            </w:r>
          </w:p>
          <w:p w14:paraId="4F8CAD3C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10</w:t>
            </w:r>
          </w:p>
          <w:p w14:paraId="62DEA89E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11</w:t>
            </w:r>
          </w:p>
          <w:p w14:paraId="12F79CBA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12</w:t>
            </w:r>
          </w:p>
          <w:p w14:paraId="4044518E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13</w:t>
            </w:r>
          </w:p>
          <w:p w14:paraId="17F98117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14</w:t>
            </w:r>
          </w:p>
          <w:p w14:paraId="59DA144A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15</w:t>
            </w:r>
          </w:p>
          <w:p w14:paraId="1E4938EC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16</w:t>
            </w:r>
          </w:p>
          <w:p w14:paraId="7A1967A2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17</w:t>
            </w:r>
          </w:p>
          <w:p w14:paraId="3BA9B101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18</w:t>
            </w:r>
          </w:p>
          <w:p w14:paraId="66DF4D9B" w14:textId="77777777" w:rsidR="00F60B7E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19</w:t>
            </w:r>
          </w:p>
          <w:p w14:paraId="77F856A4" w14:textId="537C473A" w:rsidR="00AA23EE" w:rsidRPr="002B5700" w:rsidRDefault="00AA23EE" w:rsidP="00B04633">
            <w:pPr>
              <w:pStyle w:val="Numeros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9505" w:type="dxa"/>
            <w:shd w:val="clear" w:color="auto" w:fill="F2F2F2"/>
          </w:tcPr>
          <w:p w14:paraId="2453FAA8" w14:textId="6343A2CA" w:rsidR="00AA23EE" w:rsidRDefault="00AA23EE" w:rsidP="00AA23E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cfdi40 =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new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Consolas" w:hAnsi="Consolas" w:cs="Consolas"/>
                <w:color w:val="2B91AF"/>
                <w:sz w:val="19"/>
                <w:szCs w:val="19"/>
                <w:highlight w:val="white"/>
              </w:rPr>
              <w:t>CFDI40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(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"Server=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localhost;Port</w:t>
            </w:r>
            <w:proofErr w:type="gramEnd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=3306;Database=catalogossat;Uid=root;Pwd=xxx;"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,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//connString</w:t>
            </w:r>
          </w:p>
          <w:p w14:paraId="44C3CCBB" w14:textId="77777777" w:rsidR="00AA23EE" w:rsidRDefault="00AA23EE" w:rsidP="00AA23E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"BZNPLUS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pSerie</w:t>
            </w:r>
            <w:proofErr w:type="spellEnd"/>
          </w:p>
          <w:p w14:paraId="269209A3" w14:textId="77777777" w:rsidR="00AA23EE" w:rsidRDefault="00AA23EE" w:rsidP="00AA23E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"196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pFolio</w:t>
            </w:r>
            <w:proofErr w:type="spellEnd"/>
          </w:p>
          <w:p w14:paraId="4B8874AD" w14:textId="77777777" w:rsidR="00AA23EE" w:rsidRDefault="00AA23EE" w:rsidP="00AA23E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fechaCfdi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pFecha</w:t>
            </w:r>
            <w:proofErr w:type="spellEnd"/>
          </w:p>
          <w:p w14:paraId="4CF0EF1B" w14:textId="77777777" w:rsidR="00AA23EE" w:rsidRDefault="00AA23EE" w:rsidP="00AA23E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"99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pFormaPago</w:t>
            </w:r>
            <w:proofErr w:type="spellEnd"/>
          </w:p>
          <w:p w14:paraId="5211CBFA" w14:textId="77777777" w:rsidR="00AA23EE" w:rsidRDefault="00AA23EE" w:rsidP="00AA23E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pCondPago</w:t>
            </w:r>
            <w:proofErr w:type="spellEnd"/>
          </w:p>
          <w:p w14:paraId="0FCB289D" w14:textId="77777777" w:rsidR="00AA23EE" w:rsidRDefault="00AA23EE" w:rsidP="00AA23E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2750.00m,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pSubtotal</w:t>
            </w:r>
            <w:proofErr w:type="spellEnd"/>
          </w:p>
          <w:p w14:paraId="7FE1CCFF" w14:textId="77777777" w:rsidR="00AA23EE" w:rsidRDefault="00AA23EE" w:rsidP="00AA23E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0.00m,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pDescuento</w:t>
            </w:r>
            <w:proofErr w:type="spellEnd"/>
          </w:p>
          <w:p w14:paraId="14825B29" w14:textId="77777777" w:rsidR="00AA23EE" w:rsidRDefault="00AA23EE" w:rsidP="00AA23E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"MXN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pMoneda</w:t>
            </w:r>
            <w:proofErr w:type="spellEnd"/>
          </w:p>
          <w:p w14:paraId="67EFE592" w14:textId="77777777" w:rsidR="00AA23EE" w:rsidRDefault="00AA23EE" w:rsidP="00AA23E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1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m,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pTipoCambio</w:t>
            </w:r>
            <w:proofErr w:type="spellEnd"/>
          </w:p>
          <w:p w14:paraId="7946FC49" w14:textId="77777777" w:rsidR="00AA23EE" w:rsidRDefault="00AA23EE" w:rsidP="00AA23E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3190.00m,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pTotal</w:t>
            </w:r>
            <w:proofErr w:type="spellEnd"/>
          </w:p>
          <w:p w14:paraId="33496C17" w14:textId="77777777" w:rsidR="00AA23EE" w:rsidRDefault="00AA23EE" w:rsidP="00AA23E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"I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pTipoCompr</w:t>
            </w:r>
            <w:proofErr w:type="spellEnd"/>
          </w:p>
          <w:p w14:paraId="22C473AB" w14:textId="77777777" w:rsidR="00AA23EE" w:rsidRDefault="00AA23EE" w:rsidP="00AA23E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"01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pExportacion</w:t>
            </w:r>
            <w:proofErr w:type="spellEnd"/>
          </w:p>
          <w:p w14:paraId="65961B45" w14:textId="77777777" w:rsidR="00AA23EE" w:rsidRDefault="00AA23EE" w:rsidP="00AA23E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"PPD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pMetodoPago</w:t>
            </w:r>
            <w:proofErr w:type="spellEnd"/>
          </w:p>
          <w:p w14:paraId="4AA11017" w14:textId="161D55FE" w:rsidR="00AA23EE" w:rsidRDefault="00AA23EE" w:rsidP="00AA23E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"72010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pLugarE</w:t>
            </w:r>
            <w:r w:rsidR="00B16CCA"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x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ped</w:t>
            </w:r>
            <w:proofErr w:type="spellEnd"/>
          </w:p>
          <w:p w14:paraId="1FF31D05" w14:textId="77777777" w:rsidR="00AA23EE" w:rsidRDefault="00AA23EE" w:rsidP="00AA23E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</w:t>
            </w:r>
            <w:proofErr w:type="spellStart"/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null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pConfirmacion</w:t>
            </w:r>
            <w:proofErr w:type="spellEnd"/>
          </w:p>
          <w:p w14:paraId="4CAD1A6A" w14:textId="77777777" w:rsidR="00AA23EE" w:rsidRDefault="00AA23EE" w:rsidP="00AA23E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</w:t>
            </w:r>
            <w:proofErr w:type="spellStart"/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this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.rutaCert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rutaCert</w:t>
            </w:r>
            <w:proofErr w:type="spellEnd"/>
          </w:p>
          <w:p w14:paraId="6FCE445C" w14:textId="27DB26EE" w:rsidR="00F60B7E" w:rsidRPr="002B5700" w:rsidRDefault="00AA23EE" w:rsidP="00AA23E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);</w:t>
            </w:r>
          </w:p>
          <w:p w14:paraId="572177B4" w14:textId="77777777" w:rsidR="00F60B7E" w:rsidRPr="002B5700" w:rsidRDefault="00F60B7E" w:rsidP="00F60B7E">
            <w:pPr>
              <w:rPr>
                <w:rFonts w:ascii="Consolas" w:eastAsia="Courier" w:hAnsi="Consolas" w:cs="Courier"/>
                <w:sz w:val="18"/>
              </w:rPr>
            </w:pPr>
          </w:p>
        </w:tc>
      </w:tr>
    </w:tbl>
    <w:p w14:paraId="3A4CEFB5" w14:textId="4C90A68B" w:rsidR="00F60B7E" w:rsidRDefault="00F60B7E" w:rsidP="00E23CA9">
      <w:pPr>
        <w:pStyle w:val="Textoindependiente"/>
        <w:rPr>
          <w:lang w:val="es-ES"/>
        </w:rPr>
      </w:pPr>
      <w:r>
        <w:rPr>
          <w:lang w:val="es-ES"/>
        </w:rPr>
        <w:t xml:space="preserve">Lo cual produce en el </w:t>
      </w:r>
      <w:r w:rsidR="005B1A6D">
        <w:rPr>
          <w:lang w:val="es-ES"/>
        </w:rPr>
        <w:t>XML</w:t>
      </w:r>
      <w:r>
        <w:rPr>
          <w:lang w:val="es-ES"/>
        </w:rPr>
        <w:t xml:space="preserve"> lo siguiente:</w:t>
      </w:r>
    </w:p>
    <w:p w14:paraId="18D361EB" w14:textId="5141D007" w:rsidR="00FC29A6" w:rsidRDefault="00172097" w:rsidP="00FC29A6">
      <w:pPr>
        <w:keepNext/>
      </w:pPr>
      <w:r>
        <w:rPr>
          <w:noProof/>
        </w:rPr>
        <w:drawing>
          <wp:inline distT="0" distB="0" distL="0" distR="0" wp14:anchorId="6BC817A5" wp14:editId="3EC30346">
            <wp:extent cx="5971540" cy="2406015"/>
            <wp:effectExtent l="0" t="0" r="0" b="0"/>
            <wp:docPr id="7707935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793595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4C82C" w14:textId="252A3DE7" w:rsidR="00F60B7E" w:rsidRDefault="00FC29A6" w:rsidP="00FC29A6">
      <w:pPr>
        <w:pStyle w:val="Descripcin"/>
        <w:rPr>
          <w:lang w:val="es-ES"/>
        </w:rPr>
      </w:pPr>
      <w:bookmarkStart w:id="84" w:name="_Toc140772291"/>
      <w:r>
        <w:t xml:space="preserve">Imagen </w:t>
      </w:r>
      <w:fldSimple w:instr=" SEQ Imagen \* ARABIC ">
        <w:r w:rsidR="00870AC5">
          <w:rPr>
            <w:noProof/>
          </w:rPr>
          <w:t>33</w:t>
        </w:r>
      </w:fldSimple>
      <w:r>
        <w:t xml:space="preserve"> Atributos de </w:t>
      </w:r>
      <w:r w:rsidR="001C1F7E">
        <w:t xml:space="preserve">CFDI </w:t>
      </w:r>
      <w:r>
        <w:t>agregados</w:t>
      </w:r>
      <w:bookmarkEnd w:id="84"/>
    </w:p>
    <w:p w14:paraId="4AD01C85" w14:textId="77777777" w:rsidR="00F60B7E" w:rsidRDefault="00F60B7E" w:rsidP="00F60B7E">
      <w:pPr>
        <w:rPr>
          <w:lang w:val="es-ES"/>
        </w:rPr>
      </w:pPr>
    </w:p>
    <w:p w14:paraId="24035589" w14:textId="74980619" w:rsidR="00172097" w:rsidRDefault="00172097" w:rsidP="00F60B7E">
      <w:pPr>
        <w:pStyle w:val="Ttulo2"/>
        <w:rPr>
          <w:lang w:val="es-ES"/>
        </w:rPr>
      </w:pPr>
      <w:bookmarkStart w:id="85" w:name="_Toc140772039"/>
      <w:r>
        <w:rPr>
          <w:lang w:val="es-ES"/>
        </w:rPr>
        <w:lastRenderedPageBreak/>
        <w:t>Establecer</w:t>
      </w:r>
      <w:r w:rsidR="00D43B75">
        <w:rPr>
          <w:lang w:val="es-ES"/>
        </w:rPr>
        <w:t xml:space="preserve"> información del nodo</w:t>
      </w:r>
      <w:r>
        <w:rPr>
          <w:lang w:val="es-ES"/>
        </w:rPr>
        <w:t xml:space="preserve"> </w:t>
      </w:r>
      <w:proofErr w:type="spellStart"/>
      <w:r w:rsidRPr="00172097">
        <w:rPr>
          <w:rFonts w:ascii="Consolas" w:hAnsi="Consolas"/>
          <w:lang w:val="es-ES"/>
        </w:rPr>
        <w:t>InformacionGlobal</w:t>
      </w:r>
      <w:bookmarkEnd w:id="85"/>
      <w:proofErr w:type="spellEnd"/>
    </w:p>
    <w:p w14:paraId="0BA84AA4" w14:textId="0EC9A1F1" w:rsidR="00172097" w:rsidRDefault="00172097" w:rsidP="00172097">
      <w:pPr>
        <w:jc w:val="both"/>
        <w:rPr>
          <w:lang w:val="es-ES"/>
        </w:rPr>
      </w:pPr>
      <w:r>
        <w:rPr>
          <w:lang w:val="es-ES"/>
        </w:rPr>
        <w:t>Utilizando la instancia de CFDI40 anterior invocamos el método “</w:t>
      </w:r>
      <w:proofErr w:type="spellStart"/>
      <w:proofErr w:type="gramStart"/>
      <w:r w:rsidRPr="00172097">
        <w:rPr>
          <w:rFonts w:ascii="Consolas" w:hAnsi="Consolas"/>
          <w:lang w:val="es-ES"/>
        </w:rPr>
        <w:t>setInformacionGlobal</w:t>
      </w:r>
      <w:proofErr w:type="spellEnd"/>
      <w:r>
        <w:rPr>
          <w:rFonts w:ascii="Consolas" w:hAnsi="Consolas"/>
          <w:lang w:val="es-ES"/>
        </w:rPr>
        <w:t>(</w:t>
      </w:r>
      <w:proofErr w:type="gramEnd"/>
      <w:r>
        <w:rPr>
          <w:rFonts w:ascii="Consolas" w:hAnsi="Consolas"/>
          <w:lang w:val="es-ES"/>
        </w:rPr>
        <w:t>)</w:t>
      </w:r>
      <w:r>
        <w:rPr>
          <w:lang w:val="es-ES"/>
        </w:rPr>
        <w:t xml:space="preserve">” y le pasamos la información correspondiente al nodo </w:t>
      </w:r>
      <w:proofErr w:type="spellStart"/>
      <w:r>
        <w:rPr>
          <w:lang w:val="es-ES"/>
        </w:rPr>
        <w:t>InformacionGlobal</w:t>
      </w:r>
      <w:proofErr w:type="spellEnd"/>
      <w:r>
        <w:rPr>
          <w:lang w:val="es-ES"/>
        </w:rPr>
        <w:t>.</w:t>
      </w:r>
    </w:p>
    <w:p w14:paraId="5B804CA2" w14:textId="77777777" w:rsidR="00172097" w:rsidRDefault="00172097" w:rsidP="00172097">
      <w:pPr>
        <w:jc w:val="both"/>
        <w:rPr>
          <w:lang w:val="es-ES"/>
        </w:rPr>
      </w:pPr>
    </w:p>
    <w:tbl>
      <w:tblPr>
        <w:tblStyle w:val="Tablaconcuadrcula"/>
        <w:tblW w:w="9962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9505"/>
      </w:tblGrid>
      <w:tr w:rsidR="00172097" w:rsidRPr="002B5700" w14:paraId="4ED76FFA" w14:textId="77777777" w:rsidTr="007D3A90">
        <w:trPr>
          <w:trHeight w:val="992"/>
        </w:trPr>
        <w:tc>
          <w:tcPr>
            <w:tcW w:w="457" w:type="dxa"/>
            <w:shd w:val="clear" w:color="auto" w:fill="F2F2F2" w:themeFill="background1" w:themeFillShade="F2"/>
          </w:tcPr>
          <w:p w14:paraId="7056407D" w14:textId="77777777" w:rsidR="00172097" w:rsidRPr="002B5700" w:rsidRDefault="00172097" w:rsidP="007D3A90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01</w:t>
            </w:r>
          </w:p>
          <w:p w14:paraId="37F4DFF7" w14:textId="77777777" w:rsidR="00172097" w:rsidRPr="002B5700" w:rsidRDefault="00172097" w:rsidP="007D3A90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02</w:t>
            </w:r>
          </w:p>
          <w:p w14:paraId="4840D794" w14:textId="77777777" w:rsidR="00172097" w:rsidRPr="002B5700" w:rsidRDefault="00172097" w:rsidP="007D3A90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03</w:t>
            </w:r>
          </w:p>
          <w:p w14:paraId="7A9B223A" w14:textId="77777777" w:rsidR="00172097" w:rsidRPr="002B5700" w:rsidRDefault="00172097" w:rsidP="007D3A90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04</w:t>
            </w:r>
          </w:p>
          <w:p w14:paraId="2C7D06A1" w14:textId="77777777" w:rsidR="00172097" w:rsidRPr="002B5700" w:rsidRDefault="00172097" w:rsidP="007D3A90">
            <w:pPr>
              <w:rPr>
                <w:rFonts w:ascii="Consolas" w:eastAsia="Courier" w:hAnsi="Consolas" w:cs="Courier"/>
                <w:sz w:val="18"/>
              </w:rPr>
            </w:pPr>
          </w:p>
        </w:tc>
        <w:tc>
          <w:tcPr>
            <w:tcW w:w="9505" w:type="dxa"/>
            <w:shd w:val="clear" w:color="auto" w:fill="F2F2F2" w:themeFill="background1" w:themeFillShade="F2"/>
          </w:tcPr>
          <w:p w14:paraId="53741632" w14:textId="68B902DE" w:rsidR="00172097" w:rsidRPr="002B5700" w:rsidRDefault="00172097" w:rsidP="007D3A9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//Estableciendo el nodo </w:t>
            </w:r>
            <w:proofErr w:type="spellStart"/>
            <w:r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InformacionGlobal</w:t>
            </w:r>
            <w:proofErr w:type="spellEnd"/>
          </w:p>
          <w:p w14:paraId="2AA47E5B" w14:textId="77777777" w:rsidR="00172097" w:rsidRDefault="00172097" w:rsidP="00172097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cfdi40.setInformacionGlobal(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"04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pPeriodicidad</w:t>
            </w:r>
            <w:proofErr w:type="spellEnd"/>
          </w:p>
          <w:p w14:paraId="0390223C" w14:textId="502CC7AB" w:rsidR="00172097" w:rsidRDefault="00172097" w:rsidP="00172097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"05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pMeses</w:t>
            </w:r>
            <w:proofErr w:type="spellEnd"/>
          </w:p>
          <w:p w14:paraId="460BD42C" w14:textId="03867719" w:rsidR="00172097" w:rsidRPr="002B5700" w:rsidRDefault="00172097" w:rsidP="00172097">
            <w:pPr>
              <w:rPr>
                <w:rFonts w:ascii="Consolas" w:eastAsia="Courier" w:hAnsi="Consolas" w:cs="Courier"/>
                <w:sz w:val="18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2021);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pAño</w:t>
            </w:r>
            <w:proofErr w:type="spellEnd"/>
          </w:p>
        </w:tc>
      </w:tr>
    </w:tbl>
    <w:p w14:paraId="72B1DC30" w14:textId="77777777" w:rsidR="00172097" w:rsidRDefault="00172097" w:rsidP="00172097">
      <w:pPr>
        <w:jc w:val="both"/>
        <w:rPr>
          <w:lang w:val="es-ES"/>
        </w:rPr>
      </w:pPr>
    </w:p>
    <w:p w14:paraId="1D458BD0" w14:textId="4BD1E487" w:rsidR="00172097" w:rsidRDefault="00172097" w:rsidP="00172097">
      <w:pPr>
        <w:jc w:val="both"/>
        <w:rPr>
          <w:lang w:val="es-ES"/>
        </w:rPr>
      </w:pPr>
      <w:r>
        <w:rPr>
          <w:lang w:val="es-ES"/>
        </w:rPr>
        <w:t xml:space="preserve">Lo cual produce el nodo </w:t>
      </w:r>
      <w:proofErr w:type="spellStart"/>
      <w:r w:rsidRPr="00172097">
        <w:rPr>
          <w:rFonts w:ascii="Consolas" w:hAnsi="Consolas"/>
          <w:lang w:val="es-ES"/>
        </w:rPr>
        <w:t>InformacionGlobal</w:t>
      </w:r>
      <w:proofErr w:type="spellEnd"/>
      <w:r>
        <w:rPr>
          <w:lang w:val="es-ES"/>
        </w:rPr>
        <w:t xml:space="preserve">: </w:t>
      </w:r>
    </w:p>
    <w:p w14:paraId="70841E75" w14:textId="00879931" w:rsidR="00172097" w:rsidRDefault="00172097" w:rsidP="00172097">
      <w:pPr>
        <w:jc w:val="center"/>
        <w:rPr>
          <w:lang w:val="es-ES"/>
        </w:rPr>
      </w:pPr>
      <w:r>
        <w:rPr>
          <w:noProof/>
        </w:rPr>
        <w:drawing>
          <wp:inline distT="0" distB="0" distL="0" distR="0" wp14:anchorId="6D0C8C31" wp14:editId="156B3821">
            <wp:extent cx="4200525" cy="504825"/>
            <wp:effectExtent l="0" t="0" r="9525" b="9525"/>
            <wp:docPr id="4083468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346834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4F5E" w14:textId="6B25A963" w:rsidR="00172097" w:rsidRDefault="00172097" w:rsidP="00172097">
      <w:pPr>
        <w:pStyle w:val="Descripcin"/>
        <w:rPr>
          <w:lang w:val="es-ES"/>
        </w:rPr>
      </w:pPr>
      <w:bookmarkStart w:id="86" w:name="_Toc140772292"/>
      <w:r>
        <w:t xml:space="preserve">Imagen </w:t>
      </w:r>
      <w:fldSimple w:instr=" SEQ Imagen \* ARABIC ">
        <w:r>
          <w:rPr>
            <w:noProof/>
          </w:rPr>
          <w:t>34</w:t>
        </w:r>
      </w:fldSimple>
      <w:r>
        <w:t xml:space="preserve"> Nodo </w:t>
      </w:r>
      <w:proofErr w:type="spellStart"/>
      <w:r>
        <w:rPr>
          <w:rFonts w:ascii="Consolas" w:hAnsi="Consolas"/>
        </w:rPr>
        <w:t>InformacionGlobal</w:t>
      </w:r>
      <w:proofErr w:type="spellEnd"/>
      <w:r>
        <w:t xml:space="preserve"> </w:t>
      </w:r>
      <w:r>
        <w:rPr>
          <w:noProof/>
        </w:rPr>
        <w:t>agregado</w:t>
      </w:r>
      <w:bookmarkEnd w:id="86"/>
    </w:p>
    <w:p w14:paraId="2CE300AC" w14:textId="00CE1611" w:rsidR="00F60B7E" w:rsidRDefault="00B16CCA" w:rsidP="00F60B7E">
      <w:pPr>
        <w:pStyle w:val="Ttulo2"/>
        <w:rPr>
          <w:lang w:val="es-ES"/>
        </w:rPr>
      </w:pPr>
      <w:bookmarkStart w:id="87" w:name="_Toc140772040"/>
      <w:r>
        <w:rPr>
          <w:lang w:val="es-ES"/>
        </w:rPr>
        <w:t>Agregar</w:t>
      </w:r>
      <w:r w:rsidR="009D7FB7">
        <w:rPr>
          <w:lang w:val="es-ES"/>
        </w:rPr>
        <w:t xml:space="preserve"> </w:t>
      </w:r>
      <w:proofErr w:type="spellStart"/>
      <w:r w:rsidR="005B1A6D" w:rsidRPr="005B1A6D">
        <w:rPr>
          <w:rFonts w:ascii="Consolas" w:hAnsi="Consolas"/>
          <w:lang w:val="es-ES"/>
        </w:rPr>
        <w:t>CfdiRelacio</w:t>
      </w:r>
      <w:r w:rsidR="00F60B7E" w:rsidRPr="005B1A6D">
        <w:rPr>
          <w:rFonts w:ascii="Consolas" w:hAnsi="Consolas"/>
          <w:lang w:val="es-ES"/>
        </w:rPr>
        <w:t>n</w:t>
      </w:r>
      <w:r w:rsidR="005B1A6D" w:rsidRPr="005B1A6D">
        <w:rPr>
          <w:rFonts w:ascii="Consolas" w:hAnsi="Consolas"/>
          <w:lang w:val="es-ES"/>
        </w:rPr>
        <w:t>a</w:t>
      </w:r>
      <w:r w:rsidR="00F60B7E" w:rsidRPr="005B1A6D">
        <w:rPr>
          <w:rFonts w:ascii="Consolas" w:hAnsi="Consolas"/>
          <w:lang w:val="es-ES"/>
        </w:rPr>
        <w:t>dos</w:t>
      </w:r>
      <w:bookmarkEnd w:id="87"/>
      <w:proofErr w:type="spellEnd"/>
    </w:p>
    <w:p w14:paraId="126F28D3" w14:textId="78DA646D" w:rsidR="00F60B7E" w:rsidRPr="00F60B7E" w:rsidRDefault="00F60B7E" w:rsidP="005B1A6D">
      <w:pPr>
        <w:pStyle w:val="Textoindependiente"/>
        <w:rPr>
          <w:lang w:val="es-ES"/>
        </w:rPr>
      </w:pPr>
      <w:r>
        <w:rPr>
          <w:lang w:val="es-ES"/>
        </w:rPr>
        <w:t xml:space="preserve">Utilizando la instancia de </w:t>
      </w:r>
      <w:hyperlink w:anchor="_Clase_CFDI33" w:history="1">
        <w:r w:rsidRPr="005B1A6D">
          <w:rPr>
            <w:rStyle w:val="Hipervnculo"/>
            <w:rFonts w:ascii="Consolas" w:hAnsi="Consolas" w:cs="Consolas"/>
            <w:szCs w:val="19"/>
            <w:lang w:val="es-ES"/>
          </w:rPr>
          <w:t>CFDI</w:t>
        </w:r>
        <w:r w:rsidR="00172097">
          <w:rPr>
            <w:rStyle w:val="Hipervnculo"/>
            <w:rFonts w:ascii="Consolas" w:hAnsi="Consolas" w:cs="Consolas"/>
            <w:szCs w:val="19"/>
            <w:lang w:val="es-ES"/>
          </w:rPr>
          <w:t>40</w:t>
        </w:r>
      </w:hyperlink>
      <w:r>
        <w:rPr>
          <w:color w:val="2B91AF"/>
          <w:lang w:val="es-ES"/>
        </w:rPr>
        <w:t xml:space="preserve"> </w:t>
      </w:r>
      <w:r w:rsidRPr="00F60B7E">
        <w:rPr>
          <w:lang w:val="es-ES"/>
        </w:rPr>
        <w:t xml:space="preserve">anterior invocamos el </w:t>
      </w:r>
      <w:r w:rsidRPr="005B1A6D">
        <w:rPr>
          <w:lang w:val="es-ES"/>
        </w:rPr>
        <w:t>método “</w:t>
      </w:r>
      <w:proofErr w:type="spellStart"/>
      <w:proofErr w:type="gramStart"/>
      <w:r w:rsidR="00172097">
        <w:rPr>
          <w:rFonts w:ascii="Consolas" w:hAnsi="Consolas"/>
          <w:lang w:val="es-ES"/>
        </w:rPr>
        <w:t>add</w:t>
      </w:r>
      <w:r w:rsidRPr="005B1A6D">
        <w:rPr>
          <w:rFonts w:ascii="Consolas" w:hAnsi="Consolas"/>
          <w:lang w:val="es-ES"/>
        </w:rPr>
        <w:t>Cfdirelacionados</w:t>
      </w:r>
      <w:proofErr w:type="spellEnd"/>
      <w:r w:rsidRPr="005B1A6D">
        <w:rPr>
          <w:rFonts w:ascii="Consolas" w:hAnsi="Consolas"/>
          <w:lang w:val="es-ES"/>
        </w:rPr>
        <w:t>(</w:t>
      </w:r>
      <w:proofErr w:type="gramEnd"/>
      <w:r w:rsidRPr="005B1A6D">
        <w:rPr>
          <w:rFonts w:ascii="Consolas" w:hAnsi="Consolas"/>
          <w:lang w:val="es-ES"/>
        </w:rPr>
        <w:t>)</w:t>
      </w:r>
      <w:r w:rsidR="005B1A6D" w:rsidRPr="005B1A6D">
        <w:rPr>
          <w:lang w:val="es-ES"/>
        </w:rPr>
        <w:t>“</w:t>
      </w:r>
      <w:r>
        <w:rPr>
          <w:lang w:val="es-ES"/>
        </w:rPr>
        <w:t xml:space="preserve"> y le pasamos el tipo de relación y </w:t>
      </w:r>
      <w:r w:rsidR="00172097">
        <w:rPr>
          <w:lang w:val="es-ES"/>
        </w:rPr>
        <w:t>los</w:t>
      </w:r>
      <w:r>
        <w:rPr>
          <w:lang w:val="es-ES"/>
        </w:rPr>
        <w:t xml:space="preserve"> </w:t>
      </w:r>
      <w:proofErr w:type="spellStart"/>
      <w:r>
        <w:rPr>
          <w:lang w:val="es-ES"/>
        </w:rPr>
        <w:t>UUID</w:t>
      </w:r>
      <w:r w:rsidR="00172097">
        <w:rPr>
          <w:lang w:val="es-ES"/>
        </w:rPr>
        <w:t>s</w:t>
      </w:r>
      <w:proofErr w:type="spellEnd"/>
      <w:r>
        <w:rPr>
          <w:lang w:val="es-ES"/>
        </w:rPr>
        <w:t xml:space="preserve"> de</w:t>
      </w:r>
      <w:r w:rsidR="00172097">
        <w:rPr>
          <w:lang w:val="es-ES"/>
        </w:rPr>
        <w:t xml:space="preserve"> </w:t>
      </w:r>
      <w:r>
        <w:rPr>
          <w:lang w:val="es-ES"/>
        </w:rPr>
        <w:t>l</w:t>
      </w:r>
      <w:r w:rsidR="00172097">
        <w:rPr>
          <w:lang w:val="es-ES"/>
        </w:rPr>
        <w:t>os</w:t>
      </w:r>
      <w:r>
        <w:rPr>
          <w:lang w:val="es-ES"/>
        </w:rPr>
        <w:t xml:space="preserve"> </w:t>
      </w:r>
      <w:proofErr w:type="spellStart"/>
      <w:r w:rsidR="005B1A6D">
        <w:rPr>
          <w:lang w:val="es-ES"/>
        </w:rPr>
        <w:t>CFDI</w:t>
      </w:r>
      <w:r w:rsidR="00172097">
        <w:rPr>
          <w:lang w:val="es-ES"/>
        </w:rPr>
        <w:t>s</w:t>
      </w:r>
      <w:proofErr w:type="spellEnd"/>
      <w:r w:rsidR="005B1A6D">
        <w:rPr>
          <w:lang w:val="es-ES"/>
        </w:rPr>
        <w:t xml:space="preserve"> </w:t>
      </w:r>
      <w:r>
        <w:rPr>
          <w:lang w:val="es-ES"/>
        </w:rPr>
        <w:t>Relacionado</w:t>
      </w:r>
      <w:r w:rsidR="00172097">
        <w:rPr>
          <w:lang w:val="es-ES"/>
        </w:rPr>
        <w:t>s</w:t>
      </w:r>
      <w:r w:rsidR="00272262">
        <w:rPr>
          <w:lang w:val="es-ES"/>
        </w:rPr>
        <w:t>, lo cual genera un primer</w:t>
      </w:r>
      <w:r w:rsidR="00F85FCB">
        <w:rPr>
          <w:lang w:val="es-ES"/>
        </w:rPr>
        <w:t xml:space="preserve"> nodo</w:t>
      </w:r>
      <w:r w:rsidR="00272262">
        <w:rPr>
          <w:lang w:val="es-ES"/>
        </w:rPr>
        <w:t xml:space="preserve"> </w:t>
      </w:r>
      <w:proofErr w:type="spellStart"/>
      <w:r w:rsidR="005B1A6D">
        <w:rPr>
          <w:lang w:val="es-ES"/>
        </w:rPr>
        <w:t>C</w:t>
      </w:r>
      <w:r w:rsidR="00F85FCB">
        <w:rPr>
          <w:lang w:val="es-ES"/>
        </w:rPr>
        <w:t>fdi</w:t>
      </w:r>
      <w:r w:rsidR="00272262">
        <w:rPr>
          <w:lang w:val="es-ES"/>
        </w:rPr>
        <w:t>Relacionado</w:t>
      </w:r>
      <w:r w:rsidR="00F85FCB">
        <w:rPr>
          <w:lang w:val="es-ES"/>
        </w:rPr>
        <w:t>s</w:t>
      </w:r>
      <w:proofErr w:type="spellEnd"/>
      <w:r w:rsidR="00272262">
        <w:rPr>
          <w:lang w:val="es-ES"/>
        </w:rPr>
        <w:t xml:space="preserve">, con </w:t>
      </w:r>
      <w:r w:rsidR="00F85FCB">
        <w:rPr>
          <w:lang w:val="es-ES"/>
        </w:rPr>
        <w:t>los</w:t>
      </w:r>
      <w:r w:rsidR="00272262">
        <w:rPr>
          <w:lang w:val="es-ES"/>
        </w:rPr>
        <w:t xml:space="preserve"> </w:t>
      </w:r>
      <w:proofErr w:type="spellStart"/>
      <w:r w:rsidR="00272262">
        <w:rPr>
          <w:lang w:val="es-ES"/>
        </w:rPr>
        <w:t>UUID</w:t>
      </w:r>
      <w:r w:rsidR="00F85FCB">
        <w:rPr>
          <w:lang w:val="es-ES"/>
        </w:rPr>
        <w:t>s</w:t>
      </w:r>
      <w:proofErr w:type="spellEnd"/>
      <w:r w:rsidR="00272262">
        <w:rPr>
          <w:lang w:val="es-ES"/>
        </w:rPr>
        <w:t xml:space="preserve"> indicado</w:t>
      </w:r>
      <w:r w:rsidR="00F85FCB">
        <w:rPr>
          <w:lang w:val="es-ES"/>
        </w:rPr>
        <w:t>s</w:t>
      </w:r>
      <w:r w:rsidR="00272262">
        <w:rPr>
          <w:lang w:val="es-ES"/>
        </w:rPr>
        <w:t>.</w:t>
      </w:r>
    </w:p>
    <w:tbl>
      <w:tblPr>
        <w:tblStyle w:val="Tablaconcuadrcula"/>
        <w:tblW w:w="9962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9505"/>
      </w:tblGrid>
      <w:tr w:rsidR="00F60B7E" w:rsidRPr="002B5700" w14:paraId="4400E129" w14:textId="77777777" w:rsidTr="00CB437A">
        <w:trPr>
          <w:trHeight w:val="992"/>
        </w:trPr>
        <w:tc>
          <w:tcPr>
            <w:tcW w:w="457" w:type="dxa"/>
            <w:shd w:val="clear" w:color="auto" w:fill="F2F2F2" w:themeFill="background1" w:themeFillShade="F2"/>
          </w:tcPr>
          <w:p w14:paraId="1B9D7E9C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01</w:t>
            </w:r>
          </w:p>
          <w:p w14:paraId="040EDC06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02</w:t>
            </w:r>
          </w:p>
          <w:p w14:paraId="491B923E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03</w:t>
            </w:r>
          </w:p>
          <w:p w14:paraId="41C639FA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04</w:t>
            </w:r>
          </w:p>
          <w:p w14:paraId="6CAB0369" w14:textId="77777777" w:rsidR="00F60B7E" w:rsidRPr="002B5700" w:rsidRDefault="00F60B7E" w:rsidP="00F60B7E">
            <w:pPr>
              <w:rPr>
                <w:rFonts w:ascii="Consolas" w:eastAsia="Courier" w:hAnsi="Consolas" w:cs="Courier"/>
                <w:sz w:val="18"/>
              </w:rPr>
            </w:pPr>
          </w:p>
        </w:tc>
        <w:tc>
          <w:tcPr>
            <w:tcW w:w="9505" w:type="dxa"/>
            <w:shd w:val="clear" w:color="auto" w:fill="F2F2F2" w:themeFill="background1" w:themeFillShade="F2"/>
          </w:tcPr>
          <w:p w14:paraId="77AEB9F1" w14:textId="77777777" w:rsidR="00F60B7E" w:rsidRPr="002B5700" w:rsidRDefault="00F60B7E" w:rsidP="00F60B7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//Estableciendo el nodo </w:t>
            </w:r>
            <w:proofErr w:type="spellStart"/>
            <w:r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CfdiRelacionados</w:t>
            </w:r>
            <w:proofErr w:type="spellEnd"/>
          </w:p>
          <w:p w14:paraId="483651D9" w14:textId="77777777" w:rsidR="00F85FCB" w:rsidRDefault="00F85FCB" w:rsidP="00F85FC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cfdi40.addCfdirelacionados(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"04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pTipoRelacion</w:t>
            </w:r>
            <w:proofErr w:type="spellEnd"/>
          </w:p>
          <w:p w14:paraId="66EECFCA" w14:textId="2BD24B25" w:rsidR="00F85FCB" w:rsidRDefault="00F85FCB" w:rsidP="00F85FC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"DB4A59FB-5BD5-4744-87B6-0F50E7DE2951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pUUID</w:t>
            </w:r>
            <w:proofErr w:type="spellEnd"/>
          </w:p>
          <w:p w14:paraId="42048F79" w14:textId="563C826B" w:rsidR="00F60B7E" w:rsidRPr="002B5700" w:rsidRDefault="00F85FCB" w:rsidP="00F85FCB">
            <w:pPr>
              <w:rPr>
                <w:rFonts w:ascii="Consolas" w:eastAsia="Courier" w:hAnsi="Consolas" w:cs="Courier"/>
                <w:sz w:val="18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"806EA594-A850-48C3-B56E-1EB0C4D570C2"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);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pUUID</w:t>
            </w:r>
            <w:proofErr w:type="spellEnd"/>
            <w:r w:rsidR="00F60B7E" w:rsidRPr="002B5700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</w:t>
            </w:r>
          </w:p>
        </w:tc>
      </w:tr>
    </w:tbl>
    <w:p w14:paraId="70CAB151" w14:textId="0411749C" w:rsidR="00F60B7E" w:rsidRDefault="00F60B7E" w:rsidP="005B1A6D">
      <w:pPr>
        <w:pStyle w:val="Textoindependiente"/>
        <w:rPr>
          <w:lang w:val="es-ES"/>
        </w:rPr>
      </w:pPr>
      <w:r>
        <w:rPr>
          <w:lang w:val="es-ES"/>
        </w:rPr>
        <w:t>Lo cual produce el nodo</w:t>
      </w:r>
      <w:r w:rsidR="00272262">
        <w:rPr>
          <w:lang w:val="es-ES"/>
        </w:rPr>
        <w:t xml:space="preserve"> </w:t>
      </w:r>
      <w:proofErr w:type="spellStart"/>
      <w:r w:rsidR="00272262" w:rsidRPr="005B1A6D">
        <w:rPr>
          <w:rFonts w:ascii="Consolas" w:hAnsi="Consolas"/>
          <w:lang w:val="es-ES"/>
        </w:rPr>
        <w:t>CfdiRelacionados</w:t>
      </w:r>
      <w:proofErr w:type="spellEnd"/>
      <w:r w:rsidR="00272262">
        <w:rPr>
          <w:lang w:val="es-ES"/>
        </w:rPr>
        <w:t xml:space="preserve"> y </w:t>
      </w:r>
      <w:r w:rsidR="00F85FCB">
        <w:rPr>
          <w:lang w:val="es-ES"/>
        </w:rPr>
        <w:t>los</w:t>
      </w:r>
      <w:r w:rsidR="00272262">
        <w:rPr>
          <w:lang w:val="es-ES"/>
        </w:rPr>
        <w:t xml:space="preserve"> nodo</w:t>
      </w:r>
      <w:r w:rsidR="00F85FCB">
        <w:rPr>
          <w:lang w:val="es-ES"/>
        </w:rPr>
        <w:t>s</w:t>
      </w:r>
      <w:r w:rsidR="00272262">
        <w:rPr>
          <w:lang w:val="es-ES"/>
        </w:rPr>
        <w:t xml:space="preserve"> </w:t>
      </w:r>
      <w:proofErr w:type="spellStart"/>
      <w:r w:rsidR="00272262" w:rsidRPr="005B1A6D">
        <w:rPr>
          <w:rFonts w:ascii="Consolas" w:hAnsi="Consolas"/>
          <w:lang w:val="es-ES"/>
        </w:rPr>
        <w:t>CfdiRelacionado</w:t>
      </w:r>
      <w:proofErr w:type="spellEnd"/>
      <w:r w:rsidR="00272262">
        <w:rPr>
          <w:lang w:val="es-ES"/>
        </w:rPr>
        <w:t xml:space="preserve"> </w:t>
      </w:r>
      <w:r w:rsidR="00F85FCB">
        <w:rPr>
          <w:lang w:val="es-ES"/>
        </w:rPr>
        <w:t xml:space="preserve">correspondientes a cada uno de los </w:t>
      </w:r>
      <w:proofErr w:type="spellStart"/>
      <w:r w:rsidR="00F85FCB">
        <w:rPr>
          <w:lang w:val="es-ES"/>
        </w:rPr>
        <w:t>UUIDs</w:t>
      </w:r>
      <w:proofErr w:type="spellEnd"/>
      <w:r w:rsidR="00F85FCB">
        <w:rPr>
          <w:lang w:val="es-ES"/>
        </w:rPr>
        <w:t xml:space="preserve"> indicados en el método anterior </w:t>
      </w:r>
      <w:r w:rsidR="00272262">
        <w:rPr>
          <w:lang w:val="es-ES"/>
        </w:rPr>
        <w:t xml:space="preserve">(ya que si existe </w:t>
      </w:r>
      <w:proofErr w:type="spellStart"/>
      <w:r w:rsidR="00272262" w:rsidRPr="005B1A6D">
        <w:rPr>
          <w:rFonts w:ascii="Consolas" w:hAnsi="Consolas"/>
          <w:lang w:val="es-ES"/>
        </w:rPr>
        <w:t>CfdiRelacionados</w:t>
      </w:r>
      <w:proofErr w:type="spellEnd"/>
      <w:r w:rsidR="00272262">
        <w:rPr>
          <w:lang w:val="es-ES"/>
        </w:rPr>
        <w:t xml:space="preserve"> debe existir al menos </w:t>
      </w:r>
      <w:proofErr w:type="gramStart"/>
      <w:r w:rsidR="00272262">
        <w:rPr>
          <w:lang w:val="es-ES"/>
        </w:rPr>
        <w:t xml:space="preserve">un  </w:t>
      </w:r>
      <w:proofErr w:type="spellStart"/>
      <w:r w:rsidR="00272262" w:rsidRPr="005B1A6D">
        <w:rPr>
          <w:rFonts w:ascii="Consolas" w:hAnsi="Consolas"/>
          <w:lang w:val="es-ES"/>
        </w:rPr>
        <w:t>CfdiRelacionado</w:t>
      </w:r>
      <w:proofErr w:type="spellEnd"/>
      <w:proofErr w:type="gramEnd"/>
      <w:r w:rsidR="00272262">
        <w:rPr>
          <w:lang w:val="es-ES"/>
        </w:rPr>
        <w:t>)</w:t>
      </w:r>
      <w:r>
        <w:rPr>
          <w:lang w:val="es-ES"/>
        </w:rPr>
        <w:t>:</w:t>
      </w:r>
    </w:p>
    <w:p w14:paraId="154F9958" w14:textId="08FFB662" w:rsidR="00FC29A6" w:rsidRDefault="00F85FCB" w:rsidP="00FC29A6">
      <w:pPr>
        <w:keepNext/>
      </w:pPr>
      <w:r w:rsidRPr="00F85FCB">
        <w:rPr>
          <w:noProof/>
        </w:rPr>
        <w:t xml:space="preserve"> </w:t>
      </w:r>
      <w:r>
        <w:rPr>
          <w:noProof/>
        </w:rPr>
        <w:drawing>
          <wp:inline distT="0" distB="0" distL="0" distR="0" wp14:anchorId="0A3A48C1" wp14:editId="08E562F4">
            <wp:extent cx="6356346" cy="599846"/>
            <wp:effectExtent l="0" t="0" r="0" b="0"/>
            <wp:docPr id="3501403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140335" name=""/>
                    <pic:cNvPicPr/>
                  </pic:nvPicPr>
                  <pic:blipFill rotWithShape="1">
                    <a:blip r:embed="rId60"/>
                    <a:srcRect r="11432"/>
                    <a:stretch/>
                  </pic:blipFill>
                  <pic:spPr bwMode="auto">
                    <a:xfrm>
                      <a:off x="0" y="0"/>
                      <a:ext cx="6423892" cy="606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15EF2" w14:textId="56327901" w:rsidR="00F60B7E" w:rsidRDefault="00FC29A6" w:rsidP="00FC29A6">
      <w:pPr>
        <w:pStyle w:val="Descripcin"/>
        <w:rPr>
          <w:noProof/>
        </w:rPr>
      </w:pPr>
      <w:bookmarkStart w:id="88" w:name="_Toc140772293"/>
      <w:r>
        <w:t xml:space="preserve">Imagen </w:t>
      </w:r>
      <w:fldSimple w:instr=" SEQ Imagen \* ARABIC ">
        <w:r w:rsidR="00172097">
          <w:rPr>
            <w:noProof/>
          </w:rPr>
          <w:t>35</w:t>
        </w:r>
      </w:fldSimple>
      <w:r>
        <w:t xml:space="preserve"> Nodo </w:t>
      </w:r>
      <w:proofErr w:type="spellStart"/>
      <w:r w:rsidR="005B1A6D" w:rsidRPr="00776420">
        <w:rPr>
          <w:rFonts w:ascii="Consolas" w:hAnsi="Consolas"/>
        </w:rPr>
        <w:t>CfdiRelacionados</w:t>
      </w:r>
      <w:proofErr w:type="spellEnd"/>
      <w:r w:rsidR="005B1A6D">
        <w:t xml:space="preserve"> </w:t>
      </w:r>
      <w:r w:rsidR="005B1A6D">
        <w:rPr>
          <w:noProof/>
        </w:rPr>
        <w:t>agregado</w:t>
      </w:r>
      <w:bookmarkEnd w:id="88"/>
    </w:p>
    <w:p w14:paraId="2426461F" w14:textId="383805DC" w:rsidR="00F85FCB" w:rsidRDefault="00F85FCB" w:rsidP="00F85FCB">
      <w:pPr>
        <w:jc w:val="both"/>
      </w:pPr>
      <w:r>
        <w:t xml:space="preserve">En caso de requerir agregar más </w:t>
      </w:r>
      <w:proofErr w:type="spellStart"/>
      <w:r>
        <w:t>CFDIs</w:t>
      </w:r>
      <w:proofErr w:type="spellEnd"/>
      <w:r>
        <w:t xml:space="preserve"> relacionados con distinto valor par</w:t>
      </w:r>
      <w:r w:rsidR="00E43BA7">
        <w:t>a</w:t>
      </w:r>
      <w:r>
        <w:t xml:space="preserve"> </w:t>
      </w:r>
      <w:proofErr w:type="spellStart"/>
      <w:r>
        <w:t>TipoRelacion</w:t>
      </w:r>
      <w:proofErr w:type="spellEnd"/>
      <w:r>
        <w:t>, se deberá utilizar el mismo método tantas veces sea necesario.</w:t>
      </w:r>
    </w:p>
    <w:p w14:paraId="77F3F765" w14:textId="1A53CE58" w:rsidR="00F60B7E" w:rsidRDefault="00B16CCA" w:rsidP="00272262">
      <w:pPr>
        <w:pStyle w:val="Ttulo2"/>
        <w:rPr>
          <w:lang w:val="es-ES"/>
        </w:rPr>
      </w:pPr>
      <w:bookmarkStart w:id="89" w:name="_Toc140772041"/>
      <w:r>
        <w:rPr>
          <w:lang w:val="es-ES"/>
        </w:rPr>
        <w:t>Establecer</w:t>
      </w:r>
      <w:r w:rsidR="00D43B75">
        <w:rPr>
          <w:lang w:val="es-ES"/>
        </w:rPr>
        <w:t xml:space="preserve"> información del</w:t>
      </w:r>
      <w:r w:rsidR="00F60B7E">
        <w:rPr>
          <w:lang w:val="es-ES"/>
        </w:rPr>
        <w:t xml:space="preserve"> Emisor</w:t>
      </w:r>
      <w:bookmarkEnd w:id="89"/>
    </w:p>
    <w:p w14:paraId="2277C3D8" w14:textId="15FD6DBD" w:rsidR="00272262" w:rsidRPr="00272262" w:rsidRDefault="00272262" w:rsidP="005B1A6D">
      <w:pPr>
        <w:pStyle w:val="Textoindependiente"/>
        <w:rPr>
          <w:lang w:val="es-ES"/>
        </w:rPr>
      </w:pPr>
      <w:r>
        <w:rPr>
          <w:lang w:val="es-ES"/>
        </w:rPr>
        <w:t xml:space="preserve">Para agregar el emisor del </w:t>
      </w:r>
      <w:r w:rsidR="001C1F7E">
        <w:rPr>
          <w:lang w:val="es-ES"/>
        </w:rPr>
        <w:t xml:space="preserve">CFDI </w:t>
      </w:r>
      <w:r>
        <w:rPr>
          <w:lang w:val="es-ES"/>
        </w:rPr>
        <w:t xml:space="preserve">se debe invocar al método </w:t>
      </w:r>
      <w:proofErr w:type="spellStart"/>
      <w:proofErr w:type="gramStart"/>
      <w:r w:rsidRPr="005B1A6D">
        <w:rPr>
          <w:rFonts w:ascii="Consolas" w:hAnsi="Consolas" w:cs="Consolas"/>
          <w:color w:val="000000"/>
          <w:szCs w:val="19"/>
          <w:lang w:val="es-ES"/>
        </w:rPr>
        <w:t>setEmisor</w:t>
      </w:r>
      <w:proofErr w:type="spellEnd"/>
      <w:r w:rsidRPr="005B1A6D">
        <w:rPr>
          <w:rFonts w:ascii="Consolas" w:hAnsi="Consolas" w:cs="Consolas"/>
          <w:color w:val="000000"/>
          <w:szCs w:val="19"/>
          <w:lang w:val="es-ES"/>
        </w:rPr>
        <w:t>(</w:t>
      </w:r>
      <w:proofErr w:type="gramEnd"/>
      <w:r w:rsidRPr="005B1A6D">
        <w:rPr>
          <w:rFonts w:ascii="Consolas" w:hAnsi="Consolas" w:cs="Consolas"/>
          <w:color w:val="000000"/>
          <w:szCs w:val="19"/>
          <w:lang w:val="es-ES"/>
        </w:rPr>
        <w:t>)</w:t>
      </w:r>
      <w:r w:rsidR="00431533" w:rsidRPr="00941E6D">
        <w:rPr>
          <w:rFonts w:cs="Segoe UI"/>
          <w:color w:val="000000"/>
          <w:szCs w:val="19"/>
          <w:lang w:val="es-ES"/>
        </w:rPr>
        <w:t>.</w:t>
      </w:r>
    </w:p>
    <w:tbl>
      <w:tblPr>
        <w:tblStyle w:val="Tablaconcuadrcula"/>
        <w:tblW w:w="9962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9505"/>
      </w:tblGrid>
      <w:tr w:rsidR="00F60B7E" w:rsidRPr="002B5700" w14:paraId="67204C01" w14:textId="77777777" w:rsidTr="00CB437A">
        <w:trPr>
          <w:trHeight w:val="992"/>
        </w:trPr>
        <w:tc>
          <w:tcPr>
            <w:tcW w:w="457" w:type="dxa"/>
            <w:shd w:val="clear" w:color="auto" w:fill="F2F2F2" w:themeFill="background1" w:themeFillShade="F2"/>
          </w:tcPr>
          <w:p w14:paraId="6566C697" w14:textId="77777777" w:rsidR="00F60B7E" w:rsidRPr="002B5700" w:rsidRDefault="00F60B7E" w:rsidP="00F60B7E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2B5700">
              <w:rPr>
                <w:rFonts w:ascii="Consolas" w:eastAsia="Courier" w:hAnsi="Consolas" w:cs="Courier"/>
                <w:sz w:val="18"/>
                <w:szCs w:val="18"/>
              </w:rPr>
              <w:t>01</w:t>
            </w:r>
          </w:p>
          <w:p w14:paraId="32DD7416" w14:textId="77777777" w:rsidR="00F60B7E" w:rsidRPr="002B5700" w:rsidRDefault="00F60B7E" w:rsidP="00F60B7E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2B5700">
              <w:rPr>
                <w:rFonts w:ascii="Consolas" w:eastAsia="Courier" w:hAnsi="Consolas" w:cs="Courier"/>
                <w:sz w:val="18"/>
                <w:szCs w:val="18"/>
              </w:rPr>
              <w:t>02</w:t>
            </w:r>
          </w:p>
          <w:p w14:paraId="74BB32AD" w14:textId="77777777" w:rsidR="00F60B7E" w:rsidRPr="002B5700" w:rsidRDefault="00F60B7E" w:rsidP="00F60B7E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2B5700">
              <w:rPr>
                <w:rFonts w:ascii="Consolas" w:eastAsia="Courier" w:hAnsi="Consolas" w:cs="Courier"/>
                <w:sz w:val="18"/>
                <w:szCs w:val="18"/>
              </w:rPr>
              <w:t>03</w:t>
            </w:r>
          </w:p>
          <w:p w14:paraId="4C940A03" w14:textId="77777777" w:rsidR="00F60B7E" w:rsidRPr="002B5700" w:rsidRDefault="00F60B7E" w:rsidP="00F60B7E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2B5700">
              <w:rPr>
                <w:rFonts w:ascii="Consolas" w:eastAsia="Courier" w:hAnsi="Consolas" w:cs="Courier"/>
                <w:sz w:val="18"/>
                <w:szCs w:val="18"/>
              </w:rPr>
              <w:t>04</w:t>
            </w:r>
          </w:p>
          <w:p w14:paraId="6650F5F8" w14:textId="77777777" w:rsidR="00F60B7E" w:rsidRPr="002B5700" w:rsidRDefault="00F60B7E" w:rsidP="00F60B7E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2B5700">
              <w:rPr>
                <w:rFonts w:ascii="Consolas" w:eastAsia="Courier" w:hAnsi="Consolas" w:cs="Courier"/>
                <w:sz w:val="18"/>
                <w:szCs w:val="18"/>
              </w:rPr>
              <w:t>05</w:t>
            </w:r>
          </w:p>
        </w:tc>
        <w:tc>
          <w:tcPr>
            <w:tcW w:w="9505" w:type="dxa"/>
            <w:shd w:val="clear" w:color="auto" w:fill="F2F2F2" w:themeFill="background1" w:themeFillShade="F2"/>
          </w:tcPr>
          <w:p w14:paraId="4AF925FA" w14:textId="77777777" w:rsidR="00F60B7E" w:rsidRPr="002B5700" w:rsidRDefault="00F60B7E" w:rsidP="00F60B7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</w:pPr>
            <w:r w:rsidRPr="002B5700">
              <w:rPr>
                <w:rFonts w:ascii="Consolas" w:hAnsi="Consolas" w:cs="Consolas"/>
                <w:color w:val="008000"/>
                <w:sz w:val="18"/>
                <w:szCs w:val="18"/>
                <w:lang w:val="es-ES"/>
              </w:rPr>
              <w:t xml:space="preserve">// Estableciendo el Emisor </w:t>
            </w:r>
          </w:p>
          <w:p w14:paraId="71849F8D" w14:textId="3471A4E2" w:rsidR="00E43BA7" w:rsidRDefault="00E43BA7" w:rsidP="00E43BA7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cfdi40.setEmisor(</w:t>
            </w:r>
            <w:proofErr w:type="spellStart"/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this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.rfcEmisor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         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pRfc</w:t>
            </w:r>
            <w:proofErr w:type="spellEnd"/>
          </w:p>
          <w:p w14:paraId="07E9E8B3" w14:textId="0237C7DB" w:rsidR="00E43BA7" w:rsidRDefault="00E43BA7" w:rsidP="00E43BA7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"HERRERIA &amp; ELECTRICOS SA DE CV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pNombre</w:t>
            </w:r>
            <w:proofErr w:type="spellEnd"/>
          </w:p>
          <w:p w14:paraId="6F10808B" w14:textId="020DAF94" w:rsidR="00F60B7E" w:rsidRPr="002B5700" w:rsidRDefault="00E43BA7" w:rsidP="00E43BA7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"626"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);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pRegFiscal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</w:t>
            </w:r>
            <w:r w:rsidR="00F60B7E" w:rsidRPr="002B5700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  </w:t>
            </w:r>
          </w:p>
        </w:tc>
      </w:tr>
    </w:tbl>
    <w:p w14:paraId="5D10B7C6" w14:textId="49EA3164" w:rsidR="00F60B7E" w:rsidRDefault="00F60B7E" w:rsidP="00E23CA9">
      <w:pPr>
        <w:pStyle w:val="Textoindependiente"/>
        <w:rPr>
          <w:lang w:val="es-ES"/>
        </w:rPr>
      </w:pPr>
      <w:r>
        <w:rPr>
          <w:lang w:val="es-ES"/>
        </w:rPr>
        <w:t>El nodo agregado es</w:t>
      </w:r>
      <w:r w:rsidR="00272262">
        <w:rPr>
          <w:lang w:val="es-ES"/>
        </w:rPr>
        <w:t xml:space="preserve"> </w:t>
      </w:r>
      <w:r w:rsidR="00272262" w:rsidRPr="00E23CA9">
        <w:rPr>
          <w:rFonts w:ascii="Consolas" w:hAnsi="Consolas"/>
          <w:lang w:val="es-ES"/>
        </w:rPr>
        <w:t>Emisor</w:t>
      </w:r>
      <w:r>
        <w:rPr>
          <w:lang w:val="es-ES"/>
        </w:rPr>
        <w:t>:</w:t>
      </w:r>
    </w:p>
    <w:p w14:paraId="52C10014" w14:textId="5D9B70CD" w:rsidR="00FC29A6" w:rsidRDefault="00E43BA7" w:rsidP="00E43BA7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18C6C09" wp14:editId="2F434DDA">
            <wp:extent cx="5534025" cy="552450"/>
            <wp:effectExtent l="0" t="0" r="9525" b="0"/>
            <wp:docPr id="999993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99324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718F8" w14:textId="0000BBC8" w:rsidR="00F60B7E" w:rsidRDefault="00FC29A6" w:rsidP="00FC29A6">
      <w:pPr>
        <w:pStyle w:val="Descripcin"/>
        <w:rPr>
          <w:lang w:val="es-ES"/>
        </w:rPr>
      </w:pPr>
      <w:bookmarkStart w:id="90" w:name="_Toc140772294"/>
      <w:r>
        <w:t xml:space="preserve">Imagen </w:t>
      </w:r>
      <w:fldSimple w:instr=" SEQ Imagen \* ARABIC ">
        <w:r w:rsidR="00870AC5">
          <w:rPr>
            <w:noProof/>
          </w:rPr>
          <w:t>36</w:t>
        </w:r>
      </w:fldSimple>
      <w:r>
        <w:t xml:space="preserve"> Nodo </w:t>
      </w:r>
      <w:r w:rsidRPr="00776420">
        <w:rPr>
          <w:rFonts w:ascii="Consolas" w:hAnsi="Consolas"/>
        </w:rPr>
        <w:t>Emisor</w:t>
      </w:r>
      <w:r w:rsidR="00643A5A">
        <w:t xml:space="preserve"> a</w:t>
      </w:r>
      <w:r>
        <w:t>gregado</w:t>
      </w:r>
      <w:bookmarkEnd w:id="90"/>
    </w:p>
    <w:p w14:paraId="0E18333D" w14:textId="4227FB09" w:rsidR="00F60B7E" w:rsidRDefault="00B16CCA" w:rsidP="00272262">
      <w:pPr>
        <w:pStyle w:val="Ttulo2"/>
        <w:rPr>
          <w:lang w:val="es-ES"/>
        </w:rPr>
      </w:pPr>
      <w:bookmarkStart w:id="91" w:name="_Toc140772042"/>
      <w:r>
        <w:rPr>
          <w:lang w:val="es-ES"/>
        </w:rPr>
        <w:t>Establecer</w:t>
      </w:r>
      <w:r w:rsidR="00D43B75">
        <w:rPr>
          <w:lang w:val="es-ES"/>
        </w:rPr>
        <w:t xml:space="preserve"> información del</w:t>
      </w:r>
      <w:r w:rsidR="00F60B7E">
        <w:rPr>
          <w:lang w:val="es-ES"/>
        </w:rPr>
        <w:t xml:space="preserve"> Receptor</w:t>
      </w:r>
      <w:bookmarkEnd w:id="91"/>
    </w:p>
    <w:p w14:paraId="783AE245" w14:textId="75E662C1" w:rsidR="00272262" w:rsidRPr="00272262" w:rsidRDefault="00272262" w:rsidP="00E23CA9">
      <w:pPr>
        <w:pStyle w:val="Textoindependiente"/>
        <w:rPr>
          <w:lang w:val="es-ES"/>
        </w:rPr>
      </w:pPr>
      <w:r>
        <w:rPr>
          <w:lang w:val="es-ES"/>
        </w:rPr>
        <w:t xml:space="preserve">Para agregar el Receptor del </w:t>
      </w:r>
      <w:r w:rsidR="005B1A6D">
        <w:rPr>
          <w:lang w:val="es-ES"/>
        </w:rPr>
        <w:t xml:space="preserve">CFDI </w:t>
      </w:r>
      <w:r>
        <w:rPr>
          <w:lang w:val="es-ES"/>
        </w:rPr>
        <w:t xml:space="preserve">se debe invocar al método </w:t>
      </w:r>
      <w:proofErr w:type="spellStart"/>
      <w:proofErr w:type="gramStart"/>
      <w:r w:rsidRPr="005B1A6D">
        <w:rPr>
          <w:rFonts w:ascii="Consolas" w:hAnsi="Consolas" w:cs="Consolas"/>
          <w:color w:val="000000"/>
          <w:szCs w:val="19"/>
          <w:lang w:val="es-ES"/>
        </w:rPr>
        <w:t>setReceptor</w:t>
      </w:r>
      <w:proofErr w:type="spellEnd"/>
      <w:r w:rsidRPr="005B1A6D">
        <w:rPr>
          <w:rFonts w:ascii="Consolas" w:hAnsi="Consolas" w:cs="Consolas"/>
          <w:color w:val="000000"/>
          <w:szCs w:val="19"/>
          <w:lang w:val="es-ES"/>
        </w:rPr>
        <w:t>(</w:t>
      </w:r>
      <w:proofErr w:type="gramEnd"/>
      <w:r w:rsidRPr="005B1A6D">
        <w:rPr>
          <w:rFonts w:ascii="Consolas" w:hAnsi="Consolas" w:cs="Consolas"/>
          <w:color w:val="000000"/>
          <w:szCs w:val="19"/>
          <w:lang w:val="es-ES"/>
        </w:rPr>
        <w:t>)</w:t>
      </w:r>
      <w:r w:rsidR="00431533" w:rsidRPr="00941E6D">
        <w:rPr>
          <w:rFonts w:cs="Segoe UI"/>
          <w:color w:val="000000"/>
          <w:szCs w:val="19"/>
          <w:lang w:val="es-ES"/>
        </w:rPr>
        <w:t>.</w:t>
      </w:r>
    </w:p>
    <w:tbl>
      <w:tblPr>
        <w:tblStyle w:val="Tablaconcuadrcula"/>
        <w:tblW w:w="9962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9505"/>
      </w:tblGrid>
      <w:tr w:rsidR="00F60B7E" w:rsidRPr="002B5700" w14:paraId="7337AFAE" w14:textId="77777777" w:rsidTr="00CB437A">
        <w:trPr>
          <w:trHeight w:val="992"/>
        </w:trPr>
        <w:tc>
          <w:tcPr>
            <w:tcW w:w="457" w:type="dxa"/>
            <w:shd w:val="clear" w:color="auto" w:fill="F2F2F2" w:themeFill="background1" w:themeFillShade="F2"/>
          </w:tcPr>
          <w:p w14:paraId="517258F1" w14:textId="664D03E2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01</w:t>
            </w:r>
          </w:p>
          <w:p w14:paraId="2ACAEEB8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02</w:t>
            </w:r>
          </w:p>
          <w:p w14:paraId="4634C22A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03</w:t>
            </w:r>
          </w:p>
          <w:p w14:paraId="71099D5F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04</w:t>
            </w:r>
          </w:p>
          <w:p w14:paraId="2F9FB3A6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05</w:t>
            </w:r>
          </w:p>
          <w:p w14:paraId="1CBBA8F2" w14:textId="77777777" w:rsidR="00B04633" w:rsidRPr="002B5700" w:rsidRDefault="00B04633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06</w:t>
            </w:r>
          </w:p>
          <w:p w14:paraId="18E736BB" w14:textId="339AE93E" w:rsidR="00B04633" w:rsidRPr="002B5700" w:rsidRDefault="00B04633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07</w:t>
            </w:r>
          </w:p>
        </w:tc>
        <w:tc>
          <w:tcPr>
            <w:tcW w:w="9505" w:type="dxa"/>
            <w:shd w:val="clear" w:color="auto" w:fill="F2F2F2" w:themeFill="background1" w:themeFillShade="F2"/>
          </w:tcPr>
          <w:p w14:paraId="792B6917" w14:textId="77777777" w:rsidR="00F60B7E" w:rsidRPr="002B5700" w:rsidRDefault="00F60B7E" w:rsidP="00F60B7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// Estableciendo el Receptor </w:t>
            </w:r>
          </w:p>
          <w:p w14:paraId="3776F99C" w14:textId="77777777" w:rsidR="00E43BA7" w:rsidRDefault="00E43BA7" w:rsidP="00E43BA7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cfdi40.setReceptor(</w:t>
            </w:r>
            <w:proofErr w:type="spellStart"/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this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.rfcReceptor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pRfc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 xml:space="preserve"> </w:t>
            </w:r>
          </w:p>
          <w:p w14:paraId="6A529DC0" w14:textId="0F86449D" w:rsidR="00E43BA7" w:rsidRDefault="00E43BA7" w:rsidP="00E43BA7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"TRANSPORTADORA CER-MA DE AHUAZOTEPEC"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pNombre</w:t>
            </w:r>
            <w:proofErr w:type="spellEnd"/>
          </w:p>
          <w:p w14:paraId="7E7AC4E9" w14:textId="7DC4BD36" w:rsidR="00E43BA7" w:rsidRDefault="00E43BA7" w:rsidP="00E43BA7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"73180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pDomicilioFiscalReceptor</w:t>
            </w:r>
            <w:proofErr w:type="spellEnd"/>
          </w:p>
          <w:p w14:paraId="46E109A4" w14:textId="1B1FDF3E" w:rsidR="00E43BA7" w:rsidRDefault="00E43BA7" w:rsidP="00E43BA7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</w:t>
            </w:r>
            <w:proofErr w:type="spellStart"/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null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pResidenciaFiscal</w:t>
            </w:r>
            <w:proofErr w:type="spellEnd"/>
          </w:p>
          <w:p w14:paraId="423BC11A" w14:textId="5847DAD3" w:rsidR="00E43BA7" w:rsidRDefault="00E43BA7" w:rsidP="00E43BA7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</w:t>
            </w:r>
            <w:proofErr w:type="spellStart"/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null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pNumRegIdTrib</w:t>
            </w:r>
            <w:proofErr w:type="spellEnd"/>
          </w:p>
          <w:p w14:paraId="096BEB33" w14:textId="6AFC6970" w:rsidR="00E43BA7" w:rsidRDefault="00E43BA7" w:rsidP="00E43BA7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"626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pRegimenFiscalReceptor</w:t>
            </w:r>
            <w:proofErr w:type="spellEnd"/>
          </w:p>
          <w:p w14:paraId="5203B4B0" w14:textId="24EB7707" w:rsidR="00F60B7E" w:rsidRPr="002B5700" w:rsidRDefault="00E43BA7" w:rsidP="00E43BA7">
            <w:pPr>
              <w:rPr>
                <w:rFonts w:ascii="Consolas" w:eastAsia="Courier" w:hAnsi="Consolas" w:cs="Courier"/>
                <w:sz w:val="18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"S01"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);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pUsoCfdi</w:t>
            </w:r>
            <w:proofErr w:type="spellEnd"/>
          </w:p>
        </w:tc>
      </w:tr>
    </w:tbl>
    <w:p w14:paraId="3A5BAE0E" w14:textId="589C3DA9" w:rsidR="00F60B7E" w:rsidRDefault="00F60B7E" w:rsidP="008A4401">
      <w:pPr>
        <w:pStyle w:val="Textoindependiente"/>
        <w:rPr>
          <w:lang w:val="es-ES"/>
        </w:rPr>
      </w:pPr>
      <w:r>
        <w:rPr>
          <w:lang w:val="es-ES"/>
        </w:rPr>
        <w:t xml:space="preserve">El nodo agregado es </w:t>
      </w:r>
      <w:r w:rsidR="00E43BA7" w:rsidRPr="00E43BA7">
        <w:rPr>
          <w:rFonts w:ascii="Consolas" w:hAnsi="Consolas"/>
          <w:lang w:val="es-ES"/>
        </w:rPr>
        <w:t>Receptor</w:t>
      </w:r>
      <w:r w:rsidR="00272262">
        <w:rPr>
          <w:lang w:val="es-ES"/>
        </w:rPr>
        <w:t xml:space="preserve">, el cual tiene los atributos con los valores que se les paso al método </w:t>
      </w:r>
      <w:proofErr w:type="spellStart"/>
      <w:proofErr w:type="gramStart"/>
      <w:r w:rsidR="00272262" w:rsidRPr="008A4401">
        <w:rPr>
          <w:rFonts w:ascii="Consolas" w:hAnsi="Consolas" w:cs="Consolas"/>
          <w:color w:val="000000"/>
          <w:szCs w:val="19"/>
          <w:lang w:val="es-ES"/>
        </w:rPr>
        <w:t>setReceptor</w:t>
      </w:r>
      <w:proofErr w:type="spellEnd"/>
      <w:r w:rsidR="00272262" w:rsidRPr="008A4401">
        <w:rPr>
          <w:rFonts w:ascii="Consolas" w:hAnsi="Consolas" w:cs="Consolas"/>
          <w:color w:val="000000"/>
          <w:szCs w:val="19"/>
          <w:lang w:val="es-ES"/>
        </w:rPr>
        <w:t>(</w:t>
      </w:r>
      <w:proofErr w:type="gramEnd"/>
      <w:r w:rsidR="00272262" w:rsidRPr="008A4401">
        <w:rPr>
          <w:rFonts w:ascii="Consolas" w:hAnsi="Consolas" w:cs="Consolas"/>
          <w:color w:val="000000"/>
          <w:szCs w:val="19"/>
          <w:lang w:val="es-ES"/>
        </w:rPr>
        <w:t>)</w:t>
      </w:r>
      <w:r w:rsidRPr="008A4401">
        <w:rPr>
          <w:lang w:val="es-ES"/>
        </w:rPr>
        <w:t>:</w:t>
      </w:r>
    </w:p>
    <w:p w14:paraId="3D6A3CCA" w14:textId="50CCBF57" w:rsidR="00FC29A6" w:rsidRDefault="00E43BA7" w:rsidP="00E43BA7">
      <w:pPr>
        <w:keepNext/>
        <w:jc w:val="center"/>
      </w:pPr>
      <w:r>
        <w:rPr>
          <w:noProof/>
        </w:rPr>
        <w:drawing>
          <wp:inline distT="0" distB="0" distL="0" distR="0" wp14:anchorId="1DDBFED7" wp14:editId="59D5585A">
            <wp:extent cx="5971540" cy="833120"/>
            <wp:effectExtent l="0" t="0" r="0" b="5080"/>
            <wp:docPr id="11902742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274285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13510" w14:textId="08C79C3F" w:rsidR="00F60B7E" w:rsidRDefault="00FC29A6" w:rsidP="00FC29A6">
      <w:pPr>
        <w:pStyle w:val="Descripcin"/>
        <w:rPr>
          <w:lang w:val="es-ES"/>
        </w:rPr>
      </w:pPr>
      <w:bookmarkStart w:id="92" w:name="_Toc140772295"/>
      <w:r>
        <w:t xml:space="preserve">Imagen </w:t>
      </w:r>
      <w:fldSimple w:instr=" SEQ Imagen \* ARABIC ">
        <w:r w:rsidR="00870AC5">
          <w:rPr>
            <w:noProof/>
          </w:rPr>
          <w:t>37</w:t>
        </w:r>
      </w:fldSimple>
      <w:r>
        <w:t xml:space="preserve"> Nodo </w:t>
      </w:r>
      <w:r w:rsidR="008A4401" w:rsidRPr="00776420">
        <w:rPr>
          <w:rFonts w:ascii="Consolas" w:hAnsi="Consolas"/>
        </w:rPr>
        <w:t>Receptor</w:t>
      </w:r>
      <w:r>
        <w:t xml:space="preserve"> agregado</w:t>
      </w:r>
      <w:bookmarkEnd w:id="92"/>
    </w:p>
    <w:p w14:paraId="7CCD88D1" w14:textId="0FB02EF9" w:rsidR="00F60B7E" w:rsidRDefault="00F60B7E" w:rsidP="00272262">
      <w:pPr>
        <w:pStyle w:val="Ttulo2"/>
      </w:pPr>
      <w:bookmarkStart w:id="93" w:name="_Toc140772043"/>
      <w:r>
        <w:t>Agrega</w:t>
      </w:r>
      <w:r w:rsidR="009D7FB7">
        <w:t>r</w:t>
      </w:r>
      <w:r>
        <w:t xml:space="preserve"> un </w:t>
      </w:r>
      <w:r w:rsidR="00D43B75">
        <w:t>C</w:t>
      </w:r>
      <w:r>
        <w:t>oncepto</w:t>
      </w:r>
      <w:bookmarkEnd w:id="93"/>
    </w:p>
    <w:p w14:paraId="6CDB1DAF" w14:textId="64BA3FBA" w:rsidR="00272262" w:rsidRPr="00272262" w:rsidRDefault="00272262" w:rsidP="008A4401">
      <w:pPr>
        <w:pStyle w:val="Textoindependiente"/>
      </w:pPr>
      <w:r>
        <w:t xml:space="preserve">Para agregar un concepto se debe invocar al método </w:t>
      </w:r>
      <w:proofErr w:type="spellStart"/>
      <w:proofErr w:type="gramStart"/>
      <w:r w:rsidRPr="008A4401">
        <w:rPr>
          <w:rFonts w:ascii="Consolas" w:hAnsi="Consolas"/>
          <w:lang w:val="es-ES"/>
        </w:rPr>
        <w:t>addConcepto</w:t>
      </w:r>
      <w:proofErr w:type="spellEnd"/>
      <w:r w:rsidRPr="008A4401">
        <w:rPr>
          <w:rFonts w:ascii="Consolas" w:hAnsi="Consolas"/>
          <w:lang w:val="es-ES"/>
        </w:rPr>
        <w:t>(</w:t>
      </w:r>
      <w:proofErr w:type="gramEnd"/>
      <w:r w:rsidRPr="008A4401">
        <w:rPr>
          <w:rFonts w:ascii="Consolas" w:hAnsi="Consolas"/>
          <w:lang w:val="es-ES"/>
        </w:rPr>
        <w:t>)</w:t>
      </w:r>
      <w:r w:rsidRPr="00272262">
        <w:rPr>
          <w:lang w:val="es-ES"/>
        </w:rPr>
        <w:t xml:space="preserve"> el cual devuelve un entero con el índice del concepto que se </w:t>
      </w:r>
      <w:r w:rsidR="008A4401" w:rsidRPr="00272262">
        <w:rPr>
          <w:lang w:val="es-ES"/>
        </w:rPr>
        <w:t>creó</w:t>
      </w:r>
      <w:r>
        <w:rPr>
          <w:lang w:val="es-ES"/>
        </w:rPr>
        <w:t xml:space="preserve">, </w:t>
      </w:r>
      <w:r w:rsidRPr="00272262">
        <w:rPr>
          <w:b/>
          <w:lang w:val="es-ES"/>
        </w:rPr>
        <w:t xml:space="preserve">mismo que servirá en posteriores métodos </w:t>
      </w:r>
      <w:r w:rsidR="00227334">
        <w:rPr>
          <w:b/>
          <w:lang w:val="es-ES"/>
        </w:rPr>
        <w:t xml:space="preserve">para </w:t>
      </w:r>
      <w:r w:rsidRPr="00272262">
        <w:rPr>
          <w:b/>
          <w:lang w:val="es-ES"/>
        </w:rPr>
        <w:t>agregar información adicional al concepto (como impuestos, información aduanera</w:t>
      </w:r>
      <w:r w:rsidR="00FC29A6" w:rsidRPr="00272262">
        <w:rPr>
          <w:b/>
          <w:lang w:val="es-ES"/>
        </w:rPr>
        <w:t xml:space="preserve">, </w:t>
      </w:r>
      <w:r w:rsidR="008A4401" w:rsidRPr="00272262">
        <w:rPr>
          <w:b/>
          <w:lang w:val="es-ES"/>
        </w:rPr>
        <w:t>etc.</w:t>
      </w:r>
      <w:r w:rsidRPr="00272262">
        <w:rPr>
          <w:b/>
          <w:lang w:val="es-ES"/>
        </w:rPr>
        <w:t>)</w:t>
      </w:r>
      <w:r w:rsidRPr="00ED1758">
        <w:t>.</w:t>
      </w:r>
    </w:p>
    <w:p w14:paraId="7406AA3E" w14:textId="77777777" w:rsidR="00F60B7E" w:rsidRDefault="00F60B7E" w:rsidP="008A4401">
      <w:pPr>
        <w:pStyle w:val="Textoindependiente"/>
        <w:rPr>
          <w:lang w:val="es-ES"/>
        </w:rPr>
      </w:pPr>
      <w:r>
        <w:t xml:space="preserve">El parámetro </w:t>
      </w:r>
      <w:r w:rsidRPr="008A4401">
        <w:rPr>
          <w:rFonts w:ascii="Consolas" w:hAnsi="Consolas"/>
        </w:rPr>
        <w:t>@</w:t>
      </w:r>
      <w:proofErr w:type="spellStart"/>
      <w:r w:rsidRPr="008A4401">
        <w:rPr>
          <w:rFonts w:ascii="Consolas" w:hAnsi="Consolas"/>
          <w:lang w:val="es-ES"/>
        </w:rPr>
        <w:t>indexConc</w:t>
      </w:r>
      <w:proofErr w:type="spellEnd"/>
      <w:r>
        <w:rPr>
          <w:lang w:val="es-ES"/>
        </w:rPr>
        <w:t xml:space="preserve"> es de tipo entero y recibe el índice del nodo </w:t>
      </w:r>
      <w:r w:rsidRPr="009D7FB7">
        <w:rPr>
          <w:rFonts w:ascii="Consolas" w:hAnsi="Consolas"/>
          <w:lang w:val="es-ES"/>
        </w:rPr>
        <w:t>concepto</w:t>
      </w:r>
      <w:r>
        <w:rPr>
          <w:lang w:val="es-ES"/>
        </w:rPr>
        <w:t>.</w:t>
      </w:r>
    </w:p>
    <w:tbl>
      <w:tblPr>
        <w:tblW w:w="9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9505"/>
      </w:tblGrid>
      <w:tr w:rsidR="00F60B7E" w:rsidRPr="002B5700" w14:paraId="024F3880" w14:textId="77777777" w:rsidTr="00CB437A">
        <w:trPr>
          <w:trHeight w:val="2180"/>
        </w:trPr>
        <w:tc>
          <w:tcPr>
            <w:tcW w:w="457" w:type="dxa"/>
            <w:shd w:val="clear" w:color="auto" w:fill="F2F2F2" w:themeFill="background1" w:themeFillShade="F2"/>
          </w:tcPr>
          <w:p w14:paraId="17D93CE9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01</w:t>
            </w:r>
          </w:p>
          <w:p w14:paraId="04028506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02</w:t>
            </w:r>
          </w:p>
          <w:p w14:paraId="6FB5EA81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03</w:t>
            </w:r>
          </w:p>
          <w:p w14:paraId="30F240F7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04</w:t>
            </w:r>
          </w:p>
          <w:p w14:paraId="58B2FEFF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05</w:t>
            </w:r>
          </w:p>
          <w:p w14:paraId="65ED7079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06</w:t>
            </w:r>
          </w:p>
          <w:p w14:paraId="6100CB1D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07</w:t>
            </w:r>
          </w:p>
          <w:p w14:paraId="767D0CB8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08</w:t>
            </w:r>
          </w:p>
          <w:p w14:paraId="365DF258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09</w:t>
            </w:r>
          </w:p>
          <w:p w14:paraId="4D26EB6A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10</w:t>
            </w:r>
          </w:p>
        </w:tc>
        <w:tc>
          <w:tcPr>
            <w:tcW w:w="9505" w:type="dxa"/>
            <w:shd w:val="clear" w:color="auto" w:fill="F2F2F2" w:themeFill="background1" w:themeFillShade="F2"/>
          </w:tcPr>
          <w:p w14:paraId="61ABEC32" w14:textId="77777777" w:rsidR="00E43BA7" w:rsidRDefault="00E43BA7" w:rsidP="00E43BA7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indexConc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= cfdi40.addConcepto(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"78101800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pCveProdServ</w:t>
            </w:r>
            <w:proofErr w:type="spellEnd"/>
          </w:p>
          <w:p w14:paraId="1B911641" w14:textId="5AA4EAC0" w:rsidR="00E43BA7" w:rsidRDefault="00E43BA7" w:rsidP="00E43BA7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pNoIdentif</w:t>
            </w:r>
            <w:proofErr w:type="spellEnd"/>
          </w:p>
          <w:p w14:paraId="280F7828" w14:textId="158C91A4" w:rsidR="00E43BA7" w:rsidRDefault="00E43BA7" w:rsidP="00E43BA7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   1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m,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pCantidad</w:t>
            </w:r>
            <w:proofErr w:type="spellEnd"/>
          </w:p>
          <w:p w14:paraId="74816760" w14:textId="341CBBB0" w:rsidR="00E43BA7" w:rsidRDefault="00E43BA7" w:rsidP="00E43BA7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"E48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pCveUnidad</w:t>
            </w:r>
            <w:proofErr w:type="spellEnd"/>
          </w:p>
          <w:p w14:paraId="2367CDB4" w14:textId="2F706C9C" w:rsidR="00E43BA7" w:rsidRDefault="00E43BA7" w:rsidP="00E43BA7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"F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pUnidad</w:t>
            </w:r>
            <w:proofErr w:type="spellEnd"/>
          </w:p>
          <w:p w14:paraId="604B47BB" w14:textId="32D70F5C" w:rsidR="00E43BA7" w:rsidRDefault="00E43BA7" w:rsidP="00E43BA7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 xml:space="preserve">"VIAJE DE PARAFINA DEL 26 DE NOVIEMBRE DE 2021 CON 17,000 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KG  DE</w:t>
            </w:r>
            <w:proofErr w:type="gramEnd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 xml:space="preserve"> PESO"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pDescripcion</w:t>
            </w:r>
            <w:proofErr w:type="spellEnd"/>
          </w:p>
          <w:p w14:paraId="430BCCDD" w14:textId="4DE23C35" w:rsidR="00E43BA7" w:rsidRDefault="00E43BA7" w:rsidP="00E43BA7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   2750.00m,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pValorUnit</w:t>
            </w:r>
            <w:proofErr w:type="spellEnd"/>
          </w:p>
          <w:p w14:paraId="36BF24C2" w14:textId="5FEF1E1A" w:rsidR="00E43BA7" w:rsidRDefault="00E43BA7" w:rsidP="00E43BA7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   2750.00m,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pImporte</w:t>
            </w:r>
            <w:proofErr w:type="spellEnd"/>
          </w:p>
          <w:p w14:paraId="5DF20496" w14:textId="76CEF07D" w:rsidR="00E43BA7" w:rsidRDefault="00E43BA7" w:rsidP="00E43BA7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   0.00m,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pDescuento</w:t>
            </w:r>
            <w:proofErr w:type="spellEnd"/>
          </w:p>
          <w:p w14:paraId="5F7ABA70" w14:textId="5D8CAFDE" w:rsidR="00F60B7E" w:rsidRPr="002B5700" w:rsidRDefault="00E43BA7" w:rsidP="00E43BA7">
            <w:pPr>
              <w:rPr>
                <w:rFonts w:ascii="Consolas" w:eastAsia="Courier" w:hAnsi="Consolas" w:cs="Courier"/>
                <w:sz w:val="18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"02"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);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pObjetoImp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 xml:space="preserve">   </w:t>
            </w:r>
          </w:p>
        </w:tc>
      </w:tr>
    </w:tbl>
    <w:p w14:paraId="343749DD" w14:textId="4E02CF4F" w:rsidR="00F60B7E" w:rsidRDefault="00272262" w:rsidP="008A4401">
      <w:pPr>
        <w:pStyle w:val="Textoindependiente"/>
      </w:pPr>
      <w:r>
        <w:t>El nodo agregado</w:t>
      </w:r>
      <w:r w:rsidR="00F60B7E">
        <w:t xml:space="preserve"> </w:t>
      </w:r>
      <w:r>
        <w:t xml:space="preserve">es concepto con los atributos que se le paso al </w:t>
      </w:r>
      <w:r w:rsidR="008A4401">
        <w:t>método</w:t>
      </w:r>
      <w:r w:rsidR="00F60B7E">
        <w:t>:</w:t>
      </w:r>
    </w:p>
    <w:p w14:paraId="1F76D992" w14:textId="222ACFF0" w:rsidR="00FC29A6" w:rsidRDefault="000F28B8" w:rsidP="00FC29A6">
      <w:pPr>
        <w:keepNext/>
      </w:pPr>
      <w:r>
        <w:rPr>
          <w:noProof/>
        </w:rPr>
        <w:drawing>
          <wp:inline distT="0" distB="0" distL="0" distR="0" wp14:anchorId="28E7B39C" wp14:editId="5F77E23B">
            <wp:extent cx="5971540" cy="967105"/>
            <wp:effectExtent l="0" t="0" r="0" b="4445"/>
            <wp:docPr id="18635885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58858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96214" w14:textId="7B1FA6B6" w:rsidR="00F60B7E" w:rsidRPr="000D282C" w:rsidRDefault="00FC29A6" w:rsidP="00FC29A6">
      <w:pPr>
        <w:pStyle w:val="Descripcin"/>
      </w:pPr>
      <w:bookmarkStart w:id="94" w:name="_Toc140772296"/>
      <w:r>
        <w:t xml:space="preserve">Imagen </w:t>
      </w:r>
      <w:fldSimple w:instr=" SEQ Imagen \* ARABIC ">
        <w:r w:rsidR="00870AC5">
          <w:rPr>
            <w:noProof/>
          </w:rPr>
          <w:t>38</w:t>
        </w:r>
      </w:fldSimple>
      <w:r>
        <w:t xml:space="preserve"> Nodo </w:t>
      </w:r>
      <w:r w:rsidRPr="00776420">
        <w:rPr>
          <w:rFonts w:ascii="Consolas" w:hAnsi="Consolas"/>
        </w:rPr>
        <w:t>Concepto</w:t>
      </w:r>
      <w:r>
        <w:t xml:space="preserve"> agregado</w:t>
      </w:r>
      <w:bookmarkEnd w:id="94"/>
    </w:p>
    <w:p w14:paraId="10D46BFD" w14:textId="4B424B15" w:rsidR="00F60B7E" w:rsidRDefault="009D7FB7" w:rsidP="00F60B7E">
      <w:pPr>
        <w:pStyle w:val="Ttulo2"/>
        <w:rPr>
          <w:lang w:val="es-ES"/>
        </w:rPr>
      </w:pPr>
      <w:bookmarkStart w:id="95" w:name="_Toc140772044"/>
      <w:r>
        <w:rPr>
          <w:lang w:val="es-ES"/>
        </w:rPr>
        <w:lastRenderedPageBreak/>
        <w:t>Agregar</w:t>
      </w:r>
      <w:r w:rsidR="00F60B7E">
        <w:rPr>
          <w:lang w:val="es-ES"/>
        </w:rPr>
        <w:t xml:space="preserve"> </w:t>
      </w:r>
      <w:r w:rsidR="008A4401">
        <w:rPr>
          <w:lang w:val="es-ES"/>
        </w:rPr>
        <w:t>Información</w:t>
      </w:r>
      <w:r w:rsidR="00F60B7E">
        <w:rPr>
          <w:lang w:val="es-ES"/>
        </w:rPr>
        <w:t xml:space="preserve"> aduanera a un </w:t>
      </w:r>
      <w:r w:rsidR="00D43B75">
        <w:rPr>
          <w:lang w:val="es-ES"/>
        </w:rPr>
        <w:t>C</w:t>
      </w:r>
      <w:r w:rsidR="00F60B7E">
        <w:rPr>
          <w:lang w:val="es-ES"/>
        </w:rPr>
        <w:t>oncepto</w:t>
      </w:r>
      <w:bookmarkEnd w:id="95"/>
    </w:p>
    <w:p w14:paraId="6E92BE08" w14:textId="07C869AC" w:rsidR="00A743EF" w:rsidRPr="00A743EF" w:rsidRDefault="00A743EF" w:rsidP="008A4401">
      <w:pPr>
        <w:pStyle w:val="Textoindependiente"/>
        <w:rPr>
          <w:lang w:val="es-ES"/>
        </w:rPr>
      </w:pPr>
      <w:r>
        <w:rPr>
          <w:lang w:val="es-ES"/>
        </w:rPr>
        <w:t xml:space="preserve">Cuando se ha definido un concepto al </w:t>
      </w:r>
      <w:r w:rsidR="009D7FB7">
        <w:rPr>
          <w:lang w:val="es-ES"/>
        </w:rPr>
        <w:t>CFDI</w:t>
      </w:r>
      <w:r>
        <w:rPr>
          <w:lang w:val="es-ES"/>
        </w:rPr>
        <w:t>, es posible agregar “</w:t>
      </w:r>
      <w:r w:rsidR="008A4401">
        <w:rPr>
          <w:lang w:val="es-ES"/>
        </w:rPr>
        <w:t>información</w:t>
      </w:r>
      <w:r>
        <w:rPr>
          <w:lang w:val="es-ES"/>
        </w:rPr>
        <w:t xml:space="preserve"> aduanera”, para ello es necesario indicar el índice (posición) del concepto y pasar los parámetros al método </w:t>
      </w:r>
      <w:proofErr w:type="spellStart"/>
      <w:proofErr w:type="gramStart"/>
      <w:r w:rsidRPr="008A4401">
        <w:rPr>
          <w:rFonts w:ascii="Consolas" w:hAnsi="Consolas" w:cs="Consolas"/>
          <w:color w:val="000000"/>
          <w:szCs w:val="19"/>
          <w:lang w:val="es-ES"/>
        </w:rPr>
        <w:t>addInformacionAduaneraToConcepto</w:t>
      </w:r>
      <w:proofErr w:type="spellEnd"/>
      <w:r w:rsidRPr="008A4401">
        <w:rPr>
          <w:rFonts w:ascii="Consolas" w:hAnsi="Consolas" w:cs="Consolas"/>
          <w:color w:val="000000"/>
          <w:szCs w:val="19"/>
          <w:lang w:val="es-ES"/>
        </w:rPr>
        <w:t>(</w:t>
      </w:r>
      <w:proofErr w:type="gramEnd"/>
      <w:r w:rsidRPr="008A4401">
        <w:rPr>
          <w:rFonts w:ascii="Consolas" w:hAnsi="Consolas" w:cs="Consolas"/>
          <w:color w:val="000000"/>
          <w:szCs w:val="19"/>
          <w:lang w:val="es-ES"/>
        </w:rPr>
        <w:t>);</w:t>
      </w:r>
    </w:p>
    <w:tbl>
      <w:tblPr>
        <w:tblW w:w="9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7"/>
        <w:gridCol w:w="9505"/>
      </w:tblGrid>
      <w:tr w:rsidR="00F60B7E" w:rsidRPr="002B5700" w14:paraId="15C3F55A" w14:textId="77777777" w:rsidTr="009D7FB7">
        <w:trPr>
          <w:trHeight w:val="1359"/>
        </w:trPr>
        <w:tc>
          <w:tcPr>
            <w:tcW w:w="457" w:type="dxa"/>
            <w:shd w:val="clear" w:color="auto" w:fill="F2F2F2"/>
          </w:tcPr>
          <w:p w14:paraId="403F90C4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01</w:t>
            </w:r>
          </w:p>
          <w:p w14:paraId="61A19075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02</w:t>
            </w:r>
          </w:p>
          <w:p w14:paraId="0E2FCFDE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03</w:t>
            </w:r>
          </w:p>
          <w:p w14:paraId="5B4638AF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04</w:t>
            </w:r>
          </w:p>
          <w:p w14:paraId="2FF984E4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05</w:t>
            </w:r>
          </w:p>
          <w:p w14:paraId="5091C7ED" w14:textId="7303C606" w:rsidR="00F60B7E" w:rsidRPr="002B5700" w:rsidRDefault="009D7FB7" w:rsidP="009D7FB7">
            <w:pPr>
              <w:pStyle w:val="Numeros"/>
              <w:rPr>
                <w:sz w:val="18"/>
              </w:rPr>
            </w:pPr>
            <w:r>
              <w:rPr>
                <w:sz w:val="18"/>
              </w:rPr>
              <w:t>06</w:t>
            </w:r>
          </w:p>
        </w:tc>
        <w:tc>
          <w:tcPr>
            <w:tcW w:w="9505" w:type="dxa"/>
            <w:shd w:val="clear" w:color="auto" w:fill="F2F2F2"/>
          </w:tcPr>
          <w:p w14:paraId="03AFA99D" w14:textId="5FC3C905" w:rsidR="00F60B7E" w:rsidRPr="002B5700" w:rsidRDefault="00F60B7E" w:rsidP="00F60B7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// Agregando </w:t>
            </w:r>
            <w:r w:rsidR="008A4401"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Información</w:t>
            </w:r>
            <w:r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 aduanera al concepto con </w:t>
            </w:r>
            <w:r w:rsidR="008A4401"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posición</w:t>
            </w:r>
            <w:r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 </w:t>
            </w:r>
            <w:proofErr w:type="spellStart"/>
            <w:r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indexConc</w:t>
            </w:r>
            <w:proofErr w:type="spellEnd"/>
            <w:r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, </w:t>
            </w:r>
          </w:p>
          <w:p w14:paraId="06031A55" w14:textId="66EB8149" w:rsidR="00F60B7E" w:rsidRPr="00EF4FB1" w:rsidRDefault="00EF4FB1" w:rsidP="00F60B7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2B5700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C</w:t>
            </w:r>
            <w:r w:rsidR="00F60B7E" w:rsidRPr="002B5700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fdi</w:t>
            </w:r>
            <w:r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40</w:t>
            </w:r>
            <w:r w:rsidR="00F60B7E" w:rsidRPr="002B5700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.addInformacionAduaneraToConcepto(</w:t>
            </w:r>
            <w:proofErr w:type="spellStart"/>
            <w:proofErr w:type="gramStart"/>
            <w:r w:rsidR="00F60B7E" w:rsidRPr="002B5700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indexConc</w:t>
            </w:r>
            <w:proofErr w:type="spellEnd"/>
            <w:r w:rsidR="00F60B7E" w:rsidRPr="002B5700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 </w:t>
            </w:r>
            <w:r w:rsidR="00F60B7E"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</w:t>
            </w:r>
            <w:proofErr w:type="gramEnd"/>
            <w:r w:rsidR="00F60B7E"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</w:t>
            </w:r>
            <w:proofErr w:type="spellStart"/>
            <w:r w:rsidR="00F60B7E"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pIndexConc</w:t>
            </w:r>
            <w:proofErr w:type="spellEnd"/>
            <w:r w:rsidR="002273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 seria= 1</w:t>
            </w:r>
          </w:p>
          <w:p w14:paraId="4015DA1D" w14:textId="378D5DAF" w:rsidR="00F60B7E" w:rsidRPr="002B5700" w:rsidRDefault="00EF4FB1" w:rsidP="00F60B7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 xml:space="preserve">                                        </w:t>
            </w:r>
            <w:r w:rsidR="00F60B7E" w:rsidRPr="002B5700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proofErr w:type="gramStart"/>
            <w:r w:rsidR="00F60B7E" w:rsidRPr="002B5700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15  43</w:t>
            </w:r>
            <w:proofErr w:type="gramEnd"/>
            <w:r w:rsidR="00F60B7E" w:rsidRPr="002B5700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 xml:space="preserve">  3740  6000564"</w:t>
            </w:r>
            <w:r w:rsidR="00F60B7E" w:rsidRPr="002B5700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</w:t>
            </w:r>
            <w:r w:rsidR="00F60B7E"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="00F60B7E"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pNumPedimento</w:t>
            </w:r>
            <w:proofErr w:type="spellEnd"/>
            <w:r w:rsidR="00F60B7E"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               </w:t>
            </w:r>
          </w:p>
          <w:p w14:paraId="215D5CF5" w14:textId="77777777" w:rsidR="00F60B7E" w:rsidRPr="002B5700" w:rsidRDefault="00F60B7E" w:rsidP="00F60B7E">
            <w:pPr>
              <w:rPr>
                <w:rFonts w:ascii="Consolas" w:eastAsia="Courier" w:hAnsi="Consolas" w:cs="Courier"/>
                <w:sz w:val="18"/>
              </w:rPr>
            </w:pPr>
            <w:r w:rsidRPr="002B5700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);</w:t>
            </w:r>
          </w:p>
        </w:tc>
      </w:tr>
    </w:tbl>
    <w:p w14:paraId="19A84913" w14:textId="15C3A256" w:rsidR="00F60B7E" w:rsidRDefault="00F60B7E" w:rsidP="008A4401">
      <w:pPr>
        <w:pStyle w:val="Textoindependiente"/>
        <w:rPr>
          <w:lang w:val="es-ES"/>
        </w:rPr>
      </w:pPr>
      <w:r>
        <w:rPr>
          <w:lang w:val="es-ES"/>
        </w:rPr>
        <w:t xml:space="preserve">Modifica el nodo concepto </w:t>
      </w:r>
      <w:r w:rsidR="00CC47D8">
        <w:rPr>
          <w:lang w:val="es-ES"/>
        </w:rPr>
        <w:t xml:space="preserve">apuntado por </w:t>
      </w:r>
      <w:r w:rsidR="00CC47D8" w:rsidRPr="008A4401">
        <w:rPr>
          <w:rFonts w:ascii="Consolas" w:hAnsi="Consolas"/>
          <w:lang w:val="es-ES"/>
        </w:rPr>
        <w:t>@</w:t>
      </w:r>
      <w:r w:rsidR="00CC47D8" w:rsidRPr="008A4401">
        <w:rPr>
          <w:rFonts w:ascii="Consolas" w:hAnsi="Consolas" w:cs="Consolas"/>
          <w:color w:val="000000"/>
          <w:lang w:val="es-ES"/>
        </w:rPr>
        <w:t>indexConc</w:t>
      </w:r>
      <w:r w:rsidR="00CC47D8" w:rsidRPr="008A4401">
        <w:rPr>
          <w:rFonts w:ascii="Consolas" w:hAnsi="Consolas"/>
          <w:lang w:val="es-ES"/>
        </w:rPr>
        <w:t xml:space="preserve"> </w:t>
      </w:r>
      <w:r>
        <w:rPr>
          <w:lang w:val="es-ES"/>
        </w:rPr>
        <w:t>agregándole como hijo el nodo información Aduanera:</w:t>
      </w:r>
    </w:p>
    <w:p w14:paraId="7B1B8176" w14:textId="712629BE" w:rsidR="00FC29A6" w:rsidRDefault="0008303D" w:rsidP="00FC29A6">
      <w:pPr>
        <w:keepNext/>
      </w:pPr>
      <w:r>
        <w:rPr>
          <w:noProof/>
        </w:rPr>
        <w:drawing>
          <wp:inline distT="0" distB="0" distL="0" distR="0" wp14:anchorId="2117CC9A" wp14:editId="601C5396">
            <wp:extent cx="5971540" cy="157480"/>
            <wp:effectExtent l="0" t="0" r="0" b="0"/>
            <wp:docPr id="5221246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124609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15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82D66" w14:textId="76AC9F6A" w:rsidR="00F60B7E" w:rsidRDefault="00FC29A6" w:rsidP="00FC29A6">
      <w:pPr>
        <w:pStyle w:val="Descripcin"/>
        <w:rPr>
          <w:lang w:val="es-ES"/>
        </w:rPr>
      </w:pPr>
      <w:bookmarkStart w:id="96" w:name="_Toc140772297"/>
      <w:r>
        <w:t xml:space="preserve">Imagen </w:t>
      </w:r>
      <w:fldSimple w:instr=" SEQ Imagen \* ARABIC ">
        <w:r w:rsidR="00870AC5">
          <w:rPr>
            <w:noProof/>
          </w:rPr>
          <w:t>39</w:t>
        </w:r>
      </w:fldSimple>
      <w:r>
        <w:t xml:space="preserve"> </w:t>
      </w:r>
      <w:proofErr w:type="spellStart"/>
      <w:r w:rsidRPr="00776420">
        <w:rPr>
          <w:rFonts w:ascii="Consolas" w:hAnsi="Consolas"/>
        </w:rPr>
        <w:t>InformacionAduanera</w:t>
      </w:r>
      <w:proofErr w:type="spellEnd"/>
      <w:r>
        <w:t xml:space="preserve"> agregada a conceptos</w:t>
      </w:r>
      <w:bookmarkEnd w:id="96"/>
    </w:p>
    <w:p w14:paraId="5C598654" w14:textId="5EC7943C" w:rsidR="00F60B7E" w:rsidRDefault="009D7FB7" w:rsidP="00F60B7E">
      <w:pPr>
        <w:pStyle w:val="Ttulo2"/>
        <w:rPr>
          <w:lang w:val="es-ES"/>
        </w:rPr>
      </w:pPr>
      <w:bookmarkStart w:id="97" w:name="_Toc140772045"/>
      <w:r>
        <w:rPr>
          <w:lang w:val="es-ES"/>
        </w:rPr>
        <w:t>Agregar</w:t>
      </w:r>
      <w:r w:rsidR="00F60B7E">
        <w:rPr>
          <w:lang w:val="es-ES"/>
        </w:rPr>
        <w:t xml:space="preserve"> un impuesto traslado a un concepto</w:t>
      </w:r>
      <w:bookmarkEnd w:id="97"/>
    </w:p>
    <w:p w14:paraId="71832A0A" w14:textId="54020287" w:rsidR="00F60B7E" w:rsidRPr="00806553" w:rsidRDefault="00CC47D8" w:rsidP="008A4401">
      <w:pPr>
        <w:pStyle w:val="Textoindependiente"/>
        <w:rPr>
          <w:lang w:val="es-ES"/>
        </w:rPr>
      </w:pPr>
      <w:r>
        <w:rPr>
          <w:lang w:val="es-ES"/>
        </w:rPr>
        <w:t xml:space="preserve">Cuando se ha definido un concepto al </w:t>
      </w:r>
      <w:proofErr w:type="spellStart"/>
      <w:r>
        <w:rPr>
          <w:lang w:val="es-ES"/>
        </w:rPr>
        <w:t>CFDi</w:t>
      </w:r>
      <w:proofErr w:type="spellEnd"/>
      <w:r>
        <w:rPr>
          <w:lang w:val="es-ES"/>
        </w:rPr>
        <w:t xml:space="preserve">, es posible indicar los impuestos traslados por medio del </w:t>
      </w:r>
      <w:r w:rsidR="008A4401">
        <w:rPr>
          <w:lang w:val="es-ES"/>
        </w:rPr>
        <w:t>método</w:t>
      </w:r>
      <w:r>
        <w:rPr>
          <w:lang w:val="es-ES"/>
        </w:rPr>
        <w:t xml:space="preserve"> </w:t>
      </w:r>
      <w:proofErr w:type="spellStart"/>
      <w:proofErr w:type="gramStart"/>
      <w:r w:rsidRPr="00930633">
        <w:rPr>
          <w:rFonts w:ascii="Consolas" w:hAnsi="Consolas" w:cs="Consolas"/>
          <w:color w:val="000000"/>
          <w:szCs w:val="19"/>
          <w:lang w:val="es-ES"/>
        </w:rPr>
        <w:t>addImpTrasladoToConcepto</w:t>
      </w:r>
      <w:proofErr w:type="spellEnd"/>
      <w:r w:rsidRPr="008A4401">
        <w:rPr>
          <w:rFonts w:ascii="Consolas" w:hAnsi="Consolas" w:cs="Consolas"/>
          <w:color w:val="000000"/>
          <w:szCs w:val="19"/>
          <w:lang w:val="es-ES"/>
        </w:rPr>
        <w:t>(</w:t>
      </w:r>
      <w:proofErr w:type="gramEnd"/>
      <w:r w:rsidRPr="008A4401">
        <w:rPr>
          <w:rFonts w:ascii="Consolas" w:hAnsi="Consolas" w:cs="Consolas"/>
          <w:color w:val="000000"/>
          <w:szCs w:val="19"/>
          <w:lang w:val="es-ES"/>
        </w:rPr>
        <w:t>)</w:t>
      </w:r>
      <w:r>
        <w:rPr>
          <w:lang w:val="es-ES"/>
        </w:rPr>
        <w:t>.</w:t>
      </w:r>
      <w:r w:rsidR="008A4401">
        <w:rPr>
          <w:lang w:val="es-ES"/>
        </w:rPr>
        <w:t xml:space="preserve"> </w:t>
      </w:r>
      <w:r w:rsidR="00F60B7E">
        <w:rPr>
          <w:lang w:val="es-ES"/>
        </w:rPr>
        <w:t xml:space="preserve">El concepto se indica con el parámetro </w:t>
      </w:r>
      <w:r w:rsidR="00F60B7E" w:rsidRPr="008A4401">
        <w:rPr>
          <w:rFonts w:ascii="Consolas" w:hAnsi="Consolas"/>
          <w:lang w:val="es-ES"/>
        </w:rPr>
        <w:t>@</w:t>
      </w:r>
      <w:r w:rsidR="00F60B7E" w:rsidRPr="008A4401">
        <w:rPr>
          <w:rFonts w:ascii="Consolas" w:hAnsi="Consolas" w:cs="Consolas"/>
          <w:color w:val="000000"/>
          <w:lang w:val="es-ES"/>
        </w:rPr>
        <w:t>indexConc</w:t>
      </w:r>
      <w:r w:rsidRPr="00941E6D">
        <w:rPr>
          <w:rFonts w:cs="Segoe UI"/>
          <w:color w:val="000000"/>
          <w:szCs w:val="19"/>
          <w:lang w:val="es-ES"/>
        </w:rPr>
        <w:t>.</w:t>
      </w:r>
    </w:p>
    <w:tbl>
      <w:tblPr>
        <w:tblW w:w="9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7"/>
        <w:gridCol w:w="9505"/>
      </w:tblGrid>
      <w:tr w:rsidR="00F60B7E" w:rsidRPr="002B5700" w14:paraId="65FDF51C" w14:textId="77777777" w:rsidTr="00F60B7E">
        <w:trPr>
          <w:trHeight w:val="1521"/>
        </w:trPr>
        <w:tc>
          <w:tcPr>
            <w:tcW w:w="457" w:type="dxa"/>
            <w:shd w:val="clear" w:color="auto" w:fill="F2F2F2"/>
          </w:tcPr>
          <w:p w14:paraId="4FF0C68E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01</w:t>
            </w:r>
          </w:p>
          <w:p w14:paraId="62FE186A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02</w:t>
            </w:r>
          </w:p>
          <w:p w14:paraId="48FB8AC0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03</w:t>
            </w:r>
          </w:p>
          <w:p w14:paraId="7506C555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04</w:t>
            </w:r>
          </w:p>
          <w:p w14:paraId="1FCD4910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05</w:t>
            </w:r>
          </w:p>
          <w:p w14:paraId="2178B5F8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06</w:t>
            </w:r>
          </w:p>
          <w:p w14:paraId="2EE9A5B0" w14:textId="77777777" w:rsidR="00F60B7E" w:rsidRPr="002B5700" w:rsidRDefault="00F60B7E" w:rsidP="00F60B7E">
            <w:pPr>
              <w:rPr>
                <w:rFonts w:ascii="Consolas" w:eastAsia="Courier" w:hAnsi="Consolas" w:cs="Courier"/>
                <w:sz w:val="18"/>
              </w:rPr>
            </w:pPr>
          </w:p>
        </w:tc>
        <w:tc>
          <w:tcPr>
            <w:tcW w:w="9505" w:type="dxa"/>
            <w:shd w:val="clear" w:color="auto" w:fill="F2F2F2"/>
          </w:tcPr>
          <w:p w14:paraId="54862C6D" w14:textId="77777777" w:rsidR="00F60B7E" w:rsidRPr="002B5700" w:rsidRDefault="00F60B7E" w:rsidP="00F60B7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2B5700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</w:t>
            </w:r>
            <w:r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 agregando impuesto traslado al concepto</w:t>
            </w:r>
          </w:p>
          <w:p w14:paraId="01A1E824" w14:textId="77777777" w:rsidR="000F28B8" w:rsidRDefault="000F28B8" w:rsidP="000F28B8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cfdi40.addImpTrasladoToConcepto(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indexConc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pIndexConc</w:t>
            </w:r>
            <w:proofErr w:type="spellEnd"/>
          </w:p>
          <w:p w14:paraId="3B536606" w14:textId="1523F98D" w:rsidR="000F28B8" w:rsidRDefault="000F28B8" w:rsidP="000F28B8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    2750.00m, 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pBase</w:t>
            </w:r>
            <w:proofErr w:type="spellEnd"/>
          </w:p>
          <w:p w14:paraId="097DCFD2" w14:textId="32AD34DD" w:rsidR="000F28B8" w:rsidRDefault="000F28B8" w:rsidP="000F28B8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"002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pImpuesto</w:t>
            </w:r>
            <w:proofErr w:type="spellEnd"/>
          </w:p>
          <w:p w14:paraId="3A9A6FD9" w14:textId="39C984F8" w:rsidR="000F28B8" w:rsidRDefault="000F28B8" w:rsidP="000F28B8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"Tasa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pTipoFactor</w:t>
            </w:r>
            <w:proofErr w:type="spellEnd"/>
          </w:p>
          <w:p w14:paraId="51C1B963" w14:textId="50A35F11" w:rsidR="000F28B8" w:rsidRDefault="000F28B8" w:rsidP="000F28B8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    0.160000m,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pTasaOCuota</w:t>
            </w:r>
            <w:proofErr w:type="spellEnd"/>
          </w:p>
          <w:p w14:paraId="50DA6914" w14:textId="25541904" w:rsidR="00F60B7E" w:rsidRPr="002B5700" w:rsidRDefault="000F28B8" w:rsidP="000F28B8">
            <w:pPr>
              <w:rPr>
                <w:rFonts w:ascii="Consolas" w:eastAsia="Courier" w:hAnsi="Consolas" w:cs="Courier"/>
                <w:sz w:val="18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    440.00m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);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pImporte</w:t>
            </w:r>
            <w:proofErr w:type="spellEnd"/>
          </w:p>
        </w:tc>
      </w:tr>
    </w:tbl>
    <w:p w14:paraId="5AB13300" w14:textId="73A9D47E" w:rsidR="00F60B7E" w:rsidRDefault="00F60B7E" w:rsidP="008A4401">
      <w:pPr>
        <w:pStyle w:val="Textoindependiente"/>
        <w:rPr>
          <w:lang w:val="es-ES"/>
        </w:rPr>
      </w:pPr>
      <w:r>
        <w:rPr>
          <w:lang w:val="es-ES"/>
        </w:rPr>
        <w:t>Agrega el traslado</w:t>
      </w:r>
      <w:r w:rsidR="008A4401">
        <w:rPr>
          <w:lang w:val="es-ES"/>
        </w:rPr>
        <w:t xml:space="preserve"> </w:t>
      </w:r>
      <w:r w:rsidR="009D7FB7">
        <w:rPr>
          <w:lang w:val="es-ES"/>
        </w:rPr>
        <w:t>al concepto:</w:t>
      </w:r>
    </w:p>
    <w:p w14:paraId="5AFE5C31" w14:textId="4EA34CD2" w:rsidR="00F60B7E" w:rsidRDefault="000F28B8" w:rsidP="00D43B75">
      <w:pPr>
        <w:jc w:val="center"/>
        <w:rPr>
          <w:lang w:val="es-ES"/>
        </w:rPr>
      </w:pPr>
      <w:r>
        <w:rPr>
          <w:noProof/>
        </w:rPr>
        <w:drawing>
          <wp:inline distT="0" distB="0" distL="0" distR="0" wp14:anchorId="7FA68B8E" wp14:editId="0BA06D64">
            <wp:extent cx="5237683" cy="1205269"/>
            <wp:effectExtent l="0" t="0" r="1270" b="0"/>
            <wp:docPr id="11862688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268875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45415" cy="120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40009" w14:textId="20DB1EE7" w:rsidR="009D7FB7" w:rsidRDefault="00E44BE2" w:rsidP="00E44BE2">
      <w:pPr>
        <w:pStyle w:val="Descripcin"/>
        <w:rPr>
          <w:lang w:val="es-ES"/>
        </w:rPr>
      </w:pPr>
      <w:bookmarkStart w:id="98" w:name="_Toc140772298"/>
      <w:r>
        <w:t xml:space="preserve">Imagen </w:t>
      </w:r>
      <w:fldSimple w:instr=" SEQ Imagen \* ARABIC ">
        <w:r w:rsidR="00870AC5">
          <w:rPr>
            <w:noProof/>
          </w:rPr>
          <w:t>40</w:t>
        </w:r>
      </w:fldSimple>
      <w:r>
        <w:t xml:space="preserve"> Resultado de agregar un impuesto traslado al concepto</w:t>
      </w:r>
      <w:bookmarkEnd w:id="98"/>
    </w:p>
    <w:p w14:paraId="69A23056" w14:textId="4BF5EF94" w:rsidR="000F28B8" w:rsidRDefault="000F28B8" w:rsidP="00F60B7E">
      <w:pPr>
        <w:pStyle w:val="Ttulo2"/>
        <w:rPr>
          <w:lang w:val="es-ES"/>
        </w:rPr>
      </w:pPr>
      <w:bookmarkStart w:id="99" w:name="_Toc140772046"/>
      <w:r>
        <w:rPr>
          <w:lang w:val="es-ES"/>
        </w:rPr>
        <w:t>Agregar un impuesto retenido a un concepto</w:t>
      </w:r>
      <w:bookmarkEnd w:id="99"/>
    </w:p>
    <w:p w14:paraId="0291D8BC" w14:textId="3487848F" w:rsidR="00075AA5" w:rsidRPr="00806553" w:rsidRDefault="000F28B8" w:rsidP="00075AA5">
      <w:pPr>
        <w:pStyle w:val="Textoindependiente"/>
        <w:rPr>
          <w:lang w:val="es-ES"/>
        </w:rPr>
      </w:pPr>
      <w:r>
        <w:rPr>
          <w:lang w:val="es-ES"/>
        </w:rPr>
        <w:t>Cuando se ha definido un concepto al CFDI, es posible indicar los impuestos retenidos por medio de</w:t>
      </w:r>
      <w:r w:rsidR="00075AA5">
        <w:rPr>
          <w:lang w:val="es-ES"/>
        </w:rPr>
        <w:t>l</w:t>
      </w:r>
      <w:r>
        <w:rPr>
          <w:lang w:val="es-ES"/>
        </w:rPr>
        <w:t xml:space="preserve"> método</w:t>
      </w:r>
      <w:r w:rsidR="00075AA5">
        <w:rPr>
          <w:lang w:val="es-ES"/>
        </w:rPr>
        <w:t xml:space="preserve"> </w:t>
      </w:r>
      <w:proofErr w:type="spellStart"/>
      <w:proofErr w:type="gramStart"/>
      <w:r w:rsidR="00075AA5" w:rsidRPr="00075AA5">
        <w:rPr>
          <w:rFonts w:ascii="Consolas" w:hAnsi="Consolas" w:cs="Consolas"/>
          <w:color w:val="000000"/>
          <w:szCs w:val="19"/>
          <w:lang w:val="es-ES"/>
        </w:rPr>
        <w:t>addImpRetencionToConcepto</w:t>
      </w:r>
      <w:proofErr w:type="spellEnd"/>
      <w:r w:rsidR="00EF4FB1">
        <w:rPr>
          <w:rFonts w:ascii="Consolas" w:hAnsi="Consolas" w:cs="Consolas"/>
          <w:color w:val="000000"/>
          <w:szCs w:val="19"/>
          <w:lang w:val="es-ES"/>
        </w:rPr>
        <w:t>(</w:t>
      </w:r>
      <w:proofErr w:type="gramEnd"/>
      <w:r w:rsidR="00EF4FB1">
        <w:rPr>
          <w:rFonts w:ascii="Consolas" w:hAnsi="Consolas" w:cs="Consolas"/>
          <w:color w:val="000000"/>
          <w:szCs w:val="19"/>
          <w:lang w:val="es-ES"/>
        </w:rPr>
        <w:t>)</w:t>
      </w:r>
      <w:r w:rsidR="00075AA5">
        <w:rPr>
          <w:lang w:val="es-ES"/>
        </w:rPr>
        <w:t xml:space="preserve">. El concepto se indica con el parámetro </w:t>
      </w:r>
      <w:r w:rsidR="00075AA5" w:rsidRPr="008A4401">
        <w:rPr>
          <w:rFonts w:ascii="Consolas" w:hAnsi="Consolas"/>
          <w:lang w:val="es-ES"/>
        </w:rPr>
        <w:t>@</w:t>
      </w:r>
      <w:r w:rsidR="00075AA5" w:rsidRPr="008A4401">
        <w:rPr>
          <w:rFonts w:ascii="Consolas" w:hAnsi="Consolas" w:cs="Consolas"/>
          <w:color w:val="000000"/>
          <w:lang w:val="es-ES"/>
        </w:rPr>
        <w:t>indexConc</w:t>
      </w:r>
      <w:r w:rsidR="00075AA5" w:rsidRPr="00941E6D">
        <w:rPr>
          <w:rFonts w:cs="Segoe UI"/>
          <w:color w:val="000000"/>
          <w:szCs w:val="19"/>
          <w:lang w:val="es-ES"/>
        </w:rPr>
        <w:t>.</w:t>
      </w:r>
    </w:p>
    <w:tbl>
      <w:tblPr>
        <w:tblW w:w="9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7"/>
        <w:gridCol w:w="9505"/>
      </w:tblGrid>
      <w:tr w:rsidR="00075AA5" w:rsidRPr="002B5700" w14:paraId="1AE82883" w14:textId="77777777" w:rsidTr="008814C4">
        <w:trPr>
          <w:trHeight w:val="1521"/>
        </w:trPr>
        <w:tc>
          <w:tcPr>
            <w:tcW w:w="457" w:type="dxa"/>
            <w:shd w:val="clear" w:color="auto" w:fill="F2F2F2"/>
          </w:tcPr>
          <w:p w14:paraId="30345DEB" w14:textId="77777777" w:rsidR="00075AA5" w:rsidRPr="002B5700" w:rsidRDefault="00075AA5" w:rsidP="008814C4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01</w:t>
            </w:r>
          </w:p>
          <w:p w14:paraId="6403CDFF" w14:textId="77777777" w:rsidR="00075AA5" w:rsidRPr="002B5700" w:rsidRDefault="00075AA5" w:rsidP="008814C4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02</w:t>
            </w:r>
          </w:p>
          <w:p w14:paraId="0102A760" w14:textId="77777777" w:rsidR="00075AA5" w:rsidRPr="002B5700" w:rsidRDefault="00075AA5" w:rsidP="008814C4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03</w:t>
            </w:r>
          </w:p>
          <w:p w14:paraId="5DDBCB64" w14:textId="77777777" w:rsidR="00075AA5" w:rsidRPr="002B5700" w:rsidRDefault="00075AA5" w:rsidP="008814C4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04</w:t>
            </w:r>
          </w:p>
          <w:p w14:paraId="54169A0A" w14:textId="77777777" w:rsidR="00075AA5" w:rsidRPr="002B5700" w:rsidRDefault="00075AA5" w:rsidP="008814C4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05</w:t>
            </w:r>
          </w:p>
          <w:p w14:paraId="0220475B" w14:textId="77777777" w:rsidR="00075AA5" w:rsidRPr="002B5700" w:rsidRDefault="00075AA5" w:rsidP="008814C4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06</w:t>
            </w:r>
          </w:p>
          <w:p w14:paraId="2B5E19BE" w14:textId="77777777" w:rsidR="00075AA5" w:rsidRPr="002B5700" w:rsidRDefault="00075AA5" w:rsidP="008814C4">
            <w:pPr>
              <w:rPr>
                <w:rFonts w:ascii="Consolas" w:eastAsia="Courier" w:hAnsi="Consolas" w:cs="Courier"/>
                <w:sz w:val="18"/>
              </w:rPr>
            </w:pPr>
          </w:p>
        </w:tc>
        <w:tc>
          <w:tcPr>
            <w:tcW w:w="9505" w:type="dxa"/>
            <w:shd w:val="clear" w:color="auto" w:fill="F2F2F2"/>
          </w:tcPr>
          <w:p w14:paraId="540E63E5" w14:textId="5B6A89AB" w:rsidR="00075AA5" w:rsidRPr="002B5700" w:rsidRDefault="00075AA5" w:rsidP="008814C4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2B5700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</w:t>
            </w:r>
            <w:r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// agregando impuesto </w:t>
            </w:r>
            <w:r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retenido</w:t>
            </w:r>
            <w:r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 al concepto</w:t>
            </w:r>
          </w:p>
          <w:p w14:paraId="123EA27B" w14:textId="77777777" w:rsidR="00075AA5" w:rsidRDefault="00075AA5" w:rsidP="00075AA5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cfdi40.addImpRetencionToConcepto(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indexConc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pIndexConc</w:t>
            </w:r>
            <w:proofErr w:type="spellEnd"/>
          </w:p>
          <w:p w14:paraId="07EBF44C" w14:textId="14C00AFA" w:rsidR="00075AA5" w:rsidRDefault="00075AA5" w:rsidP="00075AA5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     2750.00m, 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pBase</w:t>
            </w:r>
            <w:proofErr w:type="spellEnd"/>
          </w:p>
          <w:p w14:paraId="0207B026" w14:textId="4B6967C2" w:rsidR="00075AA5" w:rsidRDefault="00075AA5" w:rsidP="00075AA5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"001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pImpuesto</w:t>
            </w:r>
            <w:proofErr w:type="spellEnd"/>
          </w:p>
          <w:p w14:paraId="7BFD5F8B" w14:textId="4261F32E" w:rsidR="00075AA5" w:rsidRDefault="00075AA5" w:rsidP="00075AA5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"Tasa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pTipoFactor</w:t>
            </w:r>
            <w:proofErr w:type="spellEnd"/>
          </w:p>
          <w:p w14:paraId="42474B1D" w14:textId="54B5C58E" w:rsidR="00075AA5" w:rsidRDefault="00075AA5" w:rsidP="00075AA5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     0.106666m,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pTasaOCuota</w:t>
            </w:r>
            <w:proofErr w:type="spellEnd"/>
          </w:p>
          <w:p w14:paraId="5B5304B3" w14:textId="21274B28" w:rsidR="00075AA5" w:rsidRPr="002B5700" w:rsidRDefault="00075AA5" w:rsidP="00075AA5">
            <w:pPr>
              <w:rPr>
                <w:rFonts w:ascii="Consolas" w:eastAsia="Courier" w:hAnsi="Consolas" w:cs="Courier"/>
                <w:sz w:val="18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     293.3315m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);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pImporte</w:t>
            </w:r>
            <w:proofErr w:type="spellEnd"/>
          </w:p>
        </w:tc>
      </w:tr>
    </w:tbl>
    <w:p w14:paraId="5766E921" w14:textId="430BA2C2" w:rsidR="00075AA5" w:rsidRDefault="00075AA5" w:rsidP="00075AA5">
      <w:pPr>
        <w:pStyle w:val="Textoindependiente"/>
        <w:rPr>
          <w:lang w:val="es-ES"/>
        </w:rPr>
      </w:pPr>
      <w:r>
        <w:rPr>
          <w:lang w:val="es-ES"/>
        </w:rPr>
        <w:t>Agrega la retención al concepto:</w:t>
      </w:r>
    </w:p>
    <w:p w14:paraId="220A7207" w14:textId="547B60F3" w:rsidR="00075AA5" w:rsidRDefault="00075AA5" w:rsidP="00C8752A">
      <w:pPr>
        <w:jc w:val="center"/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1CC1CD4F" wp14:editId="7E38CB17">
            <wp:extent cx="4988966" cy="950279"/>
            <wp:effectExtent l="0" t="0" r="2540" b="2540"/>
            <wp:docPr id="2784013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401359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994743" cy="95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5449F" w14:textId="227977B9" w:rsidR="00075AA5" w:rsidRDefault="00075AA5" w:rsidP="00075AA5">
      <w:pPr>
        <w:pStyle w:val="Descripcin"/>
        <w:rPr>
          <w:lang w:val="es-ES"/>
        </w:rPr>
      </w:pPr>
      <w:bookmarkStart w:id="100" w:name="_Toc140772299"/>
      <w:r>
        <w:t xml:space="preserve">Imagen </w:t>
      </w:r>
      <w:fldSimple w:instr=" SEQ Imagen \* ARABIC ">
        <w:r w:rsidR="00EF4FB1">
          <w:rPr>
            <w:noProof/>
          </w:rPr>
          <w:t>41</w:t>
        </w:r>
      </w:fldSimple>
      <w:r>
        <w:t xml:space="preserve"> Resultado de agregar un impuesto traslado al concepto</w:t>
      </w:r>
      <w:bookmarkEnd w:id="100"/>
    </w:p>
    <w:p w14:paraId="5BBC0A45" w14:textId="4D653056" w:rsidR="00075AA5" w:rsidRDefault="00EF4FB1" w:rsidP="00F60B7E">
      <w:pPr>
        <w:pStyle w:val="Ttulo2"/>
        <w:rPr>
          <w:lang w:val="es-ES"/>
        </w:rPr>
      </w:pPr>
      <w:bookmarkStart w:id="101" w:name="_Toc140772047"/>
      <w:r>
        <w:rPr>
          <w:lang w:val="es-ES"/>
        </w:rPr>
        <w:t>Establecer información de A Cuenta de Terceros</w:t>
      </w:r>
      <w:bookmarkEnd w:id="101"/>
    </w:p>
    <w:p w14:paraId="213E29AC" w14:textId="2573DBC1" w:rsidR="00EF4FB1" w:rsidRPr="00806553" w:rsidRDefault="00EF4FB1" w:rsidP="00EF4FB1">
      <w:pPr>
        <w:pStyle w:val="Textoindependiente"/>
        <w:rPr>
          <w:lang w:val="es-ES"/>
        </w:rPr>
      </w:pPr>
      <w:r>
        <w:rPr>
          <w:lang w:val="es-ES"/>
        </w:rPr>
        <w:t xml:space="preserve">Cuando se ha definido un concepto al CFDI, es posible indicar la información correspondiente al nodo A Cuenta de Terceros por medio del método </w:t>
      </w:r>
      <w:proofErr w:type="spellStart"/>
      <w:proofErr w:type="gramStart"/>
      <w:r w:rsidRPr="00EF4FB1">
        <w:rPr>
          <w:rFonts w:ascii="Consolas" w:hAnsi="Consolas" w:cs="Consolas"/>
          <w:color w:val="000000"/>
          <w:szCs w:val="19"/>
          <w:lang w:val="es-ES"/>
        </w:rPr>
        <w:t>setACuentaTercerosToConcepto</w:t>
      </w:r>
      <w:proofErr w:type="spellEnd"/>
      <w:r>
        <w:rPr>
          <w:rFonts w:ascii="Consolas" w:hAnsi="Consolas" w:cs="Consolas"/>
          <w:color w:val="000000"/>
          <w:szCs w:val="19"/>
          <w:lang w:val="es-ES"/>
        </w:rPr>
        <w:t>(</w:t>
      </w:r>
      <w:proofErr w:type="gramEnd"/>
      <w:r>
        <w:rPr>
          <w:rFonts w:ascii="Consolas" w:hAnsi="Consolas" w:cs="Consolas"/>
          <w:color w:val="000000"/>
          <w:szCs w:val="19"/>
          <w:lang w:val="es-ES"/>
        </w:rPr>
        <w:t>)</w:t>
      </w:r>
      <w:r>
        <w:rPr>
          <w:lang w:val="es-ES"/>
        </w:rPr>
        <w:t xml:space="preserve">.  El concepto se indica con el parámetro </w:t>
      </w:r>
      <w:r w:rsidRPr="008A4401">
        <w:rPr>
          <w:rFonts w:ascii="Consolas" w:hAnsi="Consolas"/>
          <w:lang w:val="es-ES"/>
        </w:rPr>
        <w:t>@</w:t>
      </w:r>
      <w:r w:rsidRPr="008A4401">
        <w:rPr>
          <w:rFonts w:ascii="Consolas" w:hAnsi="Consolas" w:cs="Consolas"/>
          <w:color w:val="000000"/>
          <w:lang w:val="es-ES"/>
        </w:rPr>
        <w:t>indexConc</w:t>
      </w:r>
      <w:r w:rsidRPr="00941E6D">
        <w:rPr>
          <w:rFonts w:cs="Segoe UI"/>
          <w:color w:val="000000"/>
          <w:szCs w:val="19"/>
          <w:lang w:val="es-ES"/>
        </w:rPr>
        <w:t>.</w:t>
      </w:r>
    </w:p>
    <w:tbl>
      <w:tblPr>
        <w:tblW w:w="9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7"/>
        <w:gridCol w:w="9505"/>
      </w:tblGrid>
      <w:tr w:rsidR="00EF4FB1" w:rsidRPr="002B5700" w14:paraId="0B212ED2" w14:textId="77777777" w:rsidTr="008814C4">
        <w:trPr>
          <w:trHeight w:val="1521"/>
        </w:trPr>
        <w:tc>
          <w:tcPr>
            <w:tcW w:w="457" w:type="dxa"/>
            <w:shd w:val="clear" w:color="auto" w:fill="F2F2F2"/>
          </w:tcPr>
          <w:p w14:paraId="68D163C1" w14:textId="77777777" w:rsidR="00EF4FB1" w:rsidRPr="002B5700" w:rsidRDefault="00EF4FB1" w:rsidP="008814C4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01</w:t>
            </w:r>
          </w:p>
          <w:p w14:paraId="43ECCCC3" w14:textId="77777777" w:rsidR="00EF4FB1" w:rsidRPr="002B5700" w:rsidRDefault="00EF4FB1" w:rsidP="008814C4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02</w:t>
            </w:r>
          </w:p>
          <w:p w14:paraId="6E783306" w14:textId="77777777" w:rsidR="00EF4FB1" w:rsidRPr="002B5700" w:rsidRDefault="00EF4FB1" w:rsidP="008814C4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03</w:t>
            </w:r>
          </w:p>
          <w:p w14:paraId="144A5363" w14:textId="77777777" w:rsidR="00EF4FB1" w:rsidRPr="002B5700" w:rsidRDefault="00EF4FB1" w:rsidP="008814C4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04</w:t>
            </w:r>
          </w:p>
          <w:p w14:paraId="026DA727" w14:textId="77777777" w:rsidR="00EF4FB1" w:rsidRPr="002B5700" w:rsidRDefault="00EF4FB1" w:rsidP="008814C4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05</w:t>
            </w:r>
          </w:p>
          <w:p w14:paraId="43B240C2" w14:textId="77777777" w:rsidR="00EF4FB1" w:rsidRPr="002B5700" w:rsidRDefault="00EF4FB1" w:rsidP="008814C4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06</w:t>
            </w:r>
          </w:p>
          <w:p w14:paraId="286B3829" w14:textId="77777777" w:rsidR="00EF4FB1" w:rsidRPr="002B5700" w:rsidRDefault="00EF4FB1" w:rsidP="008814C4">
            <w:pPr>
              <w:rPr>
                <w:rFonts w:ascii="Consolas" w:eastAsia="Courier" w:hAnsi="Consolas" w:cs="Courier"/>
                <w:sz w:val="18"/>
              </w:rPr>
            </w:pPr>
          </w:p>
        </w:tc>
        <w:tc>
          <w:tcPr>
            <w:tcW w:w="9505" w:type="dxa"/>
            <w:shd w:val="clear" w:color="auto" w:fill="F2F2F2"/>
          </w:tcPr>
          <w:p w14:paraId="345633AB" w14:textId="1F8AEAC3" w:rsidR="00EF4FB1" w:rsidRPr="002B5700" w:rsidRDefault="00EF4FB1" w:rsidP="008814C4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// agregando </w:t>
            </w:r>
            <w:r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información </w:t>
            </w:r>
            <w:proofErr w:type="spellStart"/>
            <w:r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ACuentaTerceros</w:t>
            </w:r>
            <w:proofErr w:type="spellEnd"/>
            <w:r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 </w:t>
            </w:r>
            <w:r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al concepto</w:t>
            </w:r>
          </w:p>
          <w:p w14:paraId="56BEB44B" w14:textId="77777777" w:rsidR="00EF4FB1" w:rsidRDefault="00EF4FB1" w:rsidP="00EF4FB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cfdi40.setACuentaTercerosToConcepto(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indexConc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pIndexConc</w:t>
            </w:r>
            <w:proofErr w:type="spellEnd"/>
          </w:p>
          <w:p w14:paraId="6D1790D0" w14:textId="19FBA2D7" w:rsidR="00EF4FB1" w:rsidRDefault="00EF4FB1" w:rsidP="00EF4FB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"EMS810717R34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pRfcACuentaTerceros</w:t>
            </w:r>
            <w:proofErr w:type="spellEnd"/>
          </w:p>
          <w:p w14:paraId="3C1B6729" w14:textId="6E255CF8" w:rsidR="00EF4FB1" w:rsidRDefault="00EF4FB1" w:rsidP="00EF4FB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"EMPAQUES MODERNOS SAN PABLO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pNombreACuentaTerceros</w:t>
            </w:r>
            <w:proofErr w:type="spellEnd"/>
          </w:p>
          <w:p w14:paraId="02516372" w14:textId="66553114" w:rsidR="00EF4FB1" w:rsidRDefault="00EF4FB1" w:rsidP="00EF4FB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"601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pRegimenFiscalACuentaTerceros</w:t>
            </w:r>
            <w:proofErr w:type="spellEnd"/>
          </w:p>
          <w:p w14:paraId="4C76F852" w14:textId="0EA30505" w:rsidR="00EF4FB1" w:rsidRPr="002B5700" w:rsidRDefault="00EF4FB1" w:rsidP="00EF4FB1">
            <w:pPr>
              <w:rPr>
                <w:rFonts w:ascii="Consolas" w:eastAsia="Courier" w:hAnsi="Consolas" w:cs="Courier"/>
                <w:sz w:val="18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"54090"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);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pDomicilioFiscalACuentaTerceros</w:t>
            </w:r>
            <w:proofErr w:type="spellEnd"/>
          </w:p>
        </w:tc>
      </w:tr>
    </w:tbl>
    <w:p w14:paraId="02AA0C86" w14:textId="77777777" w:rsidR="00EF4FB1" w:rsidRDefault="00EF4FB1" w:rsidP="00EF4FB1">
      <w:pPr>
        <w:pStyle w:val="Textoindependiente"/>
        <w:rPr>
          <w:lang w:val="es-ES"/>
        </w:rPr>
      </w:pPr>
      <w:r>
        <w:rPr>
          <w:lang w:val="es-ES"/>
        </w:rPr>
        <w:t xml:space="preserve">Agrega el nodo </w:t>
      </w:r>
      <w:proofErr w:type="spellStart"/>
      <w:r>
        <w:rPr>
          <w:lang w:val="es-ES"/>
        </w:rPr>
        <w:t>ACuentaTerceros</w:t>
      </w:r>
      <w:proofErr w:type="spellEnd"/>
      <w:r>
        <w:rPr>
          <w:lang w:val="es-ES"/>
        </w:rPr>
        <w:t xml:space="preserve"> al concepto:</w:t>
      </w:r>
    </w:p>
    <w:p w14:paraId="15087FFC" w14:textId="7A8D460C" w:rsidR="00EF4FB1" w:rsidRDefault="00EF4FB1" w:rsidP="00EF4FB1">
      <w:pPr>
        <w:pStyle w:val="Textoindependiente"/>
        <w:rPr>
          <w:lang w:val="es-ES"/>
        </w:rPr>
      </w:pPr>
      <w:r>
        <w:rPr>
          <w:noProof/>
        </w:rPr>
        <w:drawing>
          <wp:inline distT="0" distB="0" distL="0" distR="0" wp14:anchorId="38E5D26E" wp14:editId="0C0BAB34">
            <wp:extent cx="5971540" cy="512445"/>
            <wp:effectExtent l="0" t="0" r="0" b="1905"/>
            <wp:docPr id="20045053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50539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29B13" w14:textId="4D454A94" w:rsidR="00EF4FB1" w:rsidRDefault="00EF4FB1" w:rsidP="00EF4FB1">
      <w:pPr>
        <w:pStyle w:val="Descripcin"/>
        <w:rPr>
          <w:lang w:val="es-ES"/>
        </w:rPr>
      </w:pPr>
      <w:bookmarkStart w:id="102" w:name="_Toc140772300"/>
      <w:r>
        <w:t xml:space="preserve">Imagen </w:t>
      </w:r>
      <w:fldSimple w:instr=" SEQ Imagen \* ARABIC ">
        <w:r>
          <w:rPr>
            <w:noProof/>
          </w:rPr>
          <w:t>42</w:t>
        </w:r>
      </w:fldSimple>
      <w:r>
        <w:t xml:space="preserve"> Resultado de agregar un impuesto traslado al concepto</w:t>
      </w:r>
      <w:bookmarkEnd w:id="102"/>
    </w:p>
    <w:p w14:paraId="2BBFDCE4" w14:textId="4CDBADD7" w:rsidR="00D9351F" w:rsidRDefault="00D9351F" w:rsidP="00F60B7E">
      <w:pPr>
        <w:pStyle w:val="Ttulo2"/>
        <w:rPr>
          <w:lang w:val="es-ES"/>
        </w:rPr>
      </w:pPr>
      <w:bookmarkStart w:id="103" w:name="_Toc140772048"/>
      <w:r>
        <w:rPr>
          <w:lang w:val="es-ES"/>
        </w:rPr>
        <w:t>Agregar Cuenta Predial al concepto</w:t>
      </w:r>
      <w:bookmarkEnd w:id="103"/>
    </w:p>
    <w:p w14:paraId="215630AC" w14:textId="6CA34096" w:rsidR="00D9351F" w:rsidRPr="00806553" w:rsidRDefault="00D9351F" w:rsidP="00D9351F">
      <w:pPr>
        <w:pStyle w:val="Textoindependiente"/>
        <w:rPr>
          <w:lang w:val="es-ES"/>
        </w:rPr>
      </w:pPr>
      <w:r>
        <w:rPr>
          <w:lang w:val="es-ES"/>
        </w:rPr>
        <w:t xml:space="preserve">Cuando se ha definido un concepto al CFDI, es posible indicar la información correspondiente a la Cuenta Predial por medio del método </w:t>
      </w:r>
      <w:proofErr w:type="spellStart"/>
      <w:proofErr w:type="gramStart"/>
      <w:r w:rsidR="007B70B5" w:rsidRPr="007B70B5">
        <w:rPr>
          <w:rFonts w:ascii="Consolas" w:hAnsi="Consolas" w:cs="Consolas"/>
          <w:color w:val="000000"/>
          <w:szCs w:val="19"/>
          <w:lang w:val="es-ES"/>
        </w:rPr>
        <w:t>addCuentaPredialToConcepto</w:t>
      </w:r>
      <w:proofErr w:type="spellEnd"/>
      <w:r>
        <w:rPr>
          <w:rFonts w:ascii="Consolas" w:hAnsi="Consolas" w:cs="Consolas"/>
          <w:color w:val="000000"/>
          <w:szCs w:val="19"/>
          <w:lang w:val="es-ES"/>
        </w:rPr>
        <w:t>(</w:t>
      </w:r>
      <w:proofErr w:type="gramEnd"/>
      <w:r>
        <w:rPr>
          <w:rFonts w:ascii="Consolas" w:hAnsi="Consolas" w:cs="Consolas"/>
          <w:color w:val="000000"/>
          <w:szCs w:val="19"/>
          <w:lang w:val="es-ES"/>
        </w:rPr>
        <w:t>)</w:t>
      </w:r>
      <w:r>
        <w:rPr>
          <w:lang w:val="es-ES"/>
        </w:rPr>
        <w:t xml:space="preserve">.  El concepto se indica con el parámetro </w:t>
      </w:r>
      <w:r w:rsidRPr="008A4401">
        <w:rPr>
          <w:rFonts w:ascii="Consolas" w:hAnsi="Consolas"/>
          <w:lang w:val="es-ES"/>
        </w:rPr>
        <w:t>@</w:t>
      </w:r>
      <w:r w:rsidRPr="008A4401">
        <w:rPr>
          <w:rFonts w:ascii="Consolas" w:hAnsi="Consolas" w:cs="Consolas"/>
          <w:color w:val="000000"/>
          <w:lang w:val="es-ES"/>
        </w:rPr>
        <w:t>indexConc</w:t>
      </w:r>
      <w:r w:rsidRPr="00941E6D">
        <w:rPr>
          <w:rFonts w:cs="Segoe UI"/>
          <w:color w:val="000000"/>
          <w:szCs w:val="19"/>
          <w:lang w:val="es-ES"/>
        </w:rPr>
        <w:t>.</w:t>
      </w:r>
    </w:p>
    <w:tbl>
      <w:tblPr>
        <w:tblW w:w="9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7"/>
        <w:gridCol w:w="9505"/>
      </w:tblGrid>
      <w:tr w:rsidR="00D9351F" w:rsidRPr="002B5700" w14:paraId="72C529A0" w14:textId="77777777" w:rsidTr="008814C4">
        <w:trPr>
          <w:trHeight w:val="1521"/>
        </w:trPr>
        <w:tc>
          <w:tcPr>
            <w:tcW w:w="457" w:type="dxa"/>
            <w:shd w:val="clear" w:color="auto" w:fill="F2F2F2"/>
          </w:tcPr>
          <w:p w14:paraId="0295EADD" w14:textId="77777777" w:rsidR="00D9351F" w:rsidRPr="002B5700" w:rsidRDefault="00D9351F" w:rsidP="008814C4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01</w:t>
            </w:r>
          </w:p>
          <w:p w14:paraId="4C5FD27D" w14:textId="77777777" w:rsidR="00D9351F" w:rsidRPr="002B5700" w:rsidRDefault="00D9351F" w:rsidP="008814C4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02</w:t>
            </w:r>
          </w:p>
          <w:p w14:paraId="131AD3B7" w14:textId="77777777" w:rsidR="00D9351F" w:rsidRPr="002B5700" w:rsidRDefault="00D9351F" w:rsidP="008814C4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03</w:t>
            </w:r>
          </w:p>
          <w:p w14:paraId="0738D6D8" w14:textId="77777777" w:rsidR="00D9351F" w:rsidRPr="002B5700" w:rsidRDefault="00D9351F" w:rsidP="008814C4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04</w:t>
            </w:r>
          </w:p>
          <w:p w14:paraId="2A96DB43" w14:textId="77777777" w:rsidR="00D9351F" w:rsidRPr="002B5700" w:rsidRDefault="00D9351F" w:rsidP="008814C4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05</w:t>
            </w:r>
          </w:p>
          <w:p w14:paraId="7866550E" w14:textId="77777777" w:rsidR="00D9351F" w:rsidRPr="002B5700" w:rsidRDefault="00D9351F" w:rsidP="008814C4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06</w:t>
            </w:r>
          </w:p>
          <w:p w14:paraId="08D9F160" w14:textId="77777777" w:rsidR="00D9351F" w:rsidRPr="002B5700" w:rsidRDefault="00D9351F" w:rsidP="008814C4">
            <w:pPr>
              <w:rPr>
                <w:rFonts w:ascii="Consolas" w:eastAsia="Courier" w:hAnsi="Consolas" w:cs="Courier"/>
                <w:sz w:val="18"/>
              </w:rPr>
            </w:pPr>
          </w:p>
        </w:tc>
        <w:tc>
          <w:tcPr>
            <w:tcW w:w="9505" w:type="dxa"/>
            <w:shd w:val="clear" w:color="auto" w:fill="F2F2F2"/>
          </w:tcPr>
          <w:p w14:paraId="2C0DA9F2" w14:textId="6C1F4A47" w:rsidR="00D9351F" w:rsidRPr="002B5700" w:rsidRDefault="00D9351F" w:rsidP="008814C4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// agregando </w:t>
            </w:r>
            <w:r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información </w:t>
            </w:r>
            <w:r w:rsidR="007B70B5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Cuenta Predial</w:t>
            </w:r>
            <w:r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 </w:t>
            </w:r>
            <w:r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al concepto</w:t>
            </w:r>
          </w:p>
          <w:p w14:paraId="53729F3D" w14:textId="77777777" w:rsidR="007B70B5" w:rsidRDefault="007B70B5" w:rsidP="007B70B5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cfdi40.addCuentaPredialToConcepto(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indexConc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pIndexConc</w:t>
            </w:r>
            <w:proofErr w:type="spellEnd"/>
          </w:p>
          <w:p w14:paraId="6F53D920" w14:textId="2DFDA7FC" w:rsidR="007B70B5" w:rsidRDefault="007B70B5" w:rsidP="007B70B5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"Predial1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pLsNumeros</w:t>
            </w:r>
            <w:proofErr w:type="spellEnd"/>
          </w:p>
          <w:p w14:paraId="7EBD8507" w14:textId="1C4B02BF" w:rsidR="007B70B5" w:rsidRDefault="007B70B5" w:rsidP="007B70B5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"Predial2"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</w:p>
          <w:p w14:paraId="6E454717" w14:textId="7D76A062" w:rsidR="00D9351F" w:rsidRPr="002B5700" w:rsidRDefault="007B70B5" w:rsidP="007B70B5">
            <w:pPr>
              <w:rPr>
                <w:rFonts w:ascii="Consolas" w:eastAsia="Courier" w:hAnsi="Consolas" w:cs="Courier"/>
                <w:sz w:val="18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"Predial3"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);</w:t>
            </w:r>
          </w:p>
        </w:tc>
      </w:tr>
    </w:tbl>
    <w:p w14:paraId="10DACB1A" w14:textId="2331CDC9" w:rsidR="00D9351F" w:rsidRDefault="00D9351F" w:rsidP="00D9351F">
      <w:pPr>
        <w:pStyle w:val="Textoindependiente"/>
        <w:rPr>
          <w:lang w:val="es-ES"/>
        </w:rPr>
      </w:pPr>
      <w:r>
        <w:rPr>
          <w:lang w:val="es-ES"/>
        </w:rPr>
        <w:t xml:space="preserve">Agrega </w:t>
      </w:r>
      <w:r w:rsidR="007B70B5">
        <w:rPr>
          <w:lang w:val="es-ES"/>
        </w:rPr>
        <w:t xml:space="preserve">los nodos </w:t>
      </w:r>
      <w:proofErr w:type="spellStart"/>
      <w:r w:rsidR="007B70B5">
        <w:rPr>
          <w:lang w:val="es-ES"/>
        </w:rPr>
        <w:t>CuentaPredial</w:t>
      </w:r>
      <w:proofErr w:type="spellEnd"/>
      <w:r>
        <w:rPr>
          <w:lang w:val="es-ES"/>
        </w:rPr>
        <w:t xml:space="preserve"> al concepto:</w:t>
      </w:r>
    </w:p>
    <w:p w14:paraId="34AE4E2E" w14:textId="4AA3B2B4" w:rsidR="00D9351F" w:rsidRDefault="007B70B5" w:rsidP="007B70B5">
      <w:pPr>
        <w:pStyle w:val="Textoindependiente"/>
        <w:jc w:val="center"/>
        <w:rPr>
          <w:lang w:val="es-ES"/>
        </w:rPr>
      </w:pPr>
      <w:r>
        <w:rPr>
          <w:noProof/>
        </w:rPr>
        <w:drawing>
          <wp:inline distT="0" distB="0" distL="0" distR="0" wp14:anchorId="61D753F5" wp14:editId="1CBCB9CB">
            <wp:extent cx="5191125" cy="533400"/>
            <wp:effectExtent l="0" t="0" r="9525" b="0"/>
            <wp:docPr id="9898490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849034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A1B39" w14:textId="77777777" w:rsidR="00D9351F" w:rsidRDefault="00D9351F" w:rsidP="00D9351F">
      <w:pPr>
        <w:pStyle w:val="Descripcin"/>
        <w:rPr>
          <w:lang w:val="es-ES"/>
        </w:rPr>
      </w:pPr>
      <w:bookmarkStart w:id="104" w:name="_Toc140772301"/>
      <w:r>
        <w:t xml:space="preserve">Imagen </w:t>
      </w:r>
      <w:fldSimple w:instr=" SEQ Imagen \* ARABIC ">
        <w:r>
          <w:rPr>
            <w:noProof/>
          </w:rPr>
          <w:t>42</w:t>
        </w:r>
      </w:fldSimple>
      <w:r>
        <w:t xml:space="preserve"> Resultado de agregar un impuesto traslado al concepto</w:t>
      </w:r>
      <w:bookmarkEnd w:id="104"/>
    </w:p>
    <w:p w14:paraId="6B23B1CB" w14:textId="5E7B1855" w:rsidR="00F60B7E" w:rsidRDefault="00D43B75" w:rsidP="00F60B7E">
      <w:pPr>
        <w:pStyle w:val="Ttulo2"/>
        <w:rPr>
          <w:lang w:val="es-ES"/>
        </w:rPr>
      </w:pPr>
      <w:bookmarkStart w:id="105" w:name="_Toc140772049"/>
      <w:r>
        <w:rPr>
          <w:lang w:val="es-ES"/>
        </w:rPr>
        <w:t>Establecer información del</w:t>
      </w:r>
      <w:r w:rsidR="00F60B7E">
        <w:rPr>
          <w:lang w:val="es-ES"/>
        </w:rPr>
        <w:t xml:space="preserve"> total impuestos</w:t>
      </w:r>
      <w:r w:rsidR="00812AE9">
        <w:rPr>
          <w:lang w:val="es-ES"/>
        </w:rPr>
        <w:t xml:space="preserve"> de comprobante</w:t>
      </w:r>
      <w:bookmarkEnd w:id="105"/>
    </w:p>
    <w:p w14:paraId="7186AB4D" w14:textId="7940190C" w:rsidR="00F60B7E" w:rsidRDefault="00CC47D8" w:rsidP="008A4401">
      <w:pPr>
        <w:pStyle w:val="Textoindependiente"/>
        <w:rPr>
          <w:lang w:val="es-ES"/>
        </w:rPr>
      </w:pPr>
      <w:r>
        <w:rPr>
          <w:lang w:val="es-ES"/>
        </w:rPr>
        <w:t xml:space="preserve">Definiendo el total impuestos con el método </w:t>
      </w:r>
      <w:proofErr w:type="spellStart"/>
      <w:proofErr w:type="gramStart"/>
      <w:r w:rsidRPr="008A4401">
        <w:rPr>
          <w:rFonts w:ascii="Consolas" w:hAnsi="Consolas" w:cs="Consolas"/>
          <w:color w:val="000000"/>
          <w:szCs w:val="19"/>
          <w:lang w:val="es-ES"/>
        </w:rPr>
        <w:t>setTotalImpuestos</w:t>
      </w:r>
      <w:proofErr w:type="spellEnd"/>
      <w:r w:rsidRPr="008A4401">
        <w:rPr>
          <w:rFonts w:ascii="Consolas" w:hAnsi="Consolas" w:cs="Consolas"/>
          <w:color w:val="000000"/>
          <w:szCs w:val="19"/>
          <w:lang w:val="es-ES"/>
        </w:rPr>
        <w:t>(</w:t>
      </w:r>
      <w:proofErr w:type="gramEnd"/>
      <w:r w:rsidRPr="008A4401">
        <w:rPr>
          <w:rFonts w:ascii="Consolas" w:hAnsi="Consolas" w:cs="Consolas"/>
          <w:color w:val="000000"/>
          <w:szCs w:val="19"/>
          <w:lang w:val="es-ES"/>
        </w:rPr>
        <w:t>)</w:t>
      </w:r>
      <w:r w:rsidRPr="00941E6D">
        <w:rPr>
          <w:rFonts w:cs="Segoe UI"/>
          <w:color w:val="000000"/>
          <w:szCs w:val="19"/>
          <w:lang w:val="es-ES"/>
        </w:rPr>
        <w:t>.</w:t>
      </w:r>
    </w:p>
    <w:tbl>
      <w:tblPr>
        <w:tblStyle w:val="Tablaconcuadrcula"/>
        <w:tblW w:w="9962" w:type="dxa"/>
        <w:tblLayout w:type="fixed"/>
        <w:tblLook w:val="0400" w:firstRow="0" w:lastRow="0" w:firstColumn="0" w:lastColumn="0" w:noHBand="0" w:noVBand="1"/>
      </w:tblPr>
      <w:tblGrid>
        <w:gridCol w:w="457"/>
        <w:gridCol w:w="9505"/>
      </w:tblGrid>
      <w:tr w:rsidR="00F60B7E" w:rsidRPr="002B5700" w14:paraId="294E60B9" w14:textId="77777777" w:rsidTr="00F60B7E">
        <w:trPr>
          <w:trHeight w:val="992"/>
        </w:trPr>
        <w:tc>
          <w:tcPr>
            <w:tcW w:w="457" w:type="dxa"/>
          </w:tcPr>
          <w:p w14:paraId="56669638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lastRenderedPageBreak/>
              <w:t>01</w:t>
            </w:r>
          </w:p>
          <w:p w14:paraId="389DB5E4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02</w:t>
            </w:r>
          </w:p>
          <w:p w14:paraId="1557B39D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03</w:t>
            </w:r>
          </w:p>
          <w:p w14:paraId="609241F5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04</w:t>
            </w:r>
          </w:p>
          <w:p w14:paraId="65F94F7C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05</w:t>
            </w:r>
          </w:p>
        </w:tc>
        <w:tc>
          <w:tcPr>
            <w:tcW w:w="9505" w:type="dxa"/>
          </w:tcPr>
          <w:p w14:paraId="286B2F13" w14:textId="77777777" w:rsidR="00F60B7E" w:rsidRPr="002B5700" w:rsidRDefault="00F60B7E" w:rsidP="00F60B7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 estableciendo el total de impuestos</w:t>
            </w:r>
          </w:p>
          <w:p w14:paraId="26B04EE8" w14:textId="77777777" w:rsidR="00C8752A" w:rsidRDefault="00C8752A" w:rsidP="00C8752A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cfdi40.setTotalImpuestos(</w:t>
            </w:r>
            <w:proofErr w:type="spellStart"/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null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pTotImpRetenidos</w:t>
            </w:r>
            <w:proofErr w:type="spellEnd"/>
          </w:p>
          <w:p w14:paraId="31BC8BDD" w14:textId="670E7543" w:rsidR="00F60B7E" w:rsidRPr="002B5700" w:rsidRDefault="00C8752A" w:rsidP="00C8752A">
            <w:pPr>
              <w:rPr>
                <w:rFonts w:ascii="Consolas" w:eastAsia="Courier" w:hAnsi="Consolas" w:cs="Courier"/>
                <w:sz w:val="18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440.00m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);   </w:t>
            </w:r>
            <w:proofErr w:type="gramEnd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pTotImpTrasladados</w:t>
            </w:r>
            <w:proofErr w:type="spellEnd"/>
          </w:p>
        </w:tc>
      </w:tr>
    </w:tbl>
    <w:p w14:paraId="3EE15EF7" w14:textId="170C5F3F" w:rsidR="00F60B7E" w:rsidRDefault="00CC47D8" w:rsidP="002B5700">
      <w:pPr>
        <w:pStyle w:val="Textoindependiente"/>
        <w:rPr>
          <w:lang w:val="es-ES"/>
        </w:rPr>
      </w:pPr>
      <w:r>
        <w:rPr>
          <w:lang w:val="es-ES"/>
        </w:rPr>
        <w:t>Lo cual agrega el nodo</w:t>
      </w:r>
      <w:r w:rsidR="00F60B7E">
        <w:rPr>
          <w:lang w:val="es-ES"/>
        </w:rPr>
        <w:t xml:space="preserve"> </w:t>
      </w:r>
      <w:r>
        <w:rPr>
          <w:lang w:val="es-ES"/>
        </w:rPr>
        <w:t>Impuestos</w:t>
      </w:r>
      <w:r w:rsidR="00F60B7E">
        <w:rPr>
          <w:lang w:val="es-ES"/>
        </w:rPr>
        <w:t>:</w:t>
      </w:r>
    </w:p>
    <w:p w14:paraId="7E26D067" w14:textId="0B1FD93B" w:rsidR="00FC29A6" w:rsidRDefault="00C8752A" w:rsidP="00C8752A">
      <w:pPr>
        <w:keepNext/>
        <w:jc w:val="center"/>
      </w:pPr>
      <w:r>
        <w:rPr>
          <w:noProof/>
        </w:rPr>
        <w:drawing>
          <wp:inline distT="0" distB="0" distL="0" distR="0" wp14:anchorId="5CA87A74" wp14:editId="2A664569">
            <wp:extent cx="4754880" cy="254726"/>
            <wp:effectExtent l="0" t="0" r="7620" b="0"/>
            <wp:docPr id="19200046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004632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760519" cy="25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507B0" w14:textId="489C2D52" w:rsidR="00F60B7E" w:rsidRDefault="00FC29A6" w:rsidP="00FC29A6">
      <w:pPr>
        <w:pStyle w:val="Descripcin"/>
        <w:rPr>
          <w:lang w:val="es-ES"/>
        </w:rPr>
      </w:pPr>
      <w:bookmarkStart w:id="106" w:name="_Toc140772302"/>
      <w:r>
        <w:t xml:space="preserve">Imagen </w:t>
      </w:r>
      <w:fldSimple w:instr=" SEQ Imagen \* ARABIC ">
        <w:r w:rsidR="00870AC5">
          <w:rPr>
            <w:noProof/>
          </w:rPr>
          <w:t>41</w:t>
        </w:r>
      </w:fldSimple>
      <w:r>
        <w:t xml:space="preserve"> Nodo </w:t>
      </w:r>
      <w:r w:rsidRPr="00776420">
        <w:rPr>
          <w:rFonts w:ascii="Consolas" w:hAnsi="Consolas"/>
        </w:rPr>
        <w:t>Impuestos</w:t>
      </w:r>
      <w:r>
        <w:t xml:space="preserve"> </w:t>
      </w:r>
      <w:r w:rsidR="008A4401">
        <w:t>agregado</w:t>
      </w:r>
      <w:r>
        <w:t xml:space="preserve"> a comprobante</w:t>
      </w:r>
      <w:bookmarkEnd w:id="106"/>
    </w:p>
    <w:p w14:paraId="4704E299" w14:textId="7851EFEB" w:rsidR="00F60B7E" w:rsidRDefault="00F60B7E" w:rsidP="00F60B7E">
      <w:pPr>
        <w:pStyle w:val="Ttulo2"/>
        <w:rPr>
          <w:lang w:val="es-ES"/>
        </w:rPr>
      </w:pPr>
      <w:bookmarkStart w:id="107" w:name="_Toc140772050"/>
      <w:r>
        <w:rPr>
          <w:lang w:val="es-ES"/>
        </w:rPr>
        <w:t>Agre</w:t>
      </w:r>
      <w:r w:rsidR="009D7FB7">
        <w:rPr>
          <w:lang w:val="es-ES"/>
        </w:rPr>
        <w:t>gar</w:t>
      </w:r>
      <w:r>
        <w:rPr>
          <w:lang w:val="es-ES"/>
        </w:rPr>
        <w:t xml:space="preserve"> un impuesto traslado a impuestos</w:t>
      </w:r>
      <w:r w:rsidR="00812AE9">
        <w:rPr>
          <w:lang w:val="es-ES"/>
        </w:rPr>
        <w:t xml:space="preserve"> de comprobante</w:t>
      </w:r>
      <w:bookmarkEnd w:id="107"/>
    </w:p>
    <w:p w14:paraId="2175E47F" w14:textId="18801B25" w:rsidR="00F60B7E" w:rsidRDefault="00CC47D8" w:rsidP="00EB79DB">
      <w:pPr>
        <w:pStyle w:val="Textoindependiente"/>
        <w:rPr>
          <w:lang w:val="es-ES"/>
        </w:rPr>
      </w:pPr>
      <w:r>
        <w:rPr>
          <w:lang w:val="es-ES"/>
        </w:rPr>
        <w:t>Solo si se ha de</w:t>
      </w:r>
      <w:r w:rsidR="008A4401">
        <w:rPr>
          <w:lang w:val="es-ES"/>
        </w:rPr>
        <w:t>fi</w:t>
      </w:r>
      <w:r>
        <w:rPr>
          <w:lang w:val="es-ES"/>
        </w:rPr>
        <w:t xml:space="preserve">nido el nodo </w:t>
      </w:r>
      <w:r w:rsidRPr="00B305CD">
        <w:rPr>
          <w:rFonts w:ascii="Consolas" w:hAnsi="Consolas"/>
          <w:lang w:val="es-ES"/>
        </w:rPr>
        <w:t>Impuestos</w:t>
      </w:r>
      <w:r>
        <w:rPr>
          <w:lang w:val="es-ES"/>
        </w:rPr>
        <w:t xml:space="preserve"> al comprobante (</w:t>
      </w:r>
      <w:proofErr w:type="spellStart"/>
      <w:r w:rsidRPr="00B305CD">
        <w:rPr>
          <w:rFonts w:ascii="Consolas" w:hAnsi="Consolas"/>
          <w:lang w:val="es-ES"/>
        </w:rPr>
        <w:t>Xpath</w:t>
      </w:r>
      <w:proofErr w:type="spellEnd"/>
      <w:r w:rsidRPr="00B305CD">
        <w:rPr>
          <w:rFonts w:ascii="Consolas" w:hAnsi="Consolas"/>
          <w:lang w:val="es-ES"/>
        </w:rPr>
        <w:t>:</w:t>
      </w:r>
      <w:r w:rsidRPr="00B305CD">
        <w:rPr>
          <w:rFonts w:ascii="Consolas" w:hAnsi="Consolas"/>
          <w:color w:val="A31515"/>
          <w:lang w:val="es-ES"/>
        </w:rPr>
        <w:t xml:space="preserve"> </w:t>
      </w:r>
      <w:proofErr w:type="spellStart"/>
      <w:proofErr w:type="gramStart"/>
      <w:r w:rsidRPr="00B305CD">
        <w:rPr>
          <w:rFonts w:ascii="Consolas" w:hAnsi="Consolas"/>
          <w:color w:val="A31515"/>
          <w:lang w:val="es-ES"/>
        </w:rPr>
        <w:t>cfdi:Comprobante</w:t>
      </w:r>
      <w:proofErr w:type="spellEnd"/>
      <w:proofErr w:type="gramEnd"/>
      <w:r w:rsidRPr="00B305CD">
        <w:rPr>
          <w:rFonts w:ascii="Consolas" w:hAnsi="Consolas"/>
          <w:color w:val="A31515"/>
          <w:lang w:val="es-ES"/>
        </w:rPr>
        <w:t>/</w:t>
      </w:r>
      <w:proofErr w:type="spellStart"/>
      <w:r w:rsidRPr="00B305CD">
        <w:rPr>
          <w:rFonts w:ascii="Consolas" w:hAnsi="Consolas"/>
          <w:color w:val="A31515"/>
          <w:lang w:val="es-ES"/>
        </w:rPr>
        <w:t>cfdi:Impuestos</w:t>
      </w:r>
      <w:proofErr w:type="spellEnd"/>
      <w:r w:rsidRPr="00CC47D8">
        <w:rPr>
          <w:lang w:val="es-ES"/>
        </w:rPr>
        <w:t>)</w:t>
      </w:r>
      <w:r>
        <w:rPr>
          <w:lang w:val="es-ES"/>
        </w:rPr>
        <w:t>, es posible indicar el impuesto Traslado por medio del m</w:t>
      </w:r>
      <w:r w:rsidR="00B305CD">
        <w:rPr>
          <w:lang w:val="es-ES"/>
        </w:rPr>
        <w:t>é</w:t>
      </w:r>
      <w:r>
        <w:rPr>
          <w:lang w:val="es-ES"/>
        </w:rPr>
        <w:t xml:space="preserve">todo </w:t>
      </w:r>
      <w:proofErr w:type="spellStart"/>
      <w:r w:rsidRPr="00F11EED">
        <w:rPr>
          <w:rFonts w:ascii="Consolas" w:hAnsi="Consolas"/>
          <w:color w:val="000000"/>
          <w:lang w:val="es-ES"/>
        </w:rPr>
        <w:t>addImpTraslado</w:t>
      </w:r>
      <w:proofErr w:type="spellEnd"/>
      <w:r w:rsidRPr="00B305CD">
        <w:rPr>
          <w:rFonts w:ascii="Consolas" w:hAnsi="Consolas"/>
          <w:color w:val="000000"/>
          <w:lang w:val="es-ES"/>
        </w:rPr>
        <w:t>()</w:t>
      </w:r>
      <w:r>
        <w:rPr>
          <w:lang w:val="es-ES"/>
        </w:rPr>
        <w:t>.</w:t>
      </w:r>
    </w:p>
    <w:tbl>
      <w:tblPr>
        <w:tblStyle w:val="Tablaconcuadrcula"/>
        <w:tblW w:w="9962" w:type="dxa"/>
        <w:tblLayout w:type="fixed"/>
        <w:tblLook w:val="0400" w:firstRow="0" w:lastRow="0" w:firstColumn="0" w:lastColumn="0" w:noHBand="0" w:noVBand="1"/>
      </w:tblPr>
      <w:tblGrid>
        <w:gridCol w:w="457"/>
        <w:gridCol w:w="9505"/>
      </w:tblGrid>
      <w:tr w:rsidR="00F60B7E" w:rsidRPr="002B5700" w14:paraId="5DC5938A" w14:textId="77777777" w:rsidTr="00F60B7E">
        <w:trPr>
          <w:trHeight w:val="992"/>
        </w:trPr>
        <w:tc>
          <w:tcPr>
            <w:tcW w:w="457" w:type="dxa"/>
          </w:tcPr>
          <w:p w14:paraId="17AA3C31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01</w:t>
            </w:r>
          </w:p>
          <w:p w14:paraId="78D3DB05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02</w:t>
            </w:r>
          </w:p>
          <w:p w14:paraId="728649FF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03</w:t>
            </w:r>
          </w:p>
          <w:p w14:paraId="24D1AD28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04</w:t>
            </w:r>
          </w:p>
          <w:p w14:paraId="1AEC9234" w14:textId="77777777" w:rsidR="00F60B7E" w:rsidRPr="002B5700" w:rsidRDefault="00F60B7E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05</w:t>
            </w:r>
          </w:p>
        </w:tc>
        <w:tc>
          <w:tcPr>
            <w:tcW w:w="9505" w:type="dxa"/>
          </w:tcPr>
          <w:p w14:paraId="00B190FD" w14:textId="77777777" w:rsidR="00F60B7E" w:rsidRPr="002B5700" w:rsidRDefault="00F60B7E" w:rsidP="00F60B7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//estableciendo un impuesto traslado</w:t>
            </w:r>
          </w:p>
          <w:p w14:paraId="09D381CB" w14:textId="77777777" w:rsidR="00C8752A" w:rsidRDefault="00C8752A" w:rsidP="00C8752A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cfdi40.addImpTraslado(2750.00m,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pBase</w:t>
            </w:r>
            <w:proofErr w:type="spellEnd"/>
          </w:p>
          <w:p w14:paraId="1226EFA3" w14:textId="269AC3D2" w:rsidR="00C8752A" w:rsidRDefault="00C8752A" w:rsidP="00C8752A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"002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pImpuesto</w:t>
            </w:r>
            <w:proofErr w:type="spellEnd"/>
          </w:p>
          <w:p w14:paraId="7AC3FE1A" w14:textId="4AC79053" w:rsidR="00C8752A" w:rsidRDefault="00C8752A" w:rsidP="00C8752A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"Tasa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pTipoFactor</w:t>
            </w:r>
            <w:proofErr w:type="spellEnd"/>
          </w:p>
          <w:p w14:paraId="4BF82CFF" w14:textId="46828B5B" w:rsidR="00C8752A" w:rsidRDefault="00C8752A" w:rsidP="00C8752A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0.160000m,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pTasaCuota</w:t>
            </w:r>
            <w:proofErr w:type="spellEnd"/>
          </w:p>
          <w:p w14:paraId="25DB0117" w14:textId="788FEDC2" w:rsidR="00F60B7E" w:rsidRPr="002B5700" w:rsidRDefault="00C8752A" w:rsidP="00C8752A">
            <w:pPr>
              <w:rPr>
                <w:rFonts w:ascii="Consolas" w:eastAsia="Courier" w:hAnsi="Consolas" w:cs="Courier"/>
                <w:sz w:val="18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440.00m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);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pImporte</w:t>
            </w:r>
            <w:proofErr w:type="spellEnd"/>
          </w:p>
        </w:tc>
      </w:tr>
    </w:tbl>
    <w:p w14:paraId="1CC0C4BC" w14:textId="2ABBBE23" w:rsidR="00F60B7E" w:rsidRDefault="00F60B7E" w:rsidP="002B5700">
      <w:pPr>
        <w:pStyle w:val="Textoindependiente"/>
        <w:rPr>
          <w:lang w:val="es-ES"/>
        </w:rPr>
      </w:pPr>
      <w:r>
        <w:rPr>
          <w:lang w:val="es-ES"/>
        </w:rPr>
        <w:t>Este agrega los nodos traslados y traslado al nodo “</w:t>
      </w:r>
      <w:r w:rsidRPr="002B5700">
        <w:rPr>
          <w:rFonts w:ascii="Consolas" w:hAnsi="Consolas"/>
          <w:lang w:val="es-ES"/>
        </w:rPr>
        <w:t>impuestos</w:t>
      </w:r>
      <w:r>
        <w:rPr>
          <w:lang w:val="es-ES"/>
        </w:rPr>
        <w:t>”</w:t>
      </w:r>
    </w:p>
    <w:p w14:paraId="24860A31" w14:textId="5F2B75C1" w:rsidR="00FC29A6" w:rsidRDefault="00C8752A" w:rsidP="00C8752A">
      <w:pPr>
        <w:keepNext/>
        <w:jc w:val="center"/>
      </w:pPr>
      <w:r>
        <w:rPr>
          <w:noProof/>
        </w:rPr>
        <w:drawing>
          <wp:inline distT="0" distB="0" distL="0" distR="0" wp14:anchorId="4556ED61" wp14:editId="32DD7B41">
            <wp:extent cx="5667375" cy="1066800"/>
            <wp:effectExtent l="0" t="0" r="9525" b="0"/>
            <wp:docPr id="2045189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1892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80EFB" w14:textId="6D4AD481" w:rsidR="00F60B7E" w:rsidRDefault="00FC29A6" w:rsidP="00FC29A6">
      <w:pPr>
        <w:pStyle w:val="Descripcin"/>
      </w:pPr>
      <w:bookmarkStart w:id="108" w:name="_Toc140772303"/>
      <w:r>
        <w:t xml:space="preserve">Imagen </w:t>
      </w:r>
      <w:fldSimple w:instr=" SEQ Imagen \* ARABIC ">
        <w:r w:rsidR="00870AC5">
          <w:rPr>
            <w:noProof/>
          </w:rPr>
          <w:t>42</w:t>
        </w:r>
      </w:fldSimple>
      <w:r>
        <w:t xml:space="preserve"> Impuesto traslado agregado</w:t>
      </w:r>
      <w:bookmarkEnd w:id="108"/>
    </w:p>
    <w:p w14:paraId="05C819E2" w14:textId="0C01E558" w:rsidR="00544BA6" w:rsidRDefault="00544BA6" w:rsidP="00544BA6">
      <w:pPr>
        <w:pStyle w:val="Ttulo2"/>
      </w:pPr>
      <w:bookmarkStart w:id="109" w:name="_Toc140772051"/>
      <w:r>
        <w:t xml:space="preserve">Autorización para el uso de Sifei </w:t>
      </w:r>
      <w:proofErr w:type="spellStart"/>
      <w:r>
        <w:t>Signature</w:t>
      </w:r>
      <w:bookmarkEnd w:id="109"/>
      <w:proofErr w:type="spellEnd"/>
    </w:p>
    <w:p w14:paraId="699134EC" w14:textId="39F3B768" w:rsidR="00544BA6" w:rsidRDefault="00544BA6" w:rsidP="00544BA6">
      <w:pPr>
        <w:ind w:firstLine="576"/>
        <w:jc w:val="both"/>
      </w:pPr>
      <w:r>
        <w:t xml:space="preserve">Antes de utilizar los métodos para generar los complementos, generar el XML del comprobante CFDI </w:t>
      </w:r>
      <w:r w:rsidR="00504A59">
        <w:t>4.0</w:t>
      </w:r>
      <w:r>
        <w:t xml:space="preserve"> o de Retenciones e Información de Pagos, o sellar cualquiera de los tipos de comprobantes que emite Sifei </w:t>
      </w:r>
      <w:proofErr w:type="spellStart"/>
      <w:r>
        <w:t>Signature</w:t>
      </w:r>
      <w:proofErr w:type="spellEnd"/>
      <w:r>
        <w:t xml:space="preserve"> debe identificarse con los datos de acceso que le fueron asignados, ya sea en ambiente de pruebas o ambiente de producción y que son los mismos que se utilizan para timbrar.  Esto se hace mediante el método </w:t>
      </w:r>
      <w:proofErr w:type="spellStart"/>
      <w:proofErr w:type="gramStart"/>
      <w:r w:rsidRPr="00544BA6">
        <w:rPr>
          <w:rFonts w:ascii="Consolas" w:hAnsi="Consolas"/>
          <w:color w:val="000000"/>
          <w:lang w:val="es-ES"/>
        </w:rPr>
        <w:t>setIdentificacionSifei</w:t>
      </w:r>
      <w:proofErr w:type="spellEnd"/>
      <w:r>
        <w:rPr>
          <w:rFonts w:ascii="Consolas" w:hAnsi="Consolas"/>
          <w:color w:val="000000"/>
          <w:lang w:val="es-ES"/>
        </w:rPr>
        <w:t>(</w:t>
      </w:r>
      <w:proofErr w:type="gramEnd"/>
      <w:r>
        <w:rPr>
          <w:rFonts w:ascii="Consolas" w:hAnsi="Consolas"/>
          <w:color w:val="000000"/>
          <w:lang w:val="es-ES"/>
        </w:rPr>
        <w:t>)</w:t>
      </w:r>
      <w:r>
        <w:t>:</w:t>
      </w:r>
    </w:p>
    <w:p w14:paraId="7E14B245" w14:textId="77777777" w:rsidR="00544BA6" w:rsidRDefault="00544BA6" w:rsidP="00544BA6">
      <w:pPr>
        <w:ind w:firstLine="576"/>
        <w:jc w:val="both"/>
      </w:pPr>
    </w:p>
    <w:tbl>
      <w:tblPr>
        <w:tblStyle w:val="Tablaconcuadrcula"/>
        <w:tblW w:w="9962" w:type="dxa"/>
        <w:tblLayout w:type="fixed"/>
        <w:tblLook w:val="0400" w:firstRow="0" w:lastRow="0" w:firstColumn="0" w:lastColumn="0" w:noHBand="0" w:noVBand="1"/>
      </w:tblPr>
      <w:tblGrid>
        <w:gridCol w:w="457"/>
        <w:gridCol w:w="9505"/>
      </w:tblGrid>
      <w:tr w:rsidR="00544BA6" w:rsidRPr="002B5700" w14:paraId="5BAD051D" w14:textId="77777777" w:rsidTr="002B423C">
        <w:trPr>
          <w:trHeight w:val="992"/>
        </w:trPr>
        <w:tc>
          <w:tcPr>
            <w:tcW w:w="457" w:type="dxa"/>
          </w:tcPr>
          <w:p w14:paraId="75FF1A4A" w14:textId="77777777" w:rsidR="00544BA6" w:rsidRPr="002B5700" w:rsidRDefault="00544BA6" w:rsidP="002B423C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01</w:t>
            </w:r>
          </w:p>
          <w:p w14:paraId="56A0845D" w14:textId="77777777" w:rsidR="00544BA6" w:rsidRPr="002B5700" w:rsidRDefault="00544BA6" w:rsidP="002B423C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02</w:t>
            </w:r>
          </w:p>
          <w:p w14:paraId="6702CACF" w14:textId="77777777" w:rsidR="00544BA6" w:rsidRPr="002B5700" w:rsidRDefault="00544BA6" w:rsidP="002B423C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03</w:t>
            </w:r>
          </w:p>
          <w:p w14:paraId="712B5E08" w14:textId="77777777" w:rsidR="00544BA6" w:rsidRPr="002B5700" w:rsidRDefault="00544BA6" w:rsidP="002B423C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04</w:t>
            </w:r>
          </w:p>
          <w:p w14:paraId="27C35C42" w14:textId="77777777" w:rsidR="00544BA6" w:rsidRPr="002B5700" w:rsidRDefault="00544BA6" w:rsidP="002B423C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05</w:t>
            </w:r>
          </w:p>
        </w:tc>
        <w:tc>
          <w:tcPr>
            <w:tcW w:w="9505" w:type="dxa"/>
          </w:tcPr>
          <w:p w14:paraId="0CB7137E" w14:textId="1CC8A008" w:rsidR="00544BA6" w:rsidRPr="002B5700" w:rsidRDefault="00544BA6" w:rsidP="002B423C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r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identificándose para el uso de Sifei </w:t>
            </w:r>
            <w:proofErr w:type="spellStart"/>
            <w:r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Signature</w:t>
            </w:r>
            <w:proofErr w:type="spellEnd"/>
          </w:p>
          <w:p w14:paraId="3AA69068" w14:textId="1D52752B" w:rsidR="00544BA6" w:rsidRPr="00544BA6" w:rsidRDefault="00544BA6" w:rsidP="00544BA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</w:pPr>
            <w:proofErr w:type="spellStart"/>
            <w:proofErr w:type="gramStart"/>
            <w:r w:rsidRPr="00544BA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ret.setIdentificacionSifei</w:t>
            </w:r>
            <w:proofErr w:type="spellEnd"/>
            <w:proofErr w:type="gramEnd"/>
            <w:r w:rsidRPr="00544BA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(</w:t>
            </w:r>
            <w:proofErr w:type="spellStart"/>
            <w:r w:rsidRPr="00544BA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this.usuarioSifei</w:t>
            </w:r>
            <w:proofErr w:type="spellEnd"/>
            <w:r w:rsidRPr="00544BA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      </w:t>
            </w:r>
            <w:r w:rsidRPr="00544BA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//Usuario Sifei</w:t>
            </w:r>
          </w:p>
          <w:p w14:paraId="22FEBFFF" w14:textId="49D212C2" w:rsidR="00544BA6" w:rsidRPr="00544BA6" w:rsidRDefault="00544BA6" w:rsidP="00544BA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2B5700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</w:t>
            </w:r>
            <w:r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</w:t>
            </w:r>
            <w:proofErr w:type="spellStart"/>
            <w:proofErr w:type="gramStart"/>
            <w:r w:rsidRPr="00544BA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this.pwdSifei</w:t>
            </w:r>
            <w:proofErr w:type="spellEnd"/>
            <w:proofErr w:type="gramEnd"/>
            <w:r w:rsidRPr="00544BA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         </w:t>
            </w:r>
            <w:r w:rsidRPr="00544BA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//Contraseña</w:t>
            </w:r>
          </w:p>
          <w:p w14:paraId="3715D584" w14:textId="6C8AC777" w:rsidR="00544BA6" w:rsidRPr="002B5700" w:rsidRDefault="00544BA6" w:rsidP="00544BA6">
            <w:pPr>
              <w:rPr>
                <w:rFonts w:ascii="Consolas" w:eastAsia="Courier" w:hAnsi="Consolas" w:cs="Courier"/>
                <w:sz w:val="18"/>
              </w:rPr>
            </w:pPr>
            <w:r w:rsidRPr="002B5700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</w:t>
            </w:r>
            <w:r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</w:t>
            </w:r>
            <w:proofErr w:type="spellStart"/>
            <w:proofErr w:type="gramStart"/>
            <w:r w:rsidRPr="00544BA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this.tipoTimb</w:t>
            </w:r>
            <w:proofErr w:type="spellEnd"/>
            <w:proofErr w:type="gramEnd"/>
            <w:r w:rsidRPr="00544BA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);         </w:t>
            </w:r>
            <w:r w:rsidRPr="00544BA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//Tipo de timbrado</w:t>
            </w:r>
          </w:p>
        </w:tc>
      </w:tr>
    </w:tbl>
    <w:p w14:paraId="7D0E86D8" w14:textId="7DFC4D0A" w:rsidR="00544BA6" w:rsidRDefault="00544BA6" w:rsidP="00544BA6">
      <w:pPr>
        <w:ind w:firstLine="576"/>
        <w:jc w:val="both"/>
      </w:pPr>
      <w:r>
        <w:t>En caso de no haber invocado el método especificado, se generará la siguiente excepción:</w:t>
      </w:r>
    </w:p>
    <w:p w14:paraId="03AC2461" w14:textId="77777777" w:rsidR="00544BA6" w:rsidRDefault="00544BA6" w:rsidP="00544BA6">
      <w:pPr>
        <w:jc w:val="both"/>
      </w:pPr>
    </w:p>
    <w:p w14:paraId="5324747D" w14:textId="17BFB394" w:rsidR="00544BA6" w:rsidRDefault="00544BA6" w:rsidP="00544BA6">
      <w:pPr>
        <w:jc w:val="center"/>
      </w:pPr>
      <w:r>
        <w:rPr>
          <w:noProof/>
          <w:lang w:eastAsia="es-MX"/>
        </w:rPr>
        <w:drawing>
          <wp:inline distT="0" distB="0" distL="0" distR="0" wp14:anchorId="3058EFA9" wp14:editId="5EEEF764">
            <wp:extent cx="4419600" cy="866775"/>
            <wp:effectExtent l="0" t="0" r="0" b="952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D396F" w14:textId="20F1DA56" w:rsidR="002D75AB" w:rsidRDefault="00D812D9" w:rsidP="00D01DB5">
      <w:pPr>
        <w:pStyle w:val="Descripcin"/>
      </w:pPr>
      <w:bookmarkStart w:id="110" w:name="_Toc140772304"/>
      <w:r>
        <w:t xml:space="preserve">Imagen </w:t>
      </w:r>
      <w:fldSimple w:instr=" SEQ Imagen \* ARABIC ">
        <w:r w:rsidR="00870AC5">
          <w:rPr>
            <w:noProof/>
          </w:rPr>
          <w:t>43</w:t>
        </w:r>
      </w:fldSimple>
      <w:r>
        <w:t xml:space="preserve"> </w:t>
      </w:r>
      <w:proofErr w:type="spellStart"/>
      <w:r>
        <w:t>Autenticandose</w:t>
      </w:r>
      <w:proofErr w:type="spellEnd"/>
      <w:r>
        <w:t xml:space="preserve"> para el uso de Sifei </w:t>
      </w:r>
      <w:proofErr w:type="spellStart"/>
      <w:r>
        <w:t>Signature</w:t>
      </w:r>
      <w:bookmarkEnd w:id="110"/>
      <w:proofErr w:type="spellEnd"/>
    </w:p>
    <w:p w14:paraId="5E762695" w14:textId="5B7F1A90" w:rsidR="00D01DB5" w:rsidRDefault="00D01DB5" w:rsidP="00544BA6">
      <w:pPr>
        <w:jc w:val="both"/>
      </w:pPr>
      <w:r>
        <w:lastRenderedPageBreak/>
        <w:tab/>
        <w:t>En caso de que los datos de usuario no estén correctos, se generará la siguiente excepción:</w:t>
      </w:r>
    </w:p>
    <w:p w14:paraId="6055ED57" w14:textId="77777777" w:rsidR="00D01DB5" w:rsidRDefault="00D01DB5" w:rsidP="00544BA6">
      <w:pPr>
        <w:jc w:val="both"/>
      </w:pPr>
    </w:p>
    <w:p w14:paraId="362AFF19" w14:textId="74B6E30C" w:rsidR="00D01DB5" w:rsidRDefault="00D01DB5" w:rsidP="00D01DB5">
      <w:pPr>
        <w:jc w:val="center"/>
      </w:pPr>
      <w:r>
        <w:rPr>
          <w:noProof/>
          <w:lang w:eastAsia="es-MX"/>
        </w:rPr>
        <w:drawing>
          <wp:inline distT="0" distB="0" distL="0" distR="0" wp14:anchorId="273136D3" wp14:editId="2611130C">
            <wp:extent cx="4333875" cy="847725"/>
            <wp:effectExtent l="0" t="0" r="9525" b="9525"/>
            <wp:docPr id="450" name="Imagen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47764" w14:textId="6AF1048D" w:rsidR="00D01DB5" w:rsidRDefault="00D01DB5" w:rsidP="00D01DB5">
      <w:pPr>
        <w:pStyle w:val="Descripcin"/>
      </w:pPr>
      <w:bookmarkStart w:id="111" w:name="_Toc140772305"/>
      <w:r>
        <w:t xml:space="preserve">Imagen </w:t>
      </w:r>
      <w:fldSimple w:instr=" SEQ Imagen \* ARABIC ">
        <w:r w:rsidR="00870AC5">
          <w:rPr>
            <w:noProof/>
          </w:rPr>
          <w:t>44</w:t>
        </w:r>
      </w:fldSimple>
      <w:r>
        <w:t xml:space="preserve">  Error de autenticación</w:t>
      </w:r>
      <w:bookmarkEnd w:id="111"/>
    </w:p>
    <w:p w14:paraId="42CC63A6" w14:textId="77777777" w:rsidR="00D01DB5" w:rsidRPr="00544BA6" w:rsidRDefault="00D01DB5" w:rsidP="00D01DB5">
      <w:pPr>
        <w:jc w:val="center"/>
      </w:pPr>
    </w:p>
    <w:p w14:paraId="3A26417E" w14:textId="59D7AAE7" w:rsidR="00F60B7E" w:rsidRDefault="00CC47D8" w:rsidP="00CC47D8">
      <w:pPr>
        <w:pStyle w:val="Ttulo2"/>
        <w:rPr>
          <w:lang w:val="es-ES"/>
        </w:rPr>
      </w:pPr>
      <w:bookmarkStart w:id="112" w:name="_Toc140772052"/>
      <w:r>
        <w:rPr>
          <w:lang w:val="es-ES"/>
        </w:rPr>
        <w:t xml:space="preserve">Generar el </w:t>
      </w:r>
      <w:r w:rsidR="00B305CD">
        <w:rPr>
          <w:lang w:val="es-ES"/>
        </w:rPr>
        <w:t>XML</w:t>
      </w:r>
      <w:bookmarkEnd w:id="112"/>
    </w:p>
    <w:p w14:paraId="26BD1A67" w14:textId="4C86514A" w:rsidR="00A80710" w:rsidRDefault="00A80710" w:rsidP="00B305CD">
      <w:pPr>
        <w:pStyle w:val="Textoindependiente"/>
      </w:pPr>
      <w:r>
        <w:rPr>
          <w:lang w:val="es-ES"/>
        </w:rPr>
        <w:t xml:space="preserve">Para generar el </w:t>
      </w:r>
      <w:proofErr w:type="spellStart"/>
      <w:r w:rsidRPr="00B305CD">
        <w:rPr>
          <w:rFonts w:ascii="Consolas" w:hAnsi="Consolas"/>
          <w:lang w:val="es-ES"/>
        </w:rPr>
        <w:t>XmlDocument</w:t>
      </w:r>
      <w:proofErr w:type="spellEnd"/>
      <w:r>
        <w:rPr>
          <w:lang w:val="es-ES"/>
        </w:rPr>
        <w:t xml:space="preserve"> debemos invocar al método </w:t>
      </w:r>
      <w:proofErr w:type="spellStart"/>
      <w:proofErr w:type="gramStart"/>
      <w:r w:rsidR="0080398C" w:rsidRPr="00F11EED">
        <w:rPr>
          <w:rFonts w:ascii="Consolas" w:hAnsi="Consolas" w:cs="Consolas"/>
          <w:color w:val="000000"/>
          <w:szCs w:val="19"/>
          <w:lang w:val="es-ES"/>
        </w:rPr>
        <w:t>generaXml</w:t>
      </w:r>
      <w:proofErr w:type="spellEnd"/>
      <w:r w:rsidR="0080398C" w:rsidRPr="00F11EED">
        <w:rPr>
          <w:rFonts w:ascii="Consolas" w:hAnsi="Consolas" w:cs="Consolas"/>
          <w:color w:val="000000"/>
          <w:szCs w:val="19"/>
          <w:lang w:val="es-ES"/>
        </w:rPr>
        <w:t>(</w:t>
      </w:r>
      <w:proofErr w:type="gramEnd"/>
      <w:r w:rsidRPr="00F11EED">
        <w:rPr>
          <w:rFonts w:ascii="Consolas" w:hAnsi="Consolas" w:cs="Consolas"/>
          <w:color w:val="000000"/>
          <w:szCs w:val="19"/>
          <w:lang w:val="es-ES"/>
        </w:rPr>
        <w:t>)</w:t>
      </w:r>
      <w:r w:rsidRPr="00B305CD">
        <w:t xml:space="preserve"> y pasarle el </w:t>
      </w:r>
      <w:proofErr w:type="spellStart"/>
      <w:r w:rsidRPr="00B305CD">
        <w:rPr>
          <w:i/>
        </w:rPr>
        <w:t>string</w:t>
      </w:r>
      <w:proofErr w:type="spellEnd"/>
      <w:r w:rsidRPr="00B305CD">
        <w:t xml:space="preserve"> de conexión, el objeto</w:t>
      </w:r>
      <w:r w:rsidRPr="00941E6D">
        <w:rPr>
          <w:rFonts w:cs="Segoe UI"/>
          <w:color w:val="000000"/>
          <w:szCs w:val="19"/>
          <w:lang w:val="es-ES"/>
        </w:rPr>
        <w:t xml:space="preserve"> </w:t>
      </w:r>
      <w:proofErr w:type="spellStart"/>
      <w:r w:rsidRPr="00B305CD">
        <w:rPr>
          <w:rFonts w:ascii="Consolas" w:hAnsi="Consolas"/>
          <w:lang w:val="es-ES"/>
        </w:rPr>
        <w:t>XmlDocument</w:t>
      </w:r>
      <w:proofErr w:type="spellEnd"/>
      <w:r>
        <w:rPr>
          <w:lang w:val="es-ES"/>
        </w:rPr>
        <w:t xml:space="preserve"> no es retornado de forma directa, sino que es devuelto en un objeto </w:t>
      </w:r>
      <w:proofErr w:type="spellStart"/>
      <w:r w:rsidRPr="00B305CD">
        <w:rPr>
          <w:i/>
          <w:lang w:val="es-ES"/>
        </w:rPr>
        <w:t>Wrapper</w:t>
      </w:r>
      <w:proofErr w:type="spellEnd"/>
      <w:r>
        <w:rPr>
          <w:lang w:val="es-ES"/>
        </w:rPr>
        <w:t xml:space="preserve"> de tipo </w:t>
      </w:r>
      <w:hyperlink w:anchor="_Clase_ReturnXML" w:history="1">
        <w:proofErr w:type="spellStart"/>
        <w:r w:rsidRPr="00941E6D">
          <w:rPr>
            <w:rStyle w:val="Hipervnculo"/>
            <w:rFonts w:ascii="Consolas" w:hAnsi="Consolas" w:cs="Consolas"/>
            <w:szCs w:val="19"/>
            <w:lang w:val="es-ES"/>
          </w:rPr>
          <w:t>ReturnXML</w:t>
        </w:r>
        <w:proofErr w:type="spellEnd"/>
      </w:hyperlink>
      <w:r w:rsidRPr="00B305CD">
        <w:t xml:space="preserve">, este objeto </w:t>
      </w:r>
      <w:r w:rsidR="00AC5AF0" w:rsidRPr="00B305CD">
        <w:t xml:space="preserve">nos </w:t>
      </w:r>
      <w:r w:rsidRPr="00B305CD">
        <w:t xml:space="preserve">permite averiguar si se </w:t>
      </w:r>
      <w:r w:rsidR="00B305CD" w:rsidRPr="00B305CD">
        <w:t>generó</w:t>
      </w:r>
      <w:r w:rsidRPr="00B305CD">
        <w:t xml:space="preserve"> el </w:t>
      </w:r>
      <w:r w:rsidR="00B305CD" w:rsidRPr="00B305CD">
        <w:t>XML</w:t>
      </w:r>
      <w:r w:rsidR="00AC5AF0" w:rsidRPr="00B305CD">
        <w:t xml:space="preserve"> o no</w:t>
      </w:r>
      <w:r w:rsidR="0080398C">
        <w:t>.</w:t>
      </w:r>
      <w:r w:rsidR="0080398C" w:rsidRPr="00B305CD">
        <w:t xml:space="preserve"> (Para</w:t>
      </w:r>
      <w:r w:rsidRPr="00B305CD">
        <w:t xml:space="preserve"> </w:t>
      </w:r>
      <w:r w:rsidR="00B305CD" w:rsidRPr="00B305CD">
        <w:t>más</w:t>
      </w:r>
      <w:r w:rsidRPr="00B305CD">
        <w:t xml:space="preserve"> </w:t>
      </w:r>
      <w:r w:rsidR="00B305CD" w:rsidRPr="00B305CD">
        <w:t>información</w:t>
      </w:r>
      <w:r w:rsidRPr="00B305CD">
        <w:t xml:space="preserve"> ver la referencia</w:t>
      </w:r>
      <w:r w:rsidR="00AC5AF0" w:rsidRPr="00941E6D">
        <w:rPr>
          <w:rFonts w:cs="Segoe UI"/>
          <w:color w:val="000000"/>
          <w:szCs w:val="19"/>
          <w:lang w:val="es-ES"/>
        </w:rPr>
        <w:t xml:space="preserve"> </w:t>
      </w:r>
      <w:hyperlink w:anchor="_Clase_ReturnXML" w:history="1">
        <w:proofErr w:type="spellStart"/>
        <w:r w:rsidR="00AC5AF0" w:rsidRPr="00B305CD">
          <w:rPr>
            <w:rStyle w:val="Hipervnculo"/>
            <w:rFonts w:ascii="Consolas" w:hAnsi="Consolas" w:cs="Consolas"/>
            <w:szCs w:val="19"/>
            <w:lang w:val="es-ES"/>
          </w:rPr>
          <w:t>ReturnXML</w:t>
        </w:r>
        <w:proofErr w:type="spellEnd"/>
      </w:hyperlink>
      <w:r w:rsidRPr="00B305CD">
        <w:t>)</w:t>
      </w:r>
      <w:r w:rsidR="00B305CD">
        <w:t>.</w:t>
      </w:r>
    </w:p>
    <w:p w14:paraId="7520DE51" w14:textId="143B4310" w:rsidR="00C76A87" w:rsidRDefault="00C76A87" w:rsidP="00B305CD">
      <w:pPr>
        <w:pStyle w:val="Textoindependiente"/>
      </w:pP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408872B0" wp14:editId="34C90A4B">
                <wp:extent cx="5971540" cy="453543"/>
                <wp:effectExtent l="0" t="0" r="10160" b="22860"/>
                <wp:docPr id="451" name="Rectángulo redondeado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540" cy="453543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FDC596" w14:textId="0650DC3F" w:rsidR="007F22A2" w:rsidRPr="007E28A1" w:rsidRDefault="007F22A2" w:rsidP="00C76A87">
                            <w:pPr>
                              <w:pStyle w:val="Textoindependiente"/>
                              <w:jc w:val="center"/>
                              <w:rPr>
                                <w:szCs w:val="22"/>
                              </w:rPr>
                            </w:pPr>
                            <w:r w:rsidRPr="00D47FC7">
                              <w:rPr>
                                <w:szCs w:val="22"/>
                              </w:rPr>
                              <w:t>Para utilizar este método antes debió invocar al método</w:t>
                            </w:r>
                            <w:r w:rsidRPr="00C76A87">
                              <w:rPr>
                                <w:rFonts w:ascii="Consolas" w:hAnsi="Consolas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76A87">
                              <w:rPr>
                                <w:rFonts w:ascii="Consolas" w:hAnsi="Consolas"/>
                                <w:szCs w:val="22"/>
                              </w:rPr>
                              <w:t>setIdentificacionSifei</w:t>
                            </w:r>
                            <w:proofErr w:type="spellEnd"/>
                            <w:r w:rsidRPr="00C76A87">
                              <w:rPr>
                                <w:rFonts w:ascii="Consolas" w:hAnsi="Consolas"/>
                                <w:szCs w:val="22"/>
                              </w:rPr>
                              <w:t>(</w:t>
                            </w:r>
                            <w:proofErr w:type="gramEnd"/>
                            <w:r w:rsidRPr="00C76A87">
                              <w:rPr>
                                <w:rFonts w:ascii="Consolas" w:hAnsi="Consolas"/>
                                <w:szCs w:val="22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08872B0" id="Rectángulo redondeado 451" o:spid="_x0000_s1041" style="width:470.2pt;height:3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" fillcolor="#ed7d31 [3205]" strokecolor="white [3201]" strokeweight="1.5pt">
                <v:stroke joinstyle="miter"/>
                <v:textbox>
                  <w:txbxContent>
                    <w:p w14:paraId="08FDC596" w14:textId="0650DC3F" w:rsidR="007F22A2" w:rsidRPr="007E28A1" w:rsidRDefault="007F22A2" w:rsidP="00C76A87">
                      <w:pPr>
                        <w:pStyle w:val="Textoindependiente"/>
                        <w:jc w:val="center"/>
                        <w:rPr>
                          <w:szCs w:val="22"/>
                        </w:rPr>
                      </w:pPr>
                      <w:r w:rsidRPr="00D47FC7">
                        <w:rPr>
                          <w:szCs w:val="22"/>
                        </w:rPr>
                        <w:t>Para utilizar este método antes debió invocar al método</w:t>
                      </w:r>
                      <w:r w:rsidRPr="00C76A87">
                        <w:rPr>
                          <w:rFonts w:ascii="Consolas" w:hAnsi="Consolas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C76A87">
                        <w:rPr>
                          <w:rFonts w:ascii="Consolas" w:hAnsi="Consolas"/>
                          <w:szCs w:val="22"/>
                        </w:rPr>
                        <w:t>setIdentificacionSifei</w:t>
                      </w:r>
                      <w:proofErr w:type="spellEnd"/>
                      <w:r w:rsidRPr="00C76A87">
                        <w:rPr>
                          <w:rFonts w:ascii="Consolas" w:hAnsi="Consolas"/>
                          <w:szCs w:val="22"/>
                        </w:rPr>
                        <w:t>(</w:t>
                      </w:r>
                      <w:proofErr w:type="gramEnd"/>
                      <w:r w:rsidRPr="00C76A87">
                        <w:rPr>
                          <w:rFonts w:ascii="Consolas" w:hAnsi="Consolas"/>
                          <w:szCs w:val="22"/>
                        </w:rPr>
                        <w:t>).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Tablaconcuadrcula"/>
        <w:tblW w:w="9962" w:type="dxa"/>
        <w:tblLayout w:type="fixed"/>
        <w:tblLook w:val="0400" w:firstRow="0" w:lastRow="0" w:firstColumn="0" w:lastColumn="0" w:noHBand="0" w:noVBand="1"/>
      </w:tblPr>
      <w:tblGrid>
        <w:gridCol w:w="457"/>
        <w:gridCol w:w="9505"/>
      </w:tblGrid>
      <w:tr w:rsidR="00CC47D8" w:rsidRPr="002B5700" w14:paraId="02BD13FB" w14:textId="77777777" w:rsidTr="004350DC">
        <w:trPr>
          <w:trHeight w:val="992"/>
        </w:trPr>
        <w:tc>
          <w:tcPr>
            <w:tcW w:w="457" w:type="dxa"/>
          </w:tcPr>
          <w:p w14:paraId="2E716FFF" w14:textId="1374F265" w:rsidR="00CC47D8" w:rsidRPr="002B5700" w:rsidRDefault="00CC47D8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01</w:t>
            </w:r>
          </w:p>
          <w:p w14:paraId="50E25B62" w14:textId="77777777" w:rsidR="00CC47D8" w:rsidRPr="002B5700" w:rsidRDefault="00CC47D8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02</w:t>
            </w:r>
          </w:p>
          <w:p w14:paraId="16D89EF6" w14:textId="77777777" w:rsidR="00CC47D8" w:rsidRPr="002B5700" w:rsidRDefault="00CC47D8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03</w:t>
            </w:r>
          </w:p>
          <w:p w14:paraId="0F570D79" w14:textId="77777777" w:rsidR="00CC47D8" w:rsidRPr="002B5700" w:rsidRDefault="00CC47D8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04</w:t>
            </w:r>
          </w:p>
          <w:p w14:paraId="35FC3F4B" w14:textId="77777777" w:rsidR="00CC47D8" w:rsidRPr="002B5700" w:rsidRDefault="00CC47D8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05</w:t>
            </w:r>
          </w:p>
          <w:p w14:paraId="2914F0B9" w14:textId="77777777" w:rsidR="002B4124" w:rsidRPr="002B5700" w:rsidRDefault="002B4124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06</w:t>
            </w:r>
          </w:p>
          <w:p w14:paraId="3C4A2B89" w14:textId="77777777" w:rsidR="002B4124" w:rsidRPr="002B5700" w:rsidRDefault="002B4124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07</w:t>
            </w:r>
          </w:p>
          <w:p w14:paraId="0474F812" w14:textId="77777777" w:rsidR="002B4124" w:rsidRPr="002B5700" w:rsidRDefault="002B4124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08</w:t>
            </w:r>
          </w:p>
          <w:p w14:paraId="1C2E0BD3" w14:textId="77777777" w:rsidR="002B4124" w:rsidRPr="002B5700" w:rsidRDefault="002B4124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09</w:t>
            </w:r>
          </w:p>
          <w:p w14:paraId="64F8A9FD" w14:textId="77777777" w:rsidR="002B4124" w:rsidRPr="002B5700" w:rsidRDefault="002B4124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10</w:t>
            </w:r>
          </w:p>
          <w:p w14:paraId="7D8D45DE" w14:textId="77777777" w:rsidR="002B4124" w:rsidRPr="002B5700" w:rsidRDefault="002B4124" w:rsidP="00B04633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11</w:t>
            </w:r>
          </w:p>
          <w:p w14:paraId="19ACA716" w14:textId="63B59290" w:rsidR="002B4124" w:rsidRPr="002B5700" w:rsidRDefault="00E44BE2" w:rsidP="00B04633">
            <w:pPr>
              <w:pStyle w:val="Numeros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505" w:type="dxa"/>
          </w:tcPr>
          <w:p w14:paraId="4F96C812" w14:textId="26FC259D" w:rsidR="00CC47D8" w:rsidRPr="002B5700" w:rsidRDefault="00CC47D8" w:rsidP="00CC47D8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//generamos el </w:t>
            </w:r>
            <w:r w:rsidR="00B305CD"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XML</w:t>
            </w:r>
            <w:r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, el </w:t>
            </w:r>
            <w:proofErr w:type="gramStart"/>
            <w:r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objeto  de</w:t>
            </w:r>
            <w:proofErr w:type="gramEnd"/>
            <w:r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 tipo </w:t>
            </w:r>
            <w:proofErr w:type="spellStart"/>
            <w:r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ReturnXML</w:t>
            </w:r>
            <w:proofErr w:type="spellEnd"/>
            <w:r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, contiene propiedades que indican si se </w:t>
            </w:r>
            <w:r w:rsidR="00B305CD"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creó</w:t>
            </w:r>
            <w:r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 el </w:t>
            </w:r>
            <w:r w:rsidR="00B305CD"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XML</w:t>
            </w:r>
            <w:r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, y si es </w:t>
            </w:r>
            <w:r w:rsidR="00B305CD"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así</w:t>
            </w:r>
            <w:r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 en su propi</w:t>
            </w:r>
            <w:r w:rsidR="00B305CD"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ed</w:t>
            </w:r>
            <w:r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ad XML, el objeto </w:t>
            </w:r>
            <w:proofErr w:type="spellStart"/>
            <w:r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XmlDocument</w:t>
            </w:r>
            <w:proofErr w:type="spellEnd"/>
            <w:r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 </w:t>
            </w:r>
          </w:p>
          <w:p w14:paraId="7664BCA3" w14:textId="798A8AE3" w:rsidR="00CC47D8" w:rsidRPr="002B5700" w:rsidRDefault="00CC47D8" w:rsidP="00CC47D8">
            <w:pPr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</w:pPr>
            <w:proofErr w:type="spellStart"/>
            <w:r w:rsidRPr="002B5700">
              <w:rPr>
                <w:rFonts w:ascii="Consolas" w:hAnsi="Consolas" w:cs="Consolas"/>
                <w:color w:val="2B91AF"/>
                <w:sz w:val="18"/>
                <w:szCs w:val="19"/>
                <w:lang w:val="en-US"/>
              </w:rPr>
              <w:t>ReturnXML</w:t>
            </w:r>
            <w:proofErr w:type="spellEnd"/>
            <w:r w:rsidRPr="002B5700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2B5700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rtnCfdi</w:t>
            </w:r>
            <w:proofErr w:type="spellEnd"/>
            <w:r w:rsidRPr="002B5700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= cfdi</w:t>
            </w:r>
            <w:r w:rsidR="00504A59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40</w:t>
            </w:r>
            <w:r w:rsidRPr="002B5700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.generaXml(</w:t>
            </w:r>
            <w:proofErr w:type="spellStart"/>
            <w:r w:rsidRPr="002B5700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ConnString</w:t>
            </w:r>
            <w:proofErr w:type="spellEnd"/>
            <w:r w:rsidRPr="002B5700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);</w:t>
            </w:r>
          </w:p>
          <w:p w14:paraId="2897FD04" w14:textId="61BEB392" w:rsidR="00CC47D8" w:rsidRPr="002B5700" w:rsidRDefault="00CC47D8" w:rsidP="00CC47D8">
            <w:pPr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//comprobamos que se ha creado</w:t>
            </w:r>
            <w:r w:rsidR="00AC5AF0"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 con la propiedad </w:t>
            </w:r>
            <w:proofErr w:type="spellStart"/>
            <w:r w:rsidR="00AC5AF0" w:rsidRPr="002B5700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IsXMLCreated</w:t>
            </w:r>
            <w:proofErr w:type="spellEnd"/>
          </w:p>
          <w:p w14:paraId="29C3036B" w14:textId="77777777" w:rsidR="00CC47D8" w:rsidRPr="002B5700" w:rsidRDefault="00CC47D8" w:rsidP="00CC47D8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proofErr w:type="spellStart"/>
            <w:r w:rsidRPr="002B5700">
              <w:rPr>
                <w:rFonts w:ascii="Consolas" w:hAnsi="Consolas" w:cs="Consolas"/>
                <w:color w:val="0000FF"/>
                <w:sz w:val="18"/>
                <w:szCs w:val="19"/>
                <w:lang w:val="es-ES"/>
              </w:rPr>
              <w:t>if</w:t>
            </w:r>
            <w:proofErr w:type="spellEnd"/>
            <w:r w:rsidRPr="002B5700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(</w:t>
            </w:r>
            <w:proofErr w:type="spellStart"/>
            <w:r w:rsidRPr="002B5700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rtnCfdi.IsXMLCreated</w:t>
            </w:r>
            <w:proofErr w:type="spellEnd"/>
            <w:r w:rsidRPr="002B5700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) {</w:t>
            </w:r>
          </w:p>
          <w:p w14:paraId="48B16843" w14:textId="77777777" w:rsidR="00E44BE2" w:rsidRDefault="00AC5AF0" w:rsidP="00CC47D8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2B5700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</w:t>
            </w:r>
            <w:r w:rsidR="00CC47D8"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 si se cre</w:t>
            </w:r>
            <w:r w:rsidR="00B305CD"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ó</w:t>
            </w:r>
            <w:r w:rsidR="00CC47D8"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, </w:t>
            </w:r>
            <w:r w:rsidR="00B305CD"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obtenemos</w:t>
            </w:r>
            <w:r w:rsidR="00CC47D8"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 de </w:t>
            </w:r>
            <w:r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la propiedad XML para guardarlo</w:t>
            </w:r>
            <w:r w:rsidR="00CC47D8" w:rsidRPr="002B5700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rtnCfdi.XML.Save(</w:t>
            </w:r>
            <w:r w:rsidR="00CC47D8" w:rsidRPr="002B5700">
              <w:rPr>
                <w:rFonts w:ascii="Consolas" w:hAnsi="Consolas" w:cs="Consolas"/>
                <w:color w:val="800000"/>
                <w:sz w:val="18"/>
                <w:szCs w:val="19"/>
                <w:lang w:val="es-ES"/>
              </w:rPr>
              <w:t>@"C:\Workspace\SifeiSignature\CfdiGeneradosTest\cfdi_creado.xml"</w:t>
            </w:r>
            <w:r w:rsidRPr="002B5700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);     </w:t>
            </w:r>
          </w:p>
          <w:p w14:paraId="0E881C9F" w14:textId="53539614" w:rsidR="00CC47D8" w:rsidRPr="00E44BE2" w:rsidRDefault="00CC47D8" w:rsidP="00CC47D8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</w:pPr>
            <w:r w:rsidRPr="000B2F8E">
              <w:rPr>
                <w:rFonts w:ascii="Consolas" w:hAnsi="Consolas" w:cs="Consolas"/>
                <w:color w:val="0000FF"/>
                <w:sz w:val="18"/>
                <w:szCs w:val="19"/>
                <w:lang w:val="en-US"/>
              </w:rPr>
              <w:t>if</w:t>
            </w:r>
            <w:r w:rsidRPr="00E44BE2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E44BE2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(!</w:t>
            </w:r>
            <w:r w:rsidRPr="00E44BE2">
              <w:rPr>
                <w:rFonts w:ascii="Consolas" w:hAnsi="Consolas" w:cs="Consolas"/>
                <w:color w:val="2B91AF"/>
                <w:sz w:val="18"/>
                <w:szCs w:val="19"/>
                <w:lang w:val="en-US"/>
              </w:rPr>
              <w:t>File</w:t>
            </w:r>
            <w:r w:rsidRPr="00E44BE2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.Exists</w:t>
            </w:r>
            <w:proofErr w:type="gramEnd"/>
            <w:r w:rsidRPr="00E44BE2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(</w:t>
            </w:r>
            <w:r w:rsidRPr="00E44BE2">
              <w:rPr>
                <w:rFonts w:ascii="Consolas" w:hAnsi="Consolas" w:cs="Consolas"/>
                <w:color w:val="800000"/>
                <w:sz w:val="18"/>
                <w:szCs w:val="19"/>
                <w:lang w:val="en-US"/>
              </w:rPr>
              <w:t>@"C:\Workspace\SifeiSignature\CfdiGeneradosTest\cfdi_creado.xml"</w:t>
            </w:r>
            <w:r w:rsidRPr="00E44BE2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)) {</w:t>
            </w:r>
          </w:p>
          <w:p w14:paraId="16BEAAD9" w14:textId="171570A4" w:rsidR="00CC47D8" w:rsidRPr="002B5700" w:rsidRDefault="00CC47D8" w:rsidP="00CC47D8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4BE2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                       </w:t>
            </w:r>
            <w:proofErr w:type="spellStart"/>
            <w:r w:rsidRPr="002B5700">
              <w:rPr>
                <w:rFonts w:ascii="Consolas" w:hAnsi="Consolas" w:cs="Consolas"/>
                <w:color w:val="2B91AF"/>
                <w:sz w:val="18"/>
                <w:szCs w:val="19"/>
                <w:lang w:val="es-ES"/>
              </w:rPr>
              <w:t>MessageBox</w:t>
            </w:r>
            <w:r w:rsidRPr="002B5700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.Show</w:t>
            </w:r>
            <w:proofErr w:type="spellEnd"/>
            <w:r w:rsidRPr="002B5700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(</w:t>
            </w:r>
            <w:r w:rsidRPr="002B5700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 xml:space="preserve">"No se </w:t>
            </w:r>
            <w:r w:rsidR="00B305CD" w:rsidRPr="002B5700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escribió</w:t>
            </w:r>
            <w:r w:rsidRPr="002B5700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 xml:space="preserve"> el archivo"</w:t>
            </w:r>
            <w:r w:rsidRPr="002B5700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);</w:t>
            </w:r>
          </w:p>
          <w:p w14:paraId="32C68C6E" w14:textId="77777777" w:rsidR="00CC47D8" w:rsidRPr="002B5700" w:rsidRDefault="00CC47D8" w:rsidP="00CC47D8">
            <w:pPr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2B5700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}</w:t>
            </w:r>
          </w:p>
          <w:p w14:paraId="649351FC" w14:textId="06062D15" w:rsidR="002B4124" w:rsidRPr="002B5700" w:rsidRDefault="002B4124" w:rsidP="00CC47D8">
            <w:pPr>
              <w:rPr>
                <w:rFonts w:ascii="Consolas" w:eastAsia="Courier" w:hAnsi="Consolas" w:cs="Courier"/>
                <w:sz w:val="18"/>
              </w:rPr>
            </w:pPr>
            <w:r w:rsidRPr="002B5700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}</w:t>
            </w:r>
          </w:p>
        </w:tc>
      </w:tr>
    </w:tbl>
    <w:p w14:paraId="0D9EF14D" w14:textId="53AF71AC" w:rsidR="00F60B7E" w:rsidRPr="004A0F84" w:rsidRDefault="00F60B7E" w:rsidP="00B305CD">
      <w:pPr>
        <w:pStyle w:val="Textoindependiente"/>
        <w:rPr>
          <w:lang w:val="es-ES"/>
        </w:rPr>
      </w:pPr>
      <w:r>
        <w:rPr>
          <w:lang w:val="es-ES"/>
        </w:rPr>
        <w:t>Tras seguir los ejemplos de código</w:t>
      </w:r>
      <w:r w:rsidR="00CC47D8">
        <w:rPr>
          <w:lang w:val="es-ES"/>
        </w:rPr>
        <w:t xml:space="preserve"> anteriores</w:t>
      </w:r>
      <w:r>
        <w:rPr>
          <w:lang w:val="es-ES"/>
        </w:rPr>
        <w:t xml:space="preserve"> el </w:t>
      </w:r>
      <w:r w:rsidR="00B305CD">
        <w:rPr>
          <w:lang w:val="es-ES"/>
        </w:rPr>
        <w:t>XML</w:t>
      </w:r>
      <w:r>
        <w:rPr>
          <w:lang w:val="es-ES"/>
        </w:rPr>
        <w:t xml:space="preserve"> producido es el siguiente: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94"/>
      </w:tblGrid>
      <w:tr w:rsidR="00F60B7E" w:rsidRPr="002B5700" w14:paraId="212AE937" w14:textId="77777777" w:rsidTr="00F60B7E">
        <w:tc>
          <w:tcPr>
            <w:tcW w:w="9394" w:type="dxa"/>
          </w:tcPr>
          <w:p w14:paraId="5210A2B2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yellow"/>
              </w:rPr>
              <w:t>&lt;?</w:t>
            </w:r>
            <w:proofErr w:type="spellStart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xml</w:t>
            </w:r>
            <w:proofErr w:type="spell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 xml:space="preserve"> </w:t>
            </w:r>
            <w:proofErr w:type="spellStart"/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version</w:t>
            </w:r>
            <w:proofErr w:type="spell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"1.0"</w:t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 xml:space="preserve"> </w:t>
            </w:r>
            <w:proofErr w:type="spellStart"/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encoding</w:t>
            </w:r>
            <w:proofErr w:type="spell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"utf-8"</w:t>
            </w:r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yellow"/>
              </w:rPr>
              <w:t>?&gt;</w:t>
            </w:r>
          </w:p>
          <w:p w14:paraId="633E630C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&lt;</w:t>
            </w:r>
            <w:proofErr w:type="spellStart"/>
            <w:proofErr w:type="gramStart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cfdi:Comprobante</w:t>
            </w:r>
            <w:proofErr w:type="spellEnd"/>
            <w:proofErr w:type="gram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 xml:space="preserve"> </w:t>
            </w:r>
            <w:proofErr w:type="spellStart"/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xmlns:cfdi</w:t>
            </w:r>
            <w:proofErr w:type="spell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"http://www.sat.gob.mx/cfd/4"</w:t>
            </w:r>
          </w:p>
          <w:p w14:paraId="6B6AC223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 xml:space="preserve">                  </w:t>
            </w:r>
            <w:proofErr w:type="spellStart"/>
            <w:proofErr w:type="gramStart"/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xmlns:xsi</w:t>
            </w:r>
            <w:proofErr w:type="spellEnd"/>
            <w:proofErr w:type="gram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"http://www.w3.org/2001/XMLSchema-instance"</w:t>
            </w:r>
          </w:p>
          <w:p w14:paraId="79A69F70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 xml:space="preserve">                  </w:t>
            </w:r>
            <w:proofErr w:type="spellStart"/>
            <w:proofErr w:type="gramStart"/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xmlns:iedu</w:t>
            </w:r>
            <w:proofErr w:type="spellEnd"/>
            <w:proofErr w:type="gram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"http://www.sat.gob.mx/iedu"</w:t>
            </w:r>
          </w:p>
          <w:p w14:paraId="083F8D18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 xml:space="preserve">                  </w:t>
            </w:r>
            <w:proofErr w:type="spellStart"/>
            <w:proofErr w:type="gramStart"/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xsi:schemaLocation</w:t>
            </w:r>
            <w:proofErr w:type="spellEnd"/>
            <w:proofErr w:type="gram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"http://www.sat.gob.mx/cfd/4 http://www.sat.gob.mx/sitio_internet/cfd/4/cfdv40.xsd http://www.sat.gob.mx/iedu http://www.sat.gob.mx/sitio_internet/cfd/iedu/iedu.xsd"</w:t>
            </w:r>
          </w:p>
          <w:p w14:paraId="09147982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 xml:space="preserve">                  </w:t>
            </w:r>
            <w:proofErr w:type="spellStart"/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Version</w:t>
            </w:r>
            <w:proofErr w:type="spell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"4.0"</w:t>
            </w:r>
          </w:p>
          <w:p w14:paraId="71863502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 xml:space="preserve">                  </w:t>
            </w:r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Serie</w:t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"BZNPLUS"</w:t>
            </w:r>
          </w:p>
          <w:p w14:paraId="44AC8430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 xml:space="preserve">                  </w:t>
            </w:r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Folio</w:t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"196"</w:t>
            </w:r>
          </w:p>
          <w:p w14:paraId="29580606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 xml:space="preserve">                  </w:t>
            </w:r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Fecha</w:t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"2023-05-15T11:28:26"</w:t>
            </w:r>
          </w:p>
          <w:p w14:paraId="30EBCCD4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 xml:space="preserve">                  </w:t>
            </w:r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Sello</w:t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"@"</w:t>
            </w:r>
          </w:p>
          <w:p w14:paraId="611DA0C7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 xml:space="preserve">                  </w:t>
            </w:r>
            <w:proofErr w:type="spellStart"/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FormaPago</w:t>
            </w:r>
            <w:proofErr w:type="spell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"99"</w:t>
            </w:r>
          </w:p>
          <w:p w14:paraId="48ADE23C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 xml:space="preserve">                  </w:t>
            </w:r>
            <w:proofErr w:type="spellStart"/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NoCertificado</w:t>
            </w:r>
            <w:proofErr w:type="spell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"30001000000400002463"</w:t>
            </w:r>
          </w:p>
          <w:p w14:paraId="51CCFFDF" w14:textId="0CAB0434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 xml:space="preserve">                  </w:t>
            </w:r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Certificado</w:t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"MIIFwTCCA6mgAwIBAgIUMzA</w:t>
            </w:r>
            <w:r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...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</w:t>
            </w:r>
          </w:p>
          <w:p w14:paraId="4080F351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 xml:space="preserve">                  </w:t>
            </w:r>
            <w:proofErr w:type="spellStart"/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SubTotal</w:t>
            </w:r>
            <w:proofErr w:type="spell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"2750.00"</w:t>
            </w:r>
          </w:p>
          <w:p w14:paraId="2E033415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 xml:space="preserve">                  </w:t>
            </w:r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Descuento</w:t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"0.00"</w:t>
            </w:r>
          </w:p>
          <w:p w14:paraId="4BF1D24F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 xml:space="preserve">                  </w:t>
            </w:r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Moneda</w:t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"MXN"</w:t>
            </w:r>
          </w:p>
          <w:p w14:paraId="171E01E2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 xml:space="preserve">                  </w:t>
            </w:r>
            <w:proofErr w:type="spellStart"/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TipoCambio</w:t>
            </w:r>
            <w:proofErr w:type="spell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"1"</w:t>
            </w:r>
          </w:p>
          <w:p w14:paraId="753B0521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 xml:space="preserve">                  </w:t>
            </w:r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Total</w:t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"3190.00"</w:t>
            </w:r>
          </w:p>
          <w:p w14:paraId="7440AE82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 xml:space="preserve">                  </w:t>
            </w:r>
            <w:proofErr w:type="spellStart"/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TipoDeComprobante</w:t>
            </w:r>
            <w:proofErr w:type="spell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"I"</w:t>
            </w:r>
          </w:p>
          <w:p w14:paraId="7073A43D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 xml:space="preserve">                  </w:t>
            </w:r>
            <w:proofErr w:type="spellStart"/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Exportacion</w:t>
            </w:r>
            <w:proofErr w:type="spell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"01"</w:t>
            </w:r>
          </w:p>
          <w:p w14:paraId="1F70B179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lastRenderedPageBreak/>
              <w:t xml:space="preserve">                  </w:t>
            </w:r>
            <w:proofErr w:type="spellStart"/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MetodoPago</w:t>
            </w:r>
            <w:proofErr w:type="spell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"PPD"</w:t>
            </w:r>
          </w:p>
          <w:p w14:paraId="4155256E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 xml:space="preserve">                  </w:t>
            </w:r>
            <w:proofErr w:type="spellStart"/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LugarExpedicion</w:t>
            </w:r>
            <w:proofErr w:type="spell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"72010"</w:t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&gt;</w:t>
            </w:r>
          </w:p>
          <w:p w14:paraId="7A89C8D2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&lt;</w:t>
            </w:r>
            <w:proofErr w:type="spellStart"/>
            <w:proofErr w:type="gramStart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cfdi:InformacionGlobal</w:t>
            </w:r>
            <w:proofErr w:type="spellEnd"/>
            <w:proofErr w:type="gram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 xml:space="preserve"> </w:t>
            </w:r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Periodicidad</w:t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"04"</w:t>
            </w:r>
          </w:p>
          <w:p w14:paraId="12EA14A8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  <w:t xml:space="preserve">                        </w:t>
            </w:r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Meses</w:t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"05"</w:t>
            </w:r>
          </w:p>
          <w:p w14:paraId="392727F4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  <w:t xml:space="preserve">                        </w:t>
            </w:r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Año</w:t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"2021"</w:t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/&gt;</w:t>
            </w:r>
          </w:p>
          <w:p w14:paraId="2E349AF3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&lt;</w:t>
            </w:r>
            <w:proofErr w:type="spellStart"/>
            <w:proofErr w:type="gramStart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cfdi:CfdiRelacionados</w:t>
            </w:r>
            <w:proofErr w:type="spellEnd"/>
            <w:proofErr w:type="gram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 xml:space="preserve"> </w:t>
            </w:r>
            <w:proofErr w:type="spellStart"/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TipoRelacion</w:t>
            </w:r>
            <w:proofErr w:type="spell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"04"</w:t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&gt;</w:t>
            </w:r>
          </w:p>
          <w:p w14:paraId="332937EA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&lt;</w:t>
            </w:r>
            <w:proofErr w:type="spellStart"/>
            <w:proofErr w:type="gramStart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cfdi:CfdiRelacionado</w:t>
            </w:r>
            <w:proofErr w:type="spellEnd"/>
            <w:proofErr w:type="gram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 xml:space="preserve"> </w:t>
            </w:r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UUID</w:t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"DB4A59FB-5BD5-4744-87B6-0F50E7DE2951"</w:t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/&gt;</w:t>
            </w:r>
          </w:p>
          <w:p w14:paraId="4F52EB77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&lt;</w:t>
            </w:r>
            <w:proofErr w:type="spellStart"/>
            <w:proofErr w:type="gramStart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cfdi:CfdiRelacionado</w:t>
            </w:r>
            <w:proofErr w:type="spellEnd"/>
            <w:proofErr w:type="gram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 xml:space="preserve"> </w:t>
            </w:r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UUID</w:t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"806EA594-A850-48C3-B56E-1EB0C4D570C2"</w:t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/&gt;</w:t>
            </w:r>
          </w:p>
          <w:p w14:paraId="3B201DCE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&lt;/</w:t>
            </w:r>
            <w:proofErr w:type="spellStart"/>
            <w:proofErr w:type="gramStart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cfdi:CfdiRelacionados</w:t>
            </w:r>
            <w:proofErr w:type="spellEnd"/>
            <w:proofErr w:type="gramEnd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&gt;</w:t>
            </w:r>
          </w:p>
          <w:p w14:paraId="5A243F0D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&lt;</w:t>
            </w:r>
            <w:proofErr w:type="spellStart"/>
            <w:proofErr w:type="gramStart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cfdi:CfdiRelacionados</w:t>
            </w:r>
            <w:proofErr w:type="spellEnd"/>
            <w:proofErr w:type="gram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 xml:space="preserve"> </w:t>
            </w:r>
            <w:proofErr w:type="spellStart"/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TipoRelacion</w:t>
            </w:r>
            <w:proofErr w:type="spell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"01"</w:t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&gt;</w:t>
            </w:r>
          </w:p>
          <w:p w14:paraId="3B93C00C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&lt;</w:t>
            </w:r>
            <w:proofErr w:type="spellStart"/>
            <w:proofErr w:type="gramStart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cfdi:CfdiRelacionado</w:t>
            </w:r>
            <w:proofErr w:type="spellEnd"/>
            <w:proofErr w:type="gram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 xml:space="preserve"> </w:t>
            </w:r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UUID</w:t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"DB4A59FB-5BD5-4744-87B6-0F50E7DE2953"</w:t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/&gt;</w:t>
            </w:r>
          </w:p>
          <w:p w14:paraId="2E3B5C89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&lt;</w:t>
            </w:r>
            <w:proofErr w:type="spellStart"/>
            <w:proofErr w:type="gramStart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cfdi:CfdiRelacionado</w:t>
            </w:r>
            <w:proofErr w:type="spellEnd"/>
            <w:proofErr w:type="gram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 xml:space="preserve"> </w:t>
            </w:r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UUID</w:t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"806EA594-A850-48C3-B56E-1EB0C4D570C4"</w:t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/&gt;</w:t>
            </w:r>
          </w:p>
          <w:p w14:paraId="3659B4E2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&lt;/</w:t>
            </w:r>
            <w:proofErr w:type="spellStart"/>
            <w:proofErr w:type="gramStart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cfdi:CfdiRelacionados</w:t>
            </w:r>
            <w:proofErr w:type="spellEnd"/>
            <w:proofErr w:type="gramEnd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&gt;</w:t>
            </w:r>
          </w:p>
          <w:p w14:paraId="2A7D1606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&lt;</w:t>
            </w:r>
            <w:proofErr w:type="spellStart"/>
            <w:proofErr w:type="gramStart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cfdi:Emisor</w:t>
            </w:r>
            <w:proofErr w:type="spellEnd"/>
            <w:proofErr w:type="gram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 xml:space="preserve"> </w:t>
            </w:r>
            <w:proofErr w:type="spellStart"/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Rfc</w:t>
            </w:r>
            <w:proofErr w:type="spell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"H&amp;amp;E951128469"</w:t>
            </w:r>
          </w:p>
          <w:p w14:paraId="1BC2A871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  <w:t xml:space="preserve">             </w:t>
            </w:r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Nombre</w:t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"HERRERIA &amp;</w:t>
            </w:r>
            <w:proofErr w:type="spellStart"/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amp</w:t>
            </w:r>
            <w:proofErr w:type="spellEnd"/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; ELECTRICOS SA DE CV"</w:t>
            </w:r>
          </w:p>
          <w:p w14:paraId="15C4BCBD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  <w:t xml:space="preserve">             </w:t>
            </w:r>
            <w:proofErr w:type="spellStart"/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RegimenFiscal</w:t>
            </w:r>
            <w:proofErr w:type="spell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"626"</w:t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/&gt;</w:t>
            </w:r>
          </w:p>
          <w:p w14:paraId="37894F4A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&lt;</w:t>
            </w:r>
            <w:proofErr w:type="spellStart"/>
            <w:proofErr w:type="gramStart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cfdi:Receptor</w:t>
            </w:r>
            <w:proofErr w:type="spellEnd"/>
            <w:proofErr w:type="gram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 xml:space="preserve"> </w:t>
            </w:r>
            <w:proofErr w:type="spellStart"/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Rfc</w:t>
            </w:r>
            <w:proofErr w:type="spell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"TCM970625MB1"</w:t>
            </w:r>
          </w:p>
          <w:p w14:paraId="29B39F4E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  <w:t xml:space="preserve">               </w:t>
            </w:r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Nombre</w:t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"TRANSPORTADORA CER-MA DE AHUAZOTEPEC"</w:t>
            </w:r>
          </w:p>
          <w:p w14:paraId="6AF32982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  <w:t xml:space="preserve">               </w:t>
            </w:r>
            <w:proofErr w:type="spellStart"/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DomicilioFiscalReceptor</w:t>
            </w:r>
            <w:proofErr w:type="spell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"73180"</w:t>
            </w:r>
          </w:p>
          <w:p w14:paraId="0D8C4695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  <w:t xml:space="preserve">               </w:t>
            </w:r>
            <w:proofErr w:type="spellStart"/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RegimenFiscalReceptor</w:t>
            </w:r>
            <w:proofErr w:type="spell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"626"</w:t>
            </w:r>
          </w:p>
          <w:p w14:paraId="597C7A66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  <w:t xml:space="preserve">               </w:t>
            </w:r>
            <w:proofErr w:type="spellStart"/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UsoCFDI</w:t>
            </w:r>
            <w:proofErr w:type="spell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"S01"</w:t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/&gt;</w:t>
            </w:r>
          </w:p>
          <w:p w14:paraId="177084B5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&lt;</w:t>
            </w:r>
            <w:proofErr w:type="spellStart"/>
            <w:proofErr w:type="gramStart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cfdi:Conceptos</w:t>
            </w:r>
            <w:proofErr w:type="spellEnd"/>
            <w:proofErr w:type="gramEnd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&gt;</w:t>
            </w:r>
          </w:p>
          <w:p w14:paraId="529FCB93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&lt;</w:t>
            </w:r>
            <w:proofErr w:type="spellStart"/>
            <w:proofErr w:type="gramStart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cfdi:Concepto</w:t>
            </w:r>
            <w:proofErr w:type="spellEnd"/>
            <w:proofErr w:type="gram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 xml:space="preserve"> </w:t>
            </w:r>
            <w:proofErr w:type="spellStart"/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ClaveProdServ</w:t>
            </w:r>
            <w:proofErr w:type="spell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"78101800"</w:t>
            </w:r>
          </w:p>
          <w:p w14:paraId="5751AC9A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  <w:t xml:space="preserve">               </w:t>
            </w:r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Cantidad</w:t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"1"</w:t>
            </w:r>
          </w:p>
          <w:p w14:paraId="735786DB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  <w:t xml:space="preserve">               </w:t>
            </w:r>
            <w:proofErr w:type="spellStart"/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ClaveUnidad</w:t>
            </w:r>
            <w:proofErr w:type="spell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"E48"</w:t>
            </w:r>
          </w:p>
          <w:p w14:paraId="7FDD6382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  <w:t xml:space="preserve">               </w:t>
            </w:r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Unidad</w:t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"F"</w:t>
            </w:r>
          </w:p>
          <w:p w14:paraId="6B3F7E6A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  <w:t xml:space="preserve">               </w:t>
            </w:r>
            <w:proofErr w:type="spellStart"/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Descripcion</w:t>
            </w:r>
            <w:proofErr w:type="spell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 xml:space="preserve">"VIAJE DE PARAFINA DEL 26 DE NOVIEMBRE DE 2021 CON 17,000 </w:t>
            </w:r>
            <w:proofErr w:type="gramStart"/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KG  DE</w:t>
            </w:r>
            <w:proofErr w:type="gramEnd"/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 xml:space="preserve"> PESO"</w:t>
            </w:r>
          </w:p>
          <w:p w14:paraId="7DE1A303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  <w:t xml:space="preserve">               </w:t>
            </w:r>
            <w:proofErr w:type="spellStart"/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ValorUnitario</w:t>
            </w:r>
            <w:proofErr w:type="spell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"2750.00"</w:t>
            </w:r>
          </w:p>
          <w:p w14:paraId="5437A9B1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  <w:t xml:space="preserve">               </w:t>
            </w:r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Importe</w:t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"2750.00"</w:t>
            </w:r>
          </w:p>
          <w:p w14:paraId="7675D206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  <w:t xml:space="preserve">               </w:t>
            </w:r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Descuento</w:t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"0.00"</w:t>
            </w:r>
          </w:p>
          <w:p w14:paraId="21073182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  <w:t xml:space="preserve">               </w:t>
            </w:r>
            <w:proofErr w:type="spellStart"/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ObjetoImp</w:t>
            </w:r>
            <w:proofErr w:type="spell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"02"</w:t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&gt;</w:t>
            </w:r>
          </w:p>
          <w:p w14:paraId="2C030F7C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&lt;</w:t>
            </w:r>
            <w:proofErr w:type="spellStart"/>
            <w:proofErr w:type="gramStart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cfdi:Impuestos</w:t>
            </w:r>
            <w:proofErr w:type="spellEnd"/>
            <w:proofErr w:type="gramEnd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&gt;</w:t>
            </w:r>
          </w:p>
          <w:p w14:paraId="0C75D7ED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&lt;</w:t>
            </w:r>
            <w:proofErr w:type="spellStart"/>
            <w:proofErr w:type="gramStart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cfdi:Traslados</w:t>
            </w:r>
            <w:proofErr w:type="spellEnd"/>
            <w:proofErr w:type="gramEnd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&gt;</w:t>
            </w:r>
          </w:p>
          <w:p w14:paraId="1FE94457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&lt;</w:t>
            </w:r>
            <w:proofErr w:type="spellStart"/>
            <w:proofErr w:type="gramStart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cfdi:Traslado</w:t>
            </w:r>
            <w:proofErr w:type="spellEnd"/>
            <w:proofErr w:type="gram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 xml:space="preserve"> </w:t>
            </w:r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Base</w:t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"2750.00"</w:t>
            </w:r>
          </w:p>
          <w:p w14:paraId="52EF7BA5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  <w:t xml:space="preserve">               </w:t>
            </w:r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Impuesto</w:t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"002"</w:t>
            </w:r>
          </w:p>
          <w:p w14:paraId="48675211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  <w:t xml:space="preserve">               </w:t>
            </w:r>
            <w:proofErr w:type="spellStart"/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TipoFactor</w:t>
            </w:r>
            <w:proofErr w:type="spell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"Tasa"</w:t>
            </w:r>
          </w:p>
          <w:p w14:paraId="3EC429F2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  <w:t xml:space="preserve">               </w:t>
            </w:r>
            <w:proofErr w:type="spellStart"/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TasaOCuota</w:t>
            </w:r>
            <w:proofErr w:type="spell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"0.160000"</w:t>
            </w:r>
          </w:p>
          <w:p w14:paraId="068A059B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  <w:t xml:space="preserve">               </w:t>
            </w:r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Importe</w:t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"440.00"</w:t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/&gt;</w:t>
            </w:r>
          </w:p>
          <w:p w14:paraId="7805B2DE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&lt;/</w:t>
            </w:r>
            <w:proofErr w:type="spellStart"/>
            <w:proofErr w:type="gramStart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cfdi:Traslados</w:t>
            </w:r>
            <w:proofErr w:type="spellEnd"/>
            <w:proofErr w:type="gramEnd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&gt;</w:t>
            </w:r>
          </w:p>
          <w:p w14:paraId="0DABEB42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&lt;</w:t>
            </w:r>
            <w:proofErr w:type="spellStart"/>
            <w:proofErr w:type="gramStart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cfdi:Retenciones</w:t>
            </w:r>
            <w:proofErr w:type="spellEnd"/>
            <w:proofErr w:type="gramEnd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&gt;</w:t>
            </w:r>
          </w:p>
          <w:p w14:paraId="176CF927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&lt;</w:t>
            </w:r>
            <w:proofErr w:type="spellStart"/>
            <w:proofErr w:type="gramStart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cfdi:Retencion</w:t>
            </w:r>
            <w:proofErr w:type="spellEnd"/>
            <w:proofErr w:type="gram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 xml:space="preserve"> </w:t>
            </w:r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Base</w:t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"2750.00"</w:t>
            </w:r>
          </w:p>
          <w:p w14:paraId="4A9F0D28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  <w:t xml:space="preserve">                </w:t>
            </w:r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Impuesto</w:t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"001"</w:t>
            </w:r>
          </w:p>
          <w:p w14:paraId="52C89604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  <w:t xml:space="preserve">                </w:t>
            </w:r>
            <w:proofErr w:type="spellStart"/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TipoFactor</w:t>
            </w:r>
            <w:proofErr w:type="spell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"Tasa"</w:t>
            </w:r>
          </w:p>
          <w:p w14:paraId="742FF32A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  <w:t xml:space="preserve">                </w:t>
            </w:r>
            <w:proofErr w:type="spellStart"/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TasaOCuota</w:t>
            </w:r>
            <w:proofErr w:type="spell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"0.106666"</w:t>
            </w:r>
          </w:p>
          <w:p w14:paraId="6E9078AF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  <w:t xml:space="preserve">                </w:t>
            </w:r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Importe</w:t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"293.3315"</w:t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/&gt;</w:t>
            </w:r>
          </w:p>
          <w:p w14:paraId="3772B71A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&lt;/</w:t>
            </w:r>
            <w:proofErr w:type="spellStart"/>
            <w:proofErr w:type="gramStart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cfdi:Retenciones</w:t>
            </w:r>
            <w:proofErr w:type="spellEnd"/>
            <w:proofErr w:type="gramEnd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&gt;</w:t>
            </w:r>
          </w:p>
          <w:p w14:paraId="46E73F14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&lt;/</w:t>
            </w:r>
            <w:proofErr w:type="spellStart"/>
            <w:proofErr w:type="gramStart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cfdi:Impuestos</w:t>
            </w:r>
            <w:proofErr w:type="spellEnd"/>
            <w:proofErr w:type="gramEnd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&gt;</w:t>
            </w:r>
          </w:p>
          <w:p w14:paraId="306BCBEA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&lt;</w:t>
            </w:r>
            <w:proofErr w:type="spellStart"/>
            <w:proofErr w:type="gramStart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cfdi:ACuentaTerceros</w:t>
            </w:r>
            <w:proofErr w:type="spellEnd"/>
            <w:proofErr w:type="gram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 xml:space="preserve"> </w:t>
            </w:r>
            <w:proofErr w:type="spellStart"/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RfcACuentaTerceros</w:t>
            </w:r>
            <w:proofErr w:type="spell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"EMS810717R34"</w:t>
            </w:r>
          </w:p>
          <w:p w14:paraId="327AAE32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  <w:t xml:space="preserve">                      </w:t>
            </w:r>
            <w:proofErr w:type="spellStart"/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NombreACuentaTerceros</w:t>
            </w:r>
            <w:proofErr w:type="spell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"EMPAQUES MODERNOS SAN PABLO"</w:t>
            </w:r>
          </w:p>
          <w:p w14:paraId="27797401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  <w:t xml:space="preserve">                      </w:t>
            </w:r>
            <w:proofErr w:type="spellStart"/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RegimenFiscalACuentaTerceros</w:t>
            </w:r>
            <w:proofErr w:type="spell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"601"</w:t>
            </w:r>
          </w:p>
          <w:p w14:paraId="79641AE8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  <w:t xml:space="preserve">                      </w:t>
            </w:r>
            <w:proofErr w:type="spellStart"/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DomicilioFiscalACuentaTerceros</w:t>
            </w:r>
            <w:proofErr w:type="spell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"54090"</w:t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/&gt;</w:t>
            </w:r>
          </w:p>
          <w:p w14:paraId="1069409A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&lt;</w:t>
            </w:r>
            <w:proofErr w:type="spellStart"/>
            <w:proofErr w:type="gramStart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cfdi:InformacionAduanera</w:t>
            </w:r>
            <w:proofErr w:type="spellEnd"/>
            <w:proofErr w:type="gram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 xml:space="preserve"> </w:t>
            </w:r>
            <w:proofErr w:type="spellStart"/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NumeroPedimento</w:t>
            </w:r>
            <w:proofErr w:type="spell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"15  43  3740  6000564"</w:t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/&gt;</w:t>
            </w:r>
          </w:p>
          <w:p w14:paraId="30E01369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&lt;</w:t>
            </w:r>
            <w:proofErr w:type="spellStart"/>
            <w:proofErr w:type="gramStart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cfdi:CuentaPredial</w:t>
            </w:r>
            <w:proofErr w:type="spellEnd"/>
            <w:proofErr w:type="gram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 xml:space="preserve"> </w:t>
            </w:r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Numero</w:t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"Predial1"</w:t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/&gt;</w:t>
            </w:r>
          </w:p>
          <w:p w14:paraId="1F557737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&lt;</w:t>
            </w:r>
            <w:proofErr w:type="spellStart"/>
            <w:proofErr w:type="gramStart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cfdi:CuentaPredial</w:t>
            </w:r>
            <w:proofErr w:type="spellEnd"/>
            <w:proofErr w:type="gram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 xml:space="preserve"> </w:t>
            </w:r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Numero</w:t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"Predial2"</w:t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/&gt;</w:t>
            </w:r>
          </w:p>
          <w:p w14:paraId="2CCB4B2E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&lt;</w:t>
            </w:r>
            <w:proofErr w:type="spellStart"/>
            <w:proofErr w:type="gramStart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cfdi:CuentaPredial</w:t>
            </w:r>
            <w:proofErr w:type="spellEnd"/>
            <w:proofErr w:type="gram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 xml:space="preserve"> </w:t>
            </w:r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Numero</w:t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"Predial3"</w:t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/&gt;</w:t>
            </w:r>
          </w:p>
          <w:p w14:paraId="0E0FE128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&lt;</w:t>
            </w:r>
            <w:proofErr w:type="spellStart"/>
            <w:proofErr w:type="gramStart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cfdi:ComplementoConcepto</w:t>
            </w:r>
            <w:proofErr w:type="spellEnd"/>
            <w:proofErr w:type="gramEnd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&gt;</w:t>
            </w:r>
          </w:p>
          <w:p w14:paraId="123D6CEA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&lt;</w:t>
            </w:r>
            <w:proofErr w:type="spellStart"/>
            <w:proofErr w:type="gramStart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iedu:instEducativas</w:t>
            </w:r>
            <w:proofErr w:type="spellEnd"/>
            <w:proofErr w:type="gram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 xml:space="preserve"> </w:t>
            </w:r>
            <w:proofErr w:type="spellStart"/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version</w:t>
            </w:r>
            <w:proofErr w:type="spell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"1.0"</w:t>
            </w:r>
          </w:p>
          <w:p w14:paraId="5987F505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  <w:t xml:space="preserve">                     </w:t>
            </w:r>
            <w:proofErr w:type="spellStart"/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nombreAlumno</w:t>
            </w:r>
            <w:proofErr w:type="spell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"SOLIS HERRERA VALERIA"</w:t>
            </w:r>
          </w:p>
          <w:p w14:paraId="4FCF9A81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  <w:t xml:space="preserve">                     </w:t>
            </w:r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CURP</w:t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"SOHV031025MHGLRLA4"</w:t>
            </w:r>
          </w:p>
          <w:p w14:paraId="6A6730F6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  <w:t xml:space="preserve">                     </w:t>
            </w:r>
            <w:proofErr w:type="spellStart"/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nivelEducativo</w:t>
            </w:r>
            <w:proofErr w:type="spell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"Primaria"</w:t>
            </w:r>
          </w:p>
          <w:p w14:paraId="13CE2F00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lastRenderedPageBreak/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  <w:t xml:space="preserve">                     </w:t>
            </w:r>
            <w:proofErr w:type="spellStart"/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autRVOE</w:t>
            </w:r>
            <w:proofErr w:type="spell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"13PPR0034X"</w:t>
            </w:r>
          </w:p>
          <w:p w14:paraId="67EDE079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  <w:t xml:space="preserve">                     </w:t>
            </w:r>
            <w:proofErr w:type="spellStart"/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rfcPago</w:t>
            </w:r>
            <w:proofErr w:type="spell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"AALE5706229F6"</w:t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/&gt;</w:t>
            </w:r>
          </w:p>
          <w:p w14:paraId="2BC97B1E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&lt;/</w:t>
            </w:r>
            <w:proofErr w:type="spellStart"/>
            <w:proofErr w:type="gramStart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cfdi:ComplementoConcepto</w:t>
            </w:r>
            <w:proofErr w:type="spellEnd"/>
            <w:proofErr w:type="gramEnd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&gt;</w:t>
            </w:r>
          </w:p>
          <w:p w14:paraId="6B84FCB8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&lt;/</w:t>
            </w:r>
            <w:proofErr w:type="spellStart"/>
            <w:proofErr w:type="gramStart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cfdi:Concepto</w:t>
            </w:r>
            <w:proofErr w:type="spellEnd"/>
            <w:proofErr w:type="gramEnd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&gt;</w:t>
            </w:r>
          </w:p>
          <w:p w14:paraId="67E02257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&lt;/</w:t>
            </w:r>
            <w:proofErr w:type="spellStart"/>
            <w:proofErr w:type="gramStart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cfdi:Conceptos</w:t>
            </w:r>
            <w:proofErr w:type="spellEnd"/>
            <w:proofErr w:type="gramEnd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&gt;</w:t>
            </w:r>
          </w:p>
          <w:p w14:paraId="1C925B6B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&lt;</w:t>
            </w:r>
            <w:proofErr w:type="spellStart"/>
            <w:proofErr w:type="gramStart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cfdi:Impuestos</w:t>
            </w:r>
            <w:proofErr w:type="spellEnd"/>
            <w:proofErr w:type="gram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 xml:space="preserve"> </w:t>
            </w:r>
            <w:proofErr w:type="spellStart"/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TotalImpuestosTrasladados</w:t>
            </w:r>
            <w:proofErr w:type="spell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"440.00"</w:t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&gt;</w:t>
            </w:r>
          </w:p>
          <w:p w14:paraId="35C9DC5B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&lt;</w:t>
            </w:r>
            <w:proofErr w:type="spellStart"/>
            <w:proofErr w:type="gramStart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cfdi:Traslados</w:t>
            </w:r>
            <w:proofErr w:type="spellEnd"/>
            <w:proofErr w:type="gramEnd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&gt;</w:t>
            </w:r>
          </w:p>
          <w:p w14:paraId="1C1769A6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&lt;</w:t>
            </w:r>
            <w:proofErr w:type="spellStart"/>
            <w:proofErr w:type="gramStart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cfdi:Traslado</w:t>
            </w:r>
            <w:proofErr w:type="spellEnd"/>
            <w:proofErr w:type="gram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 xml:space="preserve"> </w:t>
            </w:r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Base</w:t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"2750.00"</w:t>
            </w:r>
          </w:p>
          <w:p w14:paraId="493CCFEF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  <w:t xml:space="preserve">               </w:t>
            </w:r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Impuesto</w:t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"002"</w:t>
            </w:r>
          </w:p>
          <w:p w14:paraId="3D01DA5E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  <w:t xml:space="preserve">               </w:t>
            </w:r>
            <w:proofErr w:type="spellStart"/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TipoFactor</w:t>
            </w:r>
            <w:proofErr w:type="spell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"Tasa"</w:t>
            </w:r>
          </w:p>
          <w:p w14:paraId="0B231A20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  <w:t xml:space="preserve">               </w:t>
            </w:r>
            <w:proofErr w:type="spellStart"/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TasaOCuota</w:t>
            </w:r>
            <w:proofErr w:type="spellEnd"/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"0.160000"</w:t>
            </w:r>
          </w:p>
          <w:p w14:paraId="5CADE629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ab/>
              <w:t xml:space="preserve">               </w:t>
            </w:r>
            <w:r w:rsidRPr="00E672EA">
              <w:rPr>
                <w:rFonts w:ascii="Courier New" w:hAnsi="Courier New" w:cs="Courier New"/>
                <w:color w:val="FF0000"/>
                <w:sz w:val="18"/>
                <w:szCs w:val="18"/>
                <w:highlight w:val="white"/>
              </w:rPr>
              <w:t>Importe</w:t>
            </w:r>
            <w:r w:rsidRPr="00E672EA">
              <w:rPr>
                <w:rFonts w:ascii="Courier New" w:hAnsi="Courier New" w:cs="Courier New"/>
                <w:color w:val="000000"/>
                <w:sz w:val="18"/>
                <w:szCs w:val="18"/>
                <w:highlight w:val="white"/>
              </w:rPr>
              <w:t>=</w:t>
            </w:r>
            <w:r w:rsidRPr="00E672EA">
              <w:rPr>
                <w:rFonts w:ascii="Courier New" w:hAnsi="Courier New" w:cs="Courier New"/>
                <w:b/>
                <w:bCs/>
                <w:color w:val="8000FF"/>
                <w:sz w:val="18"/>
                <w:szCs w:val="18"/>
                <w:highlight w:val="white"/>
              </w:rPr>
              <w:t>"440.00"</w:t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/&gt;</w:t>
            </w:r>
          </w:p>
          <w:p w14:paraId="16639700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&lt;/</w:t>
            </w:r>
            <w:proofErr w:type="spellStart"/>
            <w:proofErr w:type="gramStart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cfdi:Traslados</w:t>
            </w:r>
            <w:proofErr w:type="spellEnd"/>
            <w:proofErr w:type="gramEnd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&gt;</w:t>
            </w:r>
          </w:p>
          <w:p w14:paraId="05A4A841" w14:textId="77777777" w:rsidR="00E672EA" w:rsidRPr="00E672EA" w:rsidRDefault="00E672EA" w:rsidP="00E672EA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</w:pPr>
            <w:r w:rsidRPr="00E672EA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highlight w:val="white"/>
              </w:rPr>
              <w:tab/>
            </w: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&lt;/</w:t>
            </w:r>
            <w:proofErr w:type="spellStart"/>
            <w:proofErr w:type="gramStart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cfdi:Impuestos</w:t>
            </w:r>
            <w:proofErr w:type="spellEnd"/>
            <w:proofErr w:type="gramEnd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&gt;</w:t>
            </w:r>
          </w:p>
          <w:p w14:paraId="29A45A5A" w14:textId="18D78382" w:rsidR="00F60B7E" w:rsidRPr="002B5700" w:rsidRDefault="00E672EA" w:rsidP="00E672EA">
            <w:pPr>
              <w:rPr>
                <w:sz w:val="18"/>
                <w:lang w:val="es-ES"/>
              </w:rPr>
            </w:pPr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&lt;/</w:t>
            </w:r>
            <w:proofErr w:type="spellStart"/>
            <w:proofErr w:type="gramStart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cfdi:Comprobante</w:t>
            </w:r>
            <w:proofErr w:type="spellEnd"/>
            <w:proofErr w:type="gramEnd"/>
            <w:r w:rsidRPr="00E672EA">
              <w:rPr>
                <w:rFonts w:ascii="Courier New" w:hAnsi="Courier New" w:cs="Courier New"/>
                <w:color w:val="0000FF"/>
                <w:sz w:val="18"/>
                <w:szCs w:val="18"/>
                <w:highlight w:val="white"/>
              </w:rPr>
              <w:t>&gt;</w:t>
            </w:r>
          </w:p>
        </w:tc>
      </w:tr>
    </w:tbl>
    <w:p w14:paraId="1935CE02" w14:textId="77777777" w:rsidR="0081079A" w:rsidRDefault="0081079A" w:rsidP="0081079A">
      <w:pPr>
        <w:rPr>
          <w:lang w:val="es-ES"/>
        </w:rPr>
      </w:pPr>
    </w:p>
    <w:p w14:paraId="5C1C5F5F" w14:textId="5582DCEB" w:rsidR="0081079A" w:rsidRDefault="0081079A" w:rsidP="00EE2CAE">
      <w:pPr>
        <w:jc w:val="both"/>
        <w:rPr>
          <w:lang w:val="es-ES"/>
        </w:rPr>
      </w:pPr>
      <w:r>
        <w:rPr>
          <w:lang w:val="es-ES"/>
        </w:rPr>
        <w:t xml:space="preserve">En caso de error se debe verificar la propiedad </w:t>
      </w:r>
      <w:proofErr w:type="spellStart"/>
      <w:r w:rsidRPr="00941E6D">
        <w:rPr>
          <w:rFonts w:ascii="Consolas" w:hAnsi="Consolas" w:cs="Consolas"/>
          <w:i/>
          <w:color w:val="000000"/>
          <w:szCs w:val="19"/>
          <w:lang w:val="es-ES"/>
        </w:rPr>
        <w:t>ErrorDetalle</w:t>
      </w:r>
      <w:proofErr w:type="spellEnd"/>
      <w:r>
        <w:rPr>
          <w:lang w:val="es-ES"/>
        </w:rPr>
        <w:t xml:space="preserve"> del objeto </w:t>
      </w:r>
      <w:proofErr w:type="spellStart"/>
      <w:r w:rsidRPr="000B2F8E">
        <w:rPr>
          <w:rFonts w:ascii="Consolas" w:hAnsi="Consolas" w:cs="Consolas"/>
          <w:color w:val="000000"/>
          <w:sz w:val="18"/>
          <w:szCs w:val="19"/>
        </w:rPr>
        <w:t>rtnCfdi</w:t>
      </w:r>
      <w:proofErr w:type="spellEnd"/>
      <w:r w:rsidRPr="000B2F8E">
        <w:rPr>
          <w:rFonts w:ascii="Consolas" w:hAnsi="Consolas" w:cs="Consolas"/>
          <w:color w:val="000000"/>
          <w:sz w:val="18"/>
          <w:szCs w:val="19"/>
        </w:rPr>
        <w:t xml:space="preserve"> </w:t>
      </w:r>
      <w:r w:rsidRPr="0081079A">
        <w:t>de tipo</w:t>
      </w:r>
      <w:r w:rsidRPr="000B2F8E">
        <w:rPr>
          <w:rFonts w:ascii="Consolas" w:hAnsi="Consolas" w:cs="Consolas"/>
          <w:color w:val="000000"/>
          <w:sz w:val="18"/>
          <w:szCs w:val="19"/>
        </w:rPr>
        <w:t xml:space="preserve"> </w:t>
      </w:r>
      <w:proofErr w:type="spellStart"/>
      <w:r w:rsidRPr="000B2F8E">
        <w:rPr>
          <w:rFonts w:ascii="Consolas" w:hAnsi="Consolas" w:cs="Consolas"/>
          <w:color w:val="2B91AF"/>
          <w:sz w:val="18"/>
          <w:szCs w:val="18"/>
        </w:rPr>
        <w:t>ReturnXML</w:t>
      </w:r>
      <w:proofErr w:type="spellEnd"/>
      <w:r w:rsidRPr="000B2F8E">
        <w:rPr>
          <w:rFonts w:ascii="Consolas" w:hAnsi="Consolas" w:cs="Consolas"/>
          <w:color w:val="2B91AF"/>
          <w:sz w:val="18"/>
          <w:szCs w:val="18"/>
        </w:rPr>
        <w:t xml:space="preserve"> </w:t>
      </w:r>
      <w:r w:rsidRPr="0081079A">
        <w:t>(</w:t>
      </w:r>
      <w:proofErr w:type="spellStart"/>
      <w:r w:rsidRPr="0081079A">
        <w:t>linea</w:t>
      </w:r>
      <w:proofErr w:type="spellEnd"/>
      <w:r w:rsidRPr="0081079A">
        <w:t xml:space="preserve"> 07)</w:t>
      </w:r>
    </w:p>
    <w:tbl>
      <w:tblPr>
        <w:tblStyle w:val="Tablaconcuadrcula"/>
        <w:tblW w:w="9962" w:type="dxa"/>
        <w:tblLayout w:type="fixed"/>
        <w:tblLook w:val="0400" w:firstRow="0" w:lastRow="0" w:firstColumn="0" w:lastColumn="0" w:noHBand="0" w:noVBand="1"/>
      </w:tblPr>
      <w:tblGrid>
        <w:gridCol w:w="457"/>
        <w:gridCol w:w="9505"/>
      </w:tblGrid>
      <w:tr w:rsidR="0081079A" w:rsidRPr="002B5700" w14:paraId="68824836" w14:textId="77777777" w:rsidTr="009D7286">
        <w:trPr>
          <w:trHeight w:val="992"/>
        </w:trPr>
        <w:tc>
          <w:tcPr>
            <w:tcW w:w="457" w:type="dxa"/>
          </w:tcPr>
          <w:p w14:paraId="2868EA67" w14:textId="77777777" w:rsidR="0081079A" w:rsidRPr="002B5700" w:rsidRDefault="0081079A" w:rsidP="009D7286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01</w:t>
            </w:r>
          </w:p>
          <w:p w14:paraId="5BF53D8B" w14:textId="77777777" w:rsidR="0081079A" w:rsidRPr="002B5700" w:rsidRDefault="0081079A" w:rsidP="009D7286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02</w:t>
            </w:r>
          </w:p>
          <w:p w14:paraId="6A46EC50" w14:textId="77777777" w:rsidR="0081079A" w:rsidRPr="002B5700" w:rsidRDefault="0081079A" w:rsidP="009D7286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03</w:t>
            </w:r>
          </w:p>
          <w:p w14:paraId="3DE4ABB4" w14:textId="77777777" w:rsidR="0081079A" w:rsidRPr="002B5700" w:rsidRDefault="0081079A" w:rsidP="009D7286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04</w:t>
            </w:r>
          </w:p>
          <w:p w14:paraId="089BEEC9" w14:textId="77777777" w:rsidR="0081079A" w:rsidRPr="002B5700" w:rsidRDefault="0081079A" w:rsidP="009D7286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05</w:t>
            </w:r>
          </w:p>
          <w:p w14:paraId="6124590D" w14:textId="77777777" w:rsidR="0081079A" w:rsidRPr="002B5700" w:rsidRDefault="0081079A" w:rsidP="009D7286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06</w:t>
            </w:r>
          </w:p>
          <w:p w14:paraId="4A79453A" w14:textId="77777777" w:rsidR="0081079A" w:rsidRPr="002B5700" w:rsidRDefault="0081079A" w:rsidP="009D7286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07</w:t>
            </w:r>
          </w:p>
          <w:p w14:paraId="422A2EDC" w14:textId="701AF701" w:rsidR="0081079A" w:rsidRPr="002B5700" w:rsidRDefault="0081079A" w:rsidP="009D7286">
            <w:pPr>
              <w:pStyle w:val="Numeros"/>
              <w:rPr>
                <w:sz w:val="18"/>
              </w:rPr>
            </w:pPr>
            <w:r>
              <w:rPr>
                <w:sz w:val="18"/>
              </w:rPr>
              <w:t>08</w:t>
            </w:r>
          </w:p>
        </w:tc>
        <w:tc>
          <w:tcPr>
            <w:tcW w:w="9505" w:type="dxa"/>
          </w:tcPr>
          <w:p w14:paraId="2337234E" w14:textId="0DDAC133" w:rsidR="0081079A" w:rsidRPr="000B2F8E" w:rsidRDefault="0081079A" w:rsidP="0081079A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8000"/>
                <w:sz w:val="18"/>
                <w:szCs w:val="19"/>
                <w:lang w:val="en-US"/>
              </w:rPr>
            </w:pPr>
            <w:r w:rsidRPr="000B2F8E">
              <w:rPr>
                <w:rFonts w:ascii="Consolas" w:hAnsi="Consolas" w:cs="Consolas"/>
                <w:color w:val="008000"/>
                <w:sz w:val="18"/>
                <w:szCs w:val="19"/>
                <w:lang w:val="en-US"/>
              </w:rPr>
              <w:t>//.</w:t>
            </w:r>
          </w:p>
          <w:p w14:paraId="1DA49243" w14:textId="1204731B" w:rsidR="0081079A" w:rsidRPr="000B2F8E" w:rsidRDefault="0081079A" w:rsidP="0081079A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8000"/>
                <w:sz w:val="18"/>
                <w:szCs w:val="19"/>
                <w:lang w:val="en-US"/>
              </w:rPr>
            </w:pPr>
            <w:r w:rsidRPr="000B2F8E">
              <w:rPr>
                <w:rFonts w:ascii="Consolas" w:hAnsi="Consolas" w:cs="Consolas"/>
                <w:color w:val="008000"/>
                <w:sz w:val="18"/>
                <w:szCs w:val="19"/>
                <w:lang w:val="en-US"/>
              </w:rPr>
              <w:t>/</w:t>
            </w:r>
            <w:proofErr w:type="gramStart"/>
            <w:r w:rsidRPr="000B2F8E">
              <w:rPr>
                <w:rFonts w:ascii="Consolas" w:hAnsi="Consolas" w:cs="Consolas"/>
                <w:color w:val="008000"/>
                <w:sz w:val="18"/>
                <w:szCs w:val="19"/>
                <w:lang w:val="en-US"/>
              </w:rPr>
              <w:t>/.</w:t>
            </w:r>
            <w:proofErr w:type="spellStart"/>
            <w:r w:rsidRPr="000B2F8E">
              <w:rPr>
                <w:rFonts w:ascii="Consolas" w:hAnsi="Consolas" w:cs="Consolas"/>
                <w:color w:val="008000"/>
                <w:sz w:val="18"/>
                <w:szCs w:val="19"/>
                <w:lang w:val="en-US"/>
              </w:rPr>
              <w:t>codigo</w:t>
            </w:r>
            <w:proofErr w:type="spellEnd"/>
            <w:proofErr w:type="gramEnd"/>
          </w:p>
          <w:p w14:paraId="4D8BDD8B" w14:textId="77777777" w:rsidR="0081079A" w:rsidRPr="000B2F8E" w:rsidRDefault="0081079A" w:rsidP="0081079A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8000"/>
                <w:sz w:val="18"/>
                <w:szCs w:val="19"/>
                <w:lang w:val="en-US"/>
              </w:rPr>
            </w:pPr>
            <w:r w:rsidRPr="000B2F8E">
              <w:rPr>
                <w:rFonts w:ascii="Consolas" w:hAnsi="Consolas" w:cs="Consolas"/>
                <w:color w:val="008000"/>
                <w:sz w:val="18"/>
                <w:szCs w:val="19"/>
                <w:lang w:val="en-US"/>
              </w:rPr>
              <w:t>//.</w:t>
            </w:r>
          </w:p>
          <w:p w14:paraId="52595A16" w14:textId="77777777" w:rsidR="0081079A" w:rsidRPr="000B2F8E" w:rsidRDefault="0081079A" w:rsidP="0081079A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</w:pPr>
            <w:r w:rsidRPr="000B2F8E">
              <w:rPr>
                <w:rFonts w:ascii="Consolas" w:hAnsi="Consolas" w:cs="Consolas"/>
                <w:color w:val="0000FF"/>
                <w:sz w:val="18"/>
                <w:szCs w:val="19"/>
                <w:lang w:val="en-US"/>
              </w:rPr>
              <w:t>if</w:t>
            </w:r>
            <w:r w:rsidRPr="000B2F8E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(</w:t>
            </w:r>
            <w:proofErr w:type="spellStart"/>
            <w:r w:rsidRPr="000B2F8E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rtnCfdi.IsXMLCreated</w:t>
            </w:r>
            <w:proofErr w:type="spellEnd"/>
            <w:r w:rsidRPr="000B2F8E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) {</w:t>
            </w:r>
          </w:p>
          <w:p w14:paraId="0AD161E0" w14:textId="48E1D4E9" w:rsidR="0081079A" w:rsidRPr="000B2F8E" w:rsidRDefault="0081079A" w:rsidP="0081079A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18"/>
                <w:szCs w:val="19"/>
                <w:lang w:val="en-US"/>
              </w:rPr>
            </w:pPr>
            <w:r w:rsidRPr="000B2F8E">
              <w:rPr>
                <w:rFonts w:ascii="Consolas" w:hAnsi="Consolas" w:cs="Consolas"/>
                <w:sz w:val="18"/>
                <w:szCs w:val="19"/>
                <w:lang w:val="en-US"/>
              </w:rPr>
              <w:t>}</w:t>
            </w:r>
          </w:p>
          <w:p w14:paraId="69B3E970" w14:textId="03C7CE04" w:rsidR="0081079A" w:rsidRPr="00941E6D" w:rsidRDefault="0081079A" w:rsidP="0081079A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</w:pPr>
            <w:r w:rsidRPr="000B2F8E">
              <w:rPr>
                <w:rFonts w:ascii="Consolas" w:hAnsi="Consolas" w:cs="Consolas"/>
                <w:color w:val="008000"/>
                <w:sz w:val="18"/>
                <w:szCs w:val="19"/>
                <w:lang w:val="en-US"/>
              </w:rPr>
              <w:t xml:space="preserve"> </w:t>
            </w:r>
            <w:r w:rsidRPr="00941E6D">
              <w:rPr>
                <w:rFonts w:ascii="Consolas" w:hAnsi="Consolas" w:cs="Consolas"/>
                <w:color w:val="0000FF"/>
                <w:sz w:val="18"/>
                <w:szCs w:val="19"/>
                <w:lang w:val="en-US"/>
              </w:rPr>
              <w:t>else</w:t>
            </w:r>
            <w:r w:rsidRPr="00941E6D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{</w:t>
            </w:r>
          </w:p>
          <w:p w14:paraId="360F6CC4" w14:textId="7C0D0742" w:rsidR="0081079A" w:rsidRPr="00941E6D" w:rsidRDefault="0081079A" w:rsidP="0081079A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proofErr w:type="spellStart"/>
            <w:r w:rsidRPr="00941E6D">
              <w:rPr>
                <w:rFonts w:ascii="Consolas" w:hAnsi="Consolas" w:cs="Consolas"/>
                <w:color w:val="2B91AF"/>
                <w:sz w:val="18"/>
                <w:szCs w:val="19"/>
                <w:lang w:val="es-ES"/>
              </w:rPr>
              <w:t>MessageBox</w:t>
            </w:r>
            <w:r w:rsidRPr="00941E6D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.Show</w:t>
            </w:r>
            <w:proofErr w:type="spellEnd"/>
            <w:r w:rsidRPr="00941E6D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(</w:t>
            </w:r>
            <w:r w:rsidRPr="00941E6D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"Error al sellar el CFDI: "</w:t>
            </w:r>
            <w:r w:rsidRPr="00941E6D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+</w:t>
            </w:r>
            <w:proofErr w:type="spellStart"/>
            <w:r w:rsidRPr="00941E6D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rtnCfdi.ErrorDetalle</w:t>
            </w:r>
            <w:proofErr w:type="spellEnd"/>
            <w:r w:rsidRPr="00941E6D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);</w:t>
            </w:r>
          </w:p>
          <w:p w14:paraId="6084FA46" w14:textId="1ADC570E" w:rsidR="0081079A" w:rsidRPr="002B5700" w:rsidRDefault="0081079A" w:rsidP="0081079A">
            <w:pPr>
              <w:rPr>
                <w:rFonts w:ascii="Consolas" w:eastAsia="Courier" w:hAnsi="Consolas" w:cs="Courier"/>
                <w:sz w:val="18"/>
              </w:rPr>
            </w:pPr>
            <w:r w:rsidRPr="00941E6D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}</w:t>
            </w:r>
          </w:p>
        </w:tc>
      </w:tr>
    </w:tbl>
    <w:p w14:paraId="57D884BB" w14:textId="16D63B9D" w:rsidR="0081079A" w:rsidRDefault="008B3BA9" w:rsidP="00EE2CAE">
      <w:pPr>
        <w:jc w:val="both"/>
        <w:rPr>
          <w:lang w:val="es-ES"/>
        </w:rPr>
      </w:pPr>
      <w:r>
        <w:rPr>
          <w:lang w:val="es-ES"/>
        </w:rPr>
        <w:t xml:space="preserve">Para más saber sobre los valores que contiene la propiedad </w:t>
      </w:r>
      <w:proofErr w:type="spellStart"/>
      <w:r w:rsidRPr="00941E6D">
        <w:rPr>
          <w:rFonts w:ascii="Consolas" w:hAnsi="Consolas" w:cs="Consolas"/>
          <w:color w:val="000000"/>
          <w:szCs w:val="19"/>
          <w:lang w:val="es-ES"/>
        </w:rPr>
        <w:t>rtnCfdi.ErrorDetalle</w:t>
      </w:r>
      <w:proofErr w:type="spellEnd"/>
      <w:r>
        <w:rPr>
          <w:lang w:val="es-ES"/>
        </w:rPr>
        <w:t xml:space="preserve"> ver </w:t>
      </w:r>
      <w:hyperlink w:anchor="_Códigos_de_Error" w:history="1">
        <w:r w:rsidRPr="008B3BA9">
          <w:rPr>
            <w:rStyle w:val="Hipervnculo"/>
            <w:lang w:val="es-ES"/>
          </w:rPr>
          <w:t xml:space="preserve">Códigos de Error de la Matriz de validaciones para CFDI versión </w:t>
        </w:r>
        <w:r w:rsidR="00E672EA">
          <w:rPr>
            <w:rStyle w:val="Hipervnculo"/>
            <w:lang w:val="es-ES"/>
          </w:rPr>
          <w:t>4.0</w:t>
        </w:r>
      </w:hyperlink>
      <w:r>
        <w:rPr>
          <w:lang w:val="es-ES"/>
        </w:rPr>
        <w:t>.</w:t>
      </w:r>
    </w:p>
    <w:p w14:paraId="6C528C7B" w14:textId="77777777" w:rsidR="00ED2D59" w:rsidRDefault="00ED2D59" w:rsidP="00EE2CAE">
      <w:pPr>
        <w:jc w:val="both"/>
        <w:rPr>
          <w:lang w:val="es-ES"/>
        </w:rPr>
      </w:pPr>
    </w:p>
    <w:p w14:paraId="350E8252" w14:textId="4804F0C3" w:rsidR="00AC5AF0" w:rsidRDefault="00AC5AF0" w:rsidP="00AC5AF0">
      <w:pPr>
        <w:pStyle w:val="Ttulo2"/>
        <w:rPr>
          <w:lang w:val="es-ES"/>
        </w:rPr>
      </w:pPr>
      <w:bookmarkStart w:id="113" w:name="_Toc140772053"/>
      <w:r>
        <w:rPr>
          <w:lang w:val="es-ES"/>
        </w:rPr>
        <w:t>Sellar el comprobante</w:t>
      </w:r>
      <w:bookmarkEnd w:id="113"/>
    </w:p>
    <w:p w14:paraId="6BF8E34A" w14:textId="20946558" w:rsidR="00F60B7E" w:rsidRPr="00A53059" w:rsidRDefault="00AC5AF0" w:rsidP="00B305CD">
      <w:pPr>
        <w:pStyle w:val="Textoindependiente"/>
        <w:rPr>
          <w:lang w:val="es-ES"/>
        </w:rPr>
      </w:pPr>
      <w:r w:rsidRPr="00AC5AF0">
        <w:t>Es posible sellar un comprobante a través del método</w:t>
      </w:r>
      <w:r>
        <w:t xml:space="preserve"> </w:t>
      </w:r>
      <w:proofErr w:type="spellStart"/>
      <w:proofErr w:type="gramStart"/>
      <w:r w:rsidRPr="00B305CD">
        <w:rPr>
          <w:rFonts w:ascii="Consolas" w:hAnsi="Consolas"/>
          <w:i/>
          <w:lang w:val="es-ES"/>
        </w:rPr>
        <w:t>sellaComprobante</w:t>
      </w:r>
      <w:proofErr w:type="spellEnd"/>
      <w:r w:rsidRPr="00B305CD">
        <w:rPr>
          <w:rFonts w:ascii="Consolas" w:hAnsi="Consolas"/>
          <w:i/>
          <w:lang w:val="es-ES"/>
        </w:rPr>
        <w:t>(</w:t>
      </w:r>
      <w:proofErr w:type="gramEnd"/>
      <w:r w:rsidRPr="00B305CD">
        <w:rPr>
          <w:rFonts w:ascii="Consolas" w:hAnsi="Consolas"/>
          <w:i/>
          <w:lang w:val="es-ES"/>
        </w:rPr>
        <w:t>)</w:t>
      </w:r>
      <w:r w:rsidR="00A53059">
        <w:rPr>
          <w:i/>
          <w:lang w:val="es-ES"/>
        </w:rPr>
        <w:t xml:space="preserve"> </w:t>
      </w:r>
      <w:r w:rsidR="00A53059" w:rsidRPr="00A53059">
        <w:rPr>
          <w:lang w:val="es-ES"/>
        </w:rPr>
        <w:t>el</w:t>
      </w:r>
      <w:r w:rsidR="00A53059">
        <w:rPr>
          <w:i/>
          <w:lang w:val="es-ES"/>
        </w:rPr>
        <w:t xml:space="preserve"> cual retorna un objeto tipo </w:t>
      </w:r>
      <w:hyperlink w:anchor="_Clase_ReturnXML" w:history="1">
        <w:proofErr w:type="spellStart"/>
        <w:r w:rsidR="00A53059" w:rsidRPr="00B305CD">
          <w:rPr>
            <w:rStyle w:val="Hipervnculo"/>
            <w:rFonts w:ascii="Consolas" w:hAnsi="Consolas" w:cs="Consolas"/>
            <w:szCs w:val="19"/>
            <w:lang w:val="es-ES"/>
          </w:rPr>
          <w:t>ReturnXML</w:t>
        </w:r>
        <w:proofErr w:type="spellEnd"/>
      </w:hyperlink>
      <w:r w:rsidR="00A53059" w:rsidRPr="00A53059">
        <w:rPr>
          <w:lang w:val="es-ES"/>
        </w:rPr>
        <w:t>,</w:t>
      </w:r>
      <w:r w:rsidR="00A53059">
        <w:rPr>
          <w:color w:val="2B91AF"/>
          <w:lang w:val="es-ES"/>
        </w:rPr>
        <w:t xml:space="preserve"> </w:t>
      </w:r>
      <w:r w:rsidR="003722D4" w:rsidRPr="003722D4">
        <w:rPr>
          <w:lang w:val="es-ES"/>
        </w:rPr>
        <w:t xml:space="preserve">mismo </w:t>
      </w:r>
      <w:r w:rsidR="00A53059" w:rsidRPr="00A53059">
        <w:rPr>
          <w:lang w:val="es-ES"/>
        </w:rPr>
        <w:t>que nos sirve</w:t>
      </w:r>
      <w:r w:rsidR="00A53059" w:rsidRPr="00A53059">
        <w:rPr>
          <w:i/>
          <w:lang w:val="es-ES"/>
        </w:rPr>
        <w:t xml:space="preserve"> </w:t>
      </w:r>
      <w:r w:rsidR="00A53059">
        <w:rPr>
          <w:lang w:val="es-ES"/>
        </w:rPr>
        <w:t xml:space="preserve">para saber si el comprobante fue sellado y </w:t>
      </w:r>
      <w:r w:rsidR="00B305CD">
        <w:rPr>
          <w:lang w:val="es-ES"/>
        </w:rPr>
        <w:t>recuperarlo</w:t>
      </w:r>
      <w:r w:rsidR="00A53059">
        <w:rPr>
          <w:lang w:val="es-ES"/>
        </w:rPr>
        <w:t>,</w:t>
      </w:r>
      <w:r w:rsidR="003722D4">
        <w:rPr>
          <w:lang w:val="es-ES"/>
        </w:rPr>
        <w:t xml:space="preserve"> el código </w:t>
      </w:r>
      <w:r w:rsidR="00A53059">
        <w:rPr>
          <w:lang w:val="es-ES"/>
        </w:rPr>
        <w:t xml:space="preserve">siguiente </w:t>
      </w:r>
      <w:r w:rsidR="003722D4">
        <w:rPr>
          <w:lang w:val="es-ES"/>
        </w:rPr>
        <w:t>muestra como sellar el comprobante.</w:t>
      </w:r>
      <w:r w:rsidR="00A53059">
        <w:rPr>
          <w:lang w:val="es-ES"/>
        </w:rPr>
        <w:t xml:space="preserve"> </w:t>
      </w:r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A53059" w:rsidRPr="004D4CB6" w14:paraId="3AF8EF3D" w14:textId="77777777" w:rsidTr="004D4CB6">
        <w:trPr>
          <w:trHeight w:val="3315"/>
        </w:trPr>
        <w:tc>
          <w:tcPr>
            <w:tcW w:w="457" w:type="dxa"/>
            <w:shd w:val="clear" w:color="auto" w:fill="F2F2F2" w:themeFill="background1" w:themeFillShade="F2"/>
          </w:tcPr>
          <w:p w14:paraId="579D86CD" w14:textId="10793AB6" w:rsidR="00A53059" w:rsidRPr="004D4CB6" w:rsidRDefault="00A53059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01</w:t>
            </w:r>
          </w:p>
          <w:p w14:paraId="51493EF6" w14:textId="77777777" w:rsidR="00A53059" w:rsidRPr="004D4CB6" w:rsidRDefault="00A53059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02</w:t>
            </w:r>
          </w:p>
          <w:p w14:paraId="02015111" w14:textId="77777777" w:rsidR="00A53059" w:rsidRPr="004D4CB6" w:rsidRDefault="00A53059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03</w:t>
            </w:r>
          </w:p>
          <w:p w14:paraId="078FA9A8" w14:textId="77777777" w:rsidR="00A53059" w:rsidRPr="004D4CB6" w:rsidRDefault="00A53059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04</w:t>
            </w:r>
          </w:p>
          <w:p w14:paraId="2D6C5984" w14:textId="77777777" w:rsidR="00A53059" w:rsidRPr="004D4CB6" w:rsidRDefault="00A53059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05</w:t>
            </w:r>
          </w:p>
          <w:p w14:paraId="30B2F25D" w14:textId="77777777" w:rsidR="00A53059" w:rsidRPr="004D4CB6" w:rsidRDefault="00A53059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06</w:t>
            </w:r>
          </w:p>
          <w:p w14:paraId="56DDCA6E" w14:textId="77777777" w:rsidR="00A53059" w:rsidRPr="004D4CB6" w:rsidRDefault="00A53059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07</w:t>
            </w:r>
          </w:p>
          <w:p w14:paraId="15ABD21A" w14:textId="77777777" w:rsidR="00A53059" w:rsidRPr="004D4CB6" w:rsidRDefault="00A53059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08</w:t>
            </w:r>
          </w:p>
          <w:p w14:paraId="75D86573" w14:textId="77777777" w:rsidR="00A53059" w:rsidRPr="004D4CB6" w:rsidRDefault="00A53059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09</w:t>
            </w:r>
          </w:p>
          <w:p w14:paraId="172022A8" w14:textId="77777777" w:rsidR="00A53059" w:rsidRPr="004D4CB6" w:rsidRDefault="00A53059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10</w:t>
            </w:r>
          </w:p>
          <w:p w14:paraId="58296B5E" w14:textId="77777777" w:rsidR="00A53059" w:rsidRPr="004D4CB6" w:rsidRDefault="00A53059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11</w:t>
            </w:r>
          </w:p>
          <w:p w14:paraId="19633EC2" w14:textId="77777777" w:rsidR="00A53059" w:rsidRPr="004D4CB6" w:rsidRDefault="00A53059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12</w:t>
            </w:r>
          </w:p>
          <w:p w14:paraId="26BD0E3B" w14:textId="77777777" w:rsidR="00A53059" w:rsidRPr="004D4CB6" w:rsidRDefault="00A53059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13</w:t>
            </w:r>
          </w:p>
          <w:p w14:paraId="17781776" w14:textId="77777777" w:rsidR="00A53059" w:rsidRPr="004D4CB6" w:rsidRDefault="00A53059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14</w:t>
            </w:r>
          </w:p>
          <w:p w14:paraId="5C08A713" w14:textId="0CF17126" w:rsidR="00A53059" w:rsidRPr="004D4CB6" w:rsidRDefault="00A53059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15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52FE5875" w14:textId="39B23B22" w:rsidR="00A53059" w:rsidRPr="004D4CB6" w:rsidRDefault="00A53059" w:rsidP="004350DC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//sellamos el comprobante </w:t>
            </w:r>
            <w:r w:rsidR="00B305CD"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pasándole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 el 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path</w:t>
            </w:r>
            <w:proofErr w:type="spellEnd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 del </w:t>
            </w:r>
            <w:r w:rsidR="00B305CD"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certificado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 y de la llave</w:t>
            </w:r>
          </w:p>
          <w:p w14:paraId="689A9EF6" w14:textId="56AF2918" w:rsidR="00A53059" w:rsidRPr="004D4CB6" w:rsidRDefault="00A53059" w:rsidP="004350DC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proofErr w:type="spellStart"/>
            <w:r w:rsidRPr="004D4CB6">
              <w:rPr>
                <w:rFonts w:ascii="Consolas" w:hAnsi="Consolas" w:cs="Consolas"/>
                <w:color w:val="2B91AF"/>
                <w:sz w:val="18"/>
                <w:szCs w:val="19"/>
                <w:lang w:val="es-ES"/>
              </w:rPr>
              <w:t>ReturnXML</w:t>
            </w:r>
            <w:proofErr w:type="spellEnd"/>
            <w:r w:rsidRPr="004D4CB6">
              <w:rPr>
                <w:rFonts w:ascii="Consolas" w:hAnsi="Consolas" w:cs="Consolas"/>
                <w:color w:val="2B91AF"/>
                <w:sz w:val="18"/>
                <w:szCs w:val="19"/>
                <w:lang w:val="es-ES"/>
              </w:rPr>
              <w:t xml:space="preserve"> </w:t>
            </w:r>
            <w:proofErr w:type="spellStart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rtnCfdi</w:t>
            </w:r>
            <w:proofErr w:type="spell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= cfdi</w:t>
            </w:r>
            <w:r w:rsidR="00E672EA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40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.sellaComprobante(</w:t>
            </w:r>
            <w:proofErr w:type="gramStart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rtnCfdi.XML,   </w:t>
            </w:r>
            <w:proofErr w:type="gram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</w:t>
            </w:r>
            <w:r w:rsidRPr="004D4CB6">
              <w:rPr>
                <w:rFonts w:ascii="Consolas" w:hAnsi="Consolas" w:cs="Consolas"/>
                <w:color w:val="800000"/>
                <w:sz w:val="18"/>
                <w:szCs w:val="19"/>
                <w:lang w:val="es-ES"/>
              </w:rPr>
              <w:t>@"C:\Workspace\DatosBuzonMariaDB\Cert\DEMO20170725123153.cer"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      </w:t>
            </w:r>
            <w:r w:rsidRPr="004D4CB6">
              <w:rPr>
                <w:rFonts w:ascii="Consolas" w:hAnsi="Consolas" w:cs="Consolas"/>
                <w:color w:val="800000"/>
                <w:sz w:val="18"/>
                <w:szCs w:val="19"/>
                <w:lang w:val="es-ES"/>
              </w:rPr>
              <w:t>@"C:\Workspace\DatosBuzonMariaDB\Cert\DEMO20170725123153.key"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,</w:t>
            </w:r>
          </w:p>
          <w:p w14:paraId="0ED13869" w14:textId="230808E3" w:rsidR="00A53059" w:rsidRPr="004D4CB6" w:rsidRDefault="00A53059" w:rsidP="004350DC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</w:t>
            </w:r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"12345678a"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,</w:t>
            </w:r>
          </w:p>
          <w:p w14:paraId="0B6DBCFC" w14:textId="0649B1ED" w:rsidR="00A53059" w:rsidRPr="004D4CB6" w:rsidRDefault="00A53059" w:rsidP="004350DC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</w:t>
            </w:r>
            <w:r w:rsidRPr="004D4CB6">
              <w:rPr>
                <w:rFonts w:ascii="Consolas" w:hAnsi="Consolas" w:cs="Consolas"/>
                <w:color w:val="0000FF"/>
                <w:sz w:val="18"/>
                <w:szCs w:val="19"/>
                <w:lang w:val="es-ES"/>
              </w:rPr>
              <w:t>false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,</w:t>
            </w:r>
          </w:p>
          <w:p w14:paraId="14B5A1A0" w14:textId="543B932F" w:rsidR="00A53059" w:rsidRPr="004D4CB6" w:rsidRDefault="00A53059" w:rsidP="004350DC">
            <w:pPr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</w:t>
            </w:r>
            <w:r w:rsidRPr="004D4CB6">
              <w:rPr>
                <w:rFonts w:ascii="Consolas" w:hAnsi="Consolas" w:cs="Consolas"/>
                <w:color w:val="0000FF"/>
                <w:sz w:val="18"/>
                <w:szCs w:val="19"/>
                <w:lang w:val="es-ES"/>
              </w:rPr>
              <w:t>true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);</w:t>
            </w:r>
          </w:p>
          <w:p w14:paraId="170625CF" w14:textId="77777777" w:rsidR="00A53059" w:rsidRPr="004D4CB6" w:rsidRDefault="00A53059" w:rsidP="004350DC">
            <w:pPr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</w:p>
          <w:p w14:paraId="67F7898E" w14:textId="77777777" w:rsidR="00A53059" w:rsidRPr="004D4CB6" w:rsidRDefault="00A53059" w:rsidP="00A5305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//comprobamos que se halla sellado </w:t>
            </w:r>
          </w:p>
          <w:p w14:paraId="1E64FDBB" w14:textId="4BB752CA" w:rsidR="00A53059" w:rsidRPr="004D4CB6" w:rsidRDefault="00A53059" w:rsidP="00A5305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proofErr w:type="spellStart"/>
            <w:r w:rsidRPr="004D4CB6">
              <w:rPr>
                <w:rFonts w:ascii="Consolas" w:hAnsi="Consolas" w:cs="Consolas"/>
                <w:color w:val="0000FF"/>
                <w:sz w:val="18"/>
                <w:szCs w:val="19"/>
                <w:lang w:val="es-ES"/>
              </w:rPr>
              <w:t>if</w:t>
            </w:r>
            <w:proofErr w:type="spell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(</w:t>
            </w:r>
            <w:proofErr w:type="spellStart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rtnCfdi.EstaSellado</w:t>
            </w:r>
            <w:proofErr w:type="spell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) {</w:t>
            </w:r>
          </w:p>
          <w:p w14:paraId="2366AD0D" w14:textId="7D3773C1" w:rsidR="00A53059" w:rsidRPr="004D4CB6" w:rsidRDefault="00A53059" w:rsidP="00A5305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//escri</w:t>
            </w:r>
            <w:r w:rsidR="00B305CD"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bi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mos el Comprobante sellado:</w:t>
            </w:r>
          </w:p>
          <w:p w14:paraId="594E9BD1" w14:textId="77777777" w:rsidR="00A53059" w:rsidRPr="004D4CB6" w:rsidRDefault="00A53059" w:rsidP="00A53059">
            <w:pPr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    rtnCfdi.XML.Save(</w:t>
            </w:r>
            <w:r w:rsidRPr="004D4CB6">
              <w:rPr>
                <w:rFonts w:ascii="Consolas" w:hAnsi="Consolas" w:cs="Consolas"/>
                <w:color w:val="800000"/>
                <w:sz w:val="18"/>
                <w:szCs w:val="19"/>
                <w:lang w:val="es-ES"/>
              </w:rPr>
              <w:t>@"C:\Workspace\SifeiSignature\CfdiGeneradosTest\cfdi_sellado.xml"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);</w:t>
            </w:r>
          </w:p>
          <w:p w14:paraId="0BF7C2CD" w14:textId="37BC88ED" w:rsidR="00A53059" w:rsidRPr="004D4CB6" w:rsidRDefault="00A53059" w:rsidP="00A53059">
            <w:pPr>
              <w:rPr>
                <w:rFonts w:ascii="Consolas" w:eastAsia="Courier" w:hAnsi="Consolas" w:cs="Courier"/>
                <w:sz w:val="18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}</w:t>
            </w:r>
          </w:p>
        </w:tc>
      </w:tr>
    </w:tbl>
    <w:p w14:paraId="7EBA9971" w14:textId="571757ED" w:rsidR="00A53059" w:rsidRDefault="00DC794A" w:rsidP="004D4CB6">
      <w:pPr>
        <w:pStyle w:val="Textoindependiente"/>
      </w:pPr>
      <w:r>
        <w:t>Comprobante sellado</w:t>
      </w:r>
      <w:r w:rsidRPr="00DC794A">
        <w:t xml:space="preserve"> </w:t>
      </w:r>
      <w:r>
        <w:t xml:space="preserve">atributo sello (línea </w:t>
      </w:r>
      <w:r w:rsidR="00E672EA">
        <w:t>10</w:t>
      </w:r>
      <w:r w:rsidR="004D4CB6">
        <w:t>, marcado en pú</w:t>
      </w:r>
      <w:r w:rsidR="00431533">
        <w:t>rpura</w:t>
      </w:r>
      <w:r>
        <w:t>)</w:t>
      </w:r>
      <w:r w:rsidR="00431533">
        <w:t>:</w:t>
      </w:r>
    </w:p>
    <w:p w14:paraId="67CF6CFD" w14:textId="5E0E49CF" w:rsidR="00DC794A" w:rsidRDefault="00E672EA" w:rsidP="00DC794A">
      <w:pPr>
        <w:keepNext/>
      </w:pPr>
      <w:r>
        <w:rPr>
          <w:noProof/>
        </w:rPr>
        <w:lastRenderedPageBreak/>
        <w:drawing>
          <wp:inline distT="0" distB="0" distL="0" distR="0" wp14:anchorId="13CA0880" wp14:editId="6532781E">
            <wp:extent cx="5971540" cy="3210560"/>
            <wp:effectExtent l="0" t="0" r="0" b="8890"/>
            <wp:docPr id="14344211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2111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AA078" w14:textId="16B7BDF5" w:rsidR="00DC794A" w:rsidRDefault="00DC794A" w:rsidP="00DC794A">
      <w:pPr>
        <w:pStyle w:val="Descripcin"/>
      </w:pPr>
      <w:bookmarkStart w:id="114" w:name="_Toc140772306"/>
      <w:r>
        <w:t xml:space="preserve">Imagen </w:t>
      </w:r>
      <w:fldSimple w:instr=" SEQ Imagen \* ARABIC ">
        <w:r w:rsidR="00870AC5">
          <w:rPr>
            <w:noProof/>
          </w:rPr>
          <w:t>45</w:t>
        </w:r>
      </w:fldSimple>
      <w:r>
        <w:t xml:space="preserve"> Comprobante Sellado</w:t>
      </w:r>
      <w:bookmarkEnd w:id="114"/>
    </w:p>
    <w:p w14:paraId="22C21C90" w14:textId="4A79EBDF" w:rsidR="00D47FC7" w:rsidRDefault="00C76A87" w:rsidP="00C76A87"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25C4434E" wp14:editId="5C3B7208">
                <wp:extent cx="5971540" cy="497433"/>
                <wp:effectExtent l="0" t="0" r="10160" b="17145"/>
                <wp:docPr id="452" name="Rectángulo redondeado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540" cy="497433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CE931D" w14:textId="77777777" w:rsidR="007F22A2" w:rsidRPr="007E28A1" w:rsidRDefault="007F22A2" w:rsidP="00C76A87">
                            <w:pPr>
                              <w:pStyle w:val="Textoindependiente"/>
                              <w:jc w:val="center"/>
                              <w:rPr>
                                <w:szCs w:val="22"/>
                              </w:rPr>
                            </w:pPr>
                            <w:r w:rsidRPr="00D47FC7">
                              <w:rPr>
                                <w:szCs w:val="22"/>
                              </w:rPr>
                              <w:t>Para utilizar este método antes debió invocar al método</w:t>
                            </w:r>
                            <w:r w:rsidRPr="00C76A87">
                              <w:rPr>
                                <w:rFonts w:ascii="Consolas" w:hAnsi="Consolas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76A87">
                              <w:rPr>
                                <w:rFonts w:ascii="Consolas" w:hAnsi="Consolas"/>
                                <w:szCs w:val="22"/>
                              </w:rPr>
                              <w:t>setIdentificacionSifei</w:t>
                            </w:r>
                            <w:proofErr w:type="spellEnd"/>
                            <w:r w:rsidRPr="00C76A87">
                              <w:rPr>
                                <w:rFonts w:ascii="Consolas" w:hAnsi="Consolas"/>
                                <w:szCs w:val="22"/>
                              </w:rPr>
                              <w:t>(</w:t>
                            </w:r>
                            <w:proofErr w:type="gramEnd"/>
                            <w:r w:rsidRPr="00C76A87">
                              <w:rPr>
                                <w:rFonts w:ascii="Consolas" w:hAnsi="Consolas"/>
                                <w:szCs w:val="22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5C4434E" id="Rectángulo redondeado 452" o:spid="_x0000_s1042" style="width:470.2pt;height:3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" fillcolor="#ed7d31 [3205]" strokecolor="white [3201]" strokeweight="1.5pt">
                <v:stroke joinstyle="miter"/>
                <v:textbox>
                  <w:txbxContent>
                    <w:p w14:paraId="0BCE931D" w14:textId="77777777" w:rsidR="007F22A2" w:rsidRPr="007E28A1" w:rsidRDefault="007F22A2" w:rsidP="00C76A87">
                      <w:pPr>
                        <w:pStyle w:val="Textoindependiente"/>
                        <w:jc w:val="center"/>
                        <w:rPr>
                          <w:szCs w:val="22"/>
                        </w:rPr>
                      </w:pPr>
                      <w:r w:rsidRPr="00D47FC7">
                        <w:rPr>
                          <w:szCs w:val="22"/>
                        </w:rPr>
                        <w:t>Para utilizar este método antes debió invocar al método</w:t>
                      </w:r>
                      <w:r w:rsidRPr="00C76A87">
                        <w:rPr>
                          <w:rFonts w:ascii="Consolas" w:hAnsi="Consolas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C76A87">
                        <w:rPr>
                          <w:rFonts w:ascii="Consolas" w:hAnsi="Consolas"/>
                          <w:szCs w:val="22"/>
                        </w:rPr>
                        <w:t>setIdentificacionSifei</w:t>
                      </w:r>
                      <w:proofErr w:type="spellEnd"/>
                      <w:r w:rsidRPr="00C76A87">
                        <w:rPr>
                          <w:rFonts w:ascii="Consolas" w:hAnsi="Consolas"/>
                          <w:szCs w:val="22"/>
                        </w:rPr>
                        <w:t>(</w:t>
                      </w:r>
                      <w:proofErr w:type="gramEnd"/>
                      <w:r w:rsidRPr="00C76A87">
                        <w:rPr>
                          <w:rFonts w:ascii="Consolas" w:hAnsi="Consolas"/>
                          <w:szCs w:val="22"/>
                        </w:rPr>
                        <w:t>).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25A9A56" w14:textId="290A8CB5" w:rsidR="00D47FC7" w:rsidRDefault="00D47FC7" w:rsidP="00D47FC7"/>
    <w:p w14:paraId="14C4D4EC" w14:textId="55419DC2" w:rsidR="00C76A87" w:rsidRPr="00D47FC7" w:rsidRDefault="00C76A87" w:rsidP="00D47FC7"/>
    <w:p w14:paraId="3C3503C4" w14:textId="4C9C02AE" w:rsidR="00A53059" w:rsidRDefault="00A53059" w:rsidP="00A53059">
      <w:pPr>
        <w:pStyle w:val="Ttulo2"/>
        <w:rPr>
          <w:lang w:val="es-ES"/>
        </w:rPr>
      </w:pPr>
      <w:bookmarkStart w:id="115" w:name="_Toc140772054"/>
      <w:r>
        <w:rPr>
          <w:lang w:val="es-ES"/>
        </w:rPr>
        <w:t>Timbrar el comprobante</w:t>
      </w:r>
      <w:bookmarkEnd w:id="115"/>
    </w:p>
    <w:p w14:paraId="58DE5C1B" w14:textId="17D411CA" w:rsidR="00A53059" w:rsidRPr="00A53059" w:rsidRDefault="00A53059" w:rsidP="00B305CD">
      <w:pPr>
        <w:pStyle w:val="Textoindependiente"/>
        <w:rPr>
          <w:lang w:val="es-ES"/>
        </w:rPr>
      </w:pPr>
      <w:r w:rsidRPr="00AC5AF0">
        <w:t xml:space="preserve">Es posible </w:t>
      </w:r>
      <w:r w:rsidR="00EF6C21">
        <w:t xml:space="preserve">timbrar </w:t>
      </w:r>
      <w:r w:rsidR="00EF6C21" w:rsidRPr="00AC5AF0">
        <w:t>un</w:t>
      </w:r>
      <w:r w:rsidRPr="00AC5AF0">
        <w:t xml:space="preserve"> comprobante a través del método</w:t>
      </w:r>
      <w:r>
        <w:t xml:space="preserve"> </w:t>
      </w:r>
      <w:proofErr w:type="spellStart"/>
      <w:proofErr w:type="gramStart"/>
      <w:r w:rsidRPr="0067082B">
        <w:rPr>
          <w:rFonts w:ascii="Consolas" w:hAnsi="Consolas"/>
          <w:lang w:val="es-ES"/>
        </w:rPr>
        <w:t>timbraComprobante</w:t>
      </w:r>
      <w:proofErr w:type="spellEnd"/>
      <w:r w:rsidRPr="0067082B">
        <w:rPr>
          <w:rFonts w:ascii="Consolas" w:hAnsi="Consolas"/>
          <w:lang w:val="es-ES"/>
        </w:rPr>
        <w:t>(</w:t>
      </w:r>
      <w:proofErr w:type="gramEnd"/>
      <w:r w:rsidRPr="0067082B">
        <w:rPr>
          <w:rFonts w:ascii="Consolas" w:hAnsi="Consolas"/>
          <w:lang w:val="es-ES"/>
        </w:rPr>
        <w:t>)</w:t>
      </w:r>
      <w:r>
        <w:rPr>
          <w:i/>
          <w:lang w:val="es-ES"/>
        </w:rPr>
        <w:t xml:space="preserve"> </w:t>
      </w:r>
      <w:r w:rsidRPr="00B305CD">
        <w:rPr>
          <w:lang w:val="es-ES"/>
        </w:rPr>
        <w:t>el cual retorna un objeto tipo</w:t>
      </w:r>
      <w:r>
        <w:rPr>
          <w:i/>
          <w:lang w:val="es-ES"/>
        </w:rPr>
        <w:t xml:space="preserve"> </w:t>
      </w:r>
      <w:hyperlink w:anchor="_Clase_ReturnTimbre" w:history="1">
        <w:proofErr w:type="spellStart"/>
        <w:r w:rsidRPr="00B305CD">
          <w:rPr>
            <w:rStyle w:val="Hipervnculo"/>
            <w:rFonts w:ascii="Consolas" w:hAnsi="Consolas" w:cs="Consolas"/>
            <w:szCs w:val="19"/>
            <w:lang w:val="es-ES"/>
          </w:rPr>
          <w:t>ReturnTimbre</w:t>
        </w:r>
        <w:proofErr w:type="spellEnd"/>
      </w:hyperlink>
      <w:r w:rsidRPr="00A53059">
        <w:rPr>
          <w:lang w:val="es-ES"/>
        </w:rPr>
        <w:t>,</w:t>
      </w:r>
      <w:r>
        <w:rPr>
          <w:color w:val="2B91AF"/>
          <w:lang w:val="es-ES"/>
        </w:rPr>
        <w:t xml:space="preserve"> </w:t>
      </w:r>
      <w:r w:rsidR="00431533" w:rsidRPr="00431533">
        <w:rPr>
          <w:lang w:val="es-ES"/>
        </w:rPr>
        <w:t xml:space="preserve">mismo </w:t>
      </w:r>
      <w:r w:rsidRPr="00A53059">
        <w:rPr>
          <w:lang w:val="es-ES"/>
        </w:rPr>
        <w:t>que sirve</w:t>
      </w:r>
      <w:r w:rsidRPr="00A53059">
        <w:rPr>
          <w:i/>
          <w:lang w:val="es-ES"/>
        </w:rPr>
        <w:t xml:space="preserve"> </w:t>
      </w:r>
      <w:r>
        <w:rPr>
          <w:lang w:val="es-ES"/>
        </w:rPr>
        <w:t>para saber si el comprobante fue timbrado y recuperarlo</w:t>
      </w:r>
      <w:r w:rsidR="00431533">
        <w:rPr>
          <w:lang w:val="es-ES"/>
        </w:rPr>
        <w:t>,</w:t>
      </w:r>
      <w:r w:rsidR="00F10697">
        <w:rPr>
          <w:lang w:val="es-ES"/>
        </w:rPr>
        <w:t xml:space="preserve"> tal y</w:t>
      </w:r>
      <w:r>
        <w:rPr>
          <w:lang w:val="es-ES"/>
        </w:rPr>
        <w:t xml:space="preserve"> com</w:t>
      </w:r>
      <w:r w:rsidR="00B305CD">
        <w:rPr>
          <w:lang w:val="es-ES"/>
        </w:rPr>
        <w:t>o se ve en el siguiente ejemplo:</w:t>
      </w:r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A53059" w:rsidRPr="004D4CB6" w14:paraId="3EE212F2" w14:textId="77777777" w:rsidTr="004D4CB6">
        <w:trPr>
          <w:trHeight w:val="2400"/>
        </w:trPr>
        <w:tc>
          <w:tcPr>
            <w:tcW w:w="457" w:type="dxa"/>
            <w:shd w:val="clear" w:color="auto" w:fill="F2F2F2" w:themeFill="background1" w:themeFillShade="F2"/>
          </w:tcPr>
          <w:p w14:paraId="658052D8" w14:textId="77777777" w:rsidR="00A53059" w:rsidRPr="004D4CB6" w:rsidRDefault="00A53059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01</w:t>
            </w:r>
          </w:p>
          <w:p w14:paraId="06F71CE9" w14:textId="77777777" w:rsidR="00A53059" w:rsidRPr="004D4CB6" w:rsidRDefault="00A53059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02</w:t>
            </w:r>
          </w:p>
          <w:p w14:paraId="511CD476" w14:textId="77777777" w:rsidR="00A53059" w:rsidRPr="004D4CB6" w:rsidRDefault="00A53059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03</w:t>
            </w:r>
          </w:p>
          <w:p w14:paraId="5A0F8716" w14:textId="77777777" w:rsidR="00A53059" w:rsidRPr="004D4CB6" w:rsidRDefault="00A53059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04</w:t>
            </w:r>
          </w:p>
          <w:p w14:paraId="20BE3721" w14:textId="77777777" w:rsidR="00A53059" w:rsidRPr="004D4CB6" w:rsidRDefault="00A53059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05</w:t>
            </w:r>
          </w:p>
          <w:p w14:paraId="3C55A230" w14:textId="77777777" w:rsidR="00A53059" w:rsidRPr="004D4CB6" w:rsidRDefault="00A53059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06</w:t>
            </w:r>
          </w:p>
          <w:p w14:paraId="3C3BE3EE" w14:textId="77777777" w:rsidR="00A53059" w:rsidRPr="004D4CB6" w:rsidRDefault="00A53059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07</w:t>
            </w:r>
          </w:p>
          <w:p w14:paraId="60A3E8CA" w14:textId="77777777" w:rsidR="00A53059" w:rsidRPr="004D4CB6" w:rsidRDefault="00A53059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08</w:t>
            </w:r>
          </w:p>
          <w:p w14:paraId="0B268A97" w14:textId="77777777" w:rsidR="00A53059" w:rsidRPr="004D4CB6" w:rsidRDefault="00A53059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09</w:t>
            </w:r>
          </w:p>
          <w:p w14:paraId="609F8A56" w14:textId="77777777" w:rsidR="00A53059" w:rsidRPr="004D4CB6" w:rsidRDefault="00A53059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10</w:t>
            </w:r>
          </w:p>
          <w:p w14:paraId="7150B5B7" w14:textId="7446EEE6" w:rsidR="00A53059" w:rsidRPr="004D4CB6" w:rsidRDefault="004D4CB6" w:rsidP="004D4CB6">
            <w:pPr>
              <w:pStyle w:val="Numeros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3260CD00" w14:textId="77777777" w:rsidR="00A53059" w:rsidRPr="004D4CB6" w:rsidRDefault="00A53059" w:rsidP="00A5305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//timbramos el comprobante</w:t>
            </w:r>
          </w:p>
          <w:p w14:paraId="46A554B6" w14:textId="226C08CA" w:rsidR="00A53059" w:rsidRPr="004D4CB6" w:rsidRDefault="00A53059" w:rsidP="00A5305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proofErr w:type="spellStart"/>
            <w:r w:rsidRPr="004D4CB6">
              <w:rPr>
                <w:rFonts w:ascii="Consolas" w:hAnsi="Consolas" w:cs="Consolas"/>
                <w:color w:val="2B91AF"/>
                <w:sz w:val="18"/>
                <w:szCs w:val="19"/>
                <w:lang w:val="es-ES"/>
              </w:rPr>
              <w:t>ReturnTimbre</w:t>
            </w:r>
            <w:proofErr w:type="spellEnd"/>
            <w:r w:rsidRPr="004D4CB6">
              <w:rPr>
                <w:rFonts w:ascii="Consolas" w:hAnsi="Consolas" w:cs="Consolas"/>
                <w:color w:val="2B91AF"/>
                <w:sz w:val="18"/>
                <w:szCs w:val="19"/>
                <w:lang w:val="es-ES"/>
              </w:rPr>
              <w:t xml:space="preserve"> </w:t>
            </w:r>
            <w:proofErr w:type="spellStart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rtnTimbre</w:t>
            </w:r>
            <w:proofErr w:type="spell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= cfdi</w:t>
            </w:r>
            <w:r w:rsidR="003137D9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40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.timbraComprobante(</w:t>
            </w:r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"A"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,</w:t>
            </w:r>
          </w:p>
          <w:p w14:paraId="4FAFB08B" w14:textId="1562BECF" w:rsidR="00A53059" w:rsidRPr="004D4CB6" w:rsidRDefault="00A53059" w:rsidP="00A5305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"VPjftCMG1beV+/wkNWc8lkaFEtxTrC/rt20oZgbnl30S6SD6kPAmLozt7CMkqzZK3L7+mlxZtXYDvu9oauJ1WhEWqSieNh96KCdNJdIXezM="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,</w:t>
            </w:r>
          </w:p>
          <w:p w14:paraId="2214A9F3" w14:textId="083EC6C5" w:rsidR="00A53059" w:rsidRPr="004D4CB6" w:rsidRDefault="00A53059" w:rsidP="00A5305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rtnCfdi.XML);</w:t>
            </w:r>
          </w:p>
          <w:p w14:paraId="0DC8A6DF" w14:textId="77777777" w:rsidR="00A53059" w:rsidRPr="004D4CB6" w:rsidRDefault="00A53059" w:rsidP="00A5305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//verificamos que haya sido timbrado:</w:t>
            </w:r>
          </w:p>
          <w:p w14:paraId="65B67973" w14:textId="6E82AB43" w:rsidR="00A53059" w:rsidRPr="004D4CB6" w:rsidRDefault="00F10697" w:rsidP="00A5305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</w:t>
            </w:r>
            <w:proofErr w:type="spellStart"/>
            <w:r w:rsidR="00A53059" w:rsidRPr="004D4CB6">
              <w:rPr>
                <w:rFonts w:ascii="Consolas" w:hAnsi="Consolas" w:cs="Consolas"/>
                <w:color w:val="0000FF"/>
                <w:sz w:val="18"/>
                <w:szCs w:val="19"/>
                <w:lang w:val="es-ES"/>
              </w:rPr>
              <w:t>if</w:t>
            </w:r>
            <w:proofErr w:type="spellEnd"/>
            <w:r w:rsidR="00A53059"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(</w:t>
            </w:r>
            <w:proofErr w:type="spellStart"/>
            <w:r w:rsidR="00A53059"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rtnTimbre.IsTimbrado</w:t>
            </w:r>
            <w:proofErr w:type="spellEnd"/>
            <w:r w:rsidR="00A53059"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) {</w:t>
            </w:r>
          </w:p>
          <w:p w14:paraId="387D6D97" w14:textId="45CCCEAA" w:rsidR="00A53059" w:rsidRPr="004D4CB6" w:rsidRDefault="00A53059" w:rsidP="00F10697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//escrib</w:t>
            </w:r>
            <w:r w:rsidR="00EF6C21"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i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mos el 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cfdi</w:t>
            </w:r>
            <w:proofErr w:type="spellEnd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 timbrado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        </w:t>
            </w:r>
            <w:proofErr w:type="gramStart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rtnTimbre.Xml.Save</w:t>
            </w:r>
            <w:proofErr w:type="gram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(</w:t>
            </w:r>
            <w:r w:rsidRPr="004D4CB6">
              <w:rPr>
                <w:rFonts w:ascii="Consolas" w:hAnsi="Consolas" w:cs="Consolas"/>
                <w:color w:val="800000"/>
                <w:sz w:val="18"/>
                <w:szCs w:val="19"/>
                <w:lang w:val="es-ES"/>
              </w:rPr>
              <w:t>@"C:\Workspace\SifeiSignature\cfdi_timbrado.xml"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);</w:t>
            </w:r>
          </w:p>
        </w:tc>
      </w:tr>
    </w:tbl>
    <w:p w14:paraId="42A41961" w14:textId="5991DAE0" w:rsidR="009C3746" w:rsidRDefault="009C3746" w:rsidP="004D4CB6">
      <w:pPr>
        <w:pStyle w:val="Textoindependiente"/>
      </w:pP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4B86B9B0" wp14:editId="02BD48B7">
                <wp:extent cx="5971540" cy="1075334"/>
                <wp:effectExtent l="0" t="0" r="10160" b="10795"/>
                <wp:docPr id="453" name="Rectángulo redondeado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540" cy="1075334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6E8019" w14:textId="6B86A289" w:rsidR="007F22A2" w:rsidRPr="007E28A1" w:rsidRDefault="007F22A2" w:rsidP="009C3746">
                            <w:pPr>
                              <w:pStyle w:val="Textoindependiente"/>
                              <w:rPr>
                                <w:szCs w:val="22"/>
                              </w:rPr>
                            </w:pPr>
                            <w:r w:rsidRPr="00D47FC7">
                              <w:rPr>
                                <w:szCs w:val="22"/>
                              </w:rPr>
                              <w:t>Para utilizar este método antes debió invocar al método</w:t>
                            </w:r>
                            <w:r w:rsidRPr="00C76A87">
                              <w:rPr>
                                <w:rFonts w:ascii="Consolas" w:hAnsi="Consolas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76A87">
                              <w:rPr>
                                <w:rFonts w:ascii="Consolas" w:hAnsi="Consolas"/>
                                <w:szCs w:val="22"/>
                              </w:rPr>
                              <w:t>setIdentificacionSifei</w:t>
                            </w:r>
                            <w:proofErr w:type="spellEnd"/>
                            <w:r w:rsidRPr="00C76A87">
                              <w:rPr>
                                <w:rFonts w:ascii="Consolas" w:hAnsi="Consolas"/>
                                <w:szCs w:val="22"/>
                              </w:rPr>
                              <w:t>(</w:t>
                            </w:r>
                            <w:proofErr w:type="gramEnd"/>
                            <w:r w:rsidRPr="00C76A87">
                              <w:rPr>
                                <w:rFonts w:ascii="Consolas" w:hAnsi="Consolas"/>
                                <w:szCs w:val="22"/>
                              </w:rPr>
                              <w:t>).</w:t>
                            </w:r>
                            <w:r w:rsidRPr="00D47FC7">
                              <w:rPr>
                                <w:szCs w:val="22"/>
                              </w:rPr>
                              <w:t>Es importante mencionar que este método ya no solicita el usuario y contraseña de timbrado, ni el ambiente en  el que efectuará el timbrado (Pruebas o Producción), ya que estos son tomados de los valores que se le asignaron al invocar el método</w:t>
                            </w:r>
                            <w:r w:rsidRPr="009C3746">
                              <w:rPr>
                                <w:rFonts w:ascii="Consolas" w:hAnsi="Consolas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C3746">
                              <w:rPr>
                                <w:rFonts w:ascii="Consolas" w:hAnsi="Consolas"/>
                                <w:szCs w:val="22"/>
                              </w:rPr>
                              <w:t>setIdentificacionSifei</w:t>
                            </w:r>
                            <w:proofErr w:type="spellEnd"/>
                            <w:r w:rsidRPr="009C3746">
                              <w:rPr>
                                <w:rFonts w:ascii="Consolas" w:hAnsi="Consolas"/>
                                <w:szCs w:val="22"/>
                              </w:rPr>
                              <w:t>().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B86B9B0" id="Rectángulo redondeado 453" o:spid="_x0000_s1043" style="width:470.2pt;height:8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" fillcolor="#ed7d31 [3205]" strokecolor="white [3201]" strokeweight="1.5pt">
                <v:stroke joinstyle="miter"/>
                <v:textbox>
                  <w:txbxContent>
                    <w:p w14:paraId="2C6E8019" w14:textId="6B86A289" w:rsidR="007F22A2" w:rsidRPr="007E28A1" w:rsidRDefault="007F22A2" w:rsidP="009C3746">
                      <w:pPr>
                        <w:pStyle w:val="Textoindependiente"/>
                        <w:rPr>
                          <w:szCs w:val="22"/>
                        </w:rPr>
                      </w:pPr>
                      <w:r w:rsidRPr="00D47FC7">
                        <w:rPr>
                          <w:szCs w:val="22"/>
                        </w:rPr>
                        <w:t>Para utilizar este método antes debió invocar al método</w:t>
                      </w:r>
                      <w:r w:rsidRPr="00C76A87">
                        <w:rPr>
                          <w:rFonts w:ascii="Consolas" w:hAnsi="Consolas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C76A87">
                        <w:rPr>
                          <w:rFonts w:ascii="Consolas" w:hAnsi="Consolas"/>
                          <w:szCs w:val="22"/>
                        </w:rPr>
                        <w:t>setIdentificacionSifei</w:t>
                      </w:r>
                      <w:proofErr w:type="spellEnd"/>
                      <w:r w:rsidRPr="00C76A87">
                        <w:rPr>
                          <w:rFonts w:ascii="Consolas" w:hAnsi="Consolas"/>
                          <w:szCs w:val="22"/>
                        </w:rPr>
                        <w:t>(</w:t>
                      </w:r>
                      <w:proofErr w:type="gramEnd"/>
                      <w:r w:rsidRPr="00C76A87">
                        <w:rPr>
                          <w:rFonts w:ascii="Consolas" w:hAnsi="Consolas"/>
                          <w:szCs w:val="22"/>
                        </w:rPr>
                        <w:t>).</w:t>
                      </w:r>
                      <w:r w:rsidRPr="00D47FC7">
                        <w:rPr>
                          <w:szCs w:val="22"/>
                        </w:rPr>
                        <w:t>Es importante mencionar que este método ya no solicita el usuario y contraseña de timbrado, ni el ambiente en  el que efectuará el timbrado (Pruebas o Producción), ya que estos son tomados de los valores que se le asignaron al invocar el método</w:t>
                      </w:r>
                      <w:r w:rsidRPr="009C3746">
                        <w:rPr>
                          <w:rFonts w:ascii="Consolas" w:hAnsi="Consolas"/>
                          <w:szCs w:val="22"/>
                        </w:rPr>
                        <w:t xml:space="preserve"> </w:t>
                      </w:r>
                      <w:proofErr w:type="spellStart"/>
                      <w:r w:rsidRPr="009C3746">
                        <w:rPr>
                          <w:rFonts w:ascii="Consolas" w:hAnsi="Consolas"/>
                          <w:szCs w:val="22"/>
                        </w:rPr>
                        <w:t>setIdentificacionSifei</w:t>
                      </w:r>
                      <w:proofErr w:type="spellEnd"/>
                      <w:r w:rsidRPr="009C3746">
                        <w:rPr>
                          <w:rFonts w:ascii="Consolas" w:hAnsi="Consolas"/>
                          <w:szCs w:val="22"/>
                        </w:rPr>
                        <w:t>().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E714919" w14:textId="09E5B5FB" w:rsidR="00E05A1E" w:rsidRDefault="00E05A1E" w:rsidP="004D4CB6">
      <w:pPr>
        <w:pStyle w:val="Textoindependiente"/>
      </w:pPr>
      <w:r>
        <w:lastRenderedPageBreak/>
        <w:t xml:space="preserve">Al guardar el </w:t>
      </w:r>
      <w:r w:rsidR="00776420">
        <w:t xml:space="preserve">CFDI </w:t>
      </w:r>
      <w:r>
        <w:t xml:space="preserve">contendrá el nodo </w:t>
      </w:r>
      <w:proofErr w:type="spellStart"/>
      <w:r w:rsidRPr="00EF6C21">
        <w:rPr>
          <w:rFonts w:ascii="Consolas" w:hAnsi="Consolas"/>
        </w:rPr>
        <w:t>TimbreFis</w:t>
      </w:r>
      <w:r w:rsidR="00431533" w:rsidRPr="00EF6C21">
        <w:rPr>
          <w:rFonts w:ascii="Consolas" w:hAnsi="Consolas"/>
        </w:rPr>
        <w:t>calDigital</w:t>
      </w:r>
      <w:proofErr w:type="spellEnd"/>
      <w:r w:rsidR="00431533">
        <w:t xml:space="preserve"> (líneas </w:t>
      </w:r>
      <w:r w:rsidR="003137D9">
        <w:t>78</w:t>
      </w:r>
      <w:r w:rsidR="00431533">
        <w:t xml:space="preserve"> a </w:t>
      </w:r>
      <w:r w:rsidR="003137D9">
        <w:t>86</w:t>
      </w:r>
      <w:r w:rsidR="00431533">
        <w:t>):</w:t>
      </w:r>
    </w:p>
    <w:p w14:paraId="2115A6FC" w14:textId="06B12CA9" w:rsidR="00DC794A" w:rsidRDefault="003137D9" w:rsidP="00DC794A">
      <w:pPr>
        <w:keepNext/>
      </w:pPr>
      <w:r>
        <w:rPr>
          <w:noProof/>
        </w:rPr>
        <w:drawing>
          <wp:inline distT="0" distB="0" distL="0" distR="0" wp14:anchorId="342A4797" wp14:editId="560B0112">
            <wp:extent cx="5971540" cy="1814830"/>
            <wp:effectExtent l="0" t="0" r="0" b="0"/>
            <wp:docPr id="8284517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451715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E236F" w14:textId="4FC8A505" w:rsidR="00A53059" w:rsidRDefault="00DC794A" w:rsidP="00DC794A">
      <w:pPr>
        <w:pStyle w:val="Descripcin"/>
      </w:pPr>
      <w:bookmarkStart w:id="116" w:name="_Toc140772307"/>
      <w:r>
        <w:t xml:space="preserve">Imagen </w:t>
      </w:r>
      <w:fldSimple w:instr=" SEQ Imagen \* ARABIC ">
        <w:r w:rsidR="00870AC5">
          <w:rPr>
            <w:noProof/>
          </w:rPr>
          <w:t>46</w:t>
        </w:r>
      </w:fldSimple>
      <w:r>
        <w:t xml:space="preserve"> Comprobante timbrado</w:t>
      </w:r>
      <w:bookmarkEnd w:id="116"/>
    </w:p>
    <w:p w14:paraId="44B2284B" w14:textId="77777777" w:rsidR="007E0E39" w:rsidRDefault="007E0E39" w:rsidP="007E0E39">
      <w:pPr>
        <w:pStyle w:val="Ttulo2"/>
      </w:pPr>
      <w:bookmarkStart w:id="117" w:name="_Toc140772055"/>
      <w:r>
        <w:t>Recuperar timbre</w:t>
      </w:r>
      <w:bookmarkEnd w:id="117"/>
      <w:r>
        <w:tab/>
      </w:r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7E0E39" w:rsidRPr="00E43B34" w14:paraId="47C7A263" w14:textId="77777777" w:rsidTr="007E0E39">
        <w:trPr>
          <w:trHeight w:val="1550"/>
        </w:trPr>
        <w:tc>
          <w:tcPr>
            <w:tcW w:w="457" w:type="dxa"/>
            <w:shd w:val="clear" w:color="auto" w:fill="F2F2F2" w:themeFill="background1" w:themeFillShade="F2"/>
          </w:tcPr>
          <w:p w14:paraId="01C08BFC" w14:textId="77777777" w:rsidR="007E0E39" w:rsidRPr="00E43B34" w:rsidRDefault="007E0E39" w:rsidP="007E0E39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01</w:t>
            </w:r>
          </w:p>
          <w:p w14:paraId="52C6E1A4" w14:textId="77777777" w:rsidR="007E0E39" w:rsidRPr="00E43B34" w:rsidRDefault="007E0E39" w:rsidP="007E0E39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02</w:t>
            </w:r>
          </w:p>
          <w:p w14:paraId="32CB3908" w14:textId="77777777" w:rsidR="007E0E39" w:rsidRPr="00E43B34" w:rsidRDefault="007E0E39" w:rsidP="007E0E39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03</w:t>
            </w:r>
          </w:p>
          <w:p w14:paraId="3957BA54" w14:textId="77777777" w:rsidR="007E0E39" w:rsidRPr="00E43B34" w:rsidRDefault="007E0E39" w:rsidP="007E0E39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04</w:t>
            </w:r>
          </w:p>
          <w:p w14:paraId="7593FADC" w14:textId="77777777" w:rsidR="007E0E39" w:rsidRPr="00E43B34" w:rsidRDefault="007E0E39" w:rsidP="007E0E39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05</w:t>
            </w:r>
          </w:p>
          <w:p w14:paraId="490BBBAA" w14:textId="77777777" w:rsidR="007E0E39" w:rsidRPr="00E43B34" w:rsidRDefault="007E0E39" w:rsidP="007E0E39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06</w:t>
            </w:r>
          </w:p>
          <w:p w14:paraId="622B3868" w14:textId="77777777" w:rsidR="007E0E39" w:rsidRPr="00E43B34" w:rsidRDefault="007E0E39" w:rsidP="007E0E39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07</w:t>
            </w:r>
          </w:p>
          <w:p w14:paraId="2F1FCAD8" w14:textId="77777777" w:rsidR="007E0E39" w:rsidRPr="00E43B34" w:rsidRDefault="007E0E39" w:rsidP="007E0E39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08</w:t>
            </w:r>
          </w:p>
          <w:p w14:paraId="71B58ADF" w14:textId="77777777" w:rsidR="007E0E39" w:rsidRPr="00E43B34" w:rsidRDefault="007E0E39" w:rsidP="007E0E39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09</w:t>
            </w:r>
          </w:p>
          <w:p w14:paraId="5C9D7503" w14:textId="77777777" w:rsidR="007E0E39" w:rsidRDefault="007E0E39" w:rsidP="007E0E39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10</w:t>
            </w:r>
          </w:p>
          <w:p w14:paraId="1F9ED26D" w14:textId="77777777" w:rsidR="007E0E39" w:rsidRPr="00E43B34" w:rsidRDefault="007E0E39" w:rsidP="007E0E39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11</w:t>
            </w:r>
          </w:p>
          <w:p w14:paraId="2AFB6D60" w14:textId="77777777" w:rsidR="007E0E39" w:rsidRPr="00E43B34" w:rsidRDefault="007E0E39" w:rsidP="007E0E39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1213</w:t>
            </w:r>
          </w:p>
          <w:p w14:paraId="0A9FC42F" w14:textId="77777777" w:rsidR="007E0E39" w:rsidRPr="00E43B34" w:rsidRDefault="007E0E39" w:rsidP="007E0E39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14</w:t>
            </w:r>
          </w:p>
          <w:p w14:paraId="2E35FD6A" w14:textId="77777777" w:rsidR="007E0E39" w:rsidRPr="00E43B34" w:rsidRDefault="007E0E39" w:rsidP="007E0E39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15</w:t>
            </w:r>
          </w:p>
          <w:p w14:paraId="6847AA24" w14:textId="77777777" w:rsidR="007E0E39" w:rsidRPr="00E43B34" w:rsidRDefault="007E0E39" w:rsidP="007E0E39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16</w:t>
            </w:r>
          </w:p>
          <w:p w14:paraId="205710BB" w14:textId="77777777" w:rsidR="007E0E39" w:rsidRPr="00E43B34" w:rsidRDefault="007E0E39" w:rsidP="007E0E39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17</w:t>
            </w:r>
          </w:p>
          <w:p w14:paraId="47298DC1" w14:textId="77777777" w:rsidR="007E0E39" w:rsidRPr="00E43B34" w:rsidRDefault="007E0E39" w:rsidP="007E0E39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18</w:t>
            </w:r>
          </w:p>
          <w:p w14:paraId="20300B51" w14:textId="77777777" w:rsidR="007E0E39" w:rsidRPr="00E43B34" w:rsidRDefault="007E0E39" w:rsidP="007E0E39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19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6E2EF2F9" w14:textId="77777777" w:rsidR="007E0E39" w:rsidRPr="00E43B34" w:rsidRDefault="007E0E39" w:rsidP="007E0E3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//creamos el </w:t>
            </w:r>
            <w:proofErr w:type="spellStart"/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XmlDocument</w:t>
            </w:r>
            <w:proofErr w:type="spellEnd"/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 y cargamos el comprobante</w:t>
            </w:r>
          </w:p>
          <w:p w14:paraId="1A2C1E6A" w14:textId="77777777" w:rsidR="007E0E39" w:rsidRPr="00E43B34" w:rsidRDefault="007E0E39" w:rsidP="007E0E3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</w:pPr>
            <w:proofErr w:type="spellStart"/>
            <w:proofErr w:type="gramStart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System.Xml.</w:t>
            </w:r>
            <w:r w:rsidRPr="00E43B34">
              <w:rPr>
                <w:rFonts w:ascii="Consolas" w:hAnsi="Consolas" w:cs="Consolas"/>
                <w:color w:val="2B91AF"/>
                <w:sz w:val="18"/>
                <w:szCs w:val="19"/>
                <w:lang w:val="en-US"/>
              </w:rPr>
              <w:t>XmlDocument</w:t>
            </w:r>
            <w:proofErr w:type="spellEnd"/>
            <w:proofErr w:type="gram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cfdi</w:t>
            </w:r>
            <w:proofErr w:type="spell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= </w:t>
            </w:r>
            <w:r w:rsidRPr="00E43B34">
              <w:rPr>
                <w:rFonts w:ascii="Consolas" w:hAnsi="Consolas" w:cs="Consolas"/>
                <w:color w:val="0000FF"/>
                <w:sz w:val="18"/>
                <w:szCs w:val="19"/>
                <w:lang w:val="en-US"/>
              </w:rPr>
              <w:t>new</w:t>
            </w: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System.Xml.</w:t>
            </w:r>
            <w:r w:rsidRPr="00E43B34">
              <w:rPr>
                <w:rFonts w:ascii="Consolas" w:hAnsi="Consolas" w:cs="Consolas"/>
                <w:color w:val="2B91AF"/>
                <w:sz w:val="18"/>
                <w:szCs w:val="19"/>
                <w:lang w:val="en-US"/>
              </w:rPr>
              <w:t>XmlDocument</w:t>
            </w:r>
            <w:proofErr w:type="spell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();</w:t>
            </w:r>
          </w:p>
          <w:p w14:paraId="299787F9" w14:textId="77777777" w:rsidR="007E0E39" w:rsidRPr="00E43B34" w:rsidRDefault="007E0E39" w:rsidP="007E0E3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</w:pPr>
            <w:proofErr w:type="spellStart"/>
            <w:proofErr w:type="gramStart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cfdi.Load</w:t>
            </w:r>
            <w:proofErr w:type="spellEnd"/>
            <w:proofErr w:type="gram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(</w:t>
            </w:r>
            <w:r w:rsidRPr="00E43B34">
              <w:rPr>
                <w:rFonts w:ascii="Consolas" w:hAnsi="Consolas" w:cs="Consolas"/>
                <w:color w:val="800000"/>
                <w:sz w:val="18"/>
                <w:szCs w:val="19"/>
                <w:lang w:val="en-US"/>
              </w:rPr>
              <w:t>@"C:\Workspace\comprobante.xml"</w:t>
            </w: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);</w:t>
            </w:r>
          </w:p>
          <w:p w14:paraId="35482F87" w14:textId="312E690F" w:rsidR="007E0E39" w:rsidRPr="00E43B34" w:rsidRDefault="007E0E39" w:rsidP="007E0E3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proofErr w:type="spellStart"/>
            <w:r w:rsidRPr="00E43B34">
              <w:rPr>
                <w:rFonts w:ascii="Consolas" w:hAnsi="Consolas" w:cs="Consolas"/>
                <w:color w:val="2B91AF"/>
                <w:sz w:val="18"/>
                <w:szCs w:val="19"/>
                <w:lang w:val="es-ES"/>
              </w:rPr>
              <w:t>ReturnTimbre</w:t>
            </w:r>
            <w:proofErr w:type="spell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recuperado = </w:t>
            </w:r>
            <w:r w:rsidRPr="00E43B34">
              <w:rPr>
                <w:rFonts w:ascii="Consolas" w:hAnsi="Consolas" w:cs="Consolas"/>
                <w:color w:val="2B91AF"/>
                <w:sz w:val="18"/>
                <w:szCs w:val="19"/>
                <w:lang w:val="es-ES"/>
              </w:rPr>
              <w:t>CFDI</w:t>
            </w:r>
            <w:r w:rsidR="0029759B">
              <w:rPr>
                <w:rFonts w:ascii="Consolas" w:hAnsi="Consolas" w:cs="Consolas"/>
                <w:color w:val="2B91AF"/>
                <w:sz w:val="18"/>
                <w:szCs w:val="19"/>
                <w:lang w:val="es-ES"/>
              </w:rPr>
              <w:t>40</w:t>
            </w: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.recuperaTimbre(</w:t>
            </w:r>
          </w:p>
          <w:p w14:paraId="2D54203E" w14:textId="77777777" w:rsidR="007E0E39" w:rsidRPr="00E43B34" w:rsidRDefault="007E0E39" w:rsidP="007E0E3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</w:t>
            </w:r>
            <w:r w:rsidRPr="00E43B34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"JGE080430LN8"</w:t>
            </w: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</w:t>
            </w:r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//usuario</w:t>
            </w:r>
          </w:p>
          <w:p w14:paraId="0F65A7F8" w14:textId="77777777" w:rsidR="007E0E39" w:rsidRPr="00E43B34" w:rsidRDefault="007E0E39" w:rsidP="007E0E3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</w:t>
            </w:r>
            <w:r w:rsidRPr="00E43B34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"0e84ec92"</w:t>
            </w: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</w:t>
            </w:r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password</w:t>
            </w:r>
            <w:proofErr w:type="spellEnd"/>
          </w:p>
          <w:p w14:paraId="49E98679" w14:textId="77777777" w:rsidR="007E0E39" w:rsidRPr="00E43B34" w:rsidRDefault="007E0E39" w:rsidP="007E0E3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</w:t>
            </w:r>
            <w:proofErr w:type="spellStart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cfdi</w:t>
            </w:r>
            <w:proofErr w:type="spell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</w:t>
            </w:r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//objeto </w:t>
            </w:r>
            <w:proofErr w:type="spellStart"/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XmlDocument</w:t>
            </w:r>
            <w:proofErr w:type="spellEnd"/>
          </w:p>
          <w:p w14:paraId="1ED89E56" w14:textId="77777777" w:rsidR="007E0E39" w:rsidRPr="00E43B34" w:rsidRDefault="007E0E39" w:rsidP="007E0E3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</w:t>
            </w:r>
            <w:proofErr w:type="gramStart"/>
            <w:r w:rsidRPr="00E43B34">
              <w:rPr>
                <w:rFonts w:ascii="Consolas" w:hAnsi="Consolas" w:cs="Consolas"/>
                <w:color w:val="2B91AF"/>
                <w:sz w:val="18"/>
                <w:szCs w:val="19"/>
                <w:lang w:val="es-ES"/>
              </w:rPr>
              <w:t>CFDI33</w:t>
            </w: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.</w:t>
            </w:r>
            <w:r w:rsidRPr="00E43B34">
              <w:rPr>
                <w:rFonts w:ascii="Consolas" w:hAnsi="Consolas" w:cs="Consolas"/>
                <w:color w:val="2B91AF"/>
                <w:sz w:val="18"/>
                <w:szCs w:val="19"/>
                <w:lang w:val="es-ES"/>
              </w:rPr>
              <w:t>tipoTimbrado</w:t>
            </w: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.Pruebas</w:t>
            </w:r>
            <w:proofErr w:type="gramEnd"/>
          </w:p>
          <w:p w14:paraId="773EFC91" w14:textId="77777777" w:rsidR="007E0E39" w:rsidRPr="00E43B34" w:rsidRDefault="007E0E39" w:rsidP="007E0E3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);</w:t>
            </w:r>
          </w:p>
          <w:p w14:paraId="466C30C6" w14:textId="77777777" w:rsidR="007E0E39" w:rsidRPr="00E43B34" w:rsidRDefault="007E0E39" w:rsidP="007E0E3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//verificamos si esta timbrado (si existe un timbre)</w:t>
            </w:r>
          </w:p>
          <w:p w14:paraId="3F97FD90" w14:textId="77777777" w:rsidR="007E0E39" w:rsidRPr="00E43B34" w:rsidRDefault="007E0E39" w:rsidP="007E0E3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proofErr w:type="spellStart"/>
            <w:r w:rsidRPr="00E43B34">
              <w:rPr>
                <w:rFonts w:ascii="Consolas" w:hAnsi="Consolas" w:cs="Consolas"/>
                <w:color w:val="0000FF"/>
                <w:sz w:val="18"/>
                <w:szCs w:val="19"/>
                <w:lang w:val="es-ES"/>
              </w:rPr>
              <w:t>if</w:t>
            </w:r>
            <w:proofErr w:type="spell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(</w:t>
            </w:r>
            <w:proofErr w:type="spellStart"/>
            <w:proofErr w:type="gramStart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recuperado.IsTimbrado</w:t>
            </w:r>
            <w:proofErr w:type="spellEnd"/>
            <w:proofErr w:type="gram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) {</w:t>
            </w:r>
          </w:p>
          <w:p w14:paraId="44E74ACA" w14:textId="77777777" w:rsidR="007E0E39" w:rsidRPr="00E43B34" w:rsidRDefault="007E0E39" w:rsidP="007E0E3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</w:t>
            </w:r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//escribimos el comprobante</w:t>
            </w:r>
          </w:p>
          <w:p w14:paraId="782CFA2D" w14:textId="77777777" w:rsidR="007E0E39" w:rsidRPr="00E43B34" w:rsidRDefault="007E0E39" w:rsidP="007E0E3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</w:t>
            </w:r>
            <w:proofErr w:type="spellStart"/>
            <w:proofErr w:type="gramStart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recuperado.Xml.Save</w:t>
            </w:r>
            <w:proofErr w:type="spellEnd"/>
            <w:proofErr w:type="gram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(</w:t>
            </w:r>
            <w:r w:rsidRPr="00E43B34">
              <w:rPr>
                <w:rFonts w:ascii="Consolas" w:hAnsi="Consolas" w:cs="Consolas"/>
                <w:color w:val="800000"/>
                <w:sz w:val="18"/>
                <w:szCs w:val="19"/>
                <w:lang w:val="es-ES"/>
              </w:rPr>
              <w:t>@"C:\Workspace\hash_cfdi_timbrado.xml"</w:t>
            </w: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);</w:t>
            </w:r>
          </w:p>
          <w:p w14:paraId="70868588" w14:textId="77777777" w:rsidR="007E0E39" w:rsidRPr="00E43B34" w:rsidRDefault="007E0E39" w:rsidP="007E0E3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</w:t>
            </w:r>
          </w:p>
          <w:p w14:paraId="73BDB5E7" w14:textId="77777777" w:rsidR="007E0E39" w:rsidRPr="00E43B34" w:rsidRDefault="007E0E39" w:rsidP="007E0E3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</w:t>
            </w:r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// escribimos el código de barra bidimensional en un archivo </w:t>
            </w:r>
            <w:proofErr w:type="spellStart"/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jpg</w:t>
            </w:r>
            <w:proofErr w:type="spellEnd"/>
          </w:p>
          <w:p w14:paraId="4FF856BA" w14:textId="77777777" w:rsidR="007E0E39" w:rsidRPr="00E43B34" w:rsidRDefault="007E0E39" w:rsidP="007E0E3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</w:t>
            </w:r>
            <w:proofErr w:type="spellStart"/>
            <w:proofErr w:type="gramStart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ByteArrayToFile</w:t>
            </w:r>
            <w:proofErr w:type="spell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(</w:t>
            </w:r>
            <w:proofErr w:type="gramEnd"/>
            <w:r w:rsidRPr="00E43B34">
              <w:rPr>
                <w:rFonts w:ascii="Consolas" w:hAnsi="Consolas" w:cs="Consolas"/>
                <w:color w:val="800000"/>
                <w:sz w:val="18"/>
                <w:szCs w:val="19"/>
                <w:lang w:val="es-ES"/>
              </w:rPr>
              <w:t>@"C:\Workspace\hash_cbb.jpg"</w:t>
            </w: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</w:t>
            </w:r>
            <w:proofErr w:type="spellStart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recuperado.Cbb</w:t>
            </w:r>
            <w:proofErr w:type="spell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);</w:t>
            </w:r>
          </w:p>
          <w:p w14:paraId="0524087F" w14:textId="77777777" w:rsidR="007E0E39" w:rsidRPr="00E43B34" w:rsidRDefault="007E0E39" w:rsidP="007E0E3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</w:t>
            </w:r>
            <w:proofErr w:type="spellStart"/>
            <w:r w:rsidRPr="00E43B34">
              <w:rPr>
                <w:rFonts w:ascii="Consolas" w:hAnsi="Consolas" w:cs="Consolas"/>
                <w:color w:val="2B91AF"/>
                <w:sz w:val="18"/>
                <w:szCs w:val="19"/>
                <w:lang w:val="es-ES"/>
              </w:rPr>
              <w:t>Console</w:t>
            </w: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.WriteLine</w:t>
            </w:r>
            <w:proofErr w:type="spell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(</w:t>
            </w:r>
            <w:proofErr w:type="spellStart"/>
            <w:proofErr w:type="gramStart"/>
            <w:r w:rsidRPr="00E43B34">
              <w:rPr>
                <w:rFonts w:ascii="Consolas" w:hAnsi="Consolas" w:cs="Consolas"/>
                <w:color w:val="0000FF"/>
                <w:sz w:val="18"/>
                <w:szCs w:val="19"/>
                <w:lang w:val="es-ES"/>
              </w:rPr>
              <w:t>string</w:t>
            </w: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.Format</w:t>
            </w:r>
            <w:proofErr w:type="spellEnd"/>
            <w:proofErr w:type="gram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(</w:t>
            </w:r>
            <w:r w:rsidRPr="00E43B34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"{0} - Proceso finalizado"</w:t>
            </w: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</w:t>
            </w:r>
            <w:proofErr w:type="spellStart"/>
            <w:r w:rsidRPr="00E43B34">
              <w:rPr>
                <w:rFonts w:ascii="Consolas" w:hAnsi="Consolas" w:cs="Consolas"/>
                <w:color w:val="2B91AF"/>
                <w:sz w:val="18"/>
                <w:szCs w:val="19"/>
                <w:lang w:val="es-ES"/>
              </w:rPr>
              <w:t>DateTime</w:t>
            </w: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.Now</w:t>
            </w:r>
            <w:proofErr w:type="spell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));</w:t>
            </w:r>
          </w:p>
          <w:p w14:paraId="5266AB54" w14:textId="77777777" w:rsidR="007E0E39" w:rsidRPr="00E43B34" w:rsidRDefault="007E0E39" w:rsidP="007E0E3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}</w:t>
            </w:r>
          </w:p>
        </w:tc>
      </w:tr>
    </w:tbl>
    <w:p w14:paraId="636FFE40" w14:textId="01C6579E" w:rsidR="000C2E4A" w:rsidRDefault="000C2E4A" w:rsidP="0068716C">
      <w:pPr>
        <w:pStyle w:val="Ttulo1"/>
      </w:pPr>
      <w:bookmarkStart w:id="118" w:name="_Toc140772056"/>
      <w:r>
        <w:t xml:space="preserve">Crear </w:t>
      </w:r>
      <w:r w:rsidR="00930633">
        <w:t>Complementos</w:t>
      </w:r>
      <w:bookmarkEnd w:id="118"/>
    </w:p>
    <w:p w14:paraId="1B406D88" w14:textId="092EF448" w:rsidR="002159DF" w:rsidRPr="002159DF" w:rsidRDefault="002159DF" w:rsidP="002159DF">
      <w:r w:rsidRPr="00776420">
        <w:rPr>
          <w:rStyle w:val="TextoindependienteCar"/>
        </w:rPr>
        <w:t>Con la clase</w:t>
      </w:r>
      <w:r>
        <w:t xml:space="preserve"> </w:t>
      </w:r>
      <w:r w:rsidRPr="00776420">
        <w:rPr>
          <w:rFonts w:ascii="Consolas" w:hAnsi="Consolas" w:cs="Consolas"/>
          <w:color w:val="2B91AF"/>
          <w:szCs w:val="19"/>
          <w:lang w:val="es-ES"/>
        </w:rPr>
        <w:t>Complemento</w:t>
      </w:r>
      <w:r w:rsidRPr="00941E6D">
        <w:rPr>
          <w:rFonts w:cs="Segoe UI"/>
          <w:color w:val="2B91AF"/>
          <w:szCs w:val="19"/>
          <w:lang w:val="es-ES"/>
        </w:rPr>
        <w:t xml:space="preserve"> </w:t>
      </w:r>
      <w:r w:rsidRPr="00776420">
        <w:rPr>
          <w:rStyle w:val="TextoindependienteCar"/>
        </w:rPr>
        <w:t>podemos crear varios tipos de complemento.</w:t>
      </w:r>
    </w:p>
    <w:p w14:paraId="1BBDEEA0" w14:textId="77777777" w:rsidR="000C2E4A" w:rsidRDefault="000C2E4A" w:rsidP="000C2E4A"/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0C2E4A" w:rsidRPr="002E7FF6" w14:paraId="621745DB" w14:textId="77777777" w:rsidTr="00CB437A">
        <w:trPr>
          <w:trHeight w:val="1117"/>
        </w:trPr>
        <w:tc>
          <w:tcPr>
            <w:tcW w:w="457" w:type="dxa"/>
            <w:shd w:val="clear" w:color="auto" w:fill="F2F2F2" w:themeFill="background1" w:themeFillShade="F2"/>
          </w:tcPr>
          <w:p w14:paraId="4AB5265F" w14:textId="77777777" w:rsidR="000C2E4A" w:rsidRPr="004D4CB6" w:rsidRDefault="000C2E4A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01</w:t>
            </w:r>
          </w:p>
          <w:p w14:paraId="228DDF7C" w14:textId="77777777" w:rsidR="000C2E4A" w:rsidRPr="004D4CB6" w:rsidRDefault="000C2E4A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02</w:t>
            </w:r>
          </w:p>
          <w:p w14:paraId="37C34AC6" w14:textId="77777777" w:rsidR="000C2E4A" w:rsidRPr="004D4CB6" w:rsidRDefault="000C2E4A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03</w:t>
            </w:r>
          </w:p>
          <w:p w14:paraId="5A1866A5" w14:textId="77777777" w:rsidR="000C2E4A" w:rsidRPr="004D4CB6" w:rsidRDefault="000C2E4A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04</w:t>
            </w:r>
          </w:p>
          <w:p w14:paraId="2F10B80F" w14:textId="6AA0B1FF" w:rsidR="004D4CB6" w:rsidRPr="004D4CB6" w:rsidRDefault="004D4CB6" w:rsidP="00B04633">
            <w:pPr>
              <w:pStyle w:val="Numeros"/>
              <w:rPr>
                <w:sz w:val="18"/>
              </w:rPr>
            </w:pPr>
            <w:r>
              <w:rPr>
                <w:sz w:val="18"/>
              </w:rPr>
              <w:t>05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2D6916C7" w14:textId="272B68AC" w:rsidR="000C2E4A" w:rsidRPr="004D4CB6" w:rsidRDefault="000C2E4A" w:rsidP="000C2E4A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//Instanciamos la clase </w:t>
            </w:r>
            <w:r w:rsidR="00EF6C21"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complemento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, </w:t>
            </w:r>
            <w:r w:rsidR="00EF6C21"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pasándole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 el 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string</w:t>
            </w:r>
            <w:proofErr w:type="spellEnd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 de </w:t>
            </w:r>
            <w:r w:rsidR="00EF6C21"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conexión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.</w:t>
            </w:r>
          </w:p>
          <w:p w14:paraId="0D571D9A" w14:textId="63E5D49A" w:rsidR="000C2E4A" w:rsidRPr="004D4CB6" w:rsidRDefault="000C2E4A" w:rsidP="000C2E4A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lang w:val="en-US"/>
              </w:rPr>
            </w:pPr>
            <w:proofErr w:type="spellStart"/>
            <w:r w:rsidRPr="004D4CB6">
              <w:rPr>
                <w:rFonts w:ascii="Consolas" w:hAnsi="Consolas" w:cs="Consolas"/>
                <w:color w:val="2B91AF"/>
                <w:sz w:val="18"/>
                <w:szCs w:val="19"/>
                <w:lang w:val="en-US"/>
              </w:rPr>
              <w:t>Complemento</w:t>
            </w:r>
            <w:proofErr w:type="spell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complCfdi</w:t>
            </w:r>
            <w:proofErr w:type="spell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= </w:t>
            </w:r>
            <w:r w:rsidRPr="004D4CB6">
              <w:rPr>
                <w:rFonts w:ascii="Consolas" w:hAnsi="Consolas" w:cs="Consolas"/>
                <w:color w:val="0000FF"/>
                <w:sz w:val="18"/>
                <w:szCs w:val="19"/>
                <w:lang w:val="en-US"/>
              </w:rPr>
              <w:t>new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4D4CB6">
              <w:rPr>
                <w:rFonts w:ascii="Consolas" w:hAnsi="Consolas" w:cs="Consolas"/>
                <w:color w:val="2B91AF"/>
                <w:sz w:val="18"/>
                <w:szCs w:val="19"/>
                <w:lang w:val="en-US"/>
              </w:rPr>
              <w:t>Complemento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(</w:t>
            </w:r>
            <w:proofErr w:type="gramEnd"/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n-US"/>
              </w:rPr>
              <w:t>"Server=localhost;Port=3306;Database=</w:t>
            </w:r>
            <w:r w:rsidR="00D03C80">
              <w:rPr>
                <w:rFonts w:ascii="Consolas" w:hAnsi="Consolas" w:cs="Consolas"/>
                <w:color w:val="A31515"/>
                <w:sz w:val="18"/>
                <w:szCs w:val="19"/>
                <w:lang w:val="en-US"/>
              </w:rPr>
              <w:t>catálogo</w:t>
            </w:r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n-US"/>
              </w:rPr>
              <w:t>ssat;Uid=root;Pwd=123456;"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, </w:t>
            </w:r>
            <w:proofErr w:type="spellStart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fechaCfdi</w:t>
            </w:r>
            <w:proofErr w:type="spell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);</w:t>
            </w:r>
          </w:p>
        </w:tc>
      </w:tr>
    </w:tbl>
    <w:p w14:paraId="4822D951" w14:textId="51AAD590" w:rsidR="0068716C" w:rsidRPr="0068716C" w:rsidRDefault="0068716C" w:rsidP="0068716C">
      <w:pPr>
        <w:pStyle w:val="Ttulo2"/>
      </w:pPr>
      <w:bookmarkStart w:id="119" w:name="_Toc140772057"/>
      <w:r w:rsidRPr="0068716C">
        <w:t>Complemento Comercio Exterior</w:t>
      </w:r>
      <w:bookmarkEnd w:id="119"/>
    </w:p>
    <w:p w14:paraId="1337CEE2" w14:textId="40025209" w:rsidR="00EC445E" w:rsidRDefault="00EC445E" w:rsidP="0068716C">
      <w:pPr>
        <w:pStyle w:val="Ttulo3"/>
      </w:pPr>
      <w:bookmarkStart w:id="120" w:name="_Toc140772058"/>
      <w:r>
        <w:t xml:space="preserve">Definir complemento </w:t>
      </w:r>
      <w:r w:rsidR="00930633">
        <w:t xml:space="preserve">Comercio </w:t>
      </w:r>
      <w:r>
        <w:t>Exterior</w:t>
      </w:r>
      <w:bookmarkEnd w:id="120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EC445E" w:rsidRPr="004D4CB6" w14:paraId="5836CE8D" w14:textId="77777777" w:rsidTr="00CB437A">
        <w:trPr>
          <w:trHeight w:val="699"/>
        </w:trPr>
        <w:tc>
          <w:tcPr>
            <w:tcW w:w="457" w:type="dxa"/>
            <w:shd w:val="clear" w:color="auto" w:fill="F2F2F2" w:themeFill="background1" w:themeFillShade="F2"/>
          </w:tcPr>
          <w:p w14:paraId="259D4EA2" w14:textId="77777777" w:rsidR="00EC445E" w:rsidRPr="004D4CB6" w:rsidRDefault="00EC445E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01</w:t>
            </w:r>
          </w:p>
          <w:p w14:paraId="1EDE5F51" w14:textId="77777777" w:rsidR="00EC445E" w:rsidRPr="004D4CB6" w:rsidRDefault="00EC445E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02</w:t>
            </w:r>
          </w:p>
          <w:p w14:paraId="53FB5E52" w14:textId="77777777" w:rsidR="00EC445E" w:rsidRPr="004D4CB6" w:rsidRDefault="00EC445E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03</w:t>
            </w:r>
          </w:p>
          <w:p w14:paraId="6D5E5CF5" w14:textId="77777777" w:rsidR="00EC445E" w:rsidRPr="004D4CB6" w:rsidRDefault="00EC445E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04</w:t>
            </w:r>
          </w:p>
          <w:p w14:paraId="582115CB" w14:textId="77777777" w:rsidR="00EC445E" w:rsidRPr="004D4CB6" w:rsidRDefault="00EC445E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05</w:t>
            </w:r>
          </w:p>
          <w:p w14:paraId="084DF114" w14:textId="77777777" w:rsidR="00EC445E" w:rsidRPr="004D4CB6" w:rsidRDefault="00EC445E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06</w:t>
            </w:r>
          </w:p>
          <w:p w14:paraId="3126480F" w14:textId="77777777" w:rsidR="00EC445E" w:rsidRPr="004D4CB6" w:rsidRDefault="00EC445E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lastRenderedPageBreak/>
              <w:t>07</w:t>
            </w:r>
          </w:p>
          <w:p w14:paraId="24A73F58" w14:textId="77777777" w:rsidR="00EC445E" w:rsidRPr="004D4CB6" w:rsidRDefault="00EC445E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08</w:t>
            </w:r>
          </w:p>
          <w:p w14:paraId="3F35C8EB" w14:textId="77777777" w:rsidR="00EC445E" w:rsidRPr="004D4CB6" w:rsidRDefault="00EC445E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09</w:t>
            </w:r>
          </w:p>
          <w:p w14:paraId="0D69B0D2" w14:textId="77777777" w:rsidR="00EC445E" w:rsidRPr="004D4CB6" w:rsidRDefault="00EC445E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10</w:t>
            </w:r>
          </w:p>
          <w:p w14:paraId="2AB12CC6" w14:textId="77777777" w:rsidR="00EC445E" w:rsidRPr="004D4CB6" w:rsidRDefault="00EC445E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11</w:t>
            </w:r>
          </w:p>
          <w:p w14:paraId="6A0F8284" w14:textId="77777777" w:rsidR="00EC445E" w:rsidRPr="004D4CB6" w:rsidRDefault="00EC445E" w:rsidP="00802A05">
            <w:pPr>
              <w:rPr>
                <w:rFonts w:ascii="Consolas" w:eastAsia="Courier" w:hAnsi="Consolas" w:cs="Courier"/>
                <w:sz w:val="18"/>
              </w:rPr>
            </w:pPr>
          </w:p>
        </w:tc>
        <w:tc>
          <w:tcPr>
            <w:tcW w:w="8894" w:type="dxa"/>
            <w:shd w:val="clear" w:color="auto" w:fill="F2F2F2" w:themeFill="background1" w:themeFillShade="F2"/>
          </w:tcPr>
          <w:p w14:paraId="4CE1A167" w14:textId="77777777" w:rsidR="00EC445E" w:rsidRPr="004D4CB6" w:rsidRDefault="00EC445E" w:rsidP="00EC445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lastRenderedPageBreak/>
              <w:t>//=================&gt;&gt;&gt;&gt;&gt;&gt;&gt;&gt;&gt;&gt;&gt; Inclusión de complemento CCE1.1</w:t>
            </w:r>
          </w:p>
          <w:p w14:paraId="42DB4913" w14:textId="77777777" w:rsidR="00D46DBE" w:rsidRDefault="00EC445E" w:rsidP="00D46DB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</w:t>
            </w:r>
            <w:r w:rsidR="00D46DBE"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complCfdi.Cce11_Define_</w:t>
            </w:r>
            <w:proofErr w:type="gramStart"/>
            <w:r w:rsidR="00D46DBE"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ComercioExterior(</w:t>
            </w:r>
            <w:proofErr w:type="gramEnd"/>
          </w:p>
          <w:p w14:paraId="718F2E26" w14:textId="77777777" w:rsidR="00D46DBE" w:rsidRDefault="00D46DBE" w:rsidP="00D46DB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pMotivoTrasl</w:t>
            </w:r>
            <w:proofErr w:type="spellEnd"/>
          </w:p>
          <w:p w14:paraId="1CEA5640" w14:textId="77777777" w:rsidR="00D46DBE" w:rsidRDefault="00D46DBE" w:rsidP="00D46DB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"2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pTipoOperacion</w:t>
            </w:r>
            <w:proofErr w:type="spellEnd"/>
          </w:p>
          <w:p w14:paraId="64FBA532" w14:textId="77777777" w:rsidR="00D46DBE" w:rsidRDefault="00D46DBE" w:rsidP="00D46DB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"A1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pClavePedim</w:t>
            </w:r>
            <w:proofErr w:type="spellEnd"/>
          </w:p>
          <w:p w14:paraId="24FD681A" w14:textId="77777777" w:rsidR="00D46DBE" w:rsidRDefault="00D46DBE" w:rsidP="00D46DB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0,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pCertifOrigen</w:t>
            </w:r>
            <w:proofErr w:type="spellEnd"/>
          </w:p>
          <w:p w14:paraId="288F675E" w14:textId="77777777" w:rsidR="00D46DBE" w:rsidRDefault="00D46DBE" w:rsidP="00D46DB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lastRenderedPageBreak/>
              <w:t xml:space="preserve">                    </w:t>
            </w:r>
            <w:proofErr w:type="spellStart"/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null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pNumCertifOrigen</w:t>
            </w:r>
            <w:proofErr w:type="spellEnd"/>
          </w:p>
          <w:p w14:paraId="207D4449" w14:textId="77777777" w:rsidR="00D46DBE" w:rsidRDefault="00D46DBE" w:rsidP="00D46DB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</w:t>
            </w:r>
            <w:proofErr w:type="spellStart"/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null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pNumExportadorConf</w:t>
            </w:r>
            <w:proofErr w:type="spellEnd"/>
          </w:p>
          <w:p w14:paraId="00B174C6" w14:textId="77777777" w:rsidR="00D46DBE" w:rsidRDefault="00D46DBE" w:rsidP="00D46DB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"CIF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pIncoterm</w:t>
            </w:r>
            <w:proofErr w:type="spellEnd"/>
          </w:p>
          <w:p w14:paraId="32D971A6" w14:textId="77777777" w:rsidR="00D46DBE" w:rsidRDefault="00D46DBE" w:rsidP="00D46DB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0,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pSubdivision</w:t>
            </w:r>
            <w:proofErr w:type="spellEnd"/>
          </w:p>
          <w:p w14:paraId="5AE9BD1A" w14:textId="77777777" w:rsidR="00D46DBE" w:rsidRDefault="00D46DBE" w:rsidP="00D46DB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</w:t>
            </w:r>
            <w:proofErr w:type="spellStart"/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null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pObservaciones</w:t>
            </w:r>
            <w:proofErr w:type="spellEnd"/>
          </w:p>
          <w:p w14:paraId="540884F2" w14:textId="77777777" w:rsidR="00D46DBE" w:rsidRDefault="00D46DBE" w:rsidP="00D46DB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17.473200m,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pTipoCambioUSD</w:t>
            </w:r>
            <w:proofErr w:type="spellEnd"/>
          </w:p>
          <w:p w14:paraId="088B0476" w14:textId="65E108AF" w:rsidR="00EC445E" w:rsidRPr="004D4CB6" w:rsidRDefault="00D46DBE" w:rsidP="00D46DBE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242.11m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);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pTotalUSD</w:t>
            </w:r>
            <w:proofErr w:type="spellEnd"/>
          </w:p>
        </w:tc>
      </w:tr>
    </w:tbl>
    <w:p w14:paraId="53D55D74" w14:textId="60BC1525" w:rsidR="00EC445E" w:rsidRDefault="009E6F32" w:rsidP="00DD61C0">
      <w:pPr>
        <w:pStyle w:val="Ttulo3"/>
      </w:pPr>
      <w:bookmarkStart w:id="121" w:name="_Toc140772059"/>
      <w:r>
        <w:lastRenderedPageBreak/>
        <w:t>Establecer</w:t>
      </w:r>
      <w:r w:rsidR="00EC445E">
        <w:t xml:space="preserve"> Emisor de </w:t>
      </w:r>
      <w:r w:rsidR="00930633">
        <w:t>Comercio Exterior</w:t>
      </w:r>
      <w:bookmarkEnd w:id="121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EC445E" w:rsidRPr="004D4CB6" w14:paraId="697088FD" w14:textId="77777777" w:rsidTr="009E559D">
        <w:trPr>
          <w:trHeight w:val="2564"/>
        </w:trPr>
        <w:tc>
          <w:tcPr>
            <w:tcW w:w="457" w:type="dxa"/>
            <w:shd w:val="clear" w:color="auto" w:fill="F2F2F2" w:themeFill="background1" w:themeFillShade="F2"/>
          </w:tcPr>
          <w:p w14:paraId="34FE4AD7" w14:textId="77777777" w:rsidR="00EC445E" w:rsidRPr="004D4CB6" w:rsidRDefault="00EC445E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01</w:t>
            </w:r>
          </w:p>
          <w:p w14:paraId="1A89F3A6" w14:textId="77777777" w:rsidR="00EC445E" w:rsidRPr="004D4CB6" w:rsidRDefault="00EC445E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02</w:t>
            </w:r>
          </w:p>
          <w:p w14:paraId="3954DD1B" w14:textId="77777777" w:rsidR="00EC445E" w:rsidRPr="004D4CB6" w:rsidRDefault="00EC445E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03</w:t>
            </w:r>
          </w:p>
          <w:p w14:paraId="07B31853" w14:textId="77777777" w:rsidR="00EC445E" w:rsidRPr="004D4CB6" w:rsidRDefault="00EC445E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04</w:t>
            </w:r>
          </w:p>
          <w:p w14:paraId="7CB8CE83" w14:textId="77777777" w:rsidR="00EC445E" w:rsidRPr="004D4CB6" w:rsidRDefault="00EC445E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05</w:t>
            </w:r>
          </w:p>
          <w:p w14:paraId="58D777CA" w14:textId="77777777" w:rsidR="00EC445E" w:rsidRPr="004D4CB6" w:rsidRDefault="00EC445E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06</w:t>
            </w:r>
          </w:p>
          <w:p w14:paraId="5D1B787E" w14:textId="77777777" w:rsidR="00EC445E" w:rsidRPr="004D4CB6" w:rsidRDefault="00EC445E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07</w:t>
            </w:r>
          </w:p>
          <w:p w14:paraId="01EA5A23" w14:textId="77777777" w:rsidR="00EC445E" w:rsidRPr="004D4CB6" w:rsidRDefault="00EC445E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08</w:t>
            </w:r>
          </w:p>
          <w:p w14:paraId="16909475" w14:textId="77777777" w:rsidR="00EC445E" w:rsidRPr="004D4CB6" w:rsidRDefault="00EC445E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09</w:t>
            </w:r>
          </w:p>
          <w:p w14:paraId="439C18A2" w14:textId="77777777" w:rsidR="00EC445E" w:rsidRPr="004D4CB6" w:rsidRDefault="00EC445E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10</w:t>
            </w:r>
          </w:p>
          <w:p w14:paraId="5669DE4F" w14:textId="77777777" w:rsidR="00EC445E" w:rsidRPr="004D4CB6" w:rsidRDefault="00EC445E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11</w:t>
            </w:r>
          </w:p>
          <w:p w14:paraId="36826646" w14:textId="4C386526" w:rsidR="00EC445E" w:rsidRPr="004D4CB6" w:rsidRDefault="009E559D" w:rsidP="00802A05">
            <w:pPr>
              <w:rPr>
                <w:rFonts w:ascii="Consolas" w:eastAsia="Courier" w:hAnsi="Consolas" w:cs="Courier"/>
                <w:sz w:val="18"/>
              </w:rPr>
            </w:pPr>
            <w:r>
              <w:rPr>
                <w:rFonts w:ascii="Consolas" w:eastAsia="Courier" w:hAnsi="Consolas" w:cs="Courier"/>
                <w:sz w:val="18"/>
              </w:rPr>
              <w:t>12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25A92DA5" w14:textId="77777777" w:rsidR="00EC445E" w:rsidRPr="004D4CB6" w:rsidRDefault="00EC445E" w:rsidP="00EC445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complCfdi.Cce11_</w:t>
            </w:r>
            <w:proofErr w:type="gramStart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setEmisor(</w:t>
            </w:r>
            <w:proofErr w:type="gramEnd"/>
          </w:p>
          <w:p w14:paraId="6648EBCE" w14:textId="77777777" w:rsidR="00EC445E" w:rsidRPr="004D4CB6" w:rsidRDefault="00EC445E" w:rsidP="00EC445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</w:t>
            </w:r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proofErr w:type="gramStart"/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  </w:t>
            </w:r>
            <w:proofErr w:type="gram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pCurp</w:t>
            </w:r>
            <w:proofErr w:type="spellEnd"/>
          </w:p>
          <w:p w14:paraId="168B2803" w14:textId="77777777" w:rsidR="00EC445E" w:rsidRPr="004D4CB6" w:rsidRDefault="00EC445E" w:rsidP="00EC445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</w:t>
            </w:r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"1a. Privada de Oriente 17</w:t>
            </w:r>
            <w:proofErr w:type="gramStart"/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  </w:t>
            </w:r>
            <w:proofErr w:type="gram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pDomCalle</w:t>
            </w:r>
            <w:proofErr w:type="spellEnd"/>
          </w:p>
          <w:p w14:paraId="738ABD53" w14:textId="77777777" w:rsidR="00EC445E" w:rsidRPr="004D4CB6" w:rsidRDefault="00EC445E" w:rsidP="00EC445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</w:t>
            </w:r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"32</w:t>
            </w:r>
            <w:proofErr w:type="gramStart"/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  </w:t>
            </w:r>
            <w:proofErr w:type="gram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pDomNumExt</w:t>
            </w:r>
            <w:proofErr w:type="spellEnd"/>
          </w:p>
          <w:p w14:paraId="2C8E08DF" w14:textId="513F67D2" w:rsidR="00EC445E" w:rsidRPr="004D4CB6" w:rsidRDefault="00EC445E" w:rsidP="00EC445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</w:t>
            </w:r>
            <w:proofErr w:type="spellStart"/>
            <w:proofErr w:type="gramStart"/>
            <w:r w:rsidR="00E346FC" w:rsidRPr="004D4CB6">
              <w:rPr>
                <w:rFonts w:ascii="Consolas" w:hAnsi="Consolas" w:cs="Consolas"/>
                <w:color w:val="0000FF"/>
                <w:sz w:val="18"/>
                <w:szCs w:val="19"/>
                <w:lang w:val="es-ES"/>
              </w:rPr>
              <w:t>null</w:t>
            </w:r>
            <w:proofErr w:type="spell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  </w:t>
            </w:r>
            <w:proofErr w:type="gram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pDomNumInt</w:t>
            </w:r>
            <w:proofErr w:type="spellEnd"/>
          </w:p>
          <w:p w14:paraId="5FF72641" w14:textId="77777777" w:rsidR="00EC445E" w:rsidRPr="004D4CB6" w:rsidRDefault="00EC445E" w:rsidP="00EC445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</w:t>
            </w:r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"2805</w:t>
            </w:r>
            <w:proofErr w:type="gramStart"/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  </w:t>
            </w:r>
            <w:proofErr w:type="gram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pDomColonia</w:t>
            </w:r>
            <w:proofErr w:type="spellEnd"/>
          </w:p>
          <w:p w14:paraId="27838440" w14:textId="77777777" w:rsidR="00EC445E" w:rsidRPr="004D4CB6" w:rsidRDefault="00EC445E" w:rsidP="00EC445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</w:t>
            </w:r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"12</w:t>
            </w:r>
            <w:proofErr w:type="gramStart"/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  </w:t>
            </w:r>
            <w:proofErr w:type="gram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pDomLocalidad</w:t>
            </w:r>
            <w:proofErr w:type="spellEnd"/>
          </w:p>
          <w:p w14:paraId="7B754FA8" w14:textId="77777777" w:rsidR="00EC445E" w:rsidRPr="004D4CB6" w:rsidRDefault="00EC445E" w:rsidP="00EC445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</w:t>
            </w:r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"Entre Norte 2 y 4</w:t>
            </w:r>
            <w:proofErr w:type="gramStart"/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  </w:t>
            </w:r>
            <w:proofErr w:type="gram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pDomReferencia</w:t>
            </w:r>
            <w:proofErr w:type="spellEnd"/>
          </w:p>
          <w:p w14:paraId="5E7DDA03" w14:textId="77777777" w:rsidR="00EC445E" w:rsidRPr="004D4CB6" w:rsidRDefault="00EC445E" w:rsidP="00EC445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</w:t>
            </w:r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"118</w:t>
            </w:r>
            <w:proofErr w:type="gramStart"/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  </w:t>
            </w:r>
            <w:proofErr w:type="gram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pDomMunicipio</w:t>
            </w:r>
            <w:proofErr w:type="spellEnd"/>
          </w:p>
          <w:p w14:paraId="1D219A35" w14:textId="77777777" w:rsidR="00EC445E" w:rsidRPr="004D4CB6" w:rsidRDefault="00EC445E" w:rsidP="00EC445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</w:t>
            </w:r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"VER</w:t>
            </w:r>
            <w:proofErr w:type="gramStart"/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  </w:t>
            </w:r>
            <w:proofErr w:type="gram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pDomEstado</w:t>
            </w:r>
            <w:proofErr w:type="spellEnd"/>
          </w:p>
          <w:p w14:paraId="2D25930F" w14:textId="77777777" w:rsidR="00EC445E" w:rsidRPr="004D4CB6" w:rsidRDefault="00EC445E" w:rsidP="00EC445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</w:t>
            </w:r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"MEX</w:t>
            </w:r>
            <w:proofErr w:type="gramStart"/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  </w:t>
            </w:r>
            <w:proofErr w:type="gram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pDomPais</w:t>
            </w:r>
            <w:proofErr w:type="spellEnd"/>
          </w:p>
          <w:p w14:paraId="217A3C85" w14:textId="7214AF7E" w:rsidR="00EC445E" w:rsidRPr="004D4CB6" w:rsidRDefault="00EC445E" w:rsidP="00EC445E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</w:t>
            </w:r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"94300"</w:t>
            </w:r>
            <w:proofErr w:type="gramStart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);   </w:t>
            </w:r>
            <w:proofErr w:type="gram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pDomCP</w:t>
            </w:r>
            <w:proofErr w:type="spell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</w:t>
            </w:r>
          </w:p>
        </w:tc>
      </w:tr>
    </w:tbl>
    <w:p w14:paraId="3B6F0D4C" w14:textId="1CC395F8" w:rsidR="00EC445E" w:rsidRDefault="00EC445E" w:rsidP="00DD61C0">
      <w:pPr>
        <w:pStyle w:val="Ttulo3"/>
      </w:pPr>
      <w:bookmarkStart w:id="122" w:name="_Toc140772060"/>
      <w:r>
        <w:t xml:space="preserve">Definir </w:t>
      </w:r>
      <w:r w:rsidR="009E6F32">
        <w:t xml:space="preserve">Receptor </w:t>
      </w:r>
      <w:r>
        <w:t xml:space="preserve">de </w:t>
      </w:r>
      <w:r w:rsidR="00930633">
        <w:t>Comercio Exterior</w:t>
      </w:r>
      <w:bookmarkEnd w:id="122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EC445E" w:rsidRPr="004D4CB6" w14:paraId="3027AF3C" w14:textId="77777777" w:rsidTr="004D4CB6">
        <w:trPr>
          <w:trHeight w:val="2679"/>
        </w:trPr>
        <w:tc>
          <w:tcPr>
            <w:tcW w:w="457" w:type="dxa"/>
            <w:shd w:val="clear" w:color="auto" w:fill="F2F2F2" w:themeFill="background1" w:themeFillShade="F2"/>
          </w:tcPr>
          <w:p w14:paraId="4B1836A7" w14:textId="77777777" w:rsidR="00EC445E" w:rsidRPr="004D4CB6" w:rsidRDefault="00EC445E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01</w:t>
            </w:r>
          </w:p>
          <w:p w14:paraId="7AF57B95" w14:textId="77777777" w:rsidR="00EC445E" w:rsidRPr="004D4CB6" w:rsidRDefault="00EC445E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02</w:t>
            </w:r>
          </w:p>
          <w:p w14:paraId="3692F7F1" w14:textId="77777777" w:rsidR="00EC445E" w:rsidRPr="004D4CB6" w:rsidRDefault="00EC445E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03</w:t>
            </w:r>
          </w:p>
          <w:p w14:paraId="3F3EB949" w14:textId="77777777" w:rsidR="00EC445E" w:rsidRPr="004D4CB6" w:rsidRDefault="00EC445E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04</w:t>
            </w:r>
          </w:p>
          <w:p w14:paraId="6456EC1A" w14:textId="77777777" w:rsidR="00EC445E" w:rsidRPr="004D4CB6" w:rsidRDefault="00EC445E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05</w:t>
            </w:r>
          </w:p>
          <w:p w14:paraId="75AC7F54" w14:textId="77777777" w:rsidR="00EC445E" w:rsidRPr="004D4CB6" w:rsidRDefault="00EC445E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06</w:t>
            </w:r>
          </w:p>
          <w:p w14:paraId="759DAA34" w14:textId="77777777" w:rsidR="00EC445E" w:rsidRPr="004D4CB6" w:rsidRDefault="00EC445E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07</w:t>
            </w:r>
          </w:p>
          <w:p w14:paraId="3C979449" w14:textId="77777777" w:rsidR="00EC445E" w:rsidRPr="004D4CB6" w:rsidRDefault="00EC445E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08</w:t>
            </w:r>
          </w:p>
          <w:p w14:paraId="1E20970D" w14:textId="77777777" w:rsidR="00EC445E" w:rsidRPr="004D4CB6" w:rsidRDefault="00EC445E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09</w:t>
            </w:r>
          </w:p>
          <w:p w14:paraId="634FA217" w14:textId="77777777" w:rsidR="00EC445E" w:rsidRPr="004D4CB6" w:rsidRDefault="00EC445E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10</w:t>
            </w:r>
          </w:p>
          <w:p w14:paraId="010A3A6E" w14:textId="77777777" w:rsidR="00EC445E" w:rsidRPr="004D4CB6" w:rsidRDefault="00EC445E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11</w:t>
            </w:r>
          </w:p>
          <w:p w14:paraId="00703AEC" w14:textId="5ED7343E" w:rsidR="00EC445E" w:rsidRPr="004D4CB6" w:rsidRDefault="00B04633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12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15A93E0A" w14:textId="77777777" w:rsidR="00EC445E" w:rsidRPr="004D4CB6" w:rsidRDefault="00EC445E" w:rsidP="00EC445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complCfdi.Cce11_</w:t>
            </w:r>
            <w:proofErr w:type="gramStart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setReceptor(</w:t>
            </w:r>
            <w:proofErr w:type="gramEnd"/>
          </w:p>
          <w:p w14:paraId="18BDC866" w14:textId="77777777" w:rsidR="00EC445E" w:rsidRPr="004D4CB6" w:rsidRDefault="00EC445E" w:rsidP="00EC445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</w:t>
            </w:r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proofErr w:type="gramStart"/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  </w:t>
            </w:r>
            <w:proofErr w:type="gram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pCurp</w:t>
            </w:r>
            <w:proofErr w:type="spellEnd"/>
          </w:p>
          <w:p w14:paraId="43BD9E76" w14:textId="77777777" w:rsidR="00EC445E" w:rsidRPr="004D4CB6" w:rsidRDefault="00EC445E" w:rsidP="00EC445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</w:t>
            </w:r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"Domicilio Conocido</w:t>
            </w:r>
            <w:proofErr w:type="gramStart"/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  </w:t>
            </w:r>
            <w:proofErr w:type="gram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pDomCalle</w:t>
            </w:r>
            <w:proofErr w:type="spellEnd"/>
          </w:p>
          <w:p w14:paraId="5C74F18D" w14:textId="77777777" w:rsidR="00EC445E" w:rsidRPr="004D4CB6" w:rsidRDefault="00EC445E" w:rsidP="00EC445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</w:t>
            </w:r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proofErr w:type="gramStart"/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  </w:t>
            </w:r>
            <w:proofErr w:type="gram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pDomNumExt</w:t>
            </w:r>
            <w:proofErr w:type="spellEnd"/>
          </w:p>
          <w:p w14:paraId="0D63A284" w14:textId="7FD17C2D" w:rsidR="00EC445E" w:rsidRPr="004D4CB6" w:rsidRDefault="00EC445E" w:rsidP="00EC445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</w:t>
            </w:r>
            <w:proofErr w:type="spellStart"/>
            <w:proofErr w:type="gramStart"/>
            <w:r w:rsidR="00E346FC" w:rsidRPr="004D4CB6">
              <w:rPr>
                <w:rFonts w:ascii="Consolas" w:hAnsi="Consolas" w:cs="Consolas"/>
                <w:color w:val="0000FF"/>
                <w:sz w:val="18"/>
                <w:szCs w:val="19"/>
                <w:lang w:val="es-ES"/>
              </w:rPr>
              <w:t>null</w:t>
            </w:r>
            <w:proofErr w:type="spell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  </w:t>
            </w:r>
            <w:proofErr w:type="gram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pDomNumInt</w:t>
            </w:r>
            <w:proofErr w:type="spellEnd"/>
          </w:p>
          <w:p w14:paraId="425E51D5" w14:textId="77777777" w:rsidR="00EC445E" w:rsidRPr="004D4CB6" w:rsidRDefault="00EC445E" w:rsidP="00EC445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</w:t>
            </w:r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proofErr w:type="gramStart"/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  </w:t>
            </w:r>
            <w:proofErr w:type="gram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pDomColonia</w:t>
            </w:r>
            <w:proofErr w:type="spellEnd"/>
          </w:p>
          <w:p w14:paraId="377634D7" w14:textId="77777777" w:rsidR="00EC445E" w:rsidRPr="004D4CB6" w:rsidRDefault="00EC445E" w:rsidP="00EC445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</w:t>
            </w:r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proofErr w:type="gramStart"/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  </w:t>
            </w:r>
            <w:proofErr w:type="gram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pDomLocalidad</w:t>
            </w:r>
            <w:proofErr w:type="spellEnd"/>
          </w:p>
          <w:p w14:paraId="4CD5FB7D" w14:textId="77777777" w:rsidR="00EC445E" w:rsidRPr="004D4CB6" w:rsidRDefault="00EC445E" w:rsidP="00EC445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</w:t>
            </w:r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proofErr w:type="gramStart"/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  </w:t>
            </w:r>
            <w:proofErr w:type="gram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pDomReferencia</w:t>
            </w:r>
            <w:proofErr w:type="spellEnd"/>
          </w:p>
          <w:p w14:paraId="481DCD04" w14:textId="77777777" w:rsidR="00EC445E" w:rsidRPr="004D4CB6" w:rsidRDefault="00EC445E" w:rsidP="00EC445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</w:t>
            </w:r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"MPIO</w:t>
            </w:r>
            <w:proofErr w:type="gramStart"/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  </w:t>
            </w:r>
            <w:proofErr w:type="gram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pDomMunicipio</w:t>
            </w:r>
            <w:proofErr w:type="spellEnd"/>
          </w:p>
          <w:p w14:paraId="3A4EEDCB" w14:textId="77777777" w:rsidR="00EC445E" w:rsidRPr="004D4CB6" w:rsidRDefault="00EC445E" w:rsidP="00EC445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</w:t>
            </w:r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"CA</w:t>
            </w:r>
            <w:proofErr w:type="gramStart"/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  </w:t>
            </w:r>
            <w:proofErr w:type="gram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pDomEstado</w:t>
            </w:r>
            <w:proofErr w:type="spellEnd"/>
          </w:p>
          <w:p w14:paraId="01054856" w14:textId="77777777" w:rsidR="00EC445E" w:rsidRPr="004D4CB6" w:rsidRDefault="00EC445E" w:rsidP="00EC445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</w:t>
            </w:r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"USA</w:t>
            </w:r>
            <w:proofErr w:type="gramStart"/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  </w:t>
            </w:r>
            <w:proofErr w:type="gram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pDomPais</w:t>
            </w:r>
            <w:proofErr w:type="spellEnd"/>
          </w:p>
          <w:p w14:paraId="72FB5CE5" w14:textId="49E8900B" w:rsidR="00EC445E" w:rsidRPr="004D4CB6" w:rsidRDefault="00EC445E" w:rsidP="00802A05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</w:t>
            </w:r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"99999"</w:t>
            </w:r>
            <w:proofErr w:type="gramStart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);   </w:t>
            </w:r>
            <w:proofErr w:type="gram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pDomCP</w:t>
            </w:r>
            <w:proofErr w:type="spellEnd"/>
          </w:p>
        </w:tc>
      </w:tr>
    </w:tbl>
    <w:p w14:paraId="7430EB50" w14:textId="55150F16" w:rsidR="00EC445E" w:rsidRDefault="00EC445E" w:rsidP="00DD61C0">
      <w:pPr>
        <w:pStyle w:val="Ttulo3"/>
      </w:pPr>
      <w:bookmarkStart w:id="123" w:name="_Toc140772061"/>
      <w:r>
        <w:t>Agrega</w:t>
      </w:r>
      <w:r w:rsidR="009E6F32">
        <w:t>r</w:t>
      </w:r>
      <w:r>
        <w:t xml:space="preserve"> mercancía </w:t>
      </w:r>
      <w:r w:rsidR="009E6F32">
        <w:t xml:space="preserve">de </w:t>
      </w:r>
      <w:r w:rsidR="0067082B">
        <w:t>Comercio Exterior</w:t>
      </w:r>
      <w:bookmarkEnd w:id="123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EC445E" w:rsidRPr="004D4CB6" w14:paraId="29BF8862" w14:textId="77777777" w:rsidTr="004D4CB6">
        <w:trPr>
          <w:trHeight w:val="1481"/>
        </w:trPr>
        <w:tc>
          <w:tcPr>
            <w:tcW w:w="457" w:type="dxa"/>
            <w:shd w:val="clear" w:color="auto" w:fill="F2F2F2" w:themeFill="background1" w:themeFillShade="F2"/>
          </w:tcPr>
          <w:p w14:paraId="47CD66B8" w14:textId="77777777" w:rsidR="00EC445E" w:rsidRPr="004D4CB6" w:rsidRDefault="00EC445E" w:rsidP="00802A05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4D4CB6">
              <w:rPr>
                <w:rFonts w:ascii="Consolas" w:eastAsia="Courier" w:hAnsi="Consolas" w:cs="Courier"/>
                <w:sz w:val="18"/>
                <w:szCs w:val="18"/>
              </w:rPr>
              <w:t>01</w:t>
            </w:r>
          </w:p>
          <w:p w14:paraId="2DEA70DE" w14:textId="77777777" w:rsidR="00EC445E" w:rsidRPr="004D4CB6" w:rsidRDefault="00EC445E" w:rsidP="00802A05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4D4CB6">
              <w:rPr>
                <w:rFonts w:ascii="Consolas" w:eastAsia="Courier" w:hAnsi="Consolas" w:cs="Courier"/>
                <w:sz w:val="18"/>
                <w:szCs w:val="18"/>
              </w:rPr>
              <w:t>02</w:t>
            </w:r>
          </w:p>
          <w:p w14:paraId="15F8CE31" w14:textId="77777777" w:rsidR="00EC445E" w:rsidRPr="004D4CB6" w:rsidRDefault="00EC445E" w:rsidP="00802A05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4D4CB6">
              <w:rPr>
                <w:rFonts w:ascii="Consolas" w:eastAsia="Courier" w:hAnsi="Consolas" w:cs="Courier"/>
                <w:sz w:val="18"/>
                <w:szCs w:val="18"/>
              </w:rPr>
              <w:t>03</w:t>
            </w:r>
          </w:p>
          <w:p w14:paraId="050AE39A" w14:textId="77777777" w:rsidR="00EC445E" w:rsidRPr="004D4CB6" w:rsidRDefault="00EC445E" w:rsidP="00802A05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4D4CB6">
              <w:rPr>
                <w:rFonts w:ascii="Consolas" w:eastAsia="Courier" w:hAnsi="Consolas" w:cs="Courier"/>
                <w:sz w:val="18"/>
                <w:szCs w:val="18"/>
              </w:rPr>
              <w:t>04</w:t>
            </w:r>
          </w:p>
          <w:p w14:paraId="0DCA4E76" w14:textId="77777777" w:rsidR="00EC445E" w:rsidRPr="004D4CB6" w:rsidRDefault="00EC445E" w:rsidP="00802A05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4D4CB6">
              <w:rPr>
                <w:rFonts w:ascii="Consolas" w:eastAsia="Courier" w:hAnsi="Consolas" w:cs="Courier"/>
                <w:sz w:val="18"/>
                <w:szCs w:val="18"/>
              </w:rPr>
              <w:t>05</w:t>
            </w:r>
          </w:p>
          <w:p w14:paraId="2530AB3C" w14:textId="77777777" w:rsidR="00EC445E" w:rsidRPr="004D4CB6" w:rsidRDefault="00EC445E" w:rsidP="00802A05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4D4CB6">
              <w:rPr>
                <w:rFonts w:ascii="Consolas" w:eastAsia="Courier" w:hAnsi="Consolas" w:cs="Courier"/>
                <w:sz w:val="18"/>
                <w:szCs w:val="18"/>
              </w:rPr>
              <w:t>06</w:t>
            </w:r>
          </w:p>
          <w:p w14:paraId="25E52DD0" w14:textId="6827D7B9" w:rsidR="00EC445E" w:rsidRPr="004D4CB6" w:rsidRDefault="00B04633" w:rsidP="00B04633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4D4CB6">
              <w:rPr>
                <w:rFonts w:ascii="Consolas" w:eastAsia="Courier" w:hAnsi="Consolas" w:cs="Courier"/>
                <w:sz w:val="18"/>
                <w:szCs w:val="18"/>
              </w:rPr>
              <w:t>07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3DC9C29D" w14:textId="77777777" w:rsidR="00D46DBE" w:rsidRDefault="00D46DBE" w:rsidP="00D46DB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indexMerc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= complCfdi.Cce11_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addMercancia(</w:t>
            </w:r>
            <w:proofErr w:type="gramEnd"/>
          </w:p>
          <w:p w14:paraId="003BD496" w14:textId="77777777" w:rsidR="00D46DBE" w:rsidRDefault="00D46DBE" w:rsidP="00D46DB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"A-RTGT-56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pNoIdentificacion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 xml:space="preserve">      </w:t>
            </w:r>
          </w:p>
          <w:p w14:paraId="12571FEA" w14:textId="77777777" w:rsidR="00D46DBE" w:rsidRDefault="00D46DBE" w:rsidP="00D46DB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"7103910100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pFraccionAranc</w:t>
            </w:r>
            <w:proofErr w:type="spellEnd"/>
          </w:p>
          <w:p w14:paraId="337007F0" w14:textId="77777777" w:rsidR="00D46DBE" w:rsidRDefault="00D46DBE" w:rsidP="00D46DB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</w:t>
            </w:r>
            <w:proofErr w:type="spellStart"/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null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pCantidadAduana</w:t>
            </w:r>
            <w:proofErr w:type="spellEnd"/>
          </w:p>
          <w:p w14:paraId="6BED3F4F" w14:textId="77777777" w:rsidR="00D46DBE" w:rsidRDefault="00D46DBE" w:rsidP="00D46DB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</w:t>
            </w:r>
            <w:proofErr w:type="spellStart"/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null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pUnidadAduana</w:t>
            </w:r>
            <w:proofErr w:type="spellEnd"/>
          </w:p>
          <w:p w14:paraId="07A2A3CD" w14:textId="77777777" w:rsidR="00D46DBE" w:rsidRDefault="00D46DBE" w:rsidP="00D46DB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</w:t>
            </w:r>
            <w:proofErr w:type="spellStart"/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null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pValorUnitAduana</w:t>
            </w:r>
            <w:proofErr w:type="spellEnd"/>
          </w:p>
          <w:p w14:paraId="61739247" w14:textId="0572AABF" w:rsidR="00EC445E" w:rsidRPr="004D4CB6" w:rsidRDefault="00D46DBE" w:rsidP="00D46DBE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242.11m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);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pValorDolares</w:t>
            </w:r>
            <w:proofErr w:type="spellEnd"/>
          </w:p>
        </w:tc>
      </w:tr>
    </w:tbl>
    <w:p w14:paraId="20B3E1B7" w14:textId="1618C7E2" w:rsidR="00EC445E" w:rsidRDefault="00EC445E" w:rsidP="00DD61C0">
      <w:pPr>
        <w:pStyle w:val="Ttulo3"/>
      </w:pPr>
      <w:bookmarkStart w:id="124" w:name="_Toc140772062"/>
      <w:r>
        <w:t xml:space="preserve">Generar el </w:t>
      </w:r>
      <w:r w:rsidR="009E6F32">
        <w:t>Complemento Comercio Exterior</w:t>
      </w:r>
      <w:bookmarkEnd w:id="124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2159DF" w:rsidRPr="004D4CB6" w14:paraId="6FF16687" w14:textId="77777777" w:rsidTr="00CB437A">
        <w:trPr>
          <w:trHeight w:val="1951"/>
        </w:trPr>
        <w:tc>
          <w:tcPr>
            <w:tcW w:w="457" w:type="dxa"/>
            <w:shd w:val="clear" w:color="auto" w:fill="F2F2F2" w:themeFill="background1" w:themeFillShade="F2"/>
          </w:tcPr>
          <w:p w14:paraId="57DA478E" w14:textId="77777777" w:rsidR="002159DF" w:rsidRPr="004D4CB6" w:rsidRDefault="002159DF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4D4CB6">
              <w:rPr>
                <w:rFonts w:ascii="Consolas" w:eastAsia="Courier" w:hAnsi="Consolas" w:cs="Courier"/>
                <w:sz w:val="18"/>
                <w:szCs w:val="18"/>
              </w:rPr>
              <w:t>01</w:t>
            </w:r>
          </w:p>
          <w:p w14:paraId="6BF809CB" w14:textId="77777777" w:rsidR="002159DF" w:rsidRPr="004D4CB6" w:rsidRDefault="002159DF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4D4CB6">
              <w:rPr>
                <w:rFonts w:ascii="Consolas" w:eastAsia="Courier" w:hAnsi="Consolas" w:cs="Courier"/>
                <w:sz w:val="18"/>
                <w:szCs w:val="18"/>
              </w:rPr>
              <w:t>02</w:t>
            </w:r>
          </w:p>
          <w:p w14:paraId="259CB093" w14:textId="77777777" w:rsidR="002159DF" w:rsidRPr="004D4CB6" w:rsidRDefault="002159DF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4D4CB6">
              <w:rPr>
                <w:rFonts w:ascii="Consolas" w:eastAsia="Courier" w:hAnsi="Consolas" w:cs="Courier"/>
                <w:sz w:val="18"/>
                <w:szCs w:val="18"/>
              </w:rPr>
              <w:t>03</w:t>
            </w:r>
          </w:p>
          <w:p w14:paraId="072ECCC0" w14:textId="77777777" w:rsidR="002159DF" w:rsidRPr="004D4CB6" w:rsidRDefault="002159DF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4D4CB6">
              <w:rPr>
                <w:rFonts w:ascii="Consolas" w:eastAsia="Courier" w:hAnsi="Consolas" w:cs="Courier"/>
                <w:sz w:val="18"/>
                <w:szCs w:val="18"/>
              </w:rPr>
              <w:t>04</w:t>
            </w:r>
          </w:p>
          <w:p w14:paraId="297190F5" w14:textId="77777777" w:rsidR="002159DF" w:rsidRPr="004D4CB6" w:rsidRDefault="002159DF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4D4CB6">
              <w:rPr>
                <w:rFonts w:ascii="Consolas" w:eastAsia="Courier" w:hAnsi="Consolas" w:cs="Courier"/>
                <w:sz w:val="18"/>
                <w:szCs w:val="18"/>
              </w:rPr>
              <w:t>05</w:t>
            </w:r>
          </w:p>
          <w:p w14:paraId="04D2CB1E" w14:textId="77777777" w:rsidR="002159DF" w:rsidRPr="004D4CB6" w:rsidRDefault="002159DF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4D4CB6">
              <w:rPr>
                <w:rFonts w:ascii="Consolas" w:eastAsia="Courier" w:hAnsi="Consolas" w:cs="Courier"/>
                <w:sz w:val="18"/>
                <w:szCs w:val="18"/>
              </w:rPr>
              <w:t>06</w:t>
            </w:r>
          </w:p>
          <w:p w14:paraId="25C6F5A6" w14:textId="77777777" w:rsidR="002159DF" w:rsidRPr="004D4CB6" w:rsidRDefault="002159DF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4D4CB6">
              <w:rPr>
                <w:rFonts w:ascii="Consolas" w:eastAsia="Courier" w:hAnsi="Consolas" w:cs="Courier"/>
                <w:sz w:val="18"/>
                <w:szCs w:val="18"/>
              </w:rPr>
              <w:t>07</w:t>
            </w:r>
          </w:p>
          <w:p w14:paraId="5CCA9A2D" w14:textId="77777777" w:rsidR="002159DF" w:rsidRPr="004D4CB6" w:rsidRDefault="002159DF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4D4CB6">
              <w:rPr>
                <w:rFonts w:ascii="Consolas" w:eastAsia="Courier" w:hAnsi="Consolas" w:cs="Courier"/>
                <w:sz w:val="18"/>
                <w:szCs w:val="18"/>
              </w:rPr>
              <w:t>08</w:t>
            </w:r>
          </w:p>
          <w:p w14:paraId="63898504" w14:textId="77777777" w:rsidR="002159DF" w:rsidRPr="004D4CB6" w:rsidRDefault="002159DF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4D4CB6">
              <w:rPr>
                <w:rFonts w:ascii="Consolas" w:eastAsia="Courier" w:hAnsi="Consolas" w:cs="Courier"/>
                <w:sz w:val="18"/>
                <w:szCs w:val="18"/>
              </w:rPr>
              <w:t>09</w:t>
            </w:r>
          </w:p>
          <w:p w14:paraId="7DD0D08B" w14:textId="732A0865" w:rsidR="002159DF" w:rsidRPr="004D4CB6" w:rsidRDefault="002159DF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4D4CB6">
              <w:rPr>
                <w:rFonts w:ascii="Consolas" w:eastAsia="Courier" w:hAnsi="Consolas" w:cs="Courier"/>
                <w:sz w:val="18"/>
                <w:szCs w:val="18"/>
              </w:rPr>
              <w:t>10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4EDD636D" w14:textId="77777777" w:rsidR="002159DF" w:rsidRPr="004D4CB6" w:rsidRDefault="002159DF" w:rsidP="004F1FF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    </w:t>
            </w:r>
            <w:r w:rsidRPr="004D4CB6">
              <w:rPr>
                <w:rFonts w:ascii="Consolas" w:hAnsi="Consolas" w:cs="Consolas"/>
                <w:color w:val="808080"/>
                <w:sz w:val="18"/>
                <w:szCs w:val="18"/>
                <w:lang w:val="es-ES"/>
              </w:rPr>
              <w:t>///</w:t>
            </w:r>
            <w:r w:rsidRPr="004D4CB6">
              <w:rPr>
                <w:rFonts w:ascii="Consolas" w:hAnsi="Consolas" w:cs="Consolas"/>
                <w:color w:val="008000"/>
                <w:sz w:val="18"/>
                <w:szCs w:val="18"/>
                <w:lang w:val="es-ES"/>
              </w:rPr>
              <w:t xml:space="preserve"> generamos el complemento</w:t>
            </w:r>
          </w:p>
          <w:p w14:paraId="1E3C1B0D" w14:textId="77777777" w:rsidR="002159DF" w:rsidRPr="004D4CB6" w:rsidRDefault="002159DF" w:rsidP="004F1FF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</w:pPr>
            <w:proofErr w:type="spellStart"/>
            <w:r w:rsidRPr="004D4CB6">
              <w:rPr>
                <w:rFonts w:ascii="Consolas" w:hAnsi="Consolas" w:cs="Consolas"/>
                <w:color w:val="2B91AF"/>
                <w:sz w:val="18"/>
                <w:szCs w:val="18"/>
                <w:lang w:val="es-ES"/>
              </w:rPr>
              <w:t>ReturnXmlComplemento</w:t>
            </w:r>
            <w:proofErr w:type="spellEnd"/>
            <w:r w:rsidRPr="004D4CB6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4D4CB6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>rtnXmlCompl</w:t>
            </w:r>
            <w:proofErr w:type="spellEnd"/>
            <w:r w:rsidRPr="004D4CB6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 = complCfdi.Cce11_</w:t>
            </w:r>
            <w:proofErr w:type="gramStart"/>
            <w:r w:rsidRPr="004D4CB6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>generaComplemento(</w:t>
            </w:r>
            <w:proofErr w:type="gramEnd"/>
            <w:r w:rsidRPr="004D4CB6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>);</w:t>
            </w:r>
          </w:p>
          <w:p w14:paraId="02E67C05" w14:textId="77777777" w:rsidR="002159DF" w:rsidRPr="004D4CB6" w:rsidRDefault="002159DF" w:rsidP="004F1FF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8"/>
                <w:lang w:val="es-ES"/>
              </w:rPr>
              <w:t>//verificamos que se haya creado.</w:t>
            </w:r>
          </w:p>
          <w:p w14:paraId="5F308B6E" w14:textId="77777777" w:rsidR="002159DF" w:rsidRPr="004D4CB6" w:rsidRDefault="002159DF" w:rsidP="004F1FF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</w:pPr>
            <w:proofErr w:type="spellStart"/>
            <w:r w:rsidRPr="004D4CB6"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  <w:t>if</w:t>
            </w:r>
            <w:proofErr w:type="spellEnd"/>
            <w:r w:rsidRPr="004D4CB6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 (</w:t>
            </w:r>
            <w:proofErr w:type="spellStart"/>
            <w:r w:rsidRPr="004D4CB6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>rtnXmlCompl.IsXmlComplementoCreated</w:t>
            </w:r>
            <w:proofErr w:type="spellEnd"/>
            <w:r w:rsidRPr="004D4CB6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>) {</w:t>
            </w:r>
          </w:p>
          <w:p w14:paraId="6461DCF8" w14:textId="77777777" w:rsidR="002159DF" w:rsidRPr="004D4CB6" w:rsidRDefault="002159DF" w:rsidP="004F1FF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</w:pPr>
            <w:r w:rsidRPr="004D4CB6">
              <w:rPr>
                <w:rFonts w:ascii="Consolas" w:hAnsi="Consolas" w:cs="Consolas"/>
                <w:color w:val="008000"/>
                <w:sz w:val="18"/>
                <w:szCs w:val="18"/>
                <w:lang w:val="es-ES"/>
              </w:rPr>
              <w:t xml:space="preserve">// le pasamos a al objeto CFDI33 el complemento y el 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8"/>
                <w:lang w:val="es-ES"/>
              </w:rPr>
              <w:t>namespace</w:t>
            </w:r>
            <w:proofErr w:type="spellEnd"/>
            <w:r w:rsidRPr="004D4CB6">
              <w:rPr>
                <w:rFonts w:ascii="Consolas" w:hAnsi="Consolas" w:cs="Consolas"/>
                <w:color w:val="008000"/>
                <w:sz w:val="18"/>
                <w:szCs w:val="18"/>
                <w:lang w:val="es-ES"/>
              </w:rPr>
              <w:t xml:space="preserve"> de comercio exterior</w:t>
            </w:r>
          </w:p>
          <w:p w14:paraId="1966F70E" w14:textId="7D7E9E43" w:rsidR="002159DF" w:rsidRPr="004D4CB6" w:rsidRDefault="002159DF" w:rsidP="004F1FF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        </w:t>
            </w:r>
            <w:r w:rsidR="00D46DBE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>c</w:t>
            </w:r>
            <w:r w:rsidRPr="004D4CB6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>fdi</w:t>
            </w:r>
            <w:r w:rsidR="004860B9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>40</w:t>
            </w:r>
            <w:r w:rsidRPr="004D4CB6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>.addComplementoComprobante(</w:t>
            </w:r>
            <w:proofErr w:type="spellStart"/>
            <w:r w:rsidRPr="004D4CB6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>rtnXmlCompl.XMLComplemento</w:t>
            </w:r>
            <w:proofErr w:type="spellEnd"/>
            <w:r w:rsidRPr="004D4CB6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>);</w:t>
            </w:r>
          </w:p>
          <w:p w14:paraId="1E208936" w14:textId="4278FE1C" w:rsidR="002159DF" w:rsidRPr="004D4CB6" w:rsidRDefault="002159DF" w:rsidP="004F1FF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        </w:t>
            </w:r>
            <w:r w:rsidR="00D46DBE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>c</w:t>
            </w:r>
            <w:r w:rsidRPr="004D4CB6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>fdi</w:t>
            </w:r>
            <w:r w:rsidR="004860B9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>40</w:t>
            </w:r>
            <w:r w:rsidRPr="004D4CB6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.addNamespace(complCfdi.NsComercioExterior1_1); </w:t>
            </w:r>
          </w:p>
          <w:p w14:paraId="0DAEF6F1" w14:textId="77777777" w:rsidR="002159DF" w:rsidRPr="004D4CB6" w:rsidRDefault="002159DF" w:rsidP="004F1FF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    }</w:t>
            </w:r>
          </w:p>
          <w:p w14:paraId="613CAE23" w14:textId="0F51D7FD" w:rsidR="00CC3BB3" w:rsidRPr="004D4CB6" w:rsidRDefault="00CC3BB3" w:rsidP="00CC3BB3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  <w:r w:rsidRPr="004D4CB6">
              <w:rPr>
                <w:rFonts w:ascii="Consolas" w:hAnsi="Consolas" w:cs="Consolas"/>
                <w:color w:val="008000"/>
                <w:sz w:val="18"/>
                <w:szCs w:val="18"/>
                <w:lang w:val="es-ES"/>
              </w:rPr>
              <w:t xml:space="preserve">// ahora para generar el comprobante, sellar y timbrar ver la clase </w:t>
            </w:r>
            <w:r w:rsidRPr="004D4CB6">
              <w:rPr>
                <w:rFonts w:ascii="Consolas" w:hAnsi="Consolas" w:cs="Consolas"/>
                <w:color w:val="2B91AF"/>
                <w:sz w:val="18"/>
                <w:szCs w:val="18"/>
                <w:lang w:val="es-ES"/>
              </w:rPr>
              <w:t>CFDI</w:t>
            </w:r>
            <w:r w:rsidR="004860B9">
              <w:rPr>
                <w:rFonts w:ascii="Consolas" w:hAnsi="Consolas" w:cs="Consolas"/>
                <w:color w:val="2B91AF"/>
                <w:sz w:val="18"/>
                <w:szCs w:val="18"/>
                <w:lang w:val="es-ES"/>
              </w:rPr>
              <w:t>40</w:t>
            </w:r>
          </w:p>
        </w:tc>
      </w:tr>
    </w:tbl>
    <w:p w14:paraId="45BD8AC7" w14:textId="5268A87E" w:rsidR="00227334" w:rsidRDefault="00227334" w:rsidP="00227334">
      <w:r>
        <w:rPr>
          <w:lang w:val="es-ES"/>
        </w:rPr>
        <w:t>P</w:t>
      </w:r>
      <w:r w:rsidRPr="004D4CB6">
        <w:rPr>
          <w:lang w:val="es-ES"/>
        </w:rPr>
        <w:t>ara generar el comprobante, sellar y timbrar ver la clase</w:t>
      </w:r>
      <w:r>
        <w:rPr>
          <w:rFonts w:ascii="Consolas" w:hAnsi="Consolas" w:cs="Consolas"/>
          <w:color w:val="2B91AF"/>
          <w:sz w:val="18"/>
          <w:szCs w:val="18"/>
          <w:lang w:val="es-ES"/>
        </w:rPr>
        <w:t xml:space="preserve"> </w:t>
      </w:r>
      <w:hyperlink w:anchor="_Clase_CFDI33" w:history="1">
        <w:r w:rsidRPr="00227334">
          <w:rPr>
            <w:rStyle w:val="Hipervnculo"/>
            <w:rFonts w:ascii="Consolas" w:hAnsi="Consolas" w:cs="Consolas"/>
            <w:sz w:val="18"/>
            <w:szCs w:val="18"/>
            <w:lang w:val="es-ES"/>
          </w:rPr>
          <w:t>CFDI</w:t>
        </w:r>
        <w:r w:rsidR="004860B9">
          <w:rPr>
            <w:rStyle w:val="Hipervnculo"/>
            <w:rFonts w:ascii="Consolas" w:hAnsi="Consolas" w:cs="Consolas"/>
            <w:sz w:val="18"/>
            <w:szCs w:val="18"/>
            <w:lang w:val="es-ES"/>
          </w:rPr>
          <w:t>40</w:t>
        </w:r>
      </w:hyperlink>
      <w:r>
        <w:rPr>
          <w:rFonts w:ascii="Consolas" w:hAnsi="Consolas" w:cs="Consolas"/>
          <w:color w:val="2B91AF"/>
          <w:sz w:val="18"/>
          <w:szCs w:val="18"/>
          <w:lang w:val="es-ES"/>
        </w:rPr>
        <w:t xml:space="preserve"> </w:t>
      </w:r>
    </w:p>
    <w:p w14:paraId="1286E77F" w14:textId="77777777" w:rsidR="007E0E39" w:rsidRDefault="007E0E39" w:rsidP="002159DF">
      <w:pPr>
        <w:pStyle w:val="Ttulo2"/>
      </w:pPr>
      <w:bookmarkStart w:id="125" w:name="_Toc140772063"/>
      <w:r>
        <w:lastRenderedPageBreak/>
        <w:t>Complemento Nómina</w:t>
      </w:r>
      <w:bookmarkEnd w:id="125"/>
    </w:p>
    <w:p w14:paraId="2FE6ECFE" w14:textId="19001896" w:rsidR="00EC445E" w:rsidRDefault="002159DF" w:rsidP="007E0E39">
      <w:pPr>
        <w:pStyle w:val="Ttulo3"/>
      </w:pPr>
      <w:bookmarkStart w:id="126" w:name="_Toc140772064"/>
      <w:r>
        <w:t>Definir complemento N</w:t>
      </w:r>
      <w:r w:rsidR="006176BD">
        <w:t>ó</w:t>
      </w:r>
      <w:r>
        <w:t>mina</w:t>
      </w:r>
      <w:bookmarkEnd w:id="126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2159DF" w:rsidRPr="004D4CB6" w14:paraId="748D6AF3" w14:textId="77777777" w:rsidTr="00CB437A">
        <w:trPr>
          <w:trHeight w:val="1951"/>
        </w:trPr>
        <w:tc>
          <w:tcPr>
            <w:tcW w:w="457" w:type="dxa"/>
            <w:shd w:val="clear" w:color="auto" w:fill="F2F2F2" w:themeFill="background1" w:themeFillShade="F2"/>
          </w:tcPr>
          <w:p w14:paraId="359492A8" w14:textId="77777777" w:rsidR="002159DF" w:rsidRPr="004D4CB6" w:rsidRDefault="002159DF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4D4CB6">
              <w:rPr>
                <w:rFonts w:ascii="Consolas" w:eastAsia="Courier" w:hAnsi="Consolas" w:cs="Courier"/>
                <w:sz w:val="18"/>
                <w:szCs w:val="18"/>
              </w:rPr>
              <w:t>01</w:t>
            </w:r>
          </w:p>
          <w:p w14:paraId="1FCB17E1" w14:textId="77777777" w:rsidR="002159DF" w:rsidRPr="004D4CB6" w:rsidRDefault="002159DF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4D4CB6">
              <w:rPr>
                <w:rFonts w:ascii="Consolas" w:eastAsia="Courier" w:hAnsi="Consolas" w:cs="Courier"/>
                <w:sz w:val="18"/>
                <w:szCs w:val="18"/>
              </w:rPr>
              <w:t>02</w:t>
            </w:r>
          </w:p>
          <w:p w14:paraId="4D5FD0A1" w14:textId="77777777" w:rsidR="002159DF" w:rsidRPr="004D4CB6" w:rsidRDefault="002159DF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4D4CB6">
              <w:rPr>
                <w:rFonts w:ascii="Consolas" w:eastAsia="Courier" w:hAnsi="Consolas" w:cs="Courier"/>
                <w:sz w:val="18"/>
                <w:szCs w:val="18"/>
              </w:rPr>
              <w:t>03</w:t>
            </w:r>
          </w:p>
          <w:p w14:paraId="6FD38BAC" w14:textId="77777777" w:rsidR="002159DF" w:rsidRPr="004D4CB6" w:rsidRDefault="002159DF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4D4CB6">
              <w:rPr>
                <w:rFonts w:ascii="Consolas" w:eastAsia="Courier" w:hAnsi="Consolas" w:cs="Courier"/>
                <w:sz w:val="18"/>
                <w:szCs w:val="18"/>
              </w:rPr>
              <w:t>04</w:t>
            </w:r>
          </w:p>
          <w:p w14:paraId="21A247DD" w14:textId="77777777" w:rsidR="002159DF" w:rsidRPr="004D4CB6" w:rsidRDefault="002159DF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4D4CB6">
              <w:rPr>
                <w:rFonts w:ascii="Consolas" w:eastAsia="Courier" w:hAnsi="Consolas" w:cs="Courier"/>
                <w:sz w:val="18"/>
                <w:szCs w:val="18"/>
              </w:rPr>
              <w:t>05</w:t>
            </w:r>
          </w:p>
          <w:p w14:paraId="69AB9EDB" w14:textId="77777777" w:rsidR="002159DF" w:rsidRPr="004D4CB6" w:rsidRDefault="002159DF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4D4CB6">
              <w:rPr>
                <w:rFonts w:ascii="Consolas" w:eastAsia="Courier" w:hAnsi="Consolas" w:cs="Courier"/>
                <w:sz w:val="18"/>
                <w:szCs w:val="18"/>
              </w:rPr>
              <w:t>06</w:t>
            </w:r>
          </w:p>
          <w:p w14:paraId="77FA32E3" w14:textId="77777777" w:rsidR="002159DF" w:rsidRPr="004D4CB6" w:rsidRDefault="002159DF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4D4CB6">
              <w:rPr>
                <w:rFonts w:ascii="Consolas" w:eastAsia="Courier" w:hAnsi="Consolas" w:cs="Courier"/>
                <w:sz w:val="18"/>
                <w:szCs w:val="18"/>
              </w:rPr>
              <w:t>07</w:t>
            </w:r>
          </w:p>
          <w:p w14:paraId="547F2DEB" w14:textId="77777777" w:rsidR="002159DF" w:rsidRPr="004D4CB6" w:rsidRDefault="002159DF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4D4CB6">
              <w:rPr>
                <w:rFonts w:ascii="Consolas" w:eastAsia="Courier" w:hAnsi="Consolas" w:cs="Courier"/>
                <w:sz w:val="18"/>
                <w:szCs w:val="18"/>
              </w:rPr>
              <w:t>08</w:t>
            </w:r>
          </w:p>
          <w:p w14:paraId="2E11692A" w14:textId="77777777" w:rsidR="002159DF" w:rsidRPr="004D4CB6" w:rsidRDefault="002159DF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4D4CB6">
              <w:rPr>
                <w:rFonts w:ascii="Consolas" w:eastAsia="Courier" w:hAnsi="Consolas" w:cs="Courier"/>
                <w:sz w:val="18"/>
                <w:szCs w:val="18"/>
              </w:rPr>
              <w:t>09</w:t>
            </w:r>
          </w:p>
          <w:p w14:paraId="6CFC2D19" w14:textId="77777777" w:rsidR="002159DF" w:rsidRPr="004D4CB6" w:rsidRDefault="002159DF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4D4CB6">
              <w:rPr>
                <w:rFonts w:ascii="Consolas" w:eastAsia="Courier" w:hAnsi="Consolas" w:cs="Courier"/>
                <w:sz w:val="18"/>
                <w:szCs w:val="18"/>
              </w:rPr>
              <w:t>10</w:t>
            </w:r>
          </w:p>
          <w:p w14:paraId="3BD41BE4" w14:textId="472EEE2D" w:rsidR="002159DF" w:rsidRPr="004D4CB6" w:rsidRDefault="004D4CB6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11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6C97FE1C" w14:textId="7C67592E" w:rsidR="002159DF" w:rsidRPr="004D4CB6" w:rsidRDefault="002159DF" w:rsidP="002159D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</w:pPr>
            <w:r w:rsidRPr="004D4CB6">
              <w:rPr>
                <w:rFonts w:ascii="Consolas" w:hAnsi="Consolas" w:cs="Consolas"/>
                <w:color w:val="008000"/>
                <w:sz w:val="18"/>
                <w:szCs w:val="18"/>
                <w:lang w:val="es-ES"/>
              </w:rPr>
              <w:t>//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8"/>
                <w:lang w:val="es-ES"/>
              </w:rPr>
              <w:t>c</w:t>
            </w:r>
            <w:r w:rsidR="006176BD" w:rsidRPr="004D4CB6">
              <w:rPr>
                <w:rFonts w:ascii="Consolas" w:hAnsi="Consolas" w:cs="Consolas"/>
                <w:color w:val="008000"/>
                <w:sz w:val="18"/>
                <w:szCs w:val="18"/>
                <w:lang w:val="es-ES"/>
              </w:rPr>
              <w:t>omplCfdi</w:t>
            </w:r>
            <w:proofErr w:type="spellEnd"/>
            <w:r w:rsidR="006176BD" w:rsidRPr="004D4CB6">
              <w:rPr>
                <w:rFonts w:ascii="Consolas" w:hAnsi="Consolas" w:cs="Consolas"/>
                <w:color w:val="008000"/>
                <w:sz w:val="18"/>
                <w:szCs w:val="18"/>
                <w:lang w:val="es-ES"/>
              </w:rPr>
              <w:t xml:space="preserve"> es de tipo Complemento</w:t>
            </w:r>
          </w:p>
          <w:p w14:paraId="40383316" w14:textId="77777777" w:rsidR="00D46DBE" w:rsidRDefault="00D46DBE" w:rsidP="00D46DB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complCfdi.Nomina12_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DefineNomina(</w:t>
            </w:r>
            <w:proofErr w:type="gramEnd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"E"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       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pTipoNomina</w:t>
            </w:r>
            <w:proofErr w:type="spellEnd"/>
          </w:p>
          <w:p w14:paraId="470CBA65" w14:textId="5D6AE859" w:rsidR="00D46DBE" w:rsidRDefault="00D46DBE" w:rsidP="00D46DB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 xml:space="preserve">                    new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proofErr w:type="gramStart"/>
            <w:r>
              <w:rPr>
                <w:rFonts w:ascii="Consolas" w:hAnsi="Consolas" w:cs="Consolas"/>
                <w:color w:val="2B91AF"/>
                <w:sz w:val="19"/>
                <w:szCs w:val="19"/>
                <w:highlight w:val="white"/>
              </w:rPr>
              <w:t>DateTime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(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2022, 12, 23),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pFechaPago</w:t>
            </w:r>
            <w:proofErr w:type="spellEnd"/>
          </w:p>
          <w:p w14:paraId="4E5781A4" w14:textId="3C240771" w:rsidR="00D46DBE" w:rsidRDefault="00D46DBE" w:rsidP="00D46DB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new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proofErr w:type="gramStart"/>
            <w:r>
              <w:rPr>
                <w:rFonts w:ascii="Consolas" w:hAnsi="Consolas" w:cs="Consolas"/>
                <w:color w:val="2B91AF"/>
                <w:sz w:val="19"/>
                <w:szCs w:val="19"/>
                <w:highlight w:val="white"/>
              </w:rPr>
              <w:t>DateTime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(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2022, 01, 26),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fechaInicPago</w:t>
            </w:r>
            <w:proofErr w:type="spellEnd"/>
          </w:p>
          <w:p w14:paraId="0E155F53" w14:textId="69E899EC" w:rsidR="00D46DBE" w:rsidRDefault="00D46DBE" w:rsidP="00D46DB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new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proofErr w:type="gramStart"/>
            <w:r>
              <w:rPr>
                <w:rFonts w:ascii="Consolas" w:hAnsi="Consolas" w:cs="Consolas"/>
                <w:color w:val="2B91AF"/>
                <w:sz w:val="19"/>
                <w:szCs w:val="19"/>
                <w:highlight w:val="white"/>
              </w:rPr>
              <w:t>DateTime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(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2022, 02, 20),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fechaFinPago</w:t>
            </w:r>
            <w:proofErr w:type="spellEnd"/>
          </w:p>
          <w:p w14:paraId="64F6B876" w14:textId="77102323" w:rsidR="00D46DBE" w:rsidRDefault="00D46DBE" w:rsidP="00D46DB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7,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numDiasPag</w:t>
            </w:r>
            <w:proofErr w:type="spellEnd"/>
          </w:p>
          <w:p w14:paraId="680F6161" w14:textId="1C5CC020" w:rsidR="00D46DBE" w:rsidRDefault="00D46DBE" w:rsidP="00D46DB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16744.39m,    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totPercepciones</w:t>
            </w:r>
            <w:proofErr w:type="spellEnd"/>
          </w:p>
          <w:p w14:paraId="3117B043" w14:textId="0A83AA6E" w:rsidR="00D46DBE" w:rsidRDefault="00D46DBE" w:rsidP="00D46DB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296.79m,     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totDeducciones</w:t>
            </w:r>
            <w:proofErr w:type="spellEnd"/>
          </w:p>
          <w:p w14:paraId="3E08D984" w14:textId="65C8D1F5" w:rsidR="002159DF" w:rsidRPr="004D4CB6" w:rsidRDefault="00D46DBE" w:rsidP="00D46DBE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10m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);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totOtrosPagos</w:t>
            </w:r>
            <w:proofErr w:type="spellEnd"/>
          </w:p>
        </w:tc>
      </w:tr>
    </w:tbl>
    <w:p w14:paraId="704CEFD9" w14:textId="4783E890" w:rsidR="002159DF" w:rsidRDefault="00DD61C0" w:rsidP="00DD61C0">
      <w:pPr>
        <w:pStyle w:val="Ttulo3"/>
      </w:pPr>
      <w:bookmarkStart w:id="127" w:name="_Toc140772065"/>
      <w:r>
        <w:t>Agregar</w:t>
      </w:r>
      <w:r w:rsidR="00CC3BB3">
        <w:t xml:space="preserve"> un </w:t>
      </w:r>
      <w:r w:rsidR="009E6F32">
        <w:t xml:space="preserve">emisor </w:t>
      </w:r>
      <w:r w:rsidR="00CC3BB3">
        <w:t xml:space="preserve">a </w:t>
      </w:r>
      <w:r w:rsidR="009E6F32">
        <w:t>Nómina</w:t>
      </w:r>
      <w:bookmarkEnd w:id="127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2159DF" w:rsidRPr="004D4CB6" w14:paraId="05392AA0" w14:textId="77777777" w:rsidTr="00CB437A">
        <w:trPr>
          <w:trHeight w:val="1133"/>
        </w:trPr>
        <w:tc>
          <w:tcPr>
            <w:tcW w:w="457" w:type="dxa"/>
            <w:shd w:val="clear" w:color="auto" w:fill="F2F2F2" w:themeFill="background1" w:themeFillShade="F2"/>
          </w:tcPr>
          <w:p w14:paraId="061D49DF" w14:textId="77777777" w:rsidR="002159DF" w:rsidRPr="004D4CB6" w:rsidRDefault="002159DF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4D4CB6">
              <w:rPr>
                <w:rFonts w:ascii="Consolas" w:eastAsia="Courier" w:hAnsi="Consolas" w:cs="Courier"/>
                <w:sz w:val="18"/>
                <w:szCs w:val="18"/>
              </w:rPr>
              <w:t>01</w:t>
            </w:r>
          </w:p>
          <w:p w14:paraId="2CA7AE94" w14:textId="77777777" w:rsidR="002159DF" w:rsidRPr="004D4CB6" w:rsidRDefault="002159DF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4D4CB6">
              <w:rPr>
                <w:rFonts w:ascii="Consolas" w:eastAsia="Courier" w:hAnsi="Consolas" w:cs="Courier"/>
                <w:sz w:val="18"/>
                <w:szCs w:val="18"/>
              </w:rPr>
              <w:t>02</w:t>
            </w:r>
          </w:p>
          <w:p w14:paraId="37E130F1" w14:textId="77777777" w:rsidR="002159DF" w:rsidRPr="004D4CB6" w:rsidRDefault="002159DF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4D4CB6">
              <w:rPr>
                <w:rFonts w:ascii="Consolas" w:eastAsia="Courier" w:hAnsi="Consolas" w:cs="Courier"/>
                <w:sz w:val="18"/>
                <w:szCs w:val="18"/>
              </w:rPr>
              <w:t>03</w:t>
            </w:r>
          </w:p>
          <w:p w14:paraId="551F6AD6" w14:textId="77777777" w:rsidR="002159DF" w:rsidRPr="004D4CB6" w:rsidRDefault="002159DF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4D4CB6">
              <w:rPr>
                <w:rFonts w:ascii="Consolas" w:eastAsia="Courier" w:hAnsi="Consolas" w:cs="Courier"/>
                <w:sz w:val="18"/>
                <w:szCs w:val="18"/>
              </w:rPr>
              <w:t>04</w:t>
            </w:r>
          </w:p>
          <w:p w14:paraId="647C7503" w14:textId="03B821A9" w:rsidR="002159DF" w:rsidRPr="004D4CB6" w:rsidRDefault="00A1739B" w:rsidP="00B04633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05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17584707" w14:textId="77777777" w:rsidR="002159DF" w:rsidRPr="004D4CB6" w:rsidRDefault="002159DF" w:rsidP="002159D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>complCfdi.Nomina12_</w:t>
            </w:r>
            <w:proofErr w:type="gramStart"/>
            <w:r w:rsidRPr="004D4CB6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>setEmisor(</w:t>
            </w:r>
            <w:proofErr w:type="gramEnd"/>
          </w:p>
          <w:p w14:paraId="30A9A82B" w14:textId="395A55AD" w:rsidR="002159DF" w:rsidRPr="004D4CB6" w:rsidRDefault="002159DF" w:rsidP="002159D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                    </w:t>
            </w:r>
            <w:proofErr w:type="spellStart"/>
            <w:proofErr w:type="gramStart"/>
            <w:r w:rsidR="00E346FC" w:rsidRPr="004D4CB6"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  <w:t>null</w:t>
            </w:r>
            <w:proofErr w:type="spellEnd"/>
            <w:r w:rsidRPr="004D4CB6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,   </w:t>
            </w:r>
            <w:proofErr w:type="gramEnd"/>
            <w:r w:rsidRPr="004D4CB6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            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8"/>
                <w:lang w:val="es-ES"/>
              </w:rPr>
              <w:t>//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8"/>
                <w:lang w:val="es-ES"/>
              </w:rPr>
              <w:t>pCurp</w:t>
            </w:r>
            <w:proofErr w:type="spellEnd"/>
          </w:p>
          <w:p w14:paraId="77A53E2D" w14:textId="77777777" w:rsidR="002159DF" w:rsidRPr="004D4CB6" w:rsidRDefault="002159DF" w:rsidP="002159D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                    </w:t>
            </w:r>
            <w:r w:rsidRPr="004D4CB6">
              <w:rPr>
                <w:rFonts w:ascii="Consolas" w:hAnsi="Consolas" w:cs="Consolas"/>
                <w:color w:val="A31515"/>
                <w:sz w:val="18"/>
                <w:szCs w:val="18"/>
                <w:lang w:val="es-ES"/>
              </w:rPr>
              <w:t>"E52-19201-10-3</w:t>
            </w:r>
            <w:proofErr w:type="gramStart"/>
            <w:r w:rsidRPr="004D4CB6">
              <w:rPr>
                <w:rFonts w:ascii="Consolas" w:hAnsi="Consolas" w:cs="Consolas"/>
                <w:color w:val="A31515"/>
                <w:sz w:val="18"/>
                <w:szCs w:val="18"/>
                <w:lang w:val="es-ES"/>
              </w:rPr>
              <w:t>"</w:t>
            </w:r>
            <w:r w:rsidRPr="004D4CB6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,   </w:t>
            </w:r>
            <w:proofErr w:type="gramEnd"/>
            <w:r w:rsidRPr="004D4CB6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8"/>
                <w:lang w:val="es-ES"/>
              </w:rPr>
              <w:t>//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8"/>
                <w:lang w:val="es-ES"/>
              </w:rPr>
              <w:t>pRegPatronal</w:t>
            </w:r>
            <w:proofErr w:type="spellEnd"/>
          </w:p>
          <w:p w14:paraId="0D40ACFD" w14:textId="597AA8B5" w:rsidR="002159DF" w:rsidRPr="004D4CB6" w:rsidRDefault="002159DF" w:rsidP="002159DF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                    </w:t>
            </w:r>
            <w:proofErr w:type="spellStart"/>
            <w:r w:rsidR="00E346FC" w:rsidRPr="004D4CB6"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  <w:t>null</w:t>
            </w:r>
            <w:proofErr w:type="spellEnd"/>
            <w:proofErr w:type="gramStart"/>
            <w:r w:rsidRPr="004D4CB6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);   </w:t>
            </w:r>
            <w:proofErr w:type="gramEnd"/>
            <w:r w:rsidRPr="004D4CB6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           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8"/>
                <w:lang w:val="es-ES"/>
              </w:rPr>
              <w:t>//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8"/>
                <w:lang w:val="es-ES"/>
              </w:rPr>
              <w:t>pRfcPatronOrigen</w:t>
            </w:r>
            <w:proofErr w:type="spellEnd"/>
          </w:p>
        </w:tc>
      </w:tr>
    </w:tbl>
    <w:p w14:paraId="0A87B576" w14:textId="23E3E746" w:rsidR="002159DF" w:rsidRDefault="00CC3BB3" w:rsidP="00DD61C0">
      <w:pPr>
        <w:pStyle w:val="Ttulo3"/>
      </w:pPr>
      <w:bookmarkStart w:id="128" w:name="_Toc140772066"/>
      <w:r>
        <w:t xml:space="preserve">Agregar un receptor a </w:t>
      </w:r>
      <w:r w:rsidR="009E6F32">
        <w:t>Nómina</w:t>
      </w:r>
      <w:bookmarkEnd w:id="128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2159DF" w:rsidRPr="004D4CB6" w14:paraId="36B5EE5D" w14:textId="77777777" w:rsidTr="004D4CB6">
        <w:trPr>
          <w:trHeight w:val="699"/>
        </w:trPr>
        <w:tc>
          <w:tcPr>
            <w:tcW w:w="457" w:type="dxa"/>
            <w:shd w:val="clear" w:color="auto" w:fill="F2F2F2" w:themeFill="background1" w:themeFillShade="F2"/>
          </w:tcPr>
          <w:p w14:paraId="74CF512C" w14:textId="6E45A07E" w:rsidR="002159DF" w:rsidRPr="004D4CB6" w:rsidRDefault="002159DF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01</w:t>
            </w:r>
          </w:p>
          <w:p w14:paraId="5069EAA9" w14:textId="77777777" w:rsidR="002159DF" w:rsidRPr="004D4CB6" w:rsidRDefault="002159DF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02</w:t>
            </w:r>
          </w:p>
          <w:p w14:paraId="0A5C41F8" w14:textId="77777777" w:rsidR="002159DF" w:rsidRPr="004D4CB6" w:rsidRDefault="002159DF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03</w:t>
            </w:r>
          </w:p>
          <w:p w14:paraId="105B8224" w14:textId="77777777" w:rsidR="002159DF" w:rsidRPr="004D4CB6" w:rsidRDefault="002159DF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04</w:t>
            </w:r>
          </w:p>
          <w:p w14:paraId="219C57A7" w14:textId="77777777" w:rsidR="002159DF" w:rsidRPr="004D4CB6" w:rsidRDefault="002159DF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05</w:t>
            </w:r>
          </w:p>
          <w:p w14:paraId="05DB5A78" w14:textId="77777777" w:rsidR="002159DF" w:rsidRPr="004D4CB6" w:rsidRDefault="002159DF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06</w:t>
            </w:r>
          </w:p>
          <w:p w14:paraId="4B2A54EE" w14:textId="77777777" w:rsidR="002159DF" w:rsidRPr="004D4CB6" w:rsidRDefault="002159DF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07</w:t>
            </w:r>
          </w:p>
          <w:p w14:paraId="3209162A" w14:textId="77777777" w:rsidR="002159DF" w:rsidRPr="004D4CB6" w:rsidRDefault="002159DF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08</w:t>
            </w:r>
          </w:p>
          <w:p w14:paraId="21A40BB9" w14:textId="77777777" w:rsidR="002159DF" w:rsidRPr="004D4CB6" w:rsidRDefault="002159DF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09</w:t>
            </w:r>
          </w:p>
          <w:p w14:paraId="2D62701B" w14:textId="77777777" w:rsidR="002159DF" w:rsidRPr="004D4CB6" w:rsidRDefault="002159DF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10</w:t>
            </w:r>
          </w:p>
          <w:p w14:paraId="3473829E" w14:textId="77777777" w:rsidR="002159DF" w:rsidRPr="004D4CB6" w:rsidRDefault="002159DF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11</w:t>
            </w:r>
          </w:p>
          <w:p w14:paraId="55DD963D" w14:textId="13E2294D" w:rsidR="00B04633" w:rsidRPr="004D4CB6" w:rsidRDefault="00B04633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12</w:t>
            </w:r>
          </w:p>
          <w:p w14:paraId="30D99447" w14:textId="5640ED73" w:rsidR="00B04633" w:rsidRPr="004D4CB6" w:rsidRDefault="00B04633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13</w:t>
            </w:r>
          </w:p>
          <w:p w14:paraId="66571E40" w14:textId="77777777" w:rsidR="00B04633" w:rsidRPr="004D4CB6" w:rsidRDefault="00B04633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14</w:t>
            </w:r>
          </w:p>
          <w:p w14:paraId="5813564A" w14:textId="77777777" w:rsidR="00B04633" w:rsidRPr="004D4CB6" w:rsidRDefault="00B04633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15</w:t>
            </w:r>
          </w:p>
          <w:p w14:paraId="190496EC" w14:textId="77777777" w:rsidR="00B04633" w:rsidRPr="004D4CB6" w:rsidRDefault="00B04633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16</w:t>
            </w:r>
          </w:p>
          <w:p w14:paraId="138AACB3" w14:textId="77777777" w:rsidR="00B04633" w:rsidRPr="004D4CB6" w:rsidRDefault="00B04633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17</w:t>
            </w:r>
          </w:p>
          <w:p w14:paraId="65DD8245" w14:textId="77777777" w:rsidR="00B04633" w:rsidRPr="004D4CB6" w:rsidRDefault="00B04633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18</w:t>
            </w:r>
          </w:p>
          <w:p w14:paraId="6A865F91" w14:textId="77777777" w:rsidR="00B04633" w:rsidRPr="004D4CB6" w:rsidRDefault="00B04633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19</w:t>
            </w:r>
          </w:p>
          <w:p w14:paraId="5231EA47" w14:textId="77777777" w:rsidR="00B04633" w:rsidRPr="004D4CB6" w:rsidRDefault="00B04633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20</w:t>
            </w:r>
          </w:p>
          <w:p w14:paraId="4E66B3D3" w14:textId="647F33F8" w:rsidR="002159DF" w:rsidRPr="004D4CB6" w:rsidRDefault="00B04633" w:rsidP="00B04633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21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09E27F9E" w14:textId="10737BD5" w:rsidR="002159DF" w:rsidRPr="004D4CB6" w:rsidRDefault="002159DF" w:rsidP="002159D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//establecemos el </w:t>
            </w:r>
            <w:r w:rsidR="006176BD"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receptor</w:t>
            </w:r>
          </w:p>
          <w:p w14:paraId="514678C9" w14:textId="4A1EBC00" w:rsidR="002159DF" w:rsidRPr="00930633" w:rsidRDefault="002159DF" w:rsidP="002159D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</w:pPr>
            <w:r w:rsidRPr="00930633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complCfdi.Nomina12_</w:t>
            </w:r>
            <w:proofErr w:type="gramStart"/>
            <w:r w:rsidRPr="00930633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setReceptor(</w:t>
            </w:r>
            <w:proofErr w:type="gramEnd"/>
          </w:p>
          <w:p w14:paraId="17948D31" w14:textId="2C875499" w:rsidR="002159DF" w:rsidRPr="004D4CB6" w:rsidRDefault="002159DF" w:rsidP="002159D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</w:pPr>
            <w:r w:rsidRPr="00930633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           </w:t>
            </w:r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n-US"/>
              </w:rPr>
              <w:t>"BAPJ570702HSLLLN02</w:t>
            </w:r>
            <w:proofErr w:type="gramStart"/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n-US"/>
              </w:rPr>
              <w:t>"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,   </w:t>
            </w:r>
            <w:proofErr w:type="gramEnd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n-US"/>
              </w:rPr>
              <w:t>//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n-US"/>
              </w:rPr>
              <w:t>pCurp</w:t>
            </w:r>
            <w:proofErr w:type="spellEnd"/>
          </w:p>
          <w:p w14:paraId="38F93FEE" w14:textId="33630B1E" w:rsidR="002159DF" w:rsidRPr="004D4CB6" w:rsidRDefault="002159DF" w:rsidP="002159D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           </w:t>
            </w:r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n-US"/>
              </w:rPr>
              <w:t>"23755735414</w:t>
            </w:r>
            <w:proofErr w:type="gramStart"/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n-US"/>
              </w:rPr>
              <w:t>"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,   </w:t>
            </w:r>
            <w:proofErr w:type="gram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  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n-US"/>
              </w:rPr>
              <w:t>//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n-US"/>
              </w:rPr>
              <w:t>pNumSegSocial</w:t>
            </w:r>
            <w:proofErr w:type="spellEnd"/>
          </w:p>
          <w:p w14:paraId="4D1670F7" w14:textId="0C4340EF" w:rsidR="002159DF" w:rsidRPr="004D4CB6" w:rsidRDefault="002159DF" w:rsidP="002159D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           </w:t>
            </w:r>
            <w:r w:rsidRPr="004D4CB6">
              <w:rPr>
                <w:rFonts w:ascii="Consolas" w:hAnsi="Consolas" w:cs="Consolas"/>
                <w:color w:val="0000FF"/>
                <w:sz w:val="18"/>
                <w:szCs w:val="19"/>
                <w:lang w:val="en-US"/>
              </w:rPr>
              <w:t>new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proofErr w:type="gramStart"/>
            <w:r w:rsidRPr="004D4CB6">
              <w:rPr>
                <w:rFonts w:ascii="Consolas" w:hAnsi="Consolas" w:cs="Consolas"/>
                <w:color w:val="2B91AF"/>
                <w:sz w:val="18"/>
                <w:szCs w:val="19"/>
                <w:lang w:val="en-US"/>
              </w:rPr>
              <w:t>DateTime</w:t>
            </w:r>
            <w:proofErr w:type="spell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(</w:t>
            </w:r>
            <w:proofErr w:type="gram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2013, 12, 09), 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n-US"/>
              </w:rPr>
              <w:t>//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n-US"/>
              </w:rPr>
              <w:t>pFechaInicRelLab</w:t>
            </w:r>
            <w:proofErr w:type="spellEnd"/>
          </w:p>
          <w:p w14:paraId="70F895F5" w14:textId="69C6CF89" w:rsidR="002159DF" w:rsidRPr="004D4CB6" w:rsidRDefault="002159DF" w:rsidP="002159D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           </w:t>
            </w:r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"P164W</w:t>
            </w:r>
            <w:proofErr w:type="gramStart"/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  </w:t>
            </w:r>
            <w:proofErr w:type="gram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pAntiguedad</w:t>
            </w:r>
            <w:proofErr w:type="spellEnd"/>
          </w:p>
          <w:p w14:paraId="0B9DDD3B" w14:textId="2878EDAE" w:rsidR="002159DF" w:rsidRPr="004D4CB6" w:rsidRDefault="002159DF" w:rsidP="002159D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</w:t>
            </w:r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"01</w:t>
            </w:r>
            <w:proofErr w:type="gramStart"/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  </w:t>
            </w:r>
            <w:proofErr w:type="gram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pTipoContrato</w:t>
            </w:r>
            <w:proofErr w:type="spellEnd"/>
          </w:p>
          <w:p w14:paraId="423CD269" w14:textId="08325928" w:rsidR="002159DF" w:rsidRPr="004D4CB6" w:rsidRDefault="002159DF" w:rsidP="002159D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</w:t>
            </w:r>
            <w:r w:rsidRPr="004D4CB6">
              <w:rPr>
                <w:rFonts w:ascii="Consolas" w:hAnsi="Consolas" w:cs="Consolas"/>
                <w:color w:val="2B91AF"/>
                <w:sz w:val="18"/>
                <w:szCs w:val="19"/>
                <w:lang w:val="es-ES"/>
              </w:rPr>
              <w:t>Complemento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.</w:t>
            </w:r>
            <w:r w:rsidRPr="004D4CB6">
              <w:rPr>
                <w:rFonts w:ascii="Consolas" w:hAnsi="Consolas" w:cs="Consolas"/>
                <w:color w:val="2B91AF"/>
                <w:sz w:val="18"/>
                <w:szCs w:val="19"/>
                <w:lang w:val="es-ES"/>
              </w:rPr>
              <w:t>Nomina12_pSiNoNoEspecificado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.NoEspecificado,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esSindicalizado</w:t>
            </w:r>
            <w:proofErr w:type="spellEnd"/>
          </w:p>
          <w:p w14:paraId="3260E5E7" w14:textId="66FD32A6" w:rsidR="002159DF" w:rsidRPr="004D4CB6" w:rsidRDefault="002159DF" w:rsidP="002159D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</w:t>
            </w:r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"01</w:t>
            </w:r>
            <w:proofErr w:type="gramStart"/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  </w:t>
            </w:r>
            <w:proofErr w:type="gram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pTipoJornada</w:t>
            </w:r>
            <w:proofErr w:type="spellEnd"/>
          </w:p>
          <w:p w14:paraId="4A60AE00" w14:textId="42411FCD" w:rsidR="002159DF" w:rsidRPr="004D4CB6" w:rsidRDefault="002159DF" w:rsidP="002159D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</w:t>
            </w:r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"02</w:t>
            </w:r>
            <w:proofErr w:type="gramStart"/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  </w:t>
            </w:r>
            <w:proofErr w:type="gram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pTipoRegimen</w:t>
            </w:r>
            <w:proofErr w:type="spellEnd"/>
          </w:p>
          <w:p w14:paraId="7A002318" w14:textId="1E6B2CC6" w:rsidR="002159DF" w:rsidRPr="004D4CB6" w:rsidRDefault="002159DF" w:rsidP="002159D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</w:t>
            </w:r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"49</w:t>
            </w:r>
            <w:proofErr w:type="gramStart"/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  </w:t>
            </w:r>
            <w:proofErr w:type="gram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pNumEmpleado</w:t>
            </w:r>
            <w:proofErr w:type="spellEnd"/>
          </w:p>
          <w:p w14:paraId="724F3B8A" w14:textId="3A9B103A" w:rsidR="002159DF" w:rsidRPr="004D4CB6" w:rsidRDefault="002159DF" w:rsidP="002159D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</w:t>
            </w:r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"1</w:t>
            </w:r>
            <w:proofErr w:type="gramStart"/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  </w:t>
            </w:r>
            <w:proofErr w:type="gram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pDepartamento</w:t>
            </w:r>
            <w:proofErr w:type="spellEnd"/>
          </w:p>
          <w:p w14:paraId="64AC05A8" w14:textId="1485C715" w:rsidR="002159DF" w:rsidRPr="004D4CB6" w:rsidRDefault="002159DF" w:rsidP="002159D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</w:t>
            </w:r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"ENC ALMACEN DE MAQUI"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pPuesto</w:t>
            </w:r>
            <w:proofErr w:type="spellEnd"/>
          </w:p>
          <w:p w14:paraId="3661E6DB" w14:textId="39AEEC40" w:rsidR="002159DF" w:rsidRPr="004D4CB6" w:rsidRDefault="002159DF" w:rsidP="002159D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</w:t>
            </w:r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"5</w:t>
            </w:r>
            <w:proofErr w:type="gramStart"/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  </w:t>
            </w:r>
            <w:proofErr w:type="gram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pRiesgo</w:t>
            </w:r>
            <w:proofErr w:type="spellEnd"/>
          </w:p>
          <w:p w14:paraId="64E23DD1" w14:textId="75C4A024" w:rsidR="002159DF" w:rsidRPr="004D4CB6" w:rsidRDefault="002159DF" w:rsidP="002159D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</w:t>
            </w:r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"99</w:t>
            </w:r>
            <w:proofErr w:type="gramStart"/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  </w:t>
            </w:r>
            <w:proofErr w:type="gram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pPeriodiciadPago</w:t>
            </w:r>
            <w:proofErr w:type="spellEnd"/>
          </w:p>
          <w:p w14:paraId="566A6818" w14:textId="6FB9F5F4" w:rsidR="002159DF" w:rsidRPr="004D4CB6" w:rsidRDefault="002159DF" w:rsidP="002159D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</w:t>
            </w:r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"072</w:t>
            </w:r>
            <w:proofErr w:type="gramStart"/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  </w:t>
            </w:r>
            <w:proofErr w:type="gram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pBanco</w:t>
            </w:r>
            <w:proofErr w:type="spellEnd"/>
          </w:p>
          <w:p w14:paraId="4B285382" w14:textId="4145BDB2" w:rsidR="002159DF" w:rsidRPr="004D4CB6" w:rsidRDefault="002159DF" w:rsidP="002159D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</w:t>
            </w:r>
            <w:proofErr w:type="spellStart"/>
            <w:proofErr w:type="gramStart"/>
            <w:r w:rsidR="00E346FC" w:rsidRPr="004D4CB6">
              <w:rPr>
                <w:rFonts w:ascii="Consolas" w:hAnsi="Consolas" w:cs="Consolas"/>
                <w:color w:val="0000FF"/>
                <w:sz w:val="18"/>
                <w:szCs w:val="19"/>
                <w:lang w:val="es-ES"/>
              </w:rPr>
              <w:t>null</w:t>
            </w:r>
            <w:proofErr w:type="spell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  </w:t>
            </w:r>
            <w:proofErr w:type="gram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pCuentaBanco</w:t>
            </w:r>
            <w:proofErr w:type="spellEnd"/>
          </w:p>
          <w:p w14:paraId="6518868E" w14:textId="7B4902E8" w:rsidR="002159DF" w:rsidRPr="004D4CB6" w:rsidRDefault="002159DF" w:rsidP="002159D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210.00m,            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pSalarioBaseCotApor</w:t>
            </w:r>
            <w:proofErr w:type="spellEnd"/>
          </w:p>
          <w:p w14:paraId="78EED7BD" w14:textId="10C0FA08" w:rsidR="002159DF" w:rsidRPr="004D4CB6" w:rsidRDefault="002159DF" w:rsidP="002159D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231.52m,            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pSalarioDiario</w:t>
            </w:r>
            <w:proofErr w:type="spellEnd"/>
          </w:p>
          <w:p w14:paraId="77F615F9" w14:textId="53A1D561" w:rsidR="002159DF" w:rsidRPr="004D4CB6" w:rsidRDefault="002159DF" w:rsidP="002159DF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</w:t>
            </w:r>
            <w:r w:rsidRPr="004D4CB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"SIN"</w:t>
            </w:r>
            <w:proofErr w:type="gramStart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);   </w:t>
            </w:r>
            <w:proofErr w:type="gram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pEstado</w:t>
            </w:r>
            <w:proofErr w:type="spellEnd"/>
          </w:p>
        </w:tc>
      </w:tr>
    </w:tbl>
    <w:p w14:paraId="1E5B9E4C" w14:textId="58EE6611" w:rsidR="00CC3BB3" w:rsidRDefault="00CC3BB3" w:rsidP="00DD61C0">
      <w:pPr>
        <w:pStyle w:val="Ttulo3"/>
      </w:pPr>
      <w:bookmarkStart w:id="129" w:name="_Toc140772067"/>
      <w:r>
        <w:t xml:space="preserve">Establecer que </w:t>
      </w:r>
      <w:r w:rsidR="009E6F32">
        <w:t xml:space="preserve">Nómina </w:t>
      </w:r>
      <w:r>
        <w:t xml:space="preserve">tiene </w:t>
      </w:r>
      <w:proofErr w:type="spellStart"/>
      <w:r>
        <w:t>percerpciones</w:t>
      </w:r>
      <w:bookmarkEnd w:id="129"/>
      <w:proofErr w:type="spellEnd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2159DF" w:rsidRPr="00A1739B" w14:paraId="355C04EF" w14:textId="77777777" w:rsidTr="00CB437A">
        <w:trPr>
          <w:trHeight w:val="1553"/>
        </w:trPr>
        <w:tc>
          <w:tcPr>
            <w:tcW w:w="457" w:type="dxa"/>
            <w:shd w:val="clear" w:color="auto" w:fill="F2F2F2" w:themeFill="background1" w:themeFillShade="F2"/>
          </w:tcPr>
          <w:p w14:paraId="382BCE44" w14:textId="77777777" w:rsidR="002159DF" w:rsidRPr="00A1739B" w:rsidRDefault="002159DF" w:rsidP="00B04633">
            <w:pPr>
              <w:pStyle w:val="Numeros"/>
              <w:rPr>
                <w:sz w:val="18"/>
              </w:rPr>
            </w:pPr>
            <w:r w:rsidRPr="00A1739B">
              <w:rPr>
                <w:sz w:val="18"/>
              </w:rPr>
              <w:t>01</w:t>
            </w:r>
          </w:p>
          <w:p w14:paraId="0394DD8D" w14:textId="77777777" w:rsidR="002159DF" w:rsidRPr="00A1739B" w:rsidRDefault="002159DF" w:rsidP="00B04633">
            <w:pPr>
              <w:pStyle w:val="Numeros"/>
              <w:rPr>
                <w:sz w:val="18"/>
              </w:rPr>
            </w:pPr>
            <w:r w:rsidRPr="00A1739B">
              <w:rPr>
                <w:sz w:val="18"/>
              </w:rPr>
              <w:t>02</w:t>
            </w:r>
          </w:p>
          <w:p w14:paraId="01040B58" w14:textId="77777777" w:rsidR="002159DF" w:rsidRPr="00A1739B" w:rsidRDefault="002159DF" w:rsidP="00B04633">
            <w:pPr>
              <w:pStyle w:val="Numeros"/>
              <w:rPr>
                <w:sz w:val="18"/>
              </w:rPr>
            </w:pPr>
            <w:r w:rsidRPr="00A1739B">
              <w:rPr>
                <w:sz w:val="18"/>
              </w:rPr>
              <w:t>03</w:t>
            </w:r>
          </w:p>
          <w:p w14:paraId="1333ED63" w14:textId="77777777" w:rsidR="002159DF" w:rsidRPr="00A1739B" w:rsidRDefault="002159DF" w:rsidP="00B04633">
            <w:pPr>
              <w:pStyle w:val="Numeros"/>
              <w:rPr>
                <w:sz w:val="18"/>
              </w:rPr>
            </w:pPr>
            <w:r w:rsidRPr="00A1739B">
              <w:rPr>
                <w:sz w:val="18"/>
              </w:rPr>
              <w:t>04</w:t>
            </w:r>
          </w:p>
          <w:p w14:paraId="4A26AE35" w14:textId="77777777" w:rsidR="002159DF" w:rsidRPr="00A1739B" w:rsidRDefault="002159DF" w:rsidP="00B04633">
            <w:pPr>
              <w:pStyle w:val="Numeros"/>
              <w:rPr>
                <w:sz w:val="18"/>
              </w:rPr>
            </w:pPr>
            <w:r w:rsidRPr="00A1739B">
              <w:rPr>
                <w:sz w:val="18"/>
              </w:rPr>
              <w:t>05</w:t>
            </w:r>
          </w:p>
          <w:p w14:paraId="48F5F1EB" w14:textId="77777777" w:rsidR="002159DF" w:rsidRPr="00A1739B" w:rsidRDefault="002159DF" w:rsidP="00B04633">
            <w:pPr>
              <w:pStyle w:val="Numeros"/>
              <w:rPr>
                <w:sz w:val="18"/>
              </w:rPr>
            </w:pPr>
            <w:r w:rsidRPr="00A1739B">
              <w:rPr>
                <w:sz w:val="18"/>
              </w:rPr>
              <w:t>06</w:t>
            </w:r>
          </w:p>
          <w:p w14:paraId="267DC5C4" w14:textId="3353DD76" w:rsidR="002159DF" w:rsidRPr="00A1739B" w:rsidRDefault="00A1739B" w:rsidP="00A1739B">
            <w:pPr>
              <w:pStyle w:val="Numeros"/>
              <w:rPr>
                <w:sz w:val="18"/>
              </w:rPr>
            </w:pPr>
            <w:r w:rsidRPr="00A1739B">
              <w:rPr>
                <w:sz w:val="18"/>
              </w:rPr>
              <w:t>07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18C36AC0" w14:textId="77777777" w:rsidR="002159DF" w:rsidRPr="00A1739B" w:rsidRDefault="002159DF" w:rsidP="002159D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complCfdi.Nomina12_</w:t>
            </w:r>
            <w:proofErr w:type="gramStart"/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setPercepciones(</w:t>
            </w:r>
            <w:proofErr w:type="gramEnd"/>
          </w:p>
          <w:p w14:paraId="1BE2FFF3" w14:textId="77777777" w:rsidR="002159DF" w:rsidRPr="00A1739B" w:rsidRDefault="002159DF" w:rsidP="002159D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5054.74m,               </w:t>
            </w:r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pTotalSueldos</w:t>
            </w:r>
            <w:proofErr w:type="spellEnd"/>
          </w:p>
          <w:p w14:paraId="6E81C998" w14:textId="77777777" w:rsidR="002159DF" w:rsidRPr="00A1739B" w:rsidRDefault="002159DF" w:rsidP="002159D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70160.94m,              </w:t>
            </w:r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pTotalSeparacionIndemn</w:t>
            </w:r>
            <w:proofErr w:type="spellEnd"/>
          </w:p>
          <w:p w14:paraId="041FAE87" w14:textId="6D7653D8" w:rsidR="002159DF" w:rsidRPr="00A1739B" w:rsidRDefault="002159DF" w:rsidP="002159D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</w:t>
            </w:r>
            <w:proofErr w:type="spellStart"/>
            <w:proofErr w:type="gramStart"/>
            <w:r w:rsidR="00E346FC" w:rsidRPr="00A1739B">
              <w:rPr>
                <w:rFonts w:ascii="Consolas" w:hAnsi="Consolas" w:cs="Consolas"/>
                <w:color w:val="0000FF"/>
                <w:sz w:val="18"/>
                <w:szCs w:val="19"/>
                <w:lang w:val="es-ES"/>
              </w:rPr>
              <w:t>null</w:t>
            </w:r>
            <w:proofErr w:type="spellEnd"/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  </w:t>
            </w:r>
            <w:proofErr w:type="gramEnd"/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</w:t>
            </w:r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pTotalJubilacionPensionRetiro</w:t>
            </w:r>
            <w:proofErr w:type="spellEnd"/>
          </w:p>
          <w:p w14:paraId="4E773082" w14:textId="77777777" w:rsidR="002159DF" w:rsidRPr="00A1739B" w:rsidRDefault="002159DF" w:rsidP="002159D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50212.88m,              </w:t>
            </w:r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pTotalGravado</w:t>
            </w:r>
            <w:proofErr w:type="spellEnd"/>
          </w:p>
          <w:p w14:paraId="327E6100" w14:textId="4D8CBF4C" w:rsidR="002159DF" w:rsidRPr="00A1739B" w:rsidRDefault="002159DF" w:rsidP="002159DF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25002.80m</w:t>
            </w:r>
            <w:proofErr w:type="gramStart"/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);   </w:t>
            </w:r>
            <w:proofErr w:type="gramEnd"/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</w:t>
            </w:r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pTotalExento</w:t>
            </w:r>
            <w:proofErr w:type="spellEnd"/>
          </w:p>
        </w:tc>
      </w:tr>
    </w:tbl>
    <w:p w14:paraId="4B69F729" w14:textId="3A4A457E" w:rsidR="002159DF" w:rsidRDefault="00CC3BB3" w:rsidP="00DD61C0">
      <w:pPr>
        <w:pStyle w:val="Ttulo3"/>
      </w:pPr>
      <w:bookmarkStart w:id="130" w:name="_Toc140772068"/>
      <w:r>
        <w:lastRenderedPageBreak/>
        <w:t xml:space="preserve">Agregar una percepción a percepciones de </w:t>
      </w:r>
      <w:r w:rsidR="009E6F32">
        <w:t>Nómina</w:t>
      </w:r>
      <w:bookmarkEnd w:id="130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2159DF" w:rsidRPr="00A1739B" w14:paraId="37C8BD49" w14:textId="77777777" w:rsidTr="004D4CB6">
        <w:trPr>
          <w:trHeight w:val="1489"/>
        </w:trPr>
        <w:tc>
          <w:tcPr>
            <w:tcW w:w="457" w:type="dxa"/>
            <w:shd w:val="clear" w:color="auto" w:fill="F2F2F2" w:themeFill="background1" w:themeFillShade="F2"/>
          </w:tcPr>
          <w:p w14:paraId="1D06FFE3" w14:textId="77777777" w:rsidR="002159DF" w:rsidRPr="00A1739B" w:rsidRDefault="002159DF" w:rsidP="00B04633">
            <w:pPr>
              <w:pStyle w:val="Numeros"/>
              <w:rPr>
                <w:sz w:val="18"/>
              </w:rPr>
            </w:pPr>
            <w:r w:rsidRPr="00A1739B">
              <w:rPr>
                <w:sz w:val="18"/>
              </w:rPr>
              <w:t>01</w:t>
            </w:r>
          </w:p>
          <w:p w14:paraId="309362E2" w14:textId="77777777" w:rsidR="002159DF" w:rsidRPr="00A1739B" w:rsidRDefault="002159DF" w:rsidP="00B04633">
            <w:pPr>
              <w:pStyle w:val="Numeros"/>
              <w:rPr>
                <w:sz w:val="18"/>
              </w:rPr>
            </w:pPr>
            <w:r w:rsidRPr="00A1739B">
              <w:rPr>
                <w:sz w:val="18"/>
              </w:rPr>
              <w:t>02</w:t>
            </w:r>
          </w:p>
          <w:p w14:paraId="21455384" w14:textId="77777777" w:rsidR="002159DF" w:rsidRPr="00A1739B" w:rsidRDefault="002159DF" w:rsidP="00B04633">
            <w:pPr>
              <w:pStyle w:val="Numeros"/>
              <w:rPr>
                <w:sz w:val="18"/>
              </w:rPr>
            </w:pPr>
            <w:r w:rsidRPr="00A1739B">
              <w:rPr>
                <w:sz w:val="18"/>
              </w:rPr>
              <w:t>03</w:t>
            </w:r>
          </w:p>
          <w:p w14:paraId="7BA1B981" w14:textId="77777777" w:rsidR="002159DF" w:rsidRPr="00A1739B" w:rsidRDefault="002159DF" w:rsidP="00B04633">
            <w:pPr>
              <w:pStyle w:val="Numeros"/>
              <w:rPr>
                <w:sz w:val="18"/>
              </w:rPr>
            </w:pPr>
            <w:r w:rsidRPr="00A1739B">
              <w:rPr>
                <w:sz w:val="18"/>
              </w:rPr>
              <w:t>04</w:t>
            </w:r>
          </w:p>
          <w:p w14:paraId="06567FCE" w14:textId="77777777" w:rsidR="002159DF" w:rsidRPr="00A1739B" w:rsidRDefault="002159DF" w:rsidP="00B04633">
            <w:pPr>
              <w:pStyle w:val="Numeros"/>
              <w:rPr>
                <w:sz w:val="18"/>
              </w:rPr>
            </w:pPr>
            <w:r w:rsidRPr="00A1739B">
              <w:rPr>
                <w:sz w:val="18"/>
              </w:rPr>
              <w:t>05</w:t>
            </w:r>
          </w:p>
          <w:p w14:paraId="3F71B1B7" w14:textId="77777777" w:rsidR="002159DF" w:rsidRPr="00A1739B" w:rsidRDefault="002159DF" w:rsidP="00B04633">
            <w:pPr>
              <w:pStyle w:val="Numeros"/>
              <w:rPr>
                <w:sz w:val="18"/>
              </w:rPr>
            </w:pPr>
            <w:r w:rsidRPr="00A1739B">
              <w:rPr>
                <w:sz w:val="18"/>
              </w:rPr>
              <w:t>06</w:t>
            </w:r>
          </w:p>
          <w:p w14:paraId="1FED9584" w14:textId="719D3BA8" w:rsidR="002159DF" w:rsidRPr="00A1739B" w:rsidRDefault="004D4CB6" w:rsidP="004D4CB6">
            <w:pPr>
              <w:pStyle w:val="Numeros"/>
              <w:rPr>
                <w:sz w:val="18"/>
              </w:rPr>
            </w:pPr>
            <w:r w:rsidRPr="00A1739B">
              <w:rPr>
                <w:sz w:val="18"/>
              </w:rPr>
              <w:t>07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043C40F5" w14:textId="77777777" w:rsidR="002159DF" w:rsidRPr="00A1739B" w:rsidRDefault="002159DF" w:rsidP="002159D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complCfdi.Nomina12_</w:t>
            </w:r>
            <w:proofErr w:type="gramStart"/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addPercepcion(</w:t>
            </w:r>
            <w:proofErr w:type="gramEnd"/>
          </w:p>
          <w:p w14:paraId="1694B892" w14:textId="77777777" w:rsidR="002159DF" w:rsidRPr="00A1739B" w:rsidRDefault="002159DF" w:rsidP="002159D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</w:t>
            </w:r>
            <w:r w:rsidRPr="00A1739B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"029</w:t>
            </w:r>
            <w:proofErr w:type="gramStart"/>
            <w:r w:rsidRPr="00A1739B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  </w:t>
            </w:r>
            <w:proofErr w:type="gramEnd"/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</w:t>
            </w:r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pTipoPercepcion</w:t>
            </w:r>
            <w:proofErr w:type="spellEnd"/>
          </w:p>
          <w:p w14:paraId="62796A0A" w14:textId="77777777" w:rsidR="002159DF" w:rsidRPr="00A1739B" w:rsidRDefault="002159DF" w:rsidP="002159D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</w:t>
            </w:r>
            <w:r w:rsidRPr="00A1739B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"500100010004</w:t>
            </w:r>
            <w:proofErr w:type="gramStart"/>
            <w:r w:rsidRPr="00A1739B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  </w:t>
            </w:r>
            <w:proofErr w:type="gramEnd"/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</w:t>
            </w:r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pClave</w:t>
            </w:r>
            <w:proofErr w:type="spellEnd"/>
          </w:p>
          <w:p w14:paraId="66E5F9E4" w14:textId="77777777" w:rsidR="002159DF" w:rsidRPr="00A1739B" w:rsidRDefault="002159DF" w:rsidP="002159D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</w:t>
            </w:r>
            <w:r w:rsidRPr="00A1739B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"Vales de Despensa</w:t>
            </w:r>
            <w:proofErr w:type="gramStart"/>
            <w:r w:rsidRPr="00A1739B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  </w:t>
            </w:r>
            <w:proofErr w:type="gramEnd"/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</w:t>
            </w:r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pConcepto</w:t>
            </w:r>
            <w:proofErr w:type="spellEnd"/>
          </w:p>
          <w:p w14:paraId="1FB08E20" w14:textId="77777777" w:rsidR="002159DF" w:rsidRPr="00A1739B" w:rsidRDefault="002159DF" w:rsidP="002159D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0.00m,                  </w:t>
            </w:r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pImporteGravado</w:t>
            </w:r>
            <w:proofErr w:type="spellEnd"/>
          </w:p>
          <w:p w14:paraId="56F6091F" w14:textId="5349237C" w:rsidR="002159DF" w:rsidRPr="00A1739B" w:rsidRDefault="002159DF" w:rsidP="002159DF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462.00m</w:t>
            </w:r>
            <w:proofErr w:type="gramStart"/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);   </w:t>
            </w:r>
            <w:proofErr w:type="gramEnd"/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</w:t>
            </w:r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pImporteExento</w:t>
            </w:r>
            <w:proofErr w:type="spellEnd"/>
          </w:p>
        </w:tc>
      </w:tr>
    </w:tbl>
    <w:p w14:paraId="221A51F4" w14:textId="53CAD184" w:rsidR="002159DF" w:rsidRDefault="00CC3BB3" w:rsidP="00DD61C0">
      <w:pPr>
        <w:pStyle w:val="Ttulo3"/>
      </w:pPr>
      <w:bookmarkStart w:id="131" w:name="_Toc140772069"/>
      <w:r>
        <w:t xml:space="preserve">Agregar una </w:t>
      </w:r>
      <w:r w:rsidR="006176BD">
        <w:t>Separación</w:t>
      </w:r>
      <w:r>
        <w:t xml:space="preserve"> </w:t>
      </w:r>
      <w:r w:rsidR="006176BD">
        <w:t>indemnización</w:t>
      </w:r>
      <w:r>
        <w:t xml:space="preserve"> a percepciones de </w:t>
      </w:r>
      <w:r w:rsidR="009E6F32">
        <w:t>Nómina</w:t>
      </w:r>
      <w:bookmarkEnd w:id="131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CC3BB3" w:rsidRPr="00A1739B" w14:paraId="6873F655" w14:textId="77777777" w:rsidTr="00CB437A">
        <w:trPr>
          <w:trHeight w:val="1565"/>
        </w:trPr>
        <w:tc>
          <w:tcPr>
            <w:tcW w:w="457" w:type="dxa"/>
            <w:shd w:val="clear" w:color="auto" w:fill="F2F2F2" w:themeFill="background1" w:themeFillShade="F2"/>
          </w:tcPr>
          <w:p w14:paraId="54F86E48" w14:textId="77777777" w:rsidR="00CC3BB3" w:rsidRPr="00A1739B" w:rsidRDefault="00CC3BB3" w:rsidP="00B04633">
            <w:pPr>
              <w:pStyle w:val="Numeros"/>
              <w:rPr>
                <w:sz w:val="18"/>
              </w:rPr>
            </w:pPr>
            <w:r w:rsidRPr="00A1739B">
              <w:rPr>
                <w:sz w:val="18"/>
              </w:rPr>
              <w:t>01</w:t>
            </w:r>
          </w:p>
          <w:p w14:paraId="59AB93DA" w14:textId="77777777" w:rsidR="00CC3BB3" w:rsidRPr="00A1739B" w:rsidRDefault="00CC3BB3" w:rsidP="00B04633">
            <w:pPr>
              <w:pStyle w:val="Numeros"/>
              <w:rPr>
                <w:sz w:val="18"/>
              </w:rPr>
            </w:pPr>
            <w:r w:rsidRPr="00A1739B">
              <w:rPr>
                <w:sz w:val="18"/>
              </w:rPr>
              <w:t>02</w:t>
            </w:r>
          </w:p>
          <w:p w14:paraId="2653E7EA" w14:textId="77777777" w:rsidR="00CC3BB3" w:rsidRPr="00A1739B" w:rsidRDefault="00CC3BB3" w:rsidP="00B04633">
            <w:pPr>
              <w:pStyle w:val="Numeros"/>
              <w:rPr>
                <w:sz w:val="18"/>
              </w:rPr>
            </w:pPr>
            <w:r w:rsidRPr="00A1739B">
              <w:rPr>
                <w:sz w:val="18"/>
              </w:rPr>
              <w:t>03</w:t>
            </w:r>
          </w:p>
          <w:p w14:paraId="7BF4CE0D" w14:textId="77777777" w:rsidR="00CC3BB3" w:rsidRPr="00A1739B" w:rsidRDefault="00CC3BB3" w:rsidP="00B04633">
            <w:pPr>
              <w:pStyle w:val="Numeros"/>
              <w:rPr>
                <w:sz w:val="18"/>
              </w:rPr>
            </w:pPr>
            <w:r w:rsidRPr="00A1739B">
              <w:rPr>
                <w:sz w:val="18"/>
              </w:rPr>
              <w:t>04</w:t>
            </w:r>
          </w:p>
          <w:p w14:paraId="7991C4F3" w14:textId="77777777" w:rsidR="00CC3BB3" w:rsidRPr="00A1739B" w:rsidRDefault="00CC3BB3" w:rsidP="00B04633">
            <w:pPr>
              <w:pStyle w:val="Numeros"/>
              <w:rPr>
                <w:sz w:val="18"/>
              </w:rPr>
            </w:pPr>
            <w:r w:rsidRPr="00A1739B">
              <w:rPr>
                <w:sz w:val="18"/>
              </w:rPr>
              <w:t>05</w:t>
            </w:r>
          </w:p>
          <w:p w14:paraId="683DA4C6" w14:textId="77777777" w:rsidR="00CC3BB3" w:rsidRPr="00A1739B" w:rsidRDefault="00CC3BB3" w:rsidP="00B04633">
            <w:pPr>
              <w:pStyle w:val="Numeros"/>
              <w:rPr>
                <w:sz w:val="18"/>
              </w:rPr>
            </w:pPr>
            <w:r w:rsidRPr="00A1739B">
              <w:rPr>
                <w:sz w:val="18"/>
              </w:rPr>
              <w:t>06</w:t>
            </w:r>
          </w:p>
          <w:p w14:paraId="71C2EA99" w14:textId="26DAC9EA" w:rsidR="00CC3BB3" w:rsidRPr="00A1739B" w:rsidRDefault="00B04633" w:rsidP="00B04633">
            <w:pPr>
              <w:pStyle w:val="Numeros"/>
              <w:rPr>
                <w:sz w:val="18"/>
              </w:rPr>
            </w:pPr>
            <w:r w:rsidRPr="00A1739B">
              <w:rPr>
                <w:sz w:val="18"/>
              </w:rPr>
              <w:t>07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116152D2" w14:textId="77777777" w:rsidR="00CC3BB3" w:rsidRPr="00A1739B" w:rsidRDefault="00CC3BB3" w:rsidP="00CC3BB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complCfdi.Nomina12_</w:t>
            </w:r>
            <w:proofErr w:type="gramStart"/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setSeparacionIndemnizacion(</w:t>
            </w:r>
            <w:proofErr w:type="gramEnd"/>
          </w:p>
          <w:p w14:paraId="5DB2F876" w14:textId="77777777" w:rsidR="00CC3BB3" w:rsidRPr="00A1739B" w:rsidRDefault="00CC3BB3" w:rsidP="00CC3BB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70160.94m,      </w:t>
            </w:r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pTotalPagado</w:t>
            </w:r>
            <w:proofErr w:type="spellEnd"/>
          </w:p>
          <w:p w14:paraId="35F2AD38" w14:textId="77777777" w:rsidR="00CC3BB3" w:rsidRPr="00A1739B" w:rsidRDefault="00CC3BB3" w:rsidP="00CC3BB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</w:t>
            </w:r>
            <w:proofErr w:type="gramStart"/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3,   </w:t>
            </w:r>
            <w:proofErr w:type="gramEnd"/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</w:t>
            </w:r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pNumAñosServicio</w:t>
            </w:r>
            <w:proofErr w:type="spellEnd"/>
          </w:p>
          <w:p w14:paraId="39EC1BD4" w14:textId="77777777" w:rsidR="00CC3BB3" w:rsidRPr="00A1739B" w:rsidRDefault="00CC3BB3" w:rsidP="00CC3BB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6384</w:t>
            </w:r>
            <w:proofErr w:type="gramStart"/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m,   </w:t>
            </w:r>
            <w:proofErr w:type="gramEnd"/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</w:t>
            </w:r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pUltimoSueldoMensOrd</w:t>
            </w:r>
            <w:proofErr w:type="spellEnd"/>
          </w:p>
          <w:p w14:paraId="31F46FBB" w14:textId="77777777" w:rsidR="00CC3BB3" w:rsidRPr="00A1739B" w:rsidRDefault="00CC3BB3" w:rsidP="00CC3BB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6384.00m,       </w:t>
            </w:r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pIngresoAcumulable</w:t>
            </w:r>
            <w:proofErr w:type="spellEnd"/>
          </w:p>
          <w:p w14:paraId="52B442D0" w14:textId="46BCA26E" w:rsidR="00CC3BB3" w:rsidRPr="00A1739B" w:rsidRDefault="00CC3BB3" w:rsidP="00CC3BB3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63776.94m</w:t>
            </w:r>
            <w:proofErr w:type="gramStart"/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);   </w:t>
            </w:r>
            <w:proofErr w:type="gramEnd"/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</w:t>
            </w:r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pIngresoNoAcumulable</w:t>
            </w:r>
            <w:proofErr w:type="spellEnd"/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 </w:t>
            </w:r>
          </w:p>
        </w:tc>
      </w:tr>
    </w:tbl>
    <w:p w14:paraId="43BE13BD" w14:textId="5FD1E19A" w:rsidR="00CC3BB3" w:rsidRDefault="00CC3BB3" w:rsidP="00DD61C0">
      <w:pPr>
        <w:pStyle w:val="Ttulo3"/>
      </w:pPr>
      <w:bookmarkStart w:id="132" w:name="_Toc140772070"/>
      <w:proofErr w:type="spellStart"/>
      <w:r>
        <w:t>Estable</w:t>
      </w:r>
      <w:r w:rsidR="00930633">
        <w:t>r</w:t>
      </w:r>
      <w:proofErr w:type="spellEnd"/>
      <w:r>
        <w:t xml:space="preserve"> deducciones a </w:t>
      </w:r>
      <w:r w:rsidR="009E6F32">
        <w:t>Nómina</w:t>
      </w:r>
      <w:bookmarkEnd w:id="132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CC3BB3" w:rsidRPr="00A1739B" w14:paraId="1F8C4BD6" w14:textId="77777777" w:rsidTr="003762B5">
        <w:trPr>
          <w:trHeight w:val="682"/>
        </w:trPr>
        <w:tc>
          <w:tcPr>
            <w:tcW w:w="457" w:type="dxa"/>
            <w:shd w:val="clear" w:color="auto" w:fill="F2F2F2" w:themeFill="background1" w:themeFillShade="F2"/>
          </w:tcPr>
          <w:p w14:paraId="39247737" w14:textId="77777777" w:rsidR="00CC3BB3" w:rsidRPr="00A1739B" w:rsidRDefault="00CC3BB3" w:rsidP="00B04633">
            <w:pPr>
              <w:pStyle w:val="Numeros"/>
              <w:rPr>
                <w:sz w:val="18"/>
              </w:rPr>
            </w:pPr>
            <w:r w:rsidRPr="00A1739B">
              <w:rPr>
                <w:sz w:val="18"/>
              </w:rPr>
              <w:t>01</w:t>
            </w:r>
          </w:p>
          <w:p w14:paraId="46FE4B8D" w14:textId="77777777" w:rsidR="00CC3BB3" w:rsidRPr="00A1739B" w:rsidRDefault="00CC3BB3" w:rsidP="00B04633">
            <w:pPr>
              <w:pStyle w:val="Numeros"/>
              <w:rPr>
                <w:sz w:val="18"/>
              </w:rPr>
            </w:pPr>
            <w:r w:rsidRPr="00A1739B">
              <w:rPr>
                <w:sz w:val="18"/>
              </w:rPr>
              <w:t>02</w:t>
            </w:r>
          </w:p>
          <w:p w14:paraId="4EE09F87" w14:textId="47A1357E" w:rsidR="00CC3BB3" w:rsidRPr="00A1739B" w:rsidRDefault="003762B5" w:rsidP="00B04633">
            <w:pPr>
              <w:pStyle w:val="Numeros"/>
              <w:rPr>
                <w:sz w:val="18"/>
              </w:rPr>
            </w:pPr>
            <w:r>
              <w:rPr>
                <w:sz w:val="18"/>
              </w:rPr>
              <w:t>03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53660B1C" w14:textId="77777777" w:rsidR="00CC3BB3" w:rsidRPr="00A1739B" w:rsidRDefault="00CC3BB3" w:rsidP="00CC3BB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complCfdi.Nomina12_</w:t>
            </w:r>
            <w:proofErr w:type="gramStart"/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setDeducciones(</w:t>
            </w:r>
            <w:proofErr w:type="gramEnd"/>
          </w:p>
          <w:p w14:paraId="0CC508D7" w14:textId="6E17C802" w:rsidR="00CC3BB3" w:rsidRPr="00A1739B" w:rsidRDefault="00CC3BB3" w:rsidP="00CC3BB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</w:t>
            </w:r>
            <w:proofErr w:type="spellStart"/>
            <w:proofErr w:type="gramStart"/>
            <w:r w:rsidR="00E346FC" w:rsidRPr="00A1739B">
              <w:rPr>
                <w:rFonts w:ascii="Consolas" w:hAnsi="Consolas" w:cs="Consolas"/>
                <w:color w:val="0000FF"/>
                <w:sz w:val="18"/>
                <w:szCs w:val="19"/>
                <w:lang w:val="es-ES"/>
              </w:rPr>
              <w:t>null</w:t>
            </w:r>
            <w:proofErr w:type="spellEnd"/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  </w:t>
            </w:r>
            <w:proofErr w:type="gramEnd"/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</w:t>
            </w:r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pTotalOtrasDeducc</w:t>
            </w:r>
            <w:proofErr w:type="spellEnd"/>
          </w:p>
          <w:p w14:paraId="3F9A5A70" w14:textId="7DF0E782" w:rsidR="00CC3BB3" w:rsidRPr="00A1739B" w:rsidRDefault="00CC3BB3" w:rsidP="00CC3BB3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3781.05m</w:t>
            </w:r>
            <w:proofErr w:type="gramStart"/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);   </w:t>
            </w:r>
            <w:proofErr w:type="gramEnd"/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</w:t>
            </w:r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pTotalImpuestosReten</w:t>
            </w:r>
            <w:proofErr w:type="spellEnd"/>
          </w:p>
        </w:tc>
      </w:tr>
    </w:tbl>
    <w:p w14:paraId="66C6D36E" w14:textId="48FE9B13" w:rsidR="002159DF" w:rsidRDefault="00CC3BB3" w:rsidP="00DD61C0">
      <w:pPr>
        <w:pStyle w:val="Ttulo3"/>
      </w:pPr>
      <w:bookmarkStart w:id="133" w:name="_Toc140772071"/>
      <w:r>
        <w:t>A</w:t>
      </w:r>
      <w:r w:rsidR="00DD61C0">
        <w:t>gregar</w:t>
      </w:r>
      <w:r>
        <w:t xml:space="preserve"> u</w:t>
      </w:r>
      <w:r w:rsidR="009E6F32">
        <w:t>na deducción a deducciones de Nómina</w:t>
      </w:r>
      <w:bookmarkEnd w:id="133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CC3BB3" w:rsidRPr="00A1739B" w14:paraId="7684B356" w14:textId="77777777" w:rsidTr="004D4CB6">
        <w:trPr>
          <w:trHeight w:val="1403"/>
        </w:trPr>
        <w:tc>
          <w:tcPr>
            <w:tcW w:w="457" w:type="dxa"/>
            <w:shd w:val="clear" w:color="auto" w:fill="F2F2F2" w:themeFill="background1" w:themeFillShade="F2"/>
          </w:tcPr>
          <w:p w14:paraId="384D3E8E" w14:textId="77777777" w:rsidR="00CC3BB3" w:rsidRPr="00A1739B" w:rsidRDefault="00CC3BB3" w:rsidP="00B04633">
            <w:pPr>
              <w:pStyle w:val="Numeros"/>
              <w:rPr>
                <w:sz w:val="18"/>
              </w:rPr>
            </w:pPr>
            <w:r w:rsidRPr="00A1739B">
              <w:rPr>
                <w:sz w:val="18"/>
              </w:rPr>
              <w:t>01</w:t>
            </w:r>
          </w:p>
          <w:p w14:paraId="06659778" w14:textId="77777777" w:rsidR="00CC3BB3" w:rsidRPr="00A1739B" w:rsidRDefault="00CC3BB3" w:rsidP="00B04633">
            <w:pPr>
              <w:pStyle w:val="Numeros"/>
              <w:rPr>
                <w:sz w:val="18"/>
              </w:rPr>
            </w:pPr>
            <w:r w:rsidRPr="00A1739B">
              <w:rPr>
                <w:sz w:val="18"/>
              </w:rPr>
              <w:t>02</w:t>
            </w:r>
          </w:p>
          <w:p w14:paraId="02708DD2" w14:textId="77777777" w:rsidR="00CC3BB3" w:rsidRPr="00A1739B" w:rsidRDefault="00CC3BB3" w:rsidP="00B04633">
            <w:pPr>
              <w:pStyle w:val="Numeros"/>
              <w:rPr>
                <w:sz w:val="18"/>
              </w:rPr>
            </w:pPr>
            <w:r w:rsidRPr="00A1739B">
              <w:rPr>
                <w:sz w:val="18"/>
              </w:rPr>
              <w:t>03</w:t>
            </w:r>
          </w:p>
          <w:p w14:paraId="32FD5FBF" w14:textId="77777777" w:rsidR="00CC3BB3" w:rsidRPr="00A1739B" w:rsidRDefault="00CC3BB3" w:rsidP="00B04633">
            <w:pPr>
              <w:pStyle w:val="Numeros"/>
              <w:rPr>
                <w:sz w:val="18"/>
              </w:rPr>
            </w:pPr>
            <w:r w:rsidRPr="00A1739B">
              <w:rPr>
                <w:sz w:val="18"/>
              </w:rPr>
              <w:t>04</w:t>
            </w:r>
          </w:p>
          <w:p w14:paraId="3D4EED8B" w14:textId="77777777" w:rsidR="00CC3BB3" w:rsidRPr="00A1739B" w:rsidRDefault="00CC3BB3" w:rsidP="00B04633">
            <w:pPr>
              <w:pStyle w:val="Numeros"/>
              <w:rPr>
                <w:sz w:val="18"/>
              </w:rPr>
            </w:pPr>
            <w:r w:rsidRPr="00A1739B">
              <w:rPr>
                <w:sz w:val="18"/>
              </w:rPr>
              <w:t>05</w:t>
            </w:r>
          </w:p>
          <w:p w14:paraId="4A25AE86" w14:textId="347C051E" w:rsidR="00CC3BB3" w:rsidRPr="00A1739B" w:rsidRDefault="004D4CB6" w:rsidP="004D4CB6">
            <w:pPr>
              <w:pStyle w:val="Numeros"/>
              <w:rPr>
                <w:sz w:val="18"/>
              </w:rPr>
            </w:pPr>
            <w:r w:rsidRPr="00A1739B">
              <w:rPr>
                <w:sz w:val="18"/>
              </w:rPr>
              <w:t>06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1DFF03F1" w14:textId="77777777" w:rsidR="00CC3BB3" w:rsidRPr="00A1739B" w:rsidRDefault="00CC3BB3" w:rsidP="00CC3BB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complCfdi.Nomina12_</w:t>
            </w:r>
            <w:proofErr w:type="gramStart"/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addDeduccion(</w:t>
            </w:r>
            <w:proofErr w:type="gramEnd"/>
          </w:p>
          <w:p w14:paraId="5B46EF8E" w14:textId="77777777" w:rsidR="00CC3BB3" w:rsidRPr="00A1739B" w:rsidRDefault="00CC3BB3" w:rsidP="00CC3BB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</w:t>
            </w:r>
            <w:r w:rsidRPr="00A1739B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"002</w:t>
            </w:r>
            <w:proofErr w:type="gramStart"/>
            <w:r w:rsidRPr="00A1739B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  </w:t>
            </w:r>
            <w:proofErr w:type="gramEnd"/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</w:t>
            </w:r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pTipoDeducc</w:t>
            </w:r>
            <w:proofErr w:type="spellEnd"/>
          </w:p>
          <w:p w14:paraId="4B610938" w14:textId="77777777" w:rsidR="00CC3BB3" w:rsidRPr="00A1739B" w:rsidRDefault="00CC3BB3" w:rsidP="00CC3BB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</w:t>
            </w:r>
            <w:r w:rsidRPr="00A1739B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"20010004</w:t>
            </w:r>
            <w:proofErr w:type="gramStart"/>
            <w:r w:rsidRPr="00A1739B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  </w:t>
            </w:r>
            <w:proofErr w:type="gramEnd"/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</w:t>
            </w:r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pClave</w:t>
            </w:r>
            <w:proofErr w:type="spellEnd"/>
          </w:p>
          <w:p w14:paraId="64AB776B" w14:textId="77777777" w:rsidR="00CC3BB3" w:rsidRPr="00A1739B" w:rsidRDefault="00CC3BB3" w:rsidP="00CC3BB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</w:t>
            </w:r>
            <w:r w:rsidRPr="00A1739B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"ISR</w:t>
            </w:r>
            <w:proofErr w:type="gramStart"/>
            <w:r w:rsidRPr="00A1739B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  </w:t>
            </w:r>
            <w:proofErr w:type="gramEnd"/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</w:t>
            </w:r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pConcepto</w:t>
            </w:r>
            <w:proofErr w:type="spellEnd"/>
          </w:p>
          <w:p w14:paraId="37CAB4BE" w14:textId="59BBA28A" w:rsidR="00CC3BB3" w:rsidRPr="00A1739B" w:rsidRDefault="00CC3BB3" w:rsidP="00CC3BB3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3781.05m</w:t>
            </w:r>
            <w:proofErr w:type="gramStart"/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);   </w:t>
            </w:r>
            <w:proofErr w:type="gramEnd"/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</w:t>
            </w:r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pImporte</w:t>
            </w:r>
            <w:proofErr w:type="spellEnd"/>
          </w:p>
        </w:tc>
      </w:tr>
    </w:tbl>
    <w:p w14:paraId="74AA2256" w14:textId="2CFAA324" w:rsidR="002159DF" w:rsidRDefault="00CC3BB3" w:rsidP="00DD61C0">
      <w:pPr>
        <w:pStyle w:val="Ttulo3"/>
      </w:pPr>
      <w:bookmarkStart w:id="134" w:name="_Toc140772072"/>
      <w:r>
        <w:t>Gener</w:t>
      </w:r>
      <w:r w:rsidR="00DD61C0">
        <w:t>ar</w:t>
      </w:r>
      <w:r>
        <w:t xml:space="preserve"> </w:t>
      </w:r>
      <w:r w:rsidR="00DD61C0">
        <w:t xml:space="preserve">el </w:t>
      </w:r>
      <w:r w:rsidR="009E6F32">
        <w:t>Complemento Nómina</w:t>
      </w:r>
      <w:bookmarkEnd w:id="134"/>
    </w:p>
    <w:p w14:paraId="666B7696" w14:textId="577F9C7D" w:rsidR="00DD61C0" w:rsidRDefault="00DD61C0" w:rsidP="00A1739B">
      <w:pPr>
        <w:pStyle w:val="Textoindependiente"/>
      </w:pPr>
      <w:r>
        <w:t xml:space="preserve">Una vez agregado al objeto </w:t>
      </w:r>
      <w:r w:rsidRPr="009E6F32">
        <w:rPr>
          <w:rFonts w:ascii="Consolas" w:hAnsi="Consolas"/>
        </w:rPr>
        <w:t>CFDI</w:t>
      </w:r>
      <w:r w:rsidR="00D903B1">
        <w:rPr>
          <w:rFonts w:ascii="Consolas" w:hAnsi="Consolas"/>
        </w:rPr>
        <w:t>40</w:t>
      </w:r>
      <w:r w:rsidR="006176BD">
        <w:t xml:space="preserve"> ya</w:t>
      </w:r>
      <w:r>
        <w:t xml:space="preserve"> se puede generar el </w:t>
      </w:r>
      <w:r w:rsidR="006176BD">
        <w:t>XML</w:t>
      </w:r>
      <w:r>
        <w:t>, sellar y timbrar con los respectivos métodos de esta clase (</w:t>
      </w:r>
      <w:r w:rsidRPr="009E6F32">
        <w:rPr>
          <w:rFonts w:ascii="Consolas" w:hAnsi="Consolas"/>
        </w:rPr>
        <w:t>CFDI</w:t>
      </w:r>
      <w:r w:rsidR="00D903B1">
        <w:rPr>
          <w:rFonts w:ascii="Consolas" w:hAnsi="Consolas"/>
        </w:rPr>
        <w:t>40</w:t>
      </w:r>
      <w:r>
        <w:t>).</w:t>
      </w:r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CC3BB3" w:rsidRPr="00A1739B" w14:paraId="46DC33D8" w14:textId="77777777" w:rsidTr="00A1739B">
        <w:trPr>
          <w:trHeight w:val="1574"/>
        </w:trPr>
        <w:tc>
          <w:tcPr>
            <w:tcW w:w="457" w:type="dxa"/>
            <w:shd w:val="clear" w:color="auto" w:fill="F2F2F2" w:themeFill="background1" w:themeFillShade="F2"/>
          </w:tcPr>
          <w:p w14:paraId="2CDD085E" w14:textId="77777777" w:rsidR="00CC3BB3" w:rsidRPr="00A1739B" w:rsidRDefault="00CC3BB3" w:rsidP="00B04633">
            <w:pPr>
              <w:pStyle w:val="Numeros"/>
              <w:rPr>
                <w:sz w:val="18"/>
              </w:rPr>
            </w:pPr>
            <w:r w:rsidRPr="00A1739B">
              <w:rPr>
                <w:sz w:val="18"/>
              </w:rPr>
              <w:t>01</w:t>
            </w:r>
          </w:p>
          <w:p w14:paraId="3696BD51" w14:textId="77777777" w:rsidR="00CC3BB3" w:rsidRPr="00A1739B" w:rsidRDefault="00CC3BB3" w:rsidP="00B04633">
            <w:pPr>
              <w:pStyle w:val="Numeros"/>
              <w:rPr>
                <w:sz w:val="18"/>
              </w:rPr>
            </w:pPr>
            <w:r w:rsidRPr="00A1739B">
              <w:rPr>
                <w:sz w:val="18"/>
              </w:rPr>
              <w:t>02</w:t>
            </w:r>
          </w:p>
          <w:p w14:paraId="4FE9901F" w14:textId="77777777" w:rsidR="00CC3BB3" w:rsidRPr="00A1739B" w:rsidRDefault="00CC3BB3" w:rsidP="00B04633">
            <w:pPr>
              <w:pStyle w:val="Numeros"/>
              <w:rPr>
                <w:sz w:val="18"/>
              </w:rPr>
            </w:pPr>
            <w:r w:rsidRPr="00A1739B">
              <w:rPr>
                <w:sz w:val="18"/>
              </w:rPr>
              <w:t>03</w:t>
            </w:r>
          </w:p>
          <w:p w14:paraId="4E4AE68E" w14:textId="77777777" w:rsidR="00CC3BB3" w:rsidRPr="00A1739B" w:rsidRDefault="00CC3BB3" w:rsidP="00B04633">
            <w:pPr>
              <w:pStyle w:val="Numeros"/>
              <w:rPr>
                <w:sz w:val="18"/>
              </w:rPr>
            </w:pPr>
            <w:r w:rsidRPr="00A1739B">
              <w:rPr>
                <w:sz w:val="18"/>
              </w:rPr>
              <w:t>04</w:t>
            </w:r>
          </w:p>
          <w:p w14:paraId="2A7BA1A4" w14:textId="77777777" w:rsidR="00CC3BB3" w:rsidRPr="00A1739B" w:rsidRDefault="00CC3BB3" w:rsidP="00B04633">
            <w:pPr>
              <w:pStyle w:val="Numeros"/>
              <w:rPr>
                <w:sz w:val="18"/>
              </w:rPr>
            </w:pPr>
            <w:r w:rsidRPr="00A1739B">
              <w:rPr>
                <w:sz w:val="18"/>
              </w:rPr>
              <w:t>05</w:t>
            </w:r>
          </w:p>
          <w:p w14:paraId="63F4D210" w14:textId="77777777" w:rsidR="00CC3BB3" w:rsidRPr="00A1739B" w:rsidRDefault="00CC3BB3" w:rsidP="00B04633">
            <w:pPr>
              <w:pStyle w:val="Numeros"/>
              <w:rPr>
                <w:sz w:val="18"/>
              </w:rPr>
            </w:pPr>
            <w:r w:rsidRPr="00A1739B">
              <w:rPr>
                <w:sz w:val="18"/>
              </w:rPr>
              <w:t>06</w:t>
            </w:r>
          </w:p>
          <w:p w14:paraId="3973EA7F" w14:textId="309CD6F7" w:rsidR="00CC3BB3" w:rsidRPr="00A1739B" w:rsidRDefault="00B04633" w:rsidP="00A1739B">
            <w:pPr>
              <w:pStyle w:val="Numeros"/>
              <w:rPr>
                <w:sz w:val="18"/>
              </w:rPr>
            </w:pPr>
            <w:r w:rsidRPr="00A1739B">
              <w:rPr>
                <w:sz w:val="18"/>
              </w:rPr>
              <w:t>07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38116EB7" w14:textId="77777777" w:rsidR="00CC3BB3" w:rsidRPr="00A1739B" w:rsidRDefault="00CC3BB3" w:rsidP="00CC3BB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proofErr w:type="spellStart"/>
            <w:r w:rsidRPr="00A1739B">
              <w:rPr>
                <w:rFonts w:ascii="Consolas" w:hAnsi="Consolas" w:cs="Consolas"/>
                <w:color w:val="2B91AF"/>
                <w:sz w:val="18"/>
                <w:szCs w:val="19"/>
                <w:lang w:val="es-ES"/>
              </w:rPr>
              <w:t>ReturnXmlComplemento</w:t>
            </w:r>
            <w:proofErr w:type="spellEnd"/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rtnXmlCompl</w:t>
            </w:r>
            <w:proofErr w:type="spellEnd"/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= complCfdi.Nomina12_</w:t>
            </w:r>
            <w:proofErr w:type="gramStart"/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generaComplemento(</w:t>
            </w:r>
            <w:proofErr w:type="gramEnd"/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);</w:t>
            </w:r>
          </w:p>
          <w:p w14:paraId="0FD131FC" w14:textId="678505DB" w:rsidR="00CC3BB3" w:rsidRPr="00A1739B" w:rsidRDefault="00CC3BB3" w:rsidP="00CC3BB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</w:t>
            </w:r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//verificamos que se haya creado el complemento y s</w:t>
            </w:r>
            <w:r w:rsidR="00612F21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i es así</w:t>
            </w:r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 lo agregamos al comprobante, </w:t>
            </w:r>
            <w:proofErr w:type="spellStart"/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tambien</w:t>
            </w:r>
            <w:proofErr w:type="spellEnd"/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 debemos agregar el </w:t>
            </w:r>
            <w:proofErr w:type="spellStart"/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namespace</w:t>
            </w:r>
            <w:proofErr w:type="spellEnd"/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 para n</w:t>
            </w:r>
            <w:r w:rsidR="00612F21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ó</w:t>
            </w:r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mina</w:t>
            </w:r>
          </w:p>
          <w:p w14:paraId="6777394E" w14:textId="77777777" w:rsidR="00CC3BB3" w:rsidRPr="00A1739B" w:rsidRDefault="00CC3BB3" w:rsidP="00CC3BB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</w:pPr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</w:t>
            </w:r>
            <w:r w:rsidRPr="00A1739B">
              <w:rPr>
                <w:rFonts w:ascii="Consolas" w:hAnsi="Consolas" w:cs="Consolas"/>
                <w:color w:val="0000FF"/>
                <w:sz w:val="18"/>
                <w:szCs w:val="19"/>
                <w:lang w:val="en-US"/>
              </w:rPr>
              <w:t>if</w:t>
            </w:r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(</w:t>
            </w:r>
            <w:proofErr w:type="spellStart"/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rtnXmlCompl.IsXmlComplementoCreated</w:t>
            </w:r>
            <w:proofErr w:type="spellEnd"/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) {</w:t>
            </w:r>
          </w:p>
          <w:p w14:paraId="63DE5E58" w14:textId="319A1198" w:rsidR="00CC3BB3" w:rsidRPr="00A1739B" w:rsidRDefault="00CC3BB3" w:rsidP="00CC3BB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</w:pPr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                   cfdi</w:t>
            </w:r>
            <w:r w:rsidR="00D903B1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40</w:t>
            </w:r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.addComplementoComprobante(</w:t>
            </w:r>
            <w:proofErr w:type="spellStart"/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rtnXmlCompl.XMLComplemento</w:t>
            </w:r>
            <w:proofErr w:type="spellEnd"/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);</w:t>
            </w:r>
          </w:p>
          <w:p w14:paraId="64D63D38" w14:textId="2EDA5365" w:rsidR="00CC3BB3" w:rsidRPr="00A1739B" w:rsidRDefault="00CC3BB3" w:rsidP="00CC3BB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                   </w:t>
            </w:r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cfdi</w:t>
            </w:r>
            <w:r w:rsidR="00D903B1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40</w:t>
            </w:r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.addNamespace(complCfdi.NsNomina12);</w:t>
            </w:r>
          </w:p>
          <w:p w14:paraId="0BBF5994" w14:textId="3AE7794A" w:rsidR="00CC3BB3" w:rsidRPr="00A1739B" w:rsidRDefault="00CC3BB3" w:rsidP="003762B5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}</w:t>
            </w:r>
          </w:p>
        </w:tc>
      </w:tr>
    </w:tbl>
    <w:p w14:paraId="4ACFD82D" w14:textId="77777777" w:rsidR="007E0E39" w:rsidRDefault="007E0E39" w:rsidP="00DD61C0">
      <w:pPr>
        <w:pStyle w:val="Ttulo2"/>
      </w:pPr>
      <w:bookmarkStart w:id="135" w:name="_Toc140772073"/>
      <w:r>
        <w:t>Complemento Detallista</w:t>
      </w:r>
      <w:bookmarkEnd w:id="135"/>
    </w:p>
    <w:p w14:paraId="2A7F2D32" w14:textId="0DA4DEC9" w:rsidR="00DD61C0" w:rsidRDefault="00DD61C0" w:rsidP="007E0E39">
      <w:pPr>
        <w:pStyle w:val="Ttulo3"/>
      </w:pPr>
      <w:bookmarkStart w:id="136" w:name="_Toc140772074"/>
      <w:r>
        <w:t>Definir complemento Detallista</w:t>
      </w:r>
      <w:bookmarkEnd w:id="136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DD61C0" w:rsidRPr="00A1739B" w14:paraId="64EE448E" w14:textId="77777777" w:rsidTr="00A1739B">
        <w:trPr>
          <w:trHeight w:val="856"/>
        </w:trPr>
        <w:tc>
          <w:tcPr>
            <w:tcW w:w="457" w:type="dxa"/>
            <w:shd w:val="clear" w:color="auto" w:fill="F2F2F2" w:themeFill="background1" w:themeFillShade="F2"/>
          </w:tcPr>
          <w:p w14:paraId="39BEC824" w14:textId="77777777" w:rsidR="00DD61C0" w:rsidRPr="00A1739B" w:rsidRDefault="00DD61C0" w:rsidP="00B04633">
            <w:pPr>
              <w:pStyle w:val="Numeros"/>
              <w:rPr>
                <w:sz w:val="18"/>
              </w:rPr>
            </w:pPr>
            <w:r w:rsidRPr="00A1739B">
              <w:rPr>
                <w:sz w:val="18"/>
              </w:rPr>
              <w:t>01</w:t>
            </w:r>
          </w:p>
          <w:p w14:paraId="6710E3C5" w14:textId="77777777" w:rsidR="00DD61C0" w:rsidRPr="00A1739B" w:rsidRDefault="00DD61C0" w:rsidP="00B04633">
            <w:pPr>
              <w:pStyle w:val="Numeros"/>
              <w:rPr>
                <w:sz w:val="18"/>
              </w:rPr>
            </w:pPr>
            <w:r w:rsidRPr="00A1739B">
              <w:rPr>
                <w:sz w:val="18"/>
              </w:rPr>
              <w:t>02</w:t>
            </w:r>
          </w:p>
          <w:p w14:paraId="0DFEDC7A" w14:textId="77777777" w:rsidR="00DD61C0" w:rsidRPr="00A1739B" w:rsidRDefault="00DD61C0" w:rsidP="00B04633">
            <w:pPr>
              <w:pStyle w:val="Numeros"/>
              <w:rPr>
                <w:sz w:val="18"/>
              </w:rPr>
            </w:pPr>
            <w:r w:rsidRPr="00A1739B">
              <w:rPr>
                <w:sz w:val="18"/>
              </w:rPr>
              <w:t>03</w:t>
            </w:r>
          </w:p>
          <w:p w14:paraId="5E9D4077" w14:textId="2F852499" w:rsidR="00DD61C0" w:rsidRPr="00A1739B" w:rsidRDefault="00A1739B" w:rsidP="00A1739B">
            <w:pPr>
              <w:pStyle w:val="Numeros"/>
              <w:rPr>
                <w:sz w:val="18"/>
              </w:rPr>
            </w:pPr>
            <w:r>
              <w:rPr>
                <w:sz w:val="18"/>
              </w:rPr>
              <w:t>04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4C395A85" w14:textId="77777777" w:rsidR="00DD61C0" w:rsidRPr="00A1739B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</w:t>
            </w:r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//=================&gt;&gt;&gt;&gt;&gt;&gt;&gt;&gt;&gt;&gt;&gt; Inclusión de complemento Detallista</w:t>
            </w:r>
          </w:p>
          <w:p w14:paraId="541C8384" w14:textId="4F527A75" w:rsidR="00DD61C0" w:rsidRPr="00A1739B" w:rsidRDefault="00DD61C0" w:rsidP="00DD61C0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complCfdi.Det131_Define_</w:t>
            </w:r>
            <w:proofErr w:type="gramStart"/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Detallista(</w:t>
            </w:r>
            <w:proofErr w:type="gramEnd"/>
            <w:r w:rsidRPr="00A1739B">
              <w:rPr>
                <w:rFonts w:ascii="Consolas" w:hAnsi="Consolas" w:cs="Consolas"/>
                <w:color w:val="2B91AF"/>
                <w:sz w:val="18"/>
                <w:szCs w:val="19"/>
                <w:lang w:val="es-ES"/>
              </w:rPr>
              <w:t>detallistaDocumentStatus</w:t>
            </w:r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.ORIGINAL);      </w:t>
            </w:r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A1739B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DocumentStatus</w:t>
            </w:r>
            <w:proofErr w:type="spellEnd"/>
          </w:p>
        </w:tc>
      </w:tr>
    </w:tbl>
    <w:p w14:paraId="383BFE78" w14:textId="0005F091" w:rsidR="00DD61C0" w:rsidRDefault="007C0708" w:rsidP="004B0DA8">
      <w:pPr>
        <w:pStyle w:val="Ttulo3"/>
      </w:pPr>
      <w:bookmarkStart w:id="137" w:name="_Toc140772075"/>
      <w:r>
        <w:lastRenderedPageBreak/>
        <w:t>Establec</w:t>
      </w:r>
      <w:r w:rsidR="009E6F32">
        <w:t>er</w:t>
      </w:r>
      <w:r>
        <w:t xml:space="preserve"> el </w:t>
      </w:r>
      <w:proofErr w:type="spellStart"/>
      <w:r w:rsidRPr="006176BD">
        <w:rPr>
          <w:rFonts w:ascii="Consolas" w:hAnsi="Consolas"/>
          <w:lang w:val="es-ES"/>
        </w:rPr>
        <w:t>requestForPaymentIdentification</w:t>
      </w:r>
      <w:proofErr w:type="spellEnd"/>
      <w:r>
        <w:rPr>
          <w:lang w:val="es-ES"/>
        </w:rPr>
        <w:t xml:space="preserve"> a Detallista</w:t>
      </w:r>
      <w:bookmarkEnd w:id="137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DD61C0" w:rsidRPr="00A1739B" w14:paraId="109BD78B" w14:textId="77777777" w:rsidTr="00A1739B">
        <w:trPr>
          <w:trHeight w:val="1133"/>
        </w:trPr>
        <w:tc>
          <w:tcPr>
            <w:tcW w:w="457" w:type="dxa"/>
            <w:shd w:val="clear" w:color="auto" w:fill="F2F2F2" w:themeFill="background1" w:themeFillShade="F2"/>
          </w:tcPr>
          <w:p w14:paraId="6DCCC2D7" w14:textId="77777777" w:rsidR="00DD61C0" w:rsidRPr="00A1739B" w:rsidRDefault="00DD61C0" w:rsidP="00B04633">
            <w:pPr>
              <w:pStyle w:val="Numeros"/>
              <w:rPr>
                <w:sz w:val="18"/>
              </w:rPr>
            </w:pPr>
            <w:r w:rsidRPr="00A1739B">
              <w:rPr>
                <w:sz w:val="18"/>
              </w:rPr>
              <w:t>01</w:t>
            </w:r>
          </w:p>
          <w:p w14:paraId="635BB5FA" w14:textId="77777777" w:rsidR="00DD61C0" w:rsidRPr="00A1739B" w:rsidRDefault="00DD61C0" w:rsidP="00B04633">
            <w:pPr>
              <w:pStyle w:val="Numeros"/>
              <w:rPr>
                <w:sz w:val="18"/>
              </w:rPr>
            </w:pPr>
            <w:r w:rsidRPr="00A1739B">
              <w:rPr>
                <w:sz w:val="18"/>
              </w:rPr>
              <w:t>02</w:t>
            </w:r>
          </w:p>
          <w:p w14:paraId="50612C09" w14:textId="77777777" w:rsidR="00DD61C0" w:rsidRPr="00A1739B" w:rsidRDefault="00DD61C0" w:rsidP="00B04633">
            <w:pPr>
              <w:pStyle w:val="Numeros"/>
              <w:rPr>
                <w:sz w:val="18"/>
              </w:rPr>
            </w:pPr>
            <w:r w:rsidRPr="00A1739B">
              <w:rPr>
                <w:sz w:val="18"/>
              </w:rPr>
              <w:t>03</w:t>
            </w:r>
          </w:p>
          <w:p w14:paraId="3AE3248B" w14:textId="77777777" w:rsidR="00DD61C0" w:rsidRPr="00A1739B" w:rsidRDefault="00DD61C0" w:rsidP="00B04633">
            <w:pPr>
              <w:pStyle w:val="Numeros"/>
              <w:rPr>
                <w:sz w:val="18"/>
              </w:rPr>
            </w:pPr>
            <w:r w:rsidRPr="00A1739B">
              <w:rPr>
                <w:sz w:val="18"/>
              </w:rPr>
              <w:t>04</w:t>
            </w:r>
          </w:p>
          <w:p w14:paraId="003C738C" w14:textId="73FAE51E" w:rsidR="00DD61C0" w:rsidRPr="00A1739B" w:rsidRDefault="00A1739B" w:rsidP="00B04633">
            <w:pPr>
              <w:pStyle w:val="Numeros"/>
              <w:rPr>
                <w:sz w:val="18"/>
              </w:rPr>
            </w:pPr>
            <w:r>
              <w:rPr>
                <w:sz w:val="18"/>
              </w:rPr>
              <w:t>05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39D7AD14" w14:textId="77777777" w:rsidR="00DD61C0" w:rsidRPr="00F067F4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</w:pPr>
            <w:r w:rsidRPr="00F067F4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complCfdi.Det131_Agrega_RequestForPaymentIdentification_</w:t>
            </w:r>
            <w:proofErr w:type="gramStart"/>
            <w:r w:rsidRPr="00F067F4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Detallista(</w:t>
            </w:r>
            <w:proofErr w:type="gramEnd"/>
          </w:p>
          <w:p w14:paraId="2217BDF2" w14:textId="77777777" w:rsidR="00DD61C0" w:rsidRPr="00F067F4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</w:pPr>
            <w:r w:rsidRPr="00F067F4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                   </w:t>
            </w:r>
            <w:proofErr w:type="spellStart"/>
            <w:r w:rsidRPr="00F067F4">
              <w:rPr>
                <w:rFonts w:ascii="Consolas" w:hAnsi="Consolas" w:cs="Consolas"/>
                <w:color w:val="2B91AF"/>
                <w:sz w:val="18"/>
                <w:szCs w:val="19"/>
                <w:lang w:val="en-US"/>
              </w:rPr>
              <w:t>detallistaRequestForPaymentIdentificationEntityType</w:t>
            </w:r>
            <w:r w:rsidRPr="00F067F4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.DEBIT_</w:t>
            </w:r>
            <w:proofErr w:type="gramStart"/>
            <w:r w:rsidRPr="00F067F4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NOTE</w:t>
            </w:r>
            <w:proofErr w:type="spellEnd"/>
            <w:r w:rsidRPr="00F067F4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 </w:t>
            </w:r>
            <w:r w:rsidRPr="00F067F4">
              <w:rPr>
                <w:rFonts w:ascii="Consolas" w:hAnsi="Consolas" w:cs="Consolas"/>
                <w:color w:val="008000"/>
                <w:sz w:val="18"/>
                <w:szCs w:val="19"/>
                <w:lang w:val="en-US"/>
              </w:rPr>
              <w:t>/</w:t>
            </w:r>
            <w:proofErr w:type="gramEnd"/>
            <w:r w:rsidRPr="00F067F4">
              <w:rPr>
                <w:rFonts w:ascii="Consolas" w:hAnsi="Consolas" w:cs="Consolas"/>
                <w:color w:val="008000"/>
                <w:sz w:val="18"/>
                <w:szCs w:val="19"/>
                <w:lang w:val="en-US"/>
              </w:rPr>
              <w:t>/</w:t>
            </w:r>
            <w:proofErr w:type="spellStart"/>
            <w:r w:rsidRPr="00F067F4">
              <w:rPr>
                <w:rFonts w:ascii="Consolas" w:hAnsi="Consolas" w:cs="Consolas"/>
                <w:color w:val="008000"/>
                <w:sz w:val="18"/>
                <w:szCs w:val="19"/>
                <w:lang w:val="en-US"/>
              </w:rPr>
              <w:t>EntityType</w:t>
            </w:r>
            <w:proofErr w:type="spellEnd"/>
          </w:p>
          <w:p w14:paraId="2A2961DB" w14:textId="03DEB30D" w:rsidR="00DD61C0" w:rsidRPr="00A1739B" w:rsidRDefault="00DD61C0" w:rsidP="00DD61C0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 w:rsidRPr="00F067F4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                   </w:t>
            </w:r>
            <w:r w:rsidRPr="00A173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);</w:t>
            </w:r>
          </w:p>
        </w:tc>
      </w:tr>
    </w:tbl>
    <w:p w14:paraId="45A8AE36" w14:textId="0358DF80" w:rsidR="00DD61C0" w:rsidRDefault="007C0708" w:rsidP="00CB437A">
      <w:pPr>
        <w:pStyle w:val="Ttulo3"/>
      </w:pPr>
      <w:bookmarkStart w:id="138" w:name="_Toc140772076"/>
      <w:r>
        <w:t xml:space="preserve">Agregar un </w:t>
      </w:r>
      <w:proofErr w:type="spellStart"/>
      <w:r w:rsidRPr="006176BD">
        <w:rPr>
          <w:rFonts w:ascii="Consolas" w:hAnsi="Consolas"/>
          <w:lang w:val="es-ES"/>
        </w:rPr>
        <w:t>specialInstruction</w:t>
      </w:r>
      <w:proofErr w:type="spellEnd"/>
      <w:r>
        <w:rPr>
          <w:lang w:val="es-ES"/>
        </w:rPr>
        <w:t xml:space="preserve"> a </w:t>
      </w:r>
      <w:r w:rsidR="006176BD">
        <w:rPr>
          <w:lang w:val="es-ES"/>
        </w:rPr>
        <w:t>Detallista</w:t>
      </w:r>
      <w:bookmarkEnd w:id="138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DD61C0" w:rsidRPr="00A1739B" w14:paraId="3705497C" w14:textId="77777777" w:rsidTr="00CB437A">
        <w:trPr>
          <w:trHeight w:val="938"/>
        </w:trPr>
        <w:tc>
          <w:tcPr>
            <w:tcW w:w="457" w:type="dxa"/>
            <w:shd w:val="clear" w:color="auto" w:fill="F2F2F2" w:themeFill="background1" w:themeFillShade="F2"/>
          </w:tcPr>
          <w:p w14:paraId="0A994F62" w14:textId="77777777" w:rsidR="00DD61C0" w:rsidRPr="00A1739B" w:rsidRDefault="00DD61C0" w:rsidP="00B04633">
            <w:pPr>
              <w:pStyle w:val="Numeros"/>
              <w:rPr>
                <w:sz w:val="18"/>
                <w:szCs w:val="18"/>
              </w:rPr>
            </w:pPr>
            <w:r w:rsidRPr="00A1739B">
              <w:rPr>
                <w:sz w:val="18"/>
                <w:szCs w:val="18"/>
              </w:rPr>
              <w:t>01</w:t>
            </w:r>
          </w:p>
          <w:p w14:paraId="36872A02" w14:textId="77777777" w:rsidR="00DD61C0" w:rsidRPr="00A1739B" w:rsidRDefault="00DD61C0" w:rsidP="00B04633">
            <w:pPr>
              <w:pStyle w:val="Numeros"/>
              <w:rPr>
                <w:sz w:val="18"/>
                <w:szCs w:val="18"/>
              </w:rPr>
            </w:pPr>
            <w:r w:rsidRPr="00A1739B">
              <w:rPr>
                <w:sz w:val="18"/>
                <w:szCs w:val="18"/>
              </w:rPr>
              <w:t>02</w:t>
            </w:r>
          </w:p>
          <w:p w14:paraId="7A636C89" w14:textId="77777777" w:rsidR="00DD61C0" w:rsidRPr="00A1739B" w:rsidRDefault="00DD61C0" w:rsidP="00B04633">
            <w:pPr>
              <w:pStyle w:val="Numeros"/>
              <w:rPr>
                <w:sz w:val="18"/>
                <w:szCs w:val="18"/>
              </w:rPr>
            </w:pPr>
            <w:r w:rsidRPr="00A1739B">
              <w:rPr>
                <w:sz w:val="18"/>
                <w:szCs w:val="18"/>
              </w:rPr>
              <w:t>03</w:t>
            </w:r>
          </w:p>
          <w:p w14:paraId="7317037B" w14:textId="32CEB8B3" w:rsidR="00DD61C0" w:rsidRPr="00A1739B" w:rsidRDefault="00A1739B" w:rsidP="00A1739B">
            <w:pPr>
              <w:pStyle w:val="Numeros"/>
              <w:rPr>
                <w:sz w:val="18"/>
                <w:szCs w:val="18"/>
              </w:rPr>
            </w:pPr>
            <w:r w:rsidRPr="00A1739B">
              <w:rPr>
                <w:sz w:val="18"/>
                <w:szCs w:val="18"/>
              </w:rPr>
              <w:t>04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4095BF6A" w14:textId="77777777" w:rsidR="00DD61C0" w:rsidRPr="00A1739B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</w:pPr>
            <w:r w:rsidRPr="00A1739B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>complCfdi.Det131_</w:t>
            </w:r>
            <w:proofErr w:type="gramStart"/>
            <w:r w:rsidRPr="00A1739B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>AgregaSpecialInstruction(</w:t>
            </w:r>
            <w:proofErr w:type="gramEnd"/>
          </w:p>
          <w:p w14:paraId="4BDD226B" w14:textId="77777777" w:rsidR="00DD61C0" w:rsidRPr="00A1739B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</w:pPr>
            <w:r w:rsidRPr="00A1739B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                    </w:t>
            </w:r>
            <w:proofErr w:type="spellStart"/>
            <w:r w:rsidRPr="00A1739B">
              <w:rPr>
                <w:rFonts w:ascii="Consolas" w:hAnsi="Consolas" w:cs="Consolas"/>
                <w:color w:val="2B91AF"/>
                <w:sz w:val="18"/>
                <w:szCs w:val="18"/>
                <w:lang w:val="es-ES"/>
              </w:rPr>
              <w:t>detallistaSpecialInstructionCode</w:t>
            </w:r>
            <w:r w:rsidRPr="00A1739B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>.AAB</w:t>
            </w:r>
            <w:proofErr w:type="spellEnd"/>
            <w:r w:rsidRPr="00A1739B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, </w:t>
            </w:r>
            <w:r w:rsidRPr="00A1739B">
              <w:rPr>
                <w:rFonts w:ascii="Consolas" w:hAnsi="Consolas" w:cs="Consolas"/>
                <w:color w:val="008000"/>
                <w:sz w:val="18"/>
                <w:szCs w:val="18"/>
                <w:lang w:val="es-ES"/>
              </w:rPr>
              <w:t>//</w:t>
            </w:r>
            <w:proofErr w:type="spellStart"/>
            <w:r w:rsidRPr="00A1739B">
              <w:rPr>
                <w:rFonts w:ascii="Consolas" w:hAnsi="Consolas" w:cs="Consolas"/>
                <w:color w:val="008000"/>
                <w:sz w:val="18"/>
                <w:szCs w:val="18"/>
                <w:lang w:val="es-ES"/>
              </w:rPr>
              <w:t>Code</w:t>
            </w:r>
            <w:proofErr w:type="spellEnd"/>
          </w:p>
          <w:p w14:paraId="7D7E45B3" w14:textId="2733C203" w:rsidR="00DD61C0" w:rsidRPr="00A1739B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</w:pPr>
            <w:r w:rsidRPr="00A1739B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                </w:t>
            </w:r>
            <w:r w:rsidRPr="00A1739B">
              <w:rPr>
                <w:rFonts w:ascii="Consolas" w:hAnsi="Consolas" w:cs="Consolas"/>
                <w:color w:val="A31515"/>
                <w:sz w:val="18"/>
                <w:szCs w:val="18"/>
                <w:lang w:val="es-ES"/>
              </w:rPr>
              <w:t>"TEXT"</w:t>
            </w:r>
            <w:proofErr w:type="gramStart"/>
            <w:r w:rsidRPr="00A1739B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);   </w:t>
            </w:r>
            <w:proofErr w:type="gramEnd"/>
            <w:r w:rsidRPr="00A1739B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                         </w:t>
            </w:r>
            <w:r w:rsidRPr="00A1739B">
              <w:rPr>
                <w:rFonts w:ascii="Consolas" w:hAnsi="Consolas" w:cs="Consolas"/>
                <w:color w:val="008000"/>
                <w:sz w:val="18"/>
                <w:szCs w:val="18"/>
                <w:lang w:val="es-ES"/>
              </w:rPr>
              <w:t>//</w:t>
            </w:r>
            <w:proofErr w:type="spellStart"/>
            <w:r w:rsidRPr="00A1739B">
              <w:rPr>
                <w:rFonts w:ascii="Consolas" w:hAnsi="Consolas" w:cs="Consolas"/>
                <w:color w:val="008000"/>
                <w:sz w:val="18"/>
                <w:szCs w:val="18"/>
                <w:lang w:val="es-ES"/>
              </w:rPr>
              <w:t>text</w:t>
            </w:r>
            <w:proofErr w:type="spellEnd"/>
          </w:p>
          <w:p w14:paraId="54ED849C" w14:textId="23F9C8B6" w:rsidR="00DD61C0" w:rsidRPr="00A1739B" w:rsidRDefault="00DD61C0" w:rsidP="00DD61C0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</w:p>
        </w:tc>
      </w:tr>
    </w:tbl>
    <w:p w14:paraId="31FEB15F" w14:textId="3F7D3C12" w:rsidR="00DD61C0" w:rsidRDefault="009E6F32" w:rsidP="00CB437A">
      <w:pPr>
        <w:pStyle w:val="Ttulo3"/>
      </w:pPr>
      <w:bookmarkStart w:id="139" w:name="_Toc140772077"/>
      <w:r>
        <w:t>Establecer</w:t>
      </w:r>
      <w:r w:rsidR="007C0708">
        <w:t xml:space="preserve"> el </w:t>
      </w:r>
      <w:proofErr w:type="spellStart"/>
      <w:r w:rsidR="007C0708" w:rsidRPr="000D271A">
        <w:rPr>
          <w:rFonts w:ascii="Consolas" w:hAnsi="Consolas"/>
          <w:lang w:val="es-ES"/>
        </w:rPr>
        <w:t>orderIdentification</w:t>
      </w:r>
      <w:proofErr w:type="spellEnd"/>
      <w:r w:rsidR="007C0708">
        <w:rPr>
          <w:lang w:val="es-ES"/>
        </w:rPr>
        <w:t xml:space="preserve"> a Detallista</w:t>
      </w:r>
      <w:bookmarkEnd w:id="139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DD61C0" w:rsidRPr="00A1739B" w14:paraId="57C63D4E" w14:textId="77777777" w:rsidTr="00CB437A">
        <w:trPr>
          <w:trHeight w:val="1124"/>
        </w:trPr>
        <w:tc>
          <w:tcPr>
            <w:tcW w:w="457" w:type="dxa"/>
            <w:shd w:val="clear" w:color="auto" w:fill="F2F2F2" w:themeFill="background1" w:themeFillShade="F2"/>
          </w:tcPr>
          <w:p w14:paraId="32B9B408" w14:textId="77777777" w:rsidR="00DD61C0" w:rsidRPr="00A1739B" w:rsidRDefault="00DD61C0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A1739B">
              <w:rPr>
                <w:rFonts w:ascii="Consolas" w:eastAsia="Courier" w:hAnsi="Consolas" w:cs="Courier"/>
                <w:sz w:val="18"/>
                <w:szCs w:val="18"/>
              </w:rPr>
              <w:t>01</w:t>
            </w:r>
          </w:p>
          <w:p w14:paraId="193C5DCB" w14:textId="77777777" w:rsidR="00DD61C0" w:rsidRPr="00A1739B" w:rsidRDefault="00DD61C0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A1739B">
              <w:rPr>
                <w:rFonts w:ascii="Consolas" w:eastAsia="Courier" w:hAnsi="Consolas" w:cs="Courier"/>
                <w:sz w:val="18"/>
                <w:szCs w:val="18"/>
              </w:rPr>
              <w:t>02</w:t>
            </w:r>
          </w:p>
          <w:p w14:paraId="3BE6E1C7" w14:textId="77777777" w:rsidR="00DD61C0" w:rsidRPr="00A1739B" w:rsidRDefault="00DD61C0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A1739B">
              <w:rPr>
                <w:rFonts w:ascii="Consolas" w:eastAsia="Courier" w:hAnsi="Consolas" w:cs="Courier"/>
                <w:sz w:val="18"/>
                <w:szCs w:val="18"/>
              </w:rPr>
              <w:t>03</w:t>
            </w:r>
          </w:p>
          <w:p w14:paraId="23706F81" w14:textId="77777777" w:rsidR="00DD61C0" w:rsidRPr="00A1739B" w:rsidRDefault="00DD61C0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A1739B">
              <w:rPr>
                <w:rFonts w:ascii="Consolas" w:eastAsia="Courier" w:hAnsi="Consolas" w:cs="Courier"/>
                <w:sz w:val="18"/>
                <w:szCs w:val="18"/>
              </w:rPr>
              <w:t>04</w:t>
            </w:r>
          </w:p>
          <w:p w14:paraId="521BDF9F" w14:textId="63B03245" w:rsidR="00DD61C0" w:rsidRPr="00A1739B" w:rsidRDefault="00A1739B" w:rsidP="00B04633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A1739B">
              <w:rPr>
                <w:rFonts w:ascii="Consolas" w:eastAsia="Courier" w:hAnsi="Consolas" w:cs="Courier"/>
                <w:sz w:val="18"/>
                <w:szCs w:val="18"/>
              </w:rPr>
              <w:t>05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06DFF34F" w14:textId="77777777" w:rsidR="00DD61C0" w:rsidRPr="00A1739B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</w:pPr>
            <w:r w:rsidRPr="00A1739B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>complCfdi.Det131_</w:t>
            </w:r>
            <w:proofErr w:type="gramStart"/>
            <w:r w:rsidRPr="00A1739B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>SetOrderIdentification(</w:t>
            </w:r>
            <w:proofErr w:type="gramEnd"/>
            <w:r w:rsidRPr="00A1739B">
              <w:rPr>
                <w:rFonts w:ascii="Consolas" w:hAnsi="Consolas" w:cs="Consolas"/>
                <w:color w:val="0000FF"/>
                <w:sz w:val="18"/>
                <w:szCs w:val="18"/>
                <w:lang w:val="en-US"/>
              </w:rPr>
              <w:t>new</w:t>
            </w:r>
            <w:r w:rsidRPr="00A1739B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1739B">
              <w:rPr>
                <w:rFonts w:ascii="Consolas" w:hAnsi="Consolas" w:cs="Consolas"/>
                <w:color w:val="2B91AF"/>
                <w:sz w:val="18"/>
                <w:szCs w:val="18"/>
                <w:lang w:val="en-US"/>
              </w:rPr>
              <w:t>DateTime</w:t>
            </w:r>
            <w:proofErr w:type="spellEnd"/>
            <w:r w:rsidRPr="00A1739B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(2016, 02, 07),             </w:t>
            </w:r>
            <w:r w:rsidRPr="00A1739B">
              <w:rPr>
                <w:rFonts w:ascii="Consolas" w:hAnsi="Consolas" w:cs="Consolas"/>
                <w:color w:val="008000"/>
                <w:sz w:val="18"/>
                <w:szCs w:val="18"/>
                <w:lang w:val="en-US"/>
              </w:rPr>
              <w:t>//</w:t>
            </w:r>
            <w:proofErr w:type="spellStart"/>
            <w:r w:rsidRPr="00A1739B">
              <w:rPr>
                <w:rFonts w:ascii="Consolas" w:hAnsi="Consolas" w:cs="Consolas"/>
                <w:color w:val="008000"/>
                <w:sz w:val="18"/>
                <w:szCs w:val="18"/>
                <w:lang w:val="en-US"/>
              </w:rPr>
              <w:t>referenceDate</w:t>
            </w:r>
            <w:proofErr w:type="spellEnd"/>
          </w:p>
          <w:p w14:paraId="5885C137" w14:textId="07A6BCAB" w:rsidR="00DD61C0" w:rsidRPr="00A1739B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</w:pPr>
            <w:r w:rsidRPr="00A1739B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            </w:t>
            </w:r>
            <w:r w:rsidRPr="00A1739B">
              <w:rPr>
                <w:rFonts w:ascii="Consolas" w:hAnsi="Consolas" w:cs="Consolas"/>
                <w:color w:val="A31515"/>
                <w:sz w:val="18"/>
                <w:szCs w:val="18"/>
                <w:lang w:val="es-ES"/>
              </w:rPr>
              <w:t>"81283939"</w:t>
            </w:r>
            <w:proofErr w:type="gramStart"/>
            <w:r w:rsidRPr="00A1739B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);   </w:t>
            </w:r>
            <w:proofErr w:type="gramEnd"/>
            <w:r w:rsidRPr="00A1739B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                         </w:t>
            </w:r>
            <w:r w:rsidRPr="00A1739B">
              <w:rPr>
                <w:rFonts w:ascii="Consolas" w:hAnsi="Consolas" w:cs="Consolas"/>
                <w:color w:val="008000"/>
                <w:sz w:val="18"/>
                <w:szCs w:val="18"/>
                <w:lang w:val="es-ES"/>
              </w:rPr>
              <w:t>//</w:t>
            </w:r>
            <w:proofErr w:type="spellStart"/>
            <w:r w:rsidRPr="00A1739B">
              <w:rPr>
                <w:rFonts w:ascii="Consolas" w:hAnsi="Consolas" w:cs="Consolas"/>
                <w:color w:val="008000"/>
                <w:sz w:val="18"/>
                <w:szCs w:val="18"/>
                <w:lang w:val="es-ES"/>
              </w:rPr>
              <w:t>ReferenceIdentification</w:t>
            </w:r>
            <w:proofErr w:type="spellEnd"/>
          </w:p>
          <w:p w14:paraId="125EBEB1" w14:textId="77777777" w:rsidR="00DD61C0" w:rsidRPr="00A1739B" w:rsidRDefault="00DD61C0" w:rsidP="004F1FF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</w:p>
        </w:tc>
      </w:tr>
    </w:tbl>
    <w:p w14:paraId="5EF7E4BA" w14:textId="736CDF57" w:rsidR="00DD61C0" w:rsidRDefault="009E6F32" w:rsidP="003F246D">
      <w:pPr>
        <w:pStyle w:val="Ttulo3"/>
      </w:pPr>
      <w:bookmarkStart w:id="140" w:name="_Toc140772078"/>
      <w:r>
        <w:t>Agregar</w:t>
      </w:r>
      <w:r w:rsidR="007C0708">
        <w:t xml:space="preserve"> un </w:t>
      </w:r>
      <w:proofErr w:type="spellStart"/>
      <w:r w:rsidR="007C0708" w:rsidRPr="000D271A">
        <w:rPr>
          <w:rFonts w:ascii="Consolas" w:hAnsi="Consolas"/>
          <w:lang w:val="es-ES"/>
        </w:rPr>
        <w:t>referenceIdentification</w:t>
      </w:r>
      <w:proofErr w:type="spellEnd"/>
      <w:r w:rsidR="007C0708">
        <w:rPr>
          <w:lang w:val="es-ES"/>
        </w:rPr>
        <w:t xml:space="preserve"> al </w:t>
      </w:r>
      <w:proofErr w:type="spellStart"/>
      <w:r w:rsidR="007C0708" w:rsidRPr="000D271A">
        <w:rPr>
          <w:rFonts w:ascii="Consolas" w:hAnsi="Consolas"/>
          <w:lang w:val="es-ES"/>
        </w:rPr>
        <w:t>AdditionalInformation</w:t>
      </w:r>
      <w:proofErr w:type="spellEnd"/>
      <w:r w:rsidR="007C0708">
        <w:rPr>
          <w:lang w:val="es-ES"/>
        </w:rPr>
        <w:t xml:space="preserve"> de Detallista</w:t>
      </w:r>
      <w:bookmarkEnd w:id="140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DD61C0" w:rsidRPr="00697C39" w14:paraId="58B9DF5E" w14:textId="77777777" w:rsidTr="00697C39">
        <w:trPr>
          <w:trHeight w:val="1261"/>
        </w:trPr>
        <w:tc>
          <w:tcPr>
            <w:tcW w:w="457" w:type="dxa"/>
            <w:shd w:val="clear" w:color="auto" w:fill="F2F2F2" w:themeFill="background1" w:themeFillShade="F2"/>
          </w:tcPr>
          <w:p w14:paraId="505C8744" w14:textId="77777777" w:rsidR="00DD61C0" w:rsidRPr="00697C39" w:rsidRDefault="00DD61C0" w:rsidP="00B04633">
            <w:pPr>
              <w:pStyle w:val="Numeros"/>
              <w:rPr>
                <w:sz w:val="18"/>
              </w:rPr>
            </w:pPr>
            <w:r w:rsidRPr="00697C39">
              <w:rPr>
                <w:sz w:val="18"/>
              </w:rPr>
              <w:t>01</w:t>
            </w:r>
          </w:p>
          <w:p w14:paraId="08BE2941" w14:textId="77777777" w:rsidR="00DD61C0" w:rsidRPr="00697C39" w:rsidRDefault="00DD61C0" w:rsidP="00B04633">
            <w:pPr>
              <w:pStyle w:val="Numeros"/>
              <w:rPr>
                <w:sz w:val="18"/>
              </w:rPr>
            </w:pPr>
            <w:r w:rsidRPr="00697C39">
              <w:rPr>
                <w:sz w:val="18"/>
              </w:rPr>
              <w:t>02</w:t>
            </w:r>
          </w:p>
          <w:p w14:paraId="02414529" w14:textId="77777777" w:rsidR="00DD61C0" w:rsidRPr="00697C39" w:rsidRDefault="00DD61C0" w:rsidP="00B04633">
            <w:pPr>
              <w:pStyle w:val="Numeros"/>
              <w:rPr>
                <w:sz w:val="18"/>
              </w:rPr>
            </w:pPr>
            <w:r w:rsidRPr="00697C39">
              <w:rPr>
                <w:sz w:val="18"/>
              </w:rPr>
              <w:t>03</w:t>
            </w:r>
          </w:p>
          <w:p w14:paraId="1D06DF42" w14:textId="77777777" w:rsidR="00DD61C0" w:rsidRPr="00697C39" w:rsidRDefault="00DD61C0" w:rsidP="00B04633">
            <w:pPr>
              <w:pStyle w:val="Numeros"/>
              <w:rPr>
                <w:sz w:val="18"/>
              </w:rPr>
            </w:pPr>
            <w:r w:rsidRPr="00697C39">
              <w:rPr>
                <w:sz w:val="18"/>
              </w:rPr>
              <w:t>04</w:t>
            </w:r>
          </w:p>
          <w:p w14:paraId="2BAFA4A5" w14:textId="77777777" w:rsidR="00DD61C0" w:rsidRPr="00697C39" w:rsidRDefault="00DD61C0" w:rsidP="00B04633">
            <w:pPr>
              <w:pStyle w:val="Numeros"/>
              <w:rPr>
                <w:sz w:val="18"/>
              </w:rPr>
            </w:pPr>
            <w:r w:rsidRPr="00697C39">
              <w:rPr>
                <w:sz w:val="18"/>
              </w:rPr>
              <w:t>05</w:t>
            </w:r>
          </w:p>
          <w:p w14:paraId="6837F1E1" w14:textId="2B69FE42" w:rsidR="00DD61C0" w:rsidRPr="00697C39" w:rsidRDefault="00697C39" w:rsidP="00B04633">
            <w:pPr>
              <w:pStyle w:val="Numeros"/>
              <w:rPr>
                <w:sz w:val="18"/>
              </w:rPr>
            </w:pPr>
            <w:r>
              <w:rPr>
                <w:sz w:val="18"/>
              </w:rPr>
              <w:t>06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61CDBE4A" w14:textId="77777777" w:rsidR="00DD61C0" w:rsidRPr="00697C39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</w:pPr>
            <w:r w:rsidRPr="00697C39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   complCfdi.Det131_</w:t>
            </w:r>
            <w:proofErr w:type="gramStart"/>
            <w:r w:rsidRPr="00697C39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AddReferenceIdentificationToAdditionalInformation(</w:t>
            </w:r>
            <w:proofErr w:type="gramEnd"/>
          </w:p>
          <w:p w14:paraId="2D09FDD7" w14:textId="77777777" w:rsidR="00DD61C0" w:rsidRPr="00697C39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</w:pPr>
            <w:r w:rsidRPr="00697C39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                   </w:t>
            </w:r>
            <w:proofErr w:type="spellStart"/>
            <w:proofErr w:type="gramStart"/>
            <w:r w:rsidRPr="00697C39">
              <w:rPr>
                <w:rFonts w:ascii="Consolas" w:hAnsi="Consolas" w:cs="Consolas"/>
                <w:color w:val="2B91AF"/>
                <w:sz w:val="18"/>
                <w:szCs w:val="19"/>
                <w:lang w:val="en-US"/>
              </w:rPr>
              <w:t>detallistaReferenceIdentificationType</w:t>
            </w:r>
            <w:r w:rsidRPr="00697C39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.AAE</w:t>
            </w:r>
            <w:proofErr w:type="spellEnd"/>
            <w:r w:rsidRPr="00697C39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,   </w:t>
            </w:r>
            <w:proofErr w:type="gramEnd"/>
            <w:r w:rsidRPr="00697C39">
              <w:rPr>
                <w:rFonts w:ascii="Consolas" w:hAnsi="Consolas" w:cs="Consolas"/>
                <w:color w:val="008000"/>
                <w:sz w:val="18"/>
                <w:szCs w:val="19"/>
                <w:lang w:val="en-US"/>
              </w:rPr>
              <w:t>//</w:t>
            </w:r>
            <w:proofErr w:type="spellStart"/>
            <w:r w:rsidRPr="00697C39">
              <w:rPr>
                <w:rFonts w:ascii="Consolas" w:hAnsi="Consolas" w:cs="Consolas"/>
                <w:color w:val="008000"/>
                <w:sz w:val="18"/>
                <w:szCs w:val="19"/>
                <w:lang w:val="en-US"/>
              </w:rPr>
              <w:t>tipo</w:t>
            </w:r>
            <w:proofErr w:type="spellEnd"/>
          </w:p>
          <w:p w14:paraId="45473B47" w14:textId="735BFC97" w:rsidR="00DD61C0" w:rsidRPr="00697C39" w:rsidRDefault="00DD61C0" w:rsidP="00DD61C0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 w:rsidRPr="00697C39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                   </w:t>
            </w:r>
            <w:r w:rsidRPr="00697C39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"000001"</w:t>
            </w:r>
            <w:proofErr w:type="gramStart"/>
            <w:r w:rsidRPr="00697C39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);   </w:t>
            </w:r>
            <w:proofErr w:type="gramEnd"/>
            <w:r w:rsidRPr="00697C39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           </w:t>
            </w:r>
            <w:r w:rsidRPr="00697C39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//valor</w:t>
            </w:r>
          </w:p>
        </w:tc>
      </w:tr>
    </w:tbl>
    <w:p w14:paraId="6DBB0B69" w14:textId="202494FF" w:rsidR="00DD61C0" w:rsidRDefault="009E6F32" w:rsidP="003F246D">
      <w:pPr>
        <w:pStyle w:val="Ttulo3"/>
      </w:pPr>
      <w:bookmarkStart w:id="141" w:name="_Toc140772079"/>
      <w:r>
        <w:t>Establecer</w:t>
      </w:r>
      <w:r w:rsidR="00F63D56">
        <w:t xml:space="preserve"> un</w:t>
      </w:r>
      <w:r w:rsidR="007C0708">
        <w:t xml:space="preserve"> </w:t>
      </w:r>
      <w:proofErr w:type="spellStart"/>
      <w:r w:rsidR="007C0708" w:rsidRPr="00F63D56">
        <w:rPr>
          <w:rFonts w:ascii="Consolas" w:hAnsi="Consolas"/>
          <w:lang w:val="es-ES"/>
        </w:rPr>
        <w:t>DeliveryNote</w:t>
      </w:r>
      <w:proofErr w:type="spellEnd"/>
      <w:r w:rsidR="007C0708">
        <w:rPr>
          <w:lang w:val="es-ES"/>
        </w:rPr>
        <w:t xml:space="preserve"> a Detallista</w:t>
      </w:r>
      <w:bookmarkEnd w:id="141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DD61C0" w:rsidRPr="00697C39" w14:paraId="2ED02B6D" w14:textId="77777777" w:rsidTr="003F246D">
        <w:trPr>
          <w:trHeight w:val="1226"/>
        </w:trPr>
        <w:tc>
          <w:tcPr>
            <w:tcW w:w="457" w:type="dxa"/>
            <w:shd w:val="clear" w:color="auto" w:fill="F2F2F2" w:themeFill="background1" w:themeFillShade="F2"/>
          </w:tcPr>
          <w:p w14:paraId="550FE8BA" w14:textId="77777777" w:rsidR="00DD61C0" w:rsidRPr="00697C39" w:rsidRDefault="00DD61C0" w:rsidP="00B04633">
            <w:pPr>
              <w:pStyle w:val="Numeros"/>
              <w:rPr>
                <w:sz w:val="18"/>
              </w:rPr>
            </w:pPr>
            <w:r w:rsidRPr="00697C39">
              <w:rPr>
                <w:sz w:val="18"/>
              </w:rPr>
              <w:t>01</w:t>
            </w:r>
          </w:p>
          <w:p w14:paraId="5E60054E" w14:textId="77777777" w:rsidR="00DD61C0" w:rsidRPr="00697C39" w:rsidRDefault="00DD61C0" w:rsidP="00B04633">
            <w:pPr>
              <w:pStyle w:val="Numeros"/>
              <w:rPr>
                <w:sz w:val="18"/>
              </w:rPr>
            </w:pPr>
            <w:r w:rsidRPr="00697C39">
              <w:rPr>
                <w:sz w:val="18"/>
              </w:rPr>
              <w:t>02</w:t>
            </w:r>
          </w:p>
          <w:p w14:paraId="24B86418" w14:textId="77777777" w:rsidR="00DD61C0" w:rsidRPr="00697C39" w:rsidRDefault="00DD61C0" w:rsidP="00B04633">
            <w:pPr>
              <w:pStyle w:val="Numeros"/>
              <w:rPr>
                <w:sz w:val="18"/>
              </w:rPr>
            </w:pPr>
            <w:r w:rsidRPr="00697C39">
              <w:rPr>
                <w:sz w:val="18"/>
              </w:rPr>
              <w:t>03</w:t>
            </w:r>
          </w:p>
          <w:p w14:paraId="50E4AFA1" w14:textId="77777777" w:rsidR="00DD61C0" w:rsidRPr="00697C39" w:rsidRDefault="00DD61C0" w:rsidP="00B04633">
            <w:pPr>
              <w:pStyle w:val="Numeros"/>
              <w:rPr>
                <w:sz w:val="18"/>
              </w:rPr>
            </w:pPr>
            <w:r w:rsidRPr="00697C39">
              <w:rPr>
                <w:sz w:val="18"/>
              </w:rPr>
              <w:t>04</w:t>
            </w:r>
          </w:p>
          <w:p w14:paraId="5786E134" w14:textId="1E584C19" w:rsidR="00DD61C0" w:rsidRPr="00697C39" w:rsidRDefault="00697C39" w:rsidP="00B04633">
            <w:pPr>
              <w:pStyle w:val="Numeros"/>
              <w:rPr>
                <w:sz w:val="18"/>
              </w:rPr>
            </w:pPr>
            <w:r w:rsidRPr="00697C39">
              <w:rPr>
                <w:sz w:val="18"/>
              </w:rPr>
              <w:t>05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7112BEFC" w14:textId="77777777" w:rsidR="00DD61C0" w:rsidRPr="00F067F4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</w:pPr>
            <w:r w:rsidRPr="00F067F4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complCfdi.Det131_</w:t>
            </w:r>
            <w:proofErr w:type="gramStart"/>
            <w:r w:rsidRPr="00F067F4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SetDeliveryNote(</w:t>
            </w:r>
            <w:proofErr w:type="gramEnd"/>
          </w:p>
          <w:p w14:paraId="7735AD46" w14:textId="77777777" w:rsidR="00DD61C0" w:rsidRPr="00F067F4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</w:pPr>
            <w:r w:rsidRPr="00F067F4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                   </w:t>
            </w:r>
            <w:r w:rsidRPr="00F067F4">
              <w:rPr>
                <w:rFonts w:ascii="Consolas" w:hAnsi="Consolas" w:cs="Consolas"/>
                <w:color w:val="0000FF"/>
                <w:sz w:val="18"/>
                <w:szCs w:val="19"/>
                <w:lang w:val="en-US"/>
              </w:rPr>
              <w:t>new</w:t>
            </w:r>
            <w:r w:rsidRPr="00F067F4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proofErr w:type="gramStart"/>
            <w:r w:rsidRPr="00F067F4">
              <w:rPr>
                <w:rFonts w:ascii="Consolas" w:hAnsi="Consolas" w:cs="Consolas"/>
                <w:color w:val="2B91AF"/>
                <w:sz w:val="18"/>
                <w:szCs w:val="19"/>
                <w:lang w:val="en-US"/>
              </w:rPr>
              <w:t>DateTime</w:t>
            </w:r>
            <w:proofErr w:type="spellEnd"/>
            <w:r w:rsidRPr="00F067F4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(</w:t>
            </w:r>
            <w:proofErr w:type="gramEnd"/>
            <w:r w:rsidRPr="00F067F4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2016, 04, 07), </w:t>
            </w:r>
            <w:r w:rsidRPr="00F067F4">
              <w:rPr>
                <w:rFonts w:ascii="Consolas" w:hAnsi="Consolas" w:cs="Consolas"/>
                <w:color w:val="008000"/>
                <w:sz w:val="18"/>
                <w:szCs w:val="19"/>
                <w:lang w:val="en-US"/>
              </w:rPr>
              <w:t>// reference date</w:t>
            </w:r>
          </w:p>
          <w:p w14:paraId="61454DA4" w14:textId="77777777" w:rsidR="00DD61C0" w:rsidRPr="00697C39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F067F4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                   </w:t>
            </w:r>
            <w:r w:rsidRPr="00697C39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"0000001"</w:t>
            </w:r>
            <w:r w:rsidRPr="00697C39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</w:t>
            </w:r>
            <w:r w:rsidRPr="00697C39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697C39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referenceIdIndetification</w:t>
            </w:r>
            <w:proofErr w:type="spellEnd"/>
          </w:p>
          <w:p w14:paraId="6C7A670C" w14:textId="3AC0661E" w:rsidR="00DD61C0" w:rsidRPr="00697C39" w:rsidRDefault="00DD61C0" w:rsidP="00DD61C0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 w:rsidRPr="00697C39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);</w:t>
            </w:r>
          </w:p>
        </w:tc>
      </w:tr>
    </w:tbl>
    <w:p w14:paraId="09DC9C05" w14:textId="7FA71EC1" w:rsidR="00DD61C0" w:rsidRDefault="009E6F32" w:rsidP="00ED1758">
      <w:pPr>
        <w:pStyle w:val="Ttulo3"/>
      </w:pPr>
      <w:bookmarkStart w:id="142" w:name="_Toc140772080"/>
      <w:r>
        <w:t>Definir</w:t>
      </w:r>
      <w:r w:rsidR="007C0708">
        <w:t xml:space="preserve"> el </w:t>
      </w:r>
      <w:proofErr w:type="spellStart"/>
      <w:r w:rsidR="007C0708" w:rsidRPr="00181C87">
        <w:rPr>
          <w:rFonts w:ascii="Consolas" w:hAnsi="Consolas"/>
          <w:i/>
        </w:rPr>
        <w:t>Buyer</w:t>
      </w:r>
      <w:proofErr w:type="spellEnd"/>
      <w:r w:rsidRPr="009E6F32">
        <w:rPr>
          <w:rFonts w:cs="Segoe UI"/>
        </w:rPr>
        <w:t xml:space="preserve"> </w:t>
      </w:r>
      <w:r w:rsidR="007C0708">
        <w:t xml:space="preserve">(comprador) de </w:t>
      </w:r>
      <w:r w:rsidR="00F63D56">
        <w:t>Detallista</w:t>
      </w:r>
      <w:bookmarkEnd w:id="142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DD61C0" w:rsidRPr="00546A8C" w14:paraId="32C88F51" w14:textId="77777777" w:rsidTr="003F246D">
        <w:trPr>
          <w:trHeight w:val="416"/>
        </w:trPr>
        <w:tc>
          <w:tcPr>
            <w:tcW w:w="457" w:type="dxa"/>
            <w:shd w:val="clear" w:color="auto" w:fill="F2F2F2" w:themeFill="background1" w:themeFillShade="F2"/>
          </w:tcPr>
          <w:p w14:paraId="63A94111" w14:textId="77777777" w:rsidR="00DD61C0" w:rsidRPr="00697C39" w:rsidRDefault="00DD61C0" w:rsidP="00B04633">
            <w:pPr>
              <w:pStyle w:val="Numeros"/>
              <w:rPr>
                <w:sz w:val="18"/>
              </w:rPr>
            </w:pPr>
            <w:r w:rsidRPr="00697C39">
              <w:rPr>
                <w:sz w:val="18"/>
              </w:rPr>
              <w:t>01</w:t>
            </w:r>
          </w:p>
          <w:p w14:paraId="6F3212F9" w14:textId="77777777" w:rsidR="00DD61C0" w:rsidRPr="00697C39" w:rsidRDefault="00DD61C0" w:rsidP="00B04633">
            <w:pPr>
              <w:pStyle w:val="Numeros"/>
              <w:rPr>
                <w:sz w:val="18"/>
              </w:rPr>
            </w:pPr>
            <w:r w:rsidRPr="00697C39">
              <w:rPr>
                <w:sz w:val="18"/>
              </w:rPr>
              <w:t>02</w:t>
            </w:r>
          </w:p>
          <w:p w14:paraId="6F0EC693" w14:textId="77777777" w:rsidR="00DD61C0" w:rsidRPr="00697C39" w:rsidRDefault="00DD61C0" w:rsidP="00B04633">
            <w:pPr>
              <w:pStyle w:val="Numeros"/>
              <w:rPr>
                <w:sz w:val="18"/>
              </w:rPr>
            </w:pPr>
            <w:r w:rsidRPr="00697C39">
              <w:rPr>
                <w:sz w:val="18"/>
              </w:rPr>
              <w:t>03</w:t>
            </w:r>
          </w:p>
          <w:p w14:paraId="24E4F9CD" w14:textId="77777777" w:rsidR="00DD61C0" w:rsidRPr="00697C39" w:rsidRDefault="00DD61C0" w:rsidP="00B04633">
            <w:pPr>
              <w:pStyle w:val="Numeros"/>
              <w:rPr>
                <w:sz w:val="18"/>
              </w:rPr>
            </w:pPr>
            <w:r w:rsidRPr="00697C39">
              <w:rPr>
                <w:sz w:val="18"/>
              </w:rPr>
              <w:t>04</w:t>
            </w:r>
          </w:p>
          <w:p w14:paraId="29557A52" w14:textId="21DE1931" w:rsidR="00DD61C0" w:rsidRPr="00697C39" w:rsidRDefault="00B04633" w:rsidP="00697C39">
            <w:pPr>
              <w:pStyle w:val="Numeros"/>
              <w:rPr>
                <w:sz w:val="18"/>
              </w:rPr>
            </w:pPr>
            <w:r w:rsidRPr="00697C39">
              <w:rPr>
                <w:sz w:val="18"/>
              </w:rPr>
              <w:t>05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66A15C4B" w14:textId="77777777" w:rsidR="00DD61C0" w:rsidRPr="00697C39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</w:pPr>
            <w:r w:rsidRPr="00697C39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complCfdi.Det131_</w:t>
            </w:r>
            <w:proofErr w:type="gramStart"/>
            <w:r w:rsidRPr="00697C39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SetBuyer(</w:t>
            </w:r>
            <w:proofErr w:type="gramEnd"/>
          </w:p>
          <w:p w14:paraId="575E8D33" w14:textId="77777777" w:rsidR="00DD61C0" w:rsidRPr="00697C39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</w:pPr>
            <w:r w:rsidRPr="00697C39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                   </w:t>
            </w:r>
            <w:r w:rsidRPr="00697C39">
              <w:rPr>
                <w:rFonts w:ascii="Consolas" w:hAnsi="Consolas" w:cs="Consolas"/>
                <w:color w:val="A31515"/>
                <w:sz w:val="18"/>
                <w:szCs w:val="19"/>
                <w:lang w:val="en-US"/>
              </w:rPr>
              <w:t>"7504000107903"</w:t>
            </w:r>
            <w:r w:rsidRPr="00697C39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, </w:t>
            </w:r>
            <w:r w:rsidRPr="00697C39">
              <w:rPr>
                <w:rFonts w:ascii="Consolas" w:hAnsi="Consolas" w:cs="Consolas"/>
                <w:color w:val="008000"/>
                <w:sz w:val="18"/>
                <w:szCs w:val="19"/>
                <w:lang w:val="en-US"/>
              </w:rPr>
              <w:t>//</w:t>
            </w:r>
            <w:proofErr w:type="spellStart"/>
            <w:r w:rsidRPr="00697C39">
              <w:rPr>
                <w:rFonts w:ascii="Consolas" w:hAnsi="Consolas" w:cs="Consolas"/>
                <w:color w:val="008000"/>
                <w:sz w:val="18"/>
                <w:szCs w:val="19"/>
                <w:lang w:val="en-US"/>
              </w:rPr>
              <w:t>gln</w:t>
            </w:r>
            <w:proofErr w:type="spellEnd"/>
          </w:p>
          <w:p w14:paraId="615BC334" w14:textId="77777777" w:rsidR="00DD61C0" w:rsidRPr="00697C39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</w:pPr>
            <w:r w:rsidRPr="00697C39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                   </w:t>
            </w:r>
            <w:r w:rsidRPr="00697C39">
              <w:rPr>
                <w:rFonts w:ascii="Consolas" w:hAnsi="Consolas" w:cs="Consolas"/>
                <w:color w:val="A31515"/>
                <w:sz w:val="18"/>
                <w:szCs w:val="19"/>
                <w:lang w:val="en-US"/>
              </w:rPr>
              <w:t>"0001"</w:t>
            </w:r>
            <w:r w:rsidRPr="00697C39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</w:t>
            </w:r>
            <w:r w:rsidRPr="00697C39">
              <w:rPr>
                <w:rFonts w:ascii="Consolas" w:hAnsi="Consolas" w:cs="Consolas"/>
                <w:color w:val="008000"/>
                <w:sz w:val="18"/>
                <w:szCs w:val="19"/>
                <w:lang w:val="en-US"/>
              </w:rPr>
              <w:t>//</w:t>
            </w:r>
            <w:proofErr w:type="spellStart"/>
            <w:r w:rsidRPr="00697C39">
              <w:rPr>
                <w:rFonts w:ascii="Consolas" w:hAnsi="Consolas" w:cs="Consolas"/>
                <w:color w:val="008000"/>
                <w:sz w:val="18"/>
                <w:szCs w:val="19"/>
                <w:lang w:val="en-US"/>
              </w:rPr>
              <w:t>personOrDeparmentName</w:t>
            </w:r>
            <w:proofErr w:type="spellEnd"/>
          </w:p>
          <w:p w14:paraId="522A1085" w14:textId="185C8E64" w:rsidR="00DD61C0" w:rsidRPr="00697C39" w:rsidRDefault="00DD61C0" w:rsidP="00DD61C0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lang w:val="en-US"/>
              </w:rPr>
            </w:pPr>
            <w:r w:rsidRPr="00697C39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                   );</w:t>
            </w:r>
          </w:p>
        </w:tc>
      </w:tr>
    </w:tbl>
    <w:p w14:paraId="2E30E369" w14:textId="3743DE2F" w:rsidR="00DD61C0" w:rsidRDefault="007C0708" w:rsidP="003F246D">
      <w:pPr>
        <w:pStyle w:val="Ttulo3"/>
      </w:pPr>
      <w:bookmarkStart w:id="143" w:name="_Toc140772081"/>
      <w:r>
        <w:t>Defini</w:t>
      </w:r>
      <w:r w:rsidR="009E6F32">
        <w:t xml:space="preserve">r </w:t>
      </w:r>
      <w:r>
        <w:t xml:space="preserve">el </w:t>
      </w:r>
      <w:proofErr w:type="spellStart"/>
      <w:r w:rsidRPr="00181C87">
        <w:rPr>
          <w:i/>
        </w:rPr>
        <w:t>Seller</w:t>
      </w:r>
      <w:proofErr w:type="spellEnd"/>
      <w:r>
        <w:t xml:space="preserve"> (vendedor) a Detallista</w:t>
      </w:r>
      <w:bookmarkEnd w:id="143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DD61C0" w:rsidRPr="00697C39" w14:paraId="453570B0" w14:textId="77777777" w:rsidTr="00E32EF6">
        <w:trPr>
          <w:trHeight w:val="132"/>
        </w:trPr>
        <w:tc>
          <w:tcPr>
            <w:tcW w:w="457" w:type="dxa"/>
            <w:shd w:val="clear" w:color="auto" w:fill="F2F2F2" w:themeFill="background1" w:themeFillShade="F2"/>
          </w:tcPr>
          <w:p w14:paraId="6A1C3027" w14:textId="77777777" w:rsidR="00DD61C0" w:rsidRPr="00697C39" w:rsidRDefault="00DD61C0" w:rsidP="00B04633">
            <w:pPr>
              <w:pStyle w:val="Numeros"/>
              <w:rPr>
                <w:sz w:val="18"/>
              </w:rPr>
            </w:pPr>
            <w:r w:rsidRPr="00697C39">
              <w:rPr>
                <w:sz w:val="18"/>
              </w:rPr>
              <w:t>01</w:t>
            </w:r>
          </w:p>
          <w:p w14:paraId="567036D6" w14:textId="77777777" w:rsidR="00DD61C0" w:rsidRPr="00697C39" w:rsidRDefault="00DD61C0" w:rsidP="00B04633">
            <w:pPr>
              <w:pStyle w:val="Numeros"/>
              <w:rPr>
                <w:sz w:val="18"/>
              </w:rPr>
            </w:pPr>
            <w:r w:rsidRPr="00697C39">
              <w:rPr>
                <w:sz w:val="18"/>
              </w:rPr>
              <w:t>02</w:t>
            </w:r>
          </w:p>
          <w:p w14:paraId="29F49473" w14:textId="77777777" w:rsidR="00DD61C0" w:rsidRPr="00697C39" w:rsidRDefault="00DD61C0" w:rsidP="00B04633">
            <w:pPr>
              <w:pStyle w:val="Numeros"/>
              <w:rPr>
                <w:sz w:val="18"/>
              </w:rPr>
            </w:pPr>
            <w:r w:rsidRPr="00697C39">
              <w:rPr>
                <w:sz w:val="18"/>
              </w:rPr>
              <w:t>03</w:t>
            </w:r>
          </w:p>
          <w:p w14:paraId="26EFB80D" w14:textId="77777777" w:rsidR="00DD61C0" w:rsidRPr="00697C39" w:rsidRDefault="00DD61C0" w:rsidP="00B04633">
            <w:pPr>
              <w:pStyle w:val="Numeros"/>
              <w:rPr>
                <w:sz w:val="18"/>
              </w:rPr>
            </w:pPr>
            <w:r w:rsidRPr="00697C39">
              <w:rPr>
                <w:sz w:val="18"/>
              </w:rPr>
              <w:t>04</w:t>
            </w:r>
          </w:p>
          <w:p w14:paraId="55748E02" w14:textId="77777777" w:rsidR="00DD61C0" w:rsidRPr="00697C39" w:rsidRDefault="00DD61C0" w:rsidP="00B04633">
            <w:pPr>
              <w:pStyle w:val="Numeros"/>
              <w:rPr>
                <w:sz w:val="18"/>
              </w:rPr>
            </w:pPr>
            <w:r w:rsidRPr="00697C39">
              <w:rPr>
                <w:sz w:val="18"/>
              </w:rPr>
              <w:t>05</w:t>
            </w:r>
          </w:p>
          <w:p w14:paraId="75281BA4" w14:textId="4FE65705" w:rsidR="00DD61C0" w:rsidRPr="00697C39" w:rsidRDefault="009E559D" w:rsidP="00E32EF6">
            <w:pPr>
              <w:pStyle w:val="Numeros"/>
              <w:rPr>
                <w:sz w:val="18"/>
              </w:rPr>
            </w:pPr>
            <w:r>
              <w:rPr>
                <w:sz w:val="18"/>
              </w:rPr>
              <w:t>06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7F49760D" w14:textId="77777777" w:rsidR="00DD61C0" w:rsidRPr="00697C39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</w:pPr>
            <w:r w:rsidRPr="00697C39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complCfdi.Det131_</w:t>
            </w:r>
            <w:proofErr w:type="gramStart"/>
            <w:r w:rsidRPr="00697C39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SetSeller(</w:t>
            </w:r>
            <w:proofErr w:type="gramEnd"/>
          </w:p>
          <w:p w14:paraId="4042DF16" w14:textId="77777777" w:rsidR="00DD61C0" w:rsidRPr="00697C39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</w:pPr>
            <w:r w:rsidRPr="00697C39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                   </w:t>
            </w:r>
            <w:r w:rsidRPr="00697C39">
              <w:rPr>
                <w:rFonts w:ascii="Consolas" w:hAnsi="Consolas" w:cs="Consolas"/>
                <w:color w:val="A31515"/>
                <w:sz w:val="18"/>
                <w:szCs w:val="19"/>
                <w:lang w:val="en-US"/>
              </w:rPr>
              <w:t>"7244020982223"</w:t>
            </w:r>
            <w:r w:rsidRPr="00697C39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, </w:t>
            </w:r>
            <w:r w:rsidRPr="00697C39">
              <w:rPr>
                <w:rFonts w:ascii="Consolas" w:hAnsi="Consolas" w:cs="Consolas"/>
                <w:color w:val="008000"/>
                <w:sz w:val="18"/>
                <w:szCs w:val="19"/>
                <w:lang w:val="en-US"/>
              </w:rPr>
              <w:t>//</w:t>
            </w:r>
            <w:proofErr w:type="spellStart"/>
            <w:r w:rsidRPr="00697C39">
              <w:rPr>
                <w:rFonts w:ascii="Consolas" w:hAnsi="Consolas" w:cs="Consolas"/>
                <w:color w:val="008000"/>
                <w:sz w:val="18"/>
                <w:szCs w:val="19"/>
                <w:lang w:val="en-US"/>
              </w:rPr>
              <w:t>gnl</w:t>
            </w:r>
            <w:proofErr w:type="spellEnd"/>
          </w:p>
          <w:p w14:paraId="60752D53" w14:textId="77777777" w:rsidR="00DD61C0" w:rsidRPr="00697C39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</w:pPr>
            <w:r w:rsidRPr="00697C39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                   </w:t>
            </w:r>
            <w:r w:rsidRPr="00697C39">
              <w:rPr>
                <w:rFonts w:ascii="Consolas" w:hAnsi="Consolas" w:cs="Consolas"/>
                <w:color w:val="2B91AF"/>
                <w:sz w:val="18"/>
                <w:szCs w:val="19"/>
                <w:lang w:val="en-US"/>
              </w:rPr>
              <w:t>detallistaSellerAlternatePartyIdentificationType</w:t>
            </w:r>
            <w:r w:rsidRPr="00697C39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.IEPS_REFERENCE,</w:t>
            </w:r>
          </w:p>
          <w:p w14:paraId="0A58BD4B" w14:textId="77777777" w:rsidR="00DD61C0" w:rsidRPr="00697C39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697C39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                   </w:t>
            </w:r>
            <w:r w:rsidRPr="00697C39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"12382317"</w:t>
            </w:r>
            <w:r w:rsidRPr="00697C39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</w:t>
            </w:r>
            <w:r w:rsidRPr="00697C39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697C39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alternatePartyIdentification</w:t>
            </w:r>
            <w:proofErr w:type="spellEnd"/>
          </w:p>
          <w:p w14:paraId="1EB94915" w14:textId="0962AE8E" w:rsidR="00DD61C0" w:rsidRPr="00697C39" w:rsidRDefault="00DD61C0" w:rsidP="00DD61C0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 w:rsidRPr="00697C39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);</w:t>
            </w:r>
          </w:p>
        </w:tc>
      </w:tr>
    </w:tbl>
    <w:p w14:paraId="03223CD4" w14:textId="759D6E24" w:rsidR="007C0708" w:rsidRDefault="007C0708" w:rsidP="003F246D">
      <w:pPr>
        <w:pStyle w:val="Ttulo3"/>
      </w:pPr>
      <w:bookmarkStart w:id="144" w:name="_Toc140772082"/>
      <w:proofErr w:type="spellStart"/>
      <w:r>
        <w:lastRenderedPageBreak/>
        <w:t>Estable</w:t>
      </w:r>
      <w:r w:rsidR="009E6F32">
        <w:t>r</w:t>
      </w:r>
      <w:proofErr w:type="spellEnd"/>
      <w:r>
        <w:t xml:space="preserve"> el </w:t>
      </w:r>
      <w:proofErr w:type="spellStart"/>
      <w:r w:rsidRPr="00F63D56">
        <w:rPr>
          <w:rFonts w:ascii="Consolas" w:hAnsi="Consolas" w:cs="Consolas"/>
          <w:color w:val="0000FF"/>
          <w:szCs w:val="19"/>
          <w:lang w:val="es-ES"/>
        </w:rPr>
        <w:t>shipTo</w:t>
      </w:r>
      <w:proofErr w:type="spellEnd"/>
      <w:r w:rsidR="00F63D56" w:rsidRPr="00F63D56">
        <w:rPr>
          <w:rFonts w:cs="Segoe UI"/>
          <w:szCs w:val="19"/>
          <w:lang w:val="es-ES"/>
        </w:rPr>
        <w:t xml:space="preserve"> </w:t>
      </w:r>
      <w:r w:rsidRPr="00F63D56">
        <w:rPr>
          <w:rFonts w:cs="Segoe UI"/>
          <w:szCs w:val="19"/>
          <w:lang w:val="es-ES"/>
        </w:rPr>
        <w:t>(</w:t>
      </w:r>
      <w:r>
        <w:t xml:space="preserve">lugar de </w:t>
      </w:r>
      <w:r w:rsidR="00F63D56">
        <w:t>envío</w:t>
      </w:r>
      <w:r>
        <w:t>) de Detallista</w:t>
      </w:r>
      <w:bookmarkEnd w:id="144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DD61C0" w:rsidRPr="00E32EF6" w14:paraId="111DB9DA" w14:textId="77777777" w:rsidTr="009E559D">
        <w:trPr>
          <w:trHeight w:val="1558"/>
        </w:trPr>
        <w:tc>
          <w:tcPr>
            <w:tcW w:w="457" w:type="dxa"/>
            <w:shd w:val="clear" w:color="auto" w:fill="F2F2F2" w:themeFill="background1" w:themeFillShade="F2"/>
          </w:tcPr>
          <w:p w14:paraId="47B684EF" w14:textId="77777777" w:rsidR="00DD61C0" w:rsidRPr="00E32EF6" w:rsidRDefault="00DD61C0" w:rsidP="00B04633">
            <w:pPr>
              <w:pStyle w:val="Numeros"/>
              <w:rPr>
                <w:sz w:val="18"/>
              </w:rPr>
            </w:pPr>
            <w:r w:rsidRPr="00E32EF6">
              <w:rPr>
                <w:sz w:val="18"/>
              </w:rPr>
              <w:t>01</w:t>
            </w:r>
          </w:p>
          <w:p w14:paraId="4016B225" w14:textId="77777777" w:rsidR="00DD61C0" w:rsidRPr="00E32EF6" w:rsidRDefault="00DD61C0" w:rsidP="00B04633">
            <w:pPr>
              <w:pStyle w:val="Numeros"/>
              <w:rPr>
                <w:sz w:val="18"/>
              </w:rPr>
            </w:pPr>
            <w:r w:rsidRPr="00E32EF6">
              <w:rPr>
                <w:sz w:val="18"/>
              </w:rPr>
              <w:t>02</w:t>
            </w:r>
          </w:p>
          <w:p w14:paraId="41BD0FCE" w14:textId="77777777" w:rsidR="00DD61C0" w:rsidRPr="00E32EF6" w:rsidRDefault="00DD61C0" w:rsidP="00B04633">
            <w:pPr>
              <w:pStyle w:val="Numeros"/>
              <w:rPr>
                <w:sz w:val="18"/>
              </w:rPr>
            </w:pPr>
            <w:r w:rsidRPr="00E32EF6">
              <w:rPr>
                <w:sz w:val="18"/>
              </w:rPr>
              <w:t>03</w:t>
            </w:r>
          </w:p>
          <w:p w14:paraId="0D142DED" w14:textId="77777777" w:rsidR="00DD61C0" w:rsidRPr="00E32EF6" w:rsidRDefault="00DD61C0" w:rsidP="00B04633">
            <w:pPr>
              <w:pStyle w:val="Numeros"/>
              <w:rPr>
                <w:sz w:val="18"/>
              </w:rPr>
            </w:pPr>
            <w:r w:rsidRPr="00E32EF6">
              <w:rPr>
                <w:sz w:val="18"/>
              </w:rPr>
              <w:t>04</w:t>
            </w:r>
          </w:p>
          <w:p w14:paraId="5A3299A3" w14:textId="77777777" w:rsidR="00DD61C0" w:rsidRPr="00E32EF6" w:rsidRDefault="00DD61C0" w:rsidP="00B04633">
            <w:pPr>
              <w:pStyle w:val="Numeros"/>
              <w:rPr>
                <w:sz w:val="18"/>
              </w:rPr>
            </w:pPr>
            <w:r w:rsidRPr="00E32EF6">
              <w:rPr>
                <w:sz w:val="18"/>
              </w:rPr>
              <w:t>05</w:t>
            </w:r>
          </w:p>
          <w:p w14:paraId="623CF96D" w14:textId="77777777" w:rsidR="00DD61C0" w:rsidRPr="00E32EF6" w:rsidRDefault="00DD61C0" w:rsidP="00B04633">
            <w:pPr>
              <w:pStyle w:val="Numeros"/>
              <w:rPr>
                <w:sz w:val="18"/>
              </w:rPr>
            </w:pPr>
            <w:r w:rsidRPr="00E32EF6">
              <w:rPr>
                <w:sz w:val="18"/>
              </w:rPr>
              <w:t>06</w:t>
            </w:r>
          </w:p>
          <w:p w14:paraId="299C2229" w14:textId="6D276CE3" w:rsidR="00DD61C0" w:rsidRPr="00E32EF6" w:rsidRDefault="009E559D" w:rsidP="00E32EF6">
            <w:pPr>
              <w:pStyle w:val="Numeros"/>
              <w:rPr>
                <w:sz w:val="18"/>
              </w:rPr>
            </w:pPr>
            <w:r>
              <w:rPr>
                <w:sz w:val="18"/>
              </w:rPr>
              <w:t>07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732C93C8" w14:textId="77777777" w:rsidR="00DD61C0" w:rsidRPr="00E32EF6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</w:pPr>
            <w:r w:rsidRPr="00E32EF6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complCfdi.Det131_</w:t>
            </w:r>
            <w:proofErr w:type="gramStart"/>
            <w:r w:rsidRPr="00E32EF6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SetShipTo(</w:t>
            </w:r>
            <w:proofErr w:type="gramEnd"/>
          </w:p>
          <w:p w14:paraId="102E5F4D" w14:textId="77777777" w:rsidR="00DD61C0" w:rsidRPr="00E32EF6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</w:pPr>
            <w:r w:rsidRPr="00E32EF6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                   </w:t>
            </w:r>
            <w:r w:rsidRPr="00E32EF6">
              <w:rPr>
                <w:rFonts w:ascii="Consolas" w:hAnsi="Consolas" w:cs="Consolas"/>
                <w:color w:val="A31515"/>
                <w:sz w:val="18"/>
                <w:szCs w:val="19"/>
                <w:lang w:val="en-US"/>
              </w:rPr>
              <w:t>"8724098266218"</w:t>
            </w:r>
            <w:r w:rsidRPr="00E32EF6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, </w:t>
            </w:r>
            <w:r w:rsidRPr="00E32EF6">
              <w:rPr>
                <w:rFonts w:ascii="Consolas" w:hAnsi="Consolas" w:cs="Consolas"/>
                <w:color w:val="008000"/>
                <w:sz w:val="18"/>
                <w:szCs w:val="19"/>
                <w:lang w:val="en-US"/>
              </w:rPr>
              <w:t>//</w:t>
            </w:r>
            <w:proofErr w:type="spellStart"/>
            <w:r w:rsidRPr="00E32EF6">
              <w:rPr>
                <w:rFonts w:ascii="Consolas" w:hAnsi="Consolas" w:cs="Consolas"/>
                <w:color w:val="008000"/>
                <w:sz w:val="18"/>
                <w:szCs w:val="19"/>
                <w:lang w:val="en-US"/>
              </w:rPr>
              <w:t>gln</w:t>
            </w:r>
            <w:proofErr w:type="spellEnd"/>
          </w:p>
          <w:p w14:paraId="5E0ABD9A" w14:textId="77777777" w:rsidR="00DD61C0" w:rsidRPr="00E32EF6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</w:pPr>
            <w:r w:rsidRPr="00E32EF6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                   </w:t>
            </w:r>
            <w:r w:rsidRPr="00E32EF6">
              <w:rPr>
                <w:rFonts w:ascii="Consolas" w:hAnsi="Consolas" w:cs="Consolas"/>
                <w:color w:val="A31515"/>
                <w:sz w:val="18"/>
                <w:szCs w:val="19"/>
                <w:lang w:val="en-US"/>
              </w:rPr>
              <w:t>"EMPRESA DEMO"</w:t>
            </w:r>
            <w:r w:rsidRPr="00E32EF6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, </w:t>
            </w:r>
            <w:r w:rsidRPr="00E32EF6">
              <w:rPr>
                <w:rFonts w:ascii="Consolas" w:hAnsi="Consolas" w:cs="Consolas"/>
                <w:color w:val="008000"/>
                <w:sz w:val="18"/>
                <w:szCs w:val="19"/>
                <w:lang w:val="en-US"/>
              </w:rPr>
              <w:t>//name</w:t>
            </w:r>
          </w:p>
          <w:p w14:paraId="5D18925D" w14:textId="328BD966" w:rsidR="00DD61C0" w:rsidRPr="00E32EF6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</w:pPr>
            <w:r w:rsidRPr="00E32EF6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                   </w:t>
            </w:r>
            <w:r w:rsidRPr="00E32EF6">
              <w:rPr>
                <w:rFonts w:ascii="Consolas" w:hAnsi="Consolas" w:cs="Consolas"/>
                <w:color w:val="A31515"/>
                <w:sz w:val="18"/>
                <w:szCs w:val="19"/>
                <w:lang w:val="en-US"/>
              </w:rPr>
              <w:t>"Calle Peru num 029</w:t>
            </w:r>
            <w:proofErr w:type="gramStart"/>
            <w:r w:rsidRPr="00E32EF6">
              <w:rPr>
                <w:rFonts w:ascii="Consolas" w:hAnsi="Consolas" w:cs="Consolas"/>
                <w:color w:val="A31515"/>
                <w:sz w:val="18"/>
                <w:szCs w:val="19"/>
                <w:lang w:val="en-US"/>
              </w:rPr>
              <w:t>"</w:t>
            </w:r>
            <w:r w:rsidRPr="00E32EF6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,  </w:t>
            </w:r>
            <w:r w:rsidRPr="00E32EF6">
              <w:rPr>
                <w:rFonts w:ascii="Consolas" w:hAnsi="Consolas" w:cs="Consolas"/>
                <w:color w:val="008000"/>
                <w:sz w:val="18"/>
                <w:szCs w:val="19"/>
                <w:lang w:val="en-US"/>
              </w:rPr>
              <w:t>/</w:t>
            </w:r>
            <w:proofErr w:type="gramEnd"/>
            <w:r w:rsidRPr="00E32EF6">
              <w:rPr>
                <w:rFonts w:ascii="Consolas" w:hAnsi="Consolas" w:cs="Consolas"/>
                <w:color w:val="008000"/>
                <w:sz w:val="18"/>
                <w:szCs w:val="19"/>
                <w:lang w:val="en-US"/>
              </w:rPr>
              <w:t>/street ad</w:t>
            </w:r>
            <w:r w:rsidR="00F63D56" w:rsidRPr="00E32EF6">
              <w:rPr>
                <w:rFonts w:ascii="Consolas" w:hAnsi="Consolas" w:cs="Consolas"/>
                <w:color w:val="008000"/>
                <w:sz w:val="18"/>
                <w:szCs w:val="19"/>
                <w:lang w:val="en-US"/>
              </w:rPr>
              <w:t>d</w:t>
            </w:r>
            <w:r w:rsidRPr="00E32EF6">
              <w:rPr>
                <w:rFonts w:ascii="Consolas" w:hAnsi="Consolas" w:cs="Consolas"/>
                <w:color w:val="008000"/>
                <w:sz w:val="18"/>
                <w:szCs w:val="19"/>
                <w:lang w:val="en-US"/>
              </w:rPr>
              <w:t>ress one</w:t>
            </w:r>
          </w:p>
          <w:p w14:paraId="12B3D653" w14:textId="77777777" w:rsidR="00DD61C0" w:rsidRPr="00E32EF6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32EF6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                   </w:t>
            </w:r>
            <w:r w:rsidRPr="00E32EF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"Nuevo León"</w:t>
            </w:r>
            <w:r w:rsidRPr="00E32EF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</w:t>
            </w:r>
            <w:r w:rsidRPr="00E32EF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E32EF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city</w:t>
            </w:r>
            <w:proofErr w:type="spellEnd"/>
          </w:p>
          <w:p w14:paraId="1831EE25" w14:textId="77777777" w:rsidR="00DD61C0" w:rsidRPr="00E32EF6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32EF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</w:t>
            </w:r>
            <w:r w:rsidRPr="00E32EF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"64590"</w:t>
            </w:r>
            <w:r w:rsidRPr="00E32EF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</w:t>
            </w:r>
            <w:r w:rsidRPr="00E32EF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E32EF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cp</w:t>
            </w:r>
            <w:proofErr w:type="spellEnd"/>
          </w:p>
          <w:p w14:paraId="65D7567C" w14:textId="4E89B990" w:rsidR="00DD61C0" w:rsidRPr="00E32EF6" w:rsidRDefault="00DD61C0" w:rsidP="00DD61C0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 w:rsidRPr="00E32EF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);</w:t>
            </w:r>
          </w:p>
        </w:tc>
      </w:tr>
    </w:tbl>
    <w:p w14:paraId="38700C62" w14:textId="2905A6AB" w:rsidR="007C0708" w:rsidRDefault="009E6F32" w:rsidP="00B04633">
      <w:pPr>
        <w:pStyle w:val="Ttulo3"/>
      </w:pPr>
      <w:bookmarkStart w:id="145" w:name="_Toc140772083"/>
      <w:r>
        <w:t>Establecer</w:t>
      </w:r>
      <w:r w:rsidR="007C0708">
        <w:t xml:space="preserve"> el </w:t>
      </w:r>
      <w:proofErr w:type="spellStart"/>
      <w:r w:rsidR="007C0708" w:rsidRPr="00F63D56">
        <w:rPr>
          <w:rFonts w:ascii="Consolas" w:hAnsi="Consolas" w:cs="Segoe UI"/>
          <w:lang w:val="es-ES"/>
        </w:rPr>
        <w:t>InvoiceCreator</w:t>
      </w:r>
      <w:proofErr w:type="spellEnd"/>
      <w:r w:rsidR="007C0708">
        <w:rPr>
          <w:lang w:val="es-ES"/>
        </w:rPr>
        <w:t xml:space="preserve"> a </w:t>
      </w:r>
      <w:r w:rsidR="00F63D56">
        <w:rPr>
          <w:lang w:val="es-ES"/>
        </w:rPr>
        <w:t>Detallista</w:t>
      </w:r>
      <w:bookmarkEnd w:id="145"/>
    </w:p>
    <w:tbl>
      <w:tblPr>
        <w:tblStyle w:val="Tablaconcuadrcula"/>
        <w:tblW w:w="9351" w:type="dxa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DD61C0" w:rsidRPr="00E32EF6" w14:paraId="17FE60D5" w14:textId="77777777" w:rsidTr="00B04633">
        <w:trPr>
          <w:trHeight w:val="557"/>
        </w:trPr>
        <w:tc>
          <w:tcPr>
            <w:tcW w:w="457" w:type="dxa"/>
          </w:tcPr>
          <w:p w14:paraId="1330EDF9" w14:textId="77777777" w:rsidR="00DD61C0" w:rsidRPr="00E32EF6" w:rsidRDefault="00DD61C0" w:rsidP="00B04633">
            <w:pPr>
              <w:pStyle w:val="Numeros"/>
              <w:rPr>
                <w:sz w:val="18"/>
              </w:rPr>
            </w:pPr>
            <w:r w:rsidRPr="00E32EF6">
              <w:rPr>
                <w:sz w:val="18"/>
              </w:rPr>
              <w:t>01</w:t>
            </w:r>
          </w:p>
          <w:p w14:paraId="57263522" w14:textId="77777777" w:rsidR="00DD61C0" w:rsidRPr="00E32EF6" w:rsidRDefault="00DD61C0" w:rsidP="00B04633">
            <w:pPr>
              <w:pStyle w:val="Numeros"/>
              <w:rPr>
                <w:sz w:val="18"/>
              </w:rPr>
            </w:pPr>
            <w:r w:rsidRPr="00E32EF6">
              <w:rPr>
                <w:sz w:val="18"/>
              </w:rPr>
              <w:t>02</w:t>
            </w:r>
          </w:p>
          <w:p w14:paraId="6FD144B9" w14:textId="77777777" w:rsidR="00DD61C0" w:rsidRPr="00E32EF6" w:rsidRDefault="00DD61C0" w:rsidP="00B04633">
            <w:pPr>
              <w:pStyle w:val="Numeros"/>
              <w:rPr>
                <w:sz w:val="18"/>
              </w:rPr>
            </w:pPr>
            <w:r w:rsidRPr="00E32EF6">
              <w:rPr>
                <w:sz w:val="18"/>
              </w:rPr>
              <w:t>03</w:t>
            </w:r>
          </w:p>
          <w:p w14:paraId="4A465236" w14:textId="77777777" w:rsidR="00DD61C0" w:rsidRPr="00E32EF6" w:rsidRDefault="00DD61C0" w:rsidP="00B04633">
            <w:pPr>
              <w:pStyle w:val="Numeros"/>
              <w:rPr>
                <w:sz w:val="18"/>
              </w:rPr>
            </w:pPr>
            <w:r w:rsidRPr="00E32EF6">
              <w:rPr>
                <w:sz w:val="18"/>
              </w:rPr>
              <w:t>04</w:t>
            </w:r>
          </w:p>
          <w:p w14:paraId="06CCB5C4" w14:textId="77777777" w:rsidR="00DD61C0" w:rsidRPr="00E32EF6" w:rsidRDefault="00DD61C0" w:rsidP="00B04633">
            <w:pPr>
              <w:pStyle w:val="Numeros"/>
              <w:rPr>
                <w:sz w:val="18"/>
              </w:rPr>
            </w:pPr>
            <w:r w:rsidRPr="00E32EF6">
              <w:rPr>
                <w:sz w:val="18"/>
              </w:rPr>
              <w:t>05</w:t>
            </w:r>
          </w:p>
          <w:p w14:paraId="7665D300" w14:textId="77777777" w:rsidR="00DD61C0" w:rsidRPr="00E32EF6" w:rsidRDefault="00DD61C0" w:rsidP="00B04633">
            <w:pPr>
              <w:pStyle w:val="Numeros"/>
              <w:rPr>
                <w:sz w:val="18"/>
              </w:rPr>
            </w:pPr>
            <w:r w:rsidRPr="00E32EF6">
              <w:rPr>
                <w:sz w:val="18"/>
              </w:rPr>
              <w:t>06</w:t>
            </w:r>
          </w:p>
          <w:p w14:paraId="3B5CAD0C" w14:textId="77777777" w:rsidR="00DD61C0" w:rsidRPr="00E32EF6" w:rsidRDefault="00DD61C0" w:rsidP="00B04633">
            <w:pPr>
              <w:pStyle w:val="Numeros"/>
              <w:rPr>
                <w:sz w:val="18"/>
              </w:rPr>
            </w:pPr>
            <w:r w:rsidRPr="00E32EF6">
              <w:rPr>
                <w:sz w:val="18"/>
              </w:rPr>
              <w:t>07</w:t>
            </w:r>
          </w:p>
          <w:p w14:paraId="6D677D8C" w14:textId="77777777" w:rsidR="00DD61C0" w:rsidRPr="00E32EF6" w:rsidRDefault="00DD61C0" w:rsidP="00B04633">
            <w:pPr>
              <w:pStyle w:val="Numeros"/>
              <w:rPr>
                <w:sz w:val="18"/>
              </w:rPr>
            </w:pPr>
            <w:r w:rsidRPr="00E32EF6">
              <w:rPr>
                <w:sz w:val="18"/>
              </w:rPr>
              <w:t>08</w:t>
            </w:r>
          </w:p>
          <w:p w14:paraId="4C0E2A37" w14:textId="75FADA46" w:rsidR="00DD61C0" w:rsidRPr="00E32EF6" w:rsidRDefault="009E559D" w:rsidP="00B04633">
            <w:pPr>
              <w:pStyle w:val="Numeros"/>
              <w:rPr>
                <w:sz w:val="18"/>
              </w:rPr>
            </w:pPr>
            <w:r>
              <w:rPr>
                <w:sz w:val="18"/>
              </w:rPr>
              <w:t>09</w:t>
            </w:r>
          </w:p>
        </w:tc>
        <w:tc>
          <w:tcPr>
            <w:tcW w:w="8894" w:type="dxa"/>
          </w:tcPr>
          <w:p w14:paraId="54283EB6" w14:textId="77777777" w:rsidR="00DD61C0" w:rsidRPr="009E559D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</w:pPr>
            <w:r w:rsidRPr="009E559D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 complCfdi.Det131_</w:t>
            </w:r>
            <w:proofErr w:type="gramStart"/>
            <w:r w:rsidRPr="009E559D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SetInvoiceCreator(</w:t>
            </w:r>
            <w:proofErr w:type="gramEnd"/>
          </w:p>
          <w:p w14:paraId="26FA9EEA" w14:textId="77777777" w:rsidR="00DD61C0" w:rsidRPr="009E559D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</w:pPr>
            <w:r w:rsidRPr="009E559D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                   </w:t>
            </w:r>
            <w:r w:rsidRPr="009E559D">
              <w:rPr>
                <w:rFonts w:ascii="Consolas" w:hAnsi="Consolas" w:cs="Consolas"/>
                <w:color w:val="A31515"/>
                <w:sz w:val="18"/>
                <w:szCs w:val="19"/>
                <w:lang w:val="en-US"/>
              </w:rPr>
              <w:t>"5529910871321"</w:t>
            </w:r>
            <w:r w:rsidRPr="009E559D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, </w:t>
            </w:r>
            <w:r w:rsidRPr="009E559D">
              <w:rPr>
                <w:rFonts w:ascii="Consolas" w:hAnsi="Consolas" w:cs="Consolas"/>
                <w:color w:val="008000"/>
                <w:sz w:val="18"/>
                <w:szCs w:val="19"/>
                <w:lang w:val="en-US"/>
              </w:rPr>
              <w:t>//</w:t>
            </w:r>
            <w:proofErr w:type="spellStart"/>
            <w:r w:rsidRPr="009E559D">
              <w:rPr>
                <w:rFonts w:ascii="Consolas" w:hAnsi="Consolas" w:cs="Consolas"/>
                <w:color w:val="008000"/>
                <w:sz w:val="18"/>
                <w:szCs w:val="19"/>
                <w:lang w:val="en-US"/>
              </w:rPr>
              <w:t>gln</w:t>
            </w:r>
            <w:proofErr w:type="spellEnd"/>
          </w:p>
          <w:p w14:paraId="77AF45D4" w14:textId="77777777" w:rsidR="00DD61C0" w:rsidRPr="009E559D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</w:pPr>
            <w:r w:rsidRPr="009E559D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                   </w:t>
            </w:r>
            <w:proofErr w:type="spellStart"/>
            <w:r w:rsidRPr="009E559D">
              <w:rPr>
                <w:rFonts w:ascii="Consolas" w:hAnsi="Consolas" w:cs="Consolas"/>
                <w:color w:val="2B91AF"/>
                <w:sz w:val="18"/>
                <w:szCs w:val="19"/>
                <w:lang w:val="en-US"/>
              </w:rPr>
              <w:t>detallistaInvoiceCreatorAlternatePartyIdentificationType</w:t>
            </w:r>
            <w:r w:rsidRPr="009E559D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.IA</w:t>
            </w:r>
            <w:proofErr w:type="spellEnd"/>
            <w:r w:rsidRPr="009E559D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,</w:t>
            </w:r>
          </w:p>
          <w:p w14:paraId="1A16D984" w14:textId="77777777" w:rsidR="00DD61C0" w:rsidRPr="009E559D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</w:pPr>
            <w:r w:rsidRPr="009E559D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                   </w:t>
            </w:r>
            <w:r w:rsidRPr="009E559D">
              <w:rPr>
                <w:rFonts w:ascii="Consolas" w:hAnsi="Consolas" w:cs="Consolas"/>
                <w:color w:val="A31515"/>
                <w:sz w:val="18"/>
                <w:szCs w:val="19"/>
                <w:lang w:val="en-US"/>
              </w:rPr>
              <w:t>"1281282"</w:t>
            </w:r>
            <w:r w:rsidRPr="009E559D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, </w:t>
            </w:r>
          </w:p>
          <w:p w14:paraId="79A36E66" w14:textId="77777777" w:rsidR="00DD61C0" w:rsidRPr="009E559D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</w:pPr>
            <w:r w:rsidRPr="009E559D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                   </w:t>
            </w:r>
            <w:r w:rsidRPr="009E559D">
              <w:rPr>
                <w:rFonts w:ascii="Consolas" w:hAnsi="Consolas" w:cs="Consolas"/>
                <w:color w:val="A31515"/>
                <w:sz w:val="18"/>
                <w:szCs w:val="19"/>
                <w:lang w:val="en-US"/>
              </w:rPr>
              <w:t>"EMPRESA DEMO"</w:t>
            </w:r>
            <w:r w:rsidRPr="009E559D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, </w:t>
            </w:r>
            <w:r w:rsidRPr="009E559D">
              <w:rPr>
                <w:rFonts w:ascii="Consolas" w:hAnsi="Consolas" w:cs="Consolas"/>
                <w:color w:val="008000"/>
                <w:sz w:val="18"/>
                <w:szCs w:val="19"/>
                <w:lang w:val="en-US"/>
              </w:rPr>
              <w:t>//name</w:t>
            </w:r>
          </w:p>
          <w:p w14:paraId="0DCF29E8" w14:textId="0EA13694" w:rsidR="00DD61C0" w:rsidRPr="00E32EF6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</w:pPr>
            <w:r w:rsidRPr="00E32EF6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                   </w:t>
            </w:r>
            <w:r w:rsidRPr="00E32EF6">
              <w:rPr>
                <w:rFonts w:ascii="Consolas" w:hAnsi="Consolas" w:cs="Consolas"/>
                <w:color w:val="A31515"/>
                <w:sz w:val="18"/>
                <w:szCs w:val="19"/>
                <w:lang w:val="en-US"/>
              </w:rPr>
              <w:t xml:space="preserve">"Calle </w:t>
            </w:r>
            <w:proofErr w:type="spellStart"/>
            <w:r w:rsidRPr="00E32EF6">
              <w:rPr>
                <w:rFonts w:ascii="Consolas" w:hAnsi="Consolas" w:cs="Consolas"/>
                <w:color w:val="A31515"/>
                <w:sz w:val="18"/>
                <w:szCs w:val="19"/>
                <w:lang w:val="en-US"/>
              </w:rPr>
              <w:t>Niños</w:t>
            </w:r>
            <w:proofErr w:type="spellEnd"/>
            <w:r w:rsidRPr="00E32EF6">
              <w:rPr>
                <w:rFonts w:ascii="Consolas" w:hAnsi="Consolas" w:cs="Consolas"/>
                <w:color w:val="A31515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E32EF6">
              <w:rPr>
                <w:rFonts w:ascii="Consolas" w:hAnsi="Consolas" w:cs="Consolas"/>
                <w:color w:val="A31515"/>
                <w:sz w:val="18"/>
                <w:szCs w:val="19"/>
                <w:lang w:val="en-US"/>
              </w:rPr>
              <w:t>Heres</w:t>
            </w:r>
            <w:proofErr w:type="spellEnd"/>
            <w:r w:rsidRPr="00E32EF6">
              <w:rPr>
                <w:rFonts w:ascii="Consolas" w:hAnsi="Consolas" w:cs="Consolas"/>
                <w:color w:val="A31515"/>
                <w:sz w:val="18"/>
                <w:szCs w:val="19"/>
                <w:lang w:val="en-US"/>
              </w:rPr>
              <w:t xml:space="preserve"> num 1293</w:t>
            </w:r>
            <w:proofErr w:type="gramStart"/>
            <w:r w:rsidRPr="00E32EF6">
              <w:rPr>
                <w:rFonts w:ascii="Consolas" w:hAnsi="Consolas" w:cs="Consolas"/>
                <w:color w:val="A31515"/>
                <w:sz w:val="18"/>
                <w:szCs w:val="19"/>
                <w:lang w:val="en-US"/>
              </w:rPr>
              <w:t>"</w:t>
            </w:r>
            <w:r w:rsidRPr="00E32EF6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,</w:t>
            </w:r>
            <w:r w:rsidRPr="00E32EF6">
              <w:rPr>
                <w:rFonts w:ascii="Consolas" w:hAnsi="Consolas" w:cs="Consolas"/>
                <w:color w:val="008000"/>
                <w:sz w:val="18"/>
                <w:szCs w:val="19"/>
                <w:lang w:val="en-US"/>
              </w:rPr>
              <w:t>/</w:t>
            </w:r>
            <w:proofErr w:type="gramEnd"/>
            <w:r w:rsidRPr="00E32EF6">
              <w:rPr>
                <w:rFonts w:ascii="Consolas" w:hAnsi="Consolas" w:cs="Consolas"/>
                <w:color w:val="008000"/>
                <w:sz w:val="18"/>
                <w:szCs w:val="19"/>
                <w:lang w:val="en-US"/>
              </w:rPr>
              <w:t>/street a</w:t>
            </w:r>
            <w:r w:rsidR="0067082B">
              <w:rPr>
                <w:rFonts w:ascii="Consolas" w:hAnsi="Consolas" w:cs="Consolas"/>
                <w:color w:val="008000"/>
                <w:sz w:val="18"/>
                <w:szCs w:val="19"/>
                <w:lang w:val="en-US"/>
              </w:rPr>
              <w:t>d</w:t>
            </w:r>
            <w:r w:rsidRPr="00E32EF6">
              <w:rPr>
                <w:rFonts w:ascii="Consolas" w:hAnsi="Consolas" w:cs="Consolas"/>
                <w:color w:val="008000"/>
                <w:sz w:val="18"/>
                <w:szCs w:val="19"/>
                <w:lang w:val="en-US"/>
              </w:rPr>
              <w:t>dress one</w:t>
            </w:r>
          </w:p>
          <w:p w14:paraId="5F875DA8" w14:textId="77777777" w:rsidR="00DD61C0" w:rsidRPr="00E32EF6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32EF6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                   </w:t>
            </w:r>
            <w:r w:rsidRPr="00E32EF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"Nuevo León</w:t>
            </w:r>
            <w:proofErr w:type="gramStart"/>
            <w:r w:rsidRPr="00E32EF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r w:rsidRPr="00E32EF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,</w:t>
            </w:r>
            <w:r w:rsidRPr="00E32EF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</w:t>
            </w:r>
            <w:proofErr w:type="gramEnd"/>
            <w:r w:rsidRPr="00E32EF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</w:t>
            </w:r>
            <w:proofErr w:type="spellStart"/>
            <w:r w:rsidRPr="00E32EF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city</w:t>
            </w:r>
            <w:proofErr w:type="spellEnd"/>
          </w:p>
          <w:p w14:paraId="56766B47" w14:textId="6720CE98" w:rsidR="00DD61C0" w:rsidRPr="00E32EF6" w:rsidRDefault="00DD61C0" w:rsidP="00DD61C0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 w:rsidRPr="00E32EF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</w:t>
            </w:r>
            <w:r w:rsidRPr="00E32EF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"64590</w:t>
            </w:r>
            <w:proofErr w:type="gramStart"/>
            <w:r w:rsidRPr="00E32EF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r w:rsidRPr="00E32EF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);</w:t>
            </w:r>
            <w:r w:rsidRPr="00E32EF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</w:t>
            </w:r>
            <w:proofErr w:type="gramEnd"/>
            <w:r w:rsidRPr="00E32EF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</w:t>
            </w:r>
            <w:proofErr w:type="spellStart"/>
            <w:r w:rsidRPr="00E32EF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cp</w:t>
            </w:r>
            <w:proofErr w:type="spellEnd"/>
          </w:p>
        </w:tc>
      </w:tr>
    </w:tbl>
    <w:p w14:paraId="3C6F9BC4" w14:textId="5E81D467" w:rsidR="00DD61C0" w:rsidRDefault="007C0708" w:rsidP="00B04633">
      <w:pPr>
        <w:pStyle w:val="Ttulo3"/>
      </w:pPr>
      <w:bookmarkStart w:id="146" w:name="_Toc140772084"/>
      <w:r>
        <w:t xml:space="preserve">Agregar un </w:t>
      </w:r>
      <w:proofErr w:type="spellStart"/>
      <w:r w:rsidRPr="00F63D56">
        <w:rPr>
          <w:rFonts w:ascii="Consolas" w:hAnsi="Consolas"/>
          <w:lang w:val="es-ES"/>
        </w:rPr>
        <w:t>Customs</w:t>
      </w:r>
      <w:proofErr w:type="spellEnd"/>
      <w:r>
        <w:rPr>
          <w:lang w:val="es-ES"/>
        </w:rPr>
        <w:t xml:space="preserve"> a Detallista</w:t>
      </w:r>
      <w:bookmarkEnd w:id="146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DD61C0" w:rsidRPr="00E32EF6" w14:paraId="3776C4D7" w14:textId="77777777" w:rsidTr="003F246D">
        <w:trPr>
          <w:trHeight w:val="753"/>
        </w:trPr>
        <w:tc>
          <w:tcPr>
            <w:tcW w:w="457" w:type="dxa"/>
            <w:shd w:val="clear" w:color="auto" w:fill="F2F2F2" w:themeFill="background1" w:themeFillShade="F2"/>
          </w:tcPr>
          <w:p w14:paraId="4E5951BE" w14:textId="77777777" w:rsidR="00DD61C0" w:rsidRPr="00E32EF6" w:rsidRDefault="00DD61C0" w:rsidP="00B04633">
            <w:pPr>
              <w:pStyle w:val="Numeros"/>
              <w:rPr>
                <w:sz w:val="18"/>
              </w:rPr>
            </w:pPr>
            <w:r w:rsidRPr="00E32EF6">
              <w:rPr>
                <w:sz w:val="18"/>
              </w:rPr>
              <w:t>01</w:t>
            </w:r>
          </w:p>
          <w:p w14:paraId="53A1BCB7" w14:textId="77777777" w:rsidR="00DD61C0" w:rsidRPr="00E32EF6" w:rsidRDefault="00DD61C0" w:rsidP="00B04633">
            <w:pPr>
              <w:pStyle w:val="Numeros"/>
              <w:rPr>
                <w:sz w:val="18"/>
              </w:rPr>
            </w:pPr>
            <w:r w:rsidRPr="00E32EF6">
              <w:rPr>
                <w:sz w:val="18"/>
              </w:rPr>
              <w:t>02</w:t>
            </w:r>
          </w:p>
          <w:p w14:paraId="75F4D625" w14:textId="339E2139" w:rsidR="00DD61C0" w:rsidRPr="00E32EF6" w:rsidRDefault="00E32EF6" w:rsidP="00E32EF6">
            <w:pPr>
              <w:pStyle w:val="Numeros"/>
              <w:rPr>
                <w:sz w:val="18"/>
              </w:rPr>
            </w:pPr>
            <w:r w:rsidRPr="00E32EF6">
              <w:rPr>
                <w:sz w:val="18"/>
              </w:rPr>
              <w:t>03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4CC833C4" w14:textId="4CFD340B" w:rsidR="00DD61C0" w:rsidRPr="00E32EF6" w:rsidRDefault="00DD61C0" w:rsidP="004F1FF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 w:rsidRPr="00E32EF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complCfdi.Det131_</w:t>
            </w:r>
            <w:proofErr w:type="gramStart"/>
            <w:r w:rsidRPr="00E32EF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AddCustomsGln(</w:t>
            </w:r>
            <w:proofErr w:type="gramEnd"/>
            <w:r w:rsidRPr="00E32EF6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"0129829934772"</w:t>
            </w:r>
            <w:r w:rsidRPr="00E32EF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);</w:t>
            </w:r>
          </w:p>
        </w:tc>
      </w:tr>
    </w:tbl>
    <w:p w14:paraId="14D57D49" w14:textId="6267AF33" w:rsidR="00DD61C0" w:rsidRDefault="007C0708" w:rsidP="00B04633">
      <w:pPr>
        <w:pStyle w:val="Ttulo3"/>
      </w:pPr>
      <w:bookmarkStart w:id="147" w:name="_Toc140772085"/>
      <w:r>
        <w:t xml:space="preserve">Agregar un </w:t>
      </w:r>
      <w:proofErr w:type="spellStart"/>
      <w:r w:rsidRPr="00F63D56">
        <w:rPr>
          <w:rFonts w:ascii="Consolas" w:hAnsi="Consolas"/>
          <w:lang w:val="es-ES"/>
        </w:rPr>
        <w:t>currency</w:t>
      </w:r>
      <w:proofErr w:type="spellEnd"/>
      <w:r>
        <w:rPr>
          <w:lang w:val="es-ES"/>
        </w:rPr>
        <w:t xml:space="preserve"> a Detallista</w:t>
      </w:r>
      <w:bookmarkEnd w:id="147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DD61C0" w:rsidRPr="00E43B34" w14:paraId="43221CFF" w14:textId="77777777" w:rsidTr="00E43B34">
        <w:trPr>
          <w:trHeight w:val="1649"/>
        </w:trPr>
        <w:tc>
          <w:tcPr>
            <w:tcW w:w="457" w:type="dxa"/>
            <w:shd w:val="clear" w:color="auto" w:fill="F2F2F2" w:themeFill="background1" w:themeFillShade="F2"/>
          </w:tcPr>
          <w:p w14:paraId="57497DBF" w14:textId="77777777" w:rsidR="00DD61C0" w:rsidRPr="00E43B34" w:rsidRDefault="00DD61C0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01</w:t>
            </w:r>
          </w:p>
          <w:p w14:paraId="3969DB8F" w14:textId="77777777" w:rsidR="00DD61C0" w:rsidRPr="00E43B34" w:rsidRDefault="00DD61C0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02</w:t>
            </w:r>
          </w:p>
          <w:p w14:paraId="2D18C841" w14:textId="77777777" w:rsidR="00DD61C0" w:rsidRPr="00E43B34" w:rsidRDefault="00DD61C0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03</w:t>
            </w:r>
          </w:p>
          <w:p w14:paraId="2AC72E25" w14:textId="77777777" w:rsidR="00DD61C0" w:rsidRPr="00E43B34" w:rsidRDefault="00DD61C0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04</w:t>
            </w:r>
          </w:p>
          <w:p w14:paraId="364214B0" w14:textId="77777777" w:rsidR="00DD61C0" w:rsidRPr="00E43B34" w:rsidRDefault="00DD61C0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05</w:t>
            </w:r>
          </w:p>
          <w:p w14:paraId="20207636" w14:textId="77777777" w:rsidR="00DD61C0" w:rsidRPr="00E43B34" w:rsidRDefault="00DD61C0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06</w:t>
            </w:r>
          </w:p>
          <w:p w14:paraId="12643115" w14:textId="24F43E57" w:rsidR="00DD61C0" w:rsidRPr="00E43B34" w:rsidRDefault="003F246D" w:rsidP="003F246D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07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5BFE7545" w14:textId="77777777" w:rsidR="00DD61C0" w:rsidRPr="00E43B34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>complCfdi.Det131_</w:t>
            </w:r>
            <w:proofErr w:type="gramStart"/>
            <w:r w:rsidRPr="00E43B34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>addCurrency(</w:t>
            </w:r>
            <w:proofErr w:type="gramEnd"/>
            <w:r w:rsidRPr="00E43B34">
              <w:rPr>
                <w:rFonts w:ascii="Consolas" w:hAnsi="Consolas" w:cs="Consolas"/>
                <w:color w:val="2B91AF"/>
                <w:sz w:val="18"/>
                <w:szCs w:val="18"/>
                <w:lang w:val="en-US"/>
              </w:rPr>
              <w:t>detallistaCurrencyCurrencyISOCode</w:t>
            </w:r>
            <w:r w:rsidRPr="00E43B34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>.MXN,</w:t>
            </w:r>
          </w:p>
          <w:p w14:paraId="4BE5D26D" w14:textId="77777777" w:rsidR="00DD61C0" w:rsidRPr="00E43B34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                    </w:t>
            </w:r>
            <w:proofErr w:type="spellStart"/>
            <w:r w:rsidRPr="00E43B34">
              <w:rPr>
                <w:rFonts w:ascii="Consolas" w:hAnsi="Consolas" w:cs="Consolas"/>
                <w:color w:val="2B91AF"/>
                <w:sz w:val="18"/>
                <w:szCs w:val="18"/>
                <w:lang w:val="en-US"/>
              </w:rPr>
              <w:t>detallistaCurrencyCurrencyFunction</w:t>
            </w:r>
            <w:r w:rsidRPr="00E43B34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>.PRICE_CURRENCY</w:t>
            </w:r>
            <w:proofErr w:type="spellEnd"/>
            <w:r w:rsidRPr="00E43B34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>,</w:t>
            </w:r>
          </w:p>
          <w:p w14:paraId="4AC66AD3" w14:textId="1E1FF18A" w:rsidR="00DD61C0" w:rsidRPr="00E43B34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                    </w:t>
            </w:r>
            <w:r w:rsidR="00E346FC" w:rsidRPr="00E43B34">
              <w:rPr>
                <w:rFonts w:ascii="Consolas" w:hAnsi="Consolas" w:cs="Consolas"/>
                <w:color w:val="0000FF"/>
                <w:sz w:val="18"/>
                <w:szCs w:val="18"/>
                <w:lang w:val="en-US"/>
              </w:rPr>
              <w:t>null</w:t>
            </w:r>
            <w:r w:rsidRPr="00E43B34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>,</w:t>
            </w:r>
          </w:p>
          <w:p w14:paraId="38FD0894" w14:textId="78EA62F7" w:rsidR="00DD61C0" w:rsidRPr="00E43B34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                    </w:t>
            </w:r>
            <w:r w:rsidR="00E346FC" w:rsidRPr="00E43B34">
              <w:rPr>
                <w:rFonts w:ascii="Consolas" w:hAnsi="Consolas" w:cs="Consolas"/>
                <w:color w:val="0000FF"/>
                <w:sz w:val="18"/>
                <w:szCs w:val="18"/>
                <w:lang w:val="en-US"/>
              </w:rPr>
              <w:t>null</w:t>
            </w:r>
            <w:r w:rsidRPr="00E43B34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5E3EED21" w14:textId="77777777" w:rsidR="00DD61C0" w:rsidRPr="00E43B34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                    </w:t>
            </w:r>
            <w:r w:rsidRPr="00E43B34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>17.10m</w:t>
            </w:r>
          </w:p>
          <w:p w14:paraId="28BBAE80" w14:textId="2F1C0340" w:rsidR="00DD61C0" w:rsidRPr="00E43B34" w:rsidRDefault="00DD61C0" w:rsidP="00DD61C0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                    );</w:t>
            </w:r>
          </w:p>
        </w:tc>
      </w:tr>
    </w:tbl>
    <w:p w14:paraId="5940A8D6" w14:textId="23964776" w:rsidR="00DD61C0" w:rsidRDefault="009E6F32" w:rsidP="00B04633">
      <w:pPr>
        <w:pStyle w:val="Ttulo3"/>
      </w:pPr>
      <w:bookmarkStart w:id="148" w:name="_Toc140772086"/>
      <w:r>
        <w:t>Establecer</w:t>
      </w:r>
      <w:r w:rsidR="00CE6A1C">
        <w:t xml:space="preserve"> el </w:t>
      </w:r>
      <w:proofErr w:type="spellStart"/>
      <w:r w:rsidR="00CE6A1C" w:rsidRPr="00F63D56">
        <w:rPr>
          <w:rFonts w:ascii="Consolas" w:hAnsi="Consolas"/>
          <w:lang w:val="es-ES"/>
        </w:rPr>
        <w:t>paymentTerms</w:t>
      </w:r>
      <w:proofErr w:type="spellEnd"/>
      <w:r w:rsidR="00CE6A1C">
        <w:rPr>
          <w:lang w:val="es-ES"/>
        </w:rPr>
        <w:t xml:space="preserve"> a </w:t>
      </w:r>
      <w:r w:rsidR="00F63D56">
        <w:rPr>
          <w:lang w:val="es-ES"/>
        </w:rPr>
        <w:t>Detallista</w:t>
      </w:r>
      <w:bookmarkEnd w:id="148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DD61C0" w:rsidRPr="00546A8C" w14:paraId="519A86B3" w14:textId="77777777" w:rsidTr="003F246D">
        <w:trPr>
          <w:trHeight w:val="1951"/>
        </w:trPr>
        <w:tc>
          <w:tcPr>
            <w:tcW w:w="457" w:type="dxa"/>
            <w:shd w:val="clear" w:color="auto" w:fill="F2F2F2" w:themeFill="background1" w:themeFillShade="F2"/>
          </w:tcPr>
          <w:p w14:paraId="0D3C8CC4" w14:textId="77777777" w:rsidR="00DD61C0" w:rsidRPr="00E43B34" w:rsidRDefault="00DD61C0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01</w:t>
            </w:r>
          </w:p>
          <w:p w14:paraId="66F0ED1A" w14:textId="77777777" w:rsidR="00DD61C0" w:rsidRPr="00E43B34" w:rsidRDefault="00DD61C0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02</w:t>
            </w:r>
          </w:p>
          <w:p w14:paraId="43C4FD99" w14:textId="77777777" w:rsidR="00DD61C0" w:rsidRPr="00E43B34" w:rsidRDefault="00DD61C0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03</w:t>
            </w:r>
          </w:p>
          <w:p w14:paraId="7741B9C9" w14:textId="77777777" w:rsidR="00DD61C0" w:rsidRPr="00E43B34" w:rsidRDefault="00DD61C0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04</w:t>
            </w:r>
          </w:p>
          <w:p w14:paraId="2F8140BE" w14:textId="77777777" w:rsidR="00DD61C0" w:rsidRPr="00E43B34" w:rsidRDefault="00DD61C0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05</w:t>
            </w:r>
          </w:p>
          <w:p w14:paraId="0C9D8215" w14:textId="77777777" w:rsidR="00DD61C0" w:rsidRPr="00E43B34" w:rsidRDefault="00DD61C0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06</w:t>
            </w:r>
          </w:p>
          <w:p w14:paraId="119416EE" w14:textId="77777777" w:rsidR="00DD61C0" w:rsidRPr="00E43B34" w:rsidRDefault="00DD61C0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07</w:t>
            </w:r>
          </w:p>
          <w:p w14:paraId="79405DE2" w14:textId="77777777" w:rsidR="00DD61C0" w:rsidRPr="00E43B34" w:rsidRDefault="00DD61C0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08</w:t>
            </w:r>
          </w:p>
          <w:p w14:paraId="355E947F" w14:textId="77777777" w:rsidR="00DD61C0" w:rsidRPr="00E43B34" w:rsidRDefault="00DD61C0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09</w:t>
            </w:r>
          </w:p>
          <w:p w14:paraId="0873AD79" w14:textId="77777777" w:rsidR="00DD61C0" w:rsidRPr="00E43B34" w:rsidRDefault="00DD61C0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10</w:t>
            </w:r>
          </w:p>
          <w:p w14:paraId="2532CD3B" w14:textId="15FC6E37" w:rsidR="00DD61C0" w:rsidRPr="00E43B34" w:rsidRDefault="00E43B34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11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74855FA8" w14:textId="77777777" w:rsidR="00DD61C0" w:rsidRPr="00E43B34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  complCfdi.Det131_</w:t>
            </w:r>
            <w:proofErr w:type="gramStart"/>
            <w:r w:rsidRPr="00E43B34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>SetPaymentTerms(</w:t>
            </w:r>
            <w:proofErr w:type="gramEnd"/>
            <w:r w:rsidRPr="00E43B34">
              <w:rPr>
                <w:rFonts w:ascii="Consolas" w:hAnsi="Consolas" w:cs="Consolas"/>
                <w:color w:val="2B91AF"/>
                <w:sz w:val="18"/>
                <w:szCs w:val="18"/>
                <w:lang w:val="en-US"/>
              </w:rPr>
              <w:t>detallistaPaymentTermsPaymentTermsEvent</w:t>
            </w:r>
            <w:r w:rsidRPr="00E43B34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.DATE_OF_INVOICE, </w:t>
            </w:r>
          </w:p>
          <w:p w14:paraId="3BB39D94" w14:textId="77777777" w:rsidR="00DD61C0" w:rsidRPr="00E43B34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                    </w:t>
            </w:r>
            <w:proofErr w:type="spellStart"/>
            <w:r w:rsidRPr="00E43B34">
              <w:rPr>
                <w:rFonts w:ascii="Consolas" w:hAnsi="Consolas" w:cs="Consolas"/>
                <w:color w:val="2B91AF"/>
                <w:sz w:val="18"/>
                <w:szCs w:val="18"/>
                <w:lang w:val="en-US"/>
              </w:rPr>
              <w:t>detallistaPaymentTermsPaymentTermsRelationTime</w:t>
            </w:r>
            <w:r w:rsidRPr="00E43B34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>.REFERENCE_AFTER</w:t>
            </w:r>
            <w:proofErr w:type="spellEnd"/>
            <w:r w:rsidRPr="00E43B34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>,</w:t>
            </w:r>
          </w:p>
          <w:p w14:paraId="74B0FFD1" w14:textId="22A09BDA" w:rsidR="00DD61C0" w:rsidRPr="00E43B34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    </w:t>
            </w:r>
            <w:proofErr w:type="spellStart"/>
            <w:r w:rsidRPr="00E43B34">
              <w:rPr>
                <w:rFonts w:ascii="Consolas" w:hAnsi="Consolas" w:cs="Consolas"/>
                <w:color w:val="2B91AF"/>
                <w:sz w:val="18"/>
                <w:szCs w:val="18"/>
                <w:lang w:val="en-US"/>
              </w:rPr>
              <w:t>detallistaPaymentTermsNetPaymentNetPaymentTermsType</w:t>
            </w:r>
            <w:r w:rsidRPr="00E43B34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>.BASIC_NET</w:t>
            </w:r>
            <w:proofErr w:type="spellEnd"/>
            <w:r w:rsidRPr="00E43B34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>,</w:t>
            </w:r>
          </w:p>
          <w:p w14:paraId="4552F8F3" w14:textId="0687C8B9" w:rsidR="00DD61C0" w:rsidRPr="00E43B34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    </w:t>
            </w:r>
            <w:r w:rsidRPr="00E43B34">
              <w:rPr>
                <w:rFonts w:ascii="Consolas" w:hAnsi="Consolas" w:cs="Consolas"/>
                <w:color w:val="2B91AF"/>
                <w:sz w:val="18"/>
                <w:szCs w:val="18"/>
                <w:lang w:val="en-US"/>
              </w:rPr>
              <w:t>detallistaPaymentTermsNetPaymentPaymentTimePeriodTimePeriodDueTimePeriod</w:t>
            </w:r>
            <w:r w:rsidRPr="00E43B34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.DAYS, </w:t>
            </w:r>
            <w:r w:rsidRPr="00E43B34">
              <w:rPr>
                <w:rFonts w:ascii="Consolas" w:hAnsi="Consolas" w:cs="Consolas"/>
                <w:color w:val="A31515"/>
                <w:sz w:val="18"/>
                <w:szCs w:val="18"/>
                <w:lang w:val="en-US"/>
              </w:rPr>
              <w:t>"10"</w:t>
            </w:r>
            <w:r w:rsidRPr="00E43B34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>,</w:t>
            </w:r>
          </w:p>
          <w:p w14:paraId="28F81DC3" w14:textId="222C2279" w:rsidR="00DD61C0" w:rsidRPr="00E43B34" w:rsidRDefault="00DD61C0" w:rsidP="00DD61C0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  <w:lang w:val="en-U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    </w:t>
            </w:r>
            <w:r w:rsidRPr="00E43B34">
              <w:rPr>
                <w:rFonts w:ascii="Consolas" w:hAnsi="Consolas" w:cs="Consolas"/>
                <w:color w:val="2B91AF"/>
                <w:sz w:val="18"/>
                <w:szCs w:val="18"/>
                <w:lang w:val="en-US"/>
              </w:rPr>
              <w:t>detallistaPaymentTermsDiscountPaymentDiscountType</w:t>
            </w:r>
            <w:r w:rsidRPr="00E43B34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.ALLOWANCE_BY_PAYMENT_ON_TIME, </w:t>
            </w:r>
            <w:r w:rsidRPr="00E43B34">
              <w:rPr>
                <w:rFonts w:ascii="Consolas" w:hAnsi="Consolas" w:cs="Consolas"/>
                <w:color w:val="A31515"/>
                <w:sz w:val="18"/>
                <w:szCs w:val="18"/>
                <w:lang w:val="en-US"/>
              </w:rPr>
              <w:t>"0.00"</w:t>
            </w:r>
            <w:r w:rsidRPr="00E43B34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>);</w:t>
            </w:r>
          </w:p>
        </w:tc>
      </w:tr>
    </w:tbl>
    <w:p w14:paraId="7CF66D1A" w14:textId="2E781746" w:rsidR="00DD61C0" w:rsidRDefault="00CE6A1C" w:rsidP="00B04633">
      <w:pPr>
        <w:pStyle w:val="Ttulo3"/>
      </w:pPr>
      <w:bookmarkStart w:id="149" w:name="_Toc140772087"/>
      <w:r>
        <w:t>Establec</w:t>
      </w:r>
      <w:r w:rsidR="00930633">
        <w:t>er</w:t>
      </w:r>
      <w:r>
        <w:t xml:space="preserve"> un </w:t>
      </w:r>
      <w:proofErr w:type="spellStart"/>
      <w:r w:rsidRPr="00F63D56">
        <w:rPr>
          <w:rFonts w:ascii="Consolas" w:hAnsi="Consolas"/>
          <w:lang w:val="es-ES"/>
        </w:rPr>
        <w:t>allowanceCharge</w:t>
      </w:r>
      <w:proofErr w:type="spellEnd"/>
      <w:r>
        <w:rPr>
          <w:lang w:val="es-ES"/>
        </w:rPr>
        <w:t xml:space="preserve"> a </w:t>
      </w:r>
      <w:r w:rsidR="00F63D56">
        <w:rPr>
          <w:lang w:val="es-ES"/>
        </w:rPr>
        <w:t xml:space="preserve">Detallista </w:t>
      </w:r>
      <w:r>
        <w:rPr>
          <w:lang w:val="es-ES"/>
        </w:rPr>
        <w:t>para definir cargos o descuentos</w:t>
      </w:r>
      <w:bookmarkEnd w:id="149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DD61C0" w:rsidRPr="00E43B34" w14:paraId="0A7B45F3" w14:textId="77777777" w:rsidTr="00E43B34">
        <w:trPr>
          <w:trHeight w:val="1558"/>
        </w:trPr>
        <w:tc>
          <w:tcPr>
            <w:tcW w:w="457" w:type="dxa"/>
            <w:shd w:val="clear" w:color="auto" w:fill="F2F2F2" w:themeFill="background1" w:themeFillShade="F2"/>
          </w:tcPr>
          <w:p w14:paraId="5D848235" w14:textId="77777777" w:rsidR="00DD61C0" w:rsidRPr="00E43B34" w:rsidRDefault="00DD61C0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01</w:t>
            </w:r>
          </w:p>
          <w:p w14:paraId="3F842576" w14:textId="77777777" w:rsidR="00DD61C0" w:rsidRPr="00E43B34" w:rsidRDefault="00DD61C0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02</w:t>
            </w:r>
          </w:p>
          <w:p w14:paraId="4B9E0385" w14:textId="77777777" w:rsidR="00DD61C0" w:rsidRPr="00E43B34" w:rsidRDefault="00DD61C0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03</w:t>
            </w:r>
          </w:p>
          <w:p w14:paraId="07F9F57D" w14:textId="77777777" w:rsidR="00DD61C0" w:rsidRPr="00E43B34" w:rsidRDefault="00DD61C0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04</w:t>
            </w:r>
          </w:p>
          <w:p w14:paraId="1B4B6CAB" w14:textId="77777777" w:rsidR="00DD61C0" w:rsidRPr="00E43B34" w:rsidRDefault="00DD61C0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05</w:t>
            </w:r>
          </w:p>
          <w:p w14:paraId="37948EB3" w14:textId="77777777" w:rsidR="00DD61C0" w:rsidRPr="00E43B34" w:rsidRDefault="00DD61C0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06</w:t>
            </w:r>
          </w:p>
          <w:p w14:paraId="0F855C56" w14:textId="5F797127" w:rsidR="00DD61C0" w:rsidRPr="00E43B34" w:rsidRDefault="003F246D" w:rsidP="003F246D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07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3566F96A" w14:textId="77777777" w:rsidR="00DD61C0" w:rsidRPr="00E43B34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>complCfdi.Det131_</w:t>
            </w:r>
            <w:proofErr w:type="gramStart"/>
            <w:r w:rsidRPr="00E43B34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>AddAllowanceCharge(</w:t>
            </w:r>
            <w:proofErr w:type="gramEnd"/>
          </w:p>
          <w:p w14:paraId="4A7B1D0A" w14:textId="77777777" w:rsidR="00DD61C0" w:rsidRPr="00E43B34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                    </w:t>
            </w:r>
            <w:proofErr w:type="spellStart"/>
            <w:r w:rsidRPr="00E43B34">
              <w:rPr>
                <w:rFonts w:ascii="Consolas" w:hAnsi="Consolas" w:cs="Consolas"/>
                <w:color w:val="2B91AF"/>
                <w:sz w:val="18"/>
                <w:szCs w:val="18"/>
                <w:lang w:val="en-US"/>
              </w:rPr>
              <w:t>detallistaAllowanceChargeAllowanceChargeType</w:t>
            </w:r>
            <w:r w:rsidRPr="00E43B34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>.ALLOWANCE_GLOBAL</w:t>
            </w:r>
            <w:proofErr w:type="spellEnd"/>
            <w:r w:rsidRPr="00E43B34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7015F80C" w14:textId="77777777" w:rsidR="00DD61C0" w:rsidRPr="00E43B34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                    </w:t>
            </w:r>
            <w:proofErr w:type="spellStart"/>
            <w:r w:rsidRPr="00E43B34">
              <w:rPr>
                <w:rFonts w:ascii="Consolas" w:hAnsi="Consolas" w:cs="Consolas"/>
                <w:color w:val="2B91AF"/>
                <w:sz w:val="18"/>
                <w:szCs w:val="18"/>
                <w:lang w:val="en-US"/>
              </w:rPr>
              <w:t>detallistaAllowanceChargeSettlementType</w:t>
            </w:r>
            <w:r w:rsidRPr="00E43B34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>.BILL_BACK</w:t>
            </w:r>
            <w:proofErr w:type="spellEnd"/>
            <w:r w:rsidRPr="00E43B34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>,</w:t>
            </w:r>
          </w:p>
          <w:p w14:paraId="15D9E863" w14:textId="12333774" w:rsidR="00DD61C0" w:rsidRPr="00E43B34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        </w:t>
            </w:r>
            <w:r w:rsidRPr="00E43B34">
              <w:rPr>
                <w:rFonts w:ascii="Consolas" w:hAnsi="Consolas" w:cs="Consolas"/>
                <w:color w:val="A31515"/>
                <w:sz w:val="18"/>
                <w:szCs w:val="18"/>
                <w:lang w:val="en-US"/>
              </w:rPr>
              <w:t>"12717262</w:t>
            </w:r>
            <w:proofErr w:type="gramStart"/>
            <w:r w:rsidRPr="00E43B34">
              <w:rPr>
                <w:rFonts w:ascii="Consolas" w:hAnsi="Consolas" w:cs="Consolas"/>
                <w:color w:val="A31515"/>
                <w:sz w:val="18"/>
                <w:szCs w:val="18"/>
                <w:lang w:val="en-US"/>
              </w:rPr>
              <w:t>"</w:t>
            </w:r>
            <w:r w:rsidRPr="00E43B34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>,</w:t>
            </w:r>
            <w:r w:rsidRPr="00E43B34">
              <w:rPr>
                <w:rFonts w:ascii="Consolas" w:hAnsi="Consolas" w:cs="Consolas"/>
                <w:color w:val="008000"/>
                <w:sz w:val="18"/>
                <w:szCs w:val="18"/>
                <w:lang w:val="en-US"/>
              </w:rPr>
              <w:t>/</w:t>
            </w:r>
            <w:proofErr w:type="gramEnd"/>
            <w:r w:rsidRPr="00E43B34">
              <w:rPr>
                <w:rFonts w:ascii="Consolas" w:hAnsi="Consolas" w:cs="Consolas"/>
                <w:color w:val="008000"/>
                <w:sz w:val="18"/>
                <w:szCs w:val="18"/>
                <w:lang w:val="en-US"/>
              </w:rPr>
              <w:t xml:space="preserve">/ </w:t>
            </w:r>
            <w:proofErr w:type="spellStart"/>
            <w:r w:rsidRPr="00E43B34">
              <w:rPr>
                <w:rFonts w:ascii="Consolas" w:hAnsi="Consolas" w:cs="Consolas"/>
                <w:color w:val="008000"/>
                <w:sz w:val="18"/>
                <w:szCs w:val="18"/>
                <w:lang w:val="en-US"/>
              </w:rPr>
              <w:t>numConsec</w:t>
            </w:r>
            <w:proofErr w:type="spellEnd"/>
          </w:p>
          <w:p w14:paraId="63B4D389" w14:textId="00DB4F67" w:rsidR="00DD61C0" w:rsidRPr="00E43B34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        </w:t>
            </w:r>
            <w:r w:rsidR="00E346FC" w:rsidRPr="00E43B34">
              <w:rPr>
                <w:rFonts w:ascii="Consolas" w:hAnsi="Consolas" w:cs="Consolas"/>
                <w:color w:val="0000FF"/>
                <w:sz w:val="18"/>
                <w:szCs w:val="18"/>
                <w:lang w:val="en-US"/>
              </w:rPr>
              <w:t>null</w:t>
            </w:r>
            <w:r w:rsidRPr="00E43B34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, </w:t>
            </w:r>
            <w:r w:rsidRPr="00E43B34">
              <w:rPr>
                <w:rFonts w:ascii="Consolas" w:hAnsi="Consolas" w:cs="Consolas"/>
                <w:color w:val="008000"/>
                <w:sz w:val="18"/>
                <w:szCs w:val="18"/>
                <w:lang w:val="en-US"/>
              </w:rPr>
              <w:t>//</w:t>
            </w:r>
            <w:proofErr w:type="spellStart"/>
            <w:r w:rsidRPr="00E43B34">
              <w:rPr>
                <w:rFonts w:ascii="Consolas" w:hAnsi="Consolas" w:cs="Consolas"/>
                <w:color w:val="008000"/>
                <w:sz w:val="18"/>
                <w:szCs w:val="18"/>
                <w:lang w:val="en-US"/>
              </w:rPr>
              <w:t>detallista</w:t>
            </w:r>
            <w:proofErr w:type="spellEnd"/>
            <w:r w:rsidRPr="00E43B34">
              <w:rPr>
                <w:rFonts w:ascii="Consolas" w:hAnsi="Consolas" w:cs="Consolas"/>
                <w:color w:val="008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E43B34">
              <w:rPr>
                <w:rFonts w:ascii="Consolas" w:hAnsi="Consolas" w:cs="Consolas"/>
                <w:color w:val="008000"/>
                <w:sz w:val="18"/>
                <w:szCs w:val="18"/>
                <w:lang w:val="en-US"/>
              </w:rPr>
              <w:t>servetype</w:t>
            </w:r>
            <w:proofErr w:type="spellEnd"/>
          </w:p>
          <w:p w14:paraId="2B242A1A" w14:textId="10490055" w:rsidR="00DD61C0" w:rsidRPr="00E43B34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        </w:t>
            </w:r>
            <w:r w:rsidRPr="00E43B34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>1.00m</w:t>
            </w:r>
          </w:p>
          <w:p w14:paraId="0A3410F5" w14:textId="5B9E6676" w:rsidR="00DD61C0" w:rsidRPr="00E43B34" w:rsidRDefault="00DD61C0" w:rsidP="00DD61C0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        );</w:t>
            </w:r>
          </w:p>
        </w:tc>
      </w:tr>
    </w:tbl>
    <w:p w14:paraId="7B9C8FB7" w14:textId="0DEB49F8" w:rsidR="00DD61C0" w:rsidRDefault="00CE6A1C" w:rsidP="00B04633">
      <w:pPr>
        <w:pStyle w:val="Ttulo3"/>
      </w:pPr>
      <w:bookmarkStart w:id="150" w:name="_Toc140772088"/>
      <w:r>
        <w:lastRenderedPageBreak/>
        <w:t xml:space="preserve">Definir el </w:t>
      </w:r>
      <w:proofErr w:type="spellStart"/>
      <w:r w:rsidRPr="00F63D56">
        <w:rPr>
          <w:rFonts w:ascii="Consolas" w:hAnsi="Consolas"/>
          <w:lang w:val="es-ES"/>
        </w:rPr>
        <w:t>totalAmount</w:t>
      </w:r>
      <w:proofErr w:type="spellEnd"/>
      <w:r>
        <w:rPr>
          <w:lang w:val="es-ES"/>
        </w:rPr>
        <w:t xml:space="preserve"> a </w:t>
      </w:r>
      <w:r w:rsidR="009E6F32">
        <w:rPr>
          <w:lang w:val="es-ES"/>
        </w:rPr>
        <w:t>Detallista</w:t>
      </w:r>
      <w:bookmarkEnd w:id="150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DD61C0" w:rsidRPr="00E43B34" w14:paraId="10E12C35" w14:textId="77777777" w:rsidTr="00E43B34">
        <w:trPr>
          <w:trHeight w:val="723"/>
        </w:trPr>
        <w:tc>
          <w:tcPr>
            <w:tcW w:w="457" w:type="dxa"/>
            <w:shd w:val="clear" w:color="auto" w:fill="F2F2F2" w:themeFill="background1" w:themeFillShade="F2"/>
          </w:tcPr>
          <w:p w14:paraId="4ECB8237" w14:textId="77777777" w:rsidR="00DD61C0" w:rsidRPr="00E43B34" w:rsidRDefault="00DD61C0" w:rsidP="00B04633">
            <w:pPr>
              <w:pStyle w:val="Numeros"/>
              <w:rPr>
                <w:sz w:val="18"/>
              </w:rPr>
            </w:pPr>
            <w:r w:rsidRPr="00E43B34">
              <w:rPr>
                <w:sz w:val="18"/>
              </w:rPr>
              <w:t>01</w:t>
            </w:r>
          </w:p>
          <w:p w14:paraId="704F6260" w14:textId="77777777" w:rsidR="00DD61C0" w:rsidRPr="00E43B34" w:rsidRDefault="00DD61C0" w:rsidP="00B04633">
            <w:pPr>
              <w:pStyle w:val="Numeros"/>
              <w:rPr>
                <w:sz w:val="18"/>
              </w:rPr>
            </w:pPr>
            <w:r w:rsidRPr="00E43B34">
              <w:rPr>
                <w:sz w:val="18"/>
              </w:rPr>
              <w:t>02</w:t>
            </w:r>
          </w:p>
          <w:p w14:paraId="50606C95" w14:textId="1C27D078" w:rsidR="00DD61C0" w:rsidRPr="00E43B34" w:rsidRDefault="00E43B34" w:rsidP="00B04633">
            <w:pPr>
              <w:pStyle w:val="Numeros"/>
              <w:rPr>
                <w:sz w:val="18"/>
              </w:rPr>
            </w:pPr>
            <w:r w:rsidRPr="00E43B34">
              <w:rPr>
                <w:sz w:val="18"/>
              </w:rPr>
              <w:t>03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0DDC6AE1" w14:textId="77777777" w:rsidR="00B04633" w:rsidRPr="00E43B34" w:rsidRDefault="00B04633" w:rsidP="004F1FF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</w:p>
          <w:p w14:paraId="1E3275E2" w14:textId="7F6F5148" w:rsidR="00DD61C0" w:rsidRPr="00E43B34" w:rsidRDefault="00DD61C0" w:rsidP="004F1FF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complCfdi.Det131_</w:t>
            </w:r>
            <w:proofErr w:type="gramStart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setTotalAmount(</w:t>
            </w:r>
            <w:proofErr w:type="gram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1.0m);</w:t>
            </w:r>
          </w:p>
        </w:tc>
      </w:tr>
    </w:tbl>
    <w:p w14:paraId="29699D36" w14:textId="27EC90A5" w:rsidR="00DD61C0" w:rsidRDefault="00CE6A1C" w:rsidP="00CE6A1C">
      <w:pPr>
        <w:pStyle w:val="Ttulo3"/>
      </w:pPr>
      <w:bookmarkStart w:id="151" w:name="_Toc140772089"/>
      <w:r>
        <w:t xml:space="preserve">Definir el </w:t>
      </w:r>
      <w:proofErr w:type="spellStart"/>
      <w:r w:rsidRPr="00F63D56">
        <w:rPr>
          <w:rFonts w:ascii="Consolas" w:hAnsi="Consolas"/>
          <w:lang w:val="es-ES"/>
        </w:rPr>
        <w:t>TotalAllowanceCharge</w:t>
      </w:r>
      <w:proofErr w:type="spellEnd"/>
      <w:r w:rsidR="00D47A39">
        <w:rPr>
          <w:rFonts w:ascii="Consolas" w:hAnsi="Consolas"/>
          <w:lang w:val="es-ES"/>
        </w:rPr>
        <w:t xml:space="preserve"> </w:t>
      </w:r>
      <w:r w:rsidRPr="00F63D56">
        <w:rPr>
          <w:rFonts w:ascii="Consolas" w:hAnsi="Consolas"/>
          <w:lang w:val="es-ES"/>
        </w:rPr>
        <w:t>a</w:t>
      </w:r>
      <w:r>
        <w:rPr>
          <w:lang w:val="es-ES"/>
        </w:rPr>
        <w:t xml:space="preserve"> </w:t>
      </w:r>
      <w:r w:rsidR="00F63D56">
        <w:rPr>
          <w:lang w:val="es-ES"/>
        </w:rPr>
        <w:t xml:space="preserve">Detallista </w:t>
      </w:r>
      <w:r>
        <w:rPr>
          <w:lang w:val="es-ES"/>
        </w:rPr>
        <w:t>para definir el monto total de cargos o descuentos</w:t>
      </w:r>
      <w:bookmarkEnd w:id="151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DD61C0" w:rsidRPr="00E43B34" w14:paraId="3503A1E4" w14:textId="77777777" w:rsidTr="009E559D">
        <w:trPr>
          <w:trHeight w:val="1410"/>
        </w:trPr>
        <w:tc>
          <w:tcPr>
            <w:tcW w:w="457" w:type="dxa"/>
            <w:shd w:val="clear" w:color="auto" w:fill="F2F2F2" w:themeFill="background1" w:themeFillShade="F2"/>
          </w:tcPr>
          <w:p w14:paraId="3582CD86" w14:textId="77777777" w:rsidR="00DD61C0" w:rsidRPr="00E43B34" w:rsidRDefault="00DD61C0" w:rsidP="00B04633">
            <w:pPr>
              <w:pStyle w:val="Numeros"/>
              <w:rPr>
                <w:sz w:val="18"/>
              </w:rPr>
            </w:pPr>
            <w:r w:rsidRPr="00E43B34">
              <w:rPr>
                <w:sz w:val="18"/>
              </w:rPr>
              <w:t>01</w:t>
            </w:r>
          </w:p>
          <w:p w14:paraId="7613633F" w14:textId="77777777" w:rsidR="00DD61C0" w:rsidRPr="00E43B34" w:rsidRDefault="00DD61C0" w:rsidP="00B04633">
            <w:pPr>
              <w:pStyle w:val="Numeros"/>
              <w:rPr>
                <w:sz w:val="18"/>
              </w:rPr>
            </w:pPr>
            <w:r w:rsidRPr="00E43B34">
              <w:rPr>
                <w:sz w:val="18"/>
              </w:rPr>
              <w:t>02</w:t>
            </w:r>
          </w:p>
          <w:p w14:paraId="60D3525C" w14:textId="77777777" w:rsidR="00DD61C0" w:rsidRPr="00E43B34" w:rsidRDefault="00DD61C0" w:rsidP="00B04633">
            <w:pPr>
              <w:pStyle w:val="Numeros"/>
              <w:rPr>
                <w:sz w:val="18"/>
              </w:rPr>
            </w:pPr>
            <w:r w:rsidRPr="00E43B34">
              <w:rPr>
                <w:sz w:val="18"/>
              </w:rPr>
              <w:t>03</w:t>
            </w:r>
          </w:p>
          <w:p w14:paraId="260B719C" w14:textId="77777777" w:rsidR="00DD61C0" w:rsidRPr="00E43B34" w:rsidRDefault="00DD61C0" w:rsidP="00B04633">
            <w:pPr>
              <w:pStyle w:val="Numeros"/>
              <w:rPr>
                <w:sz w:val="18"/>
              </w:rPr>
            </w:pPr>
            <w:r w:rsidRPr="00E43B34">
              <w:rPr>
                <w:sz w:val="18"/>
              </w:rPr>
              <w:t>04</w:t>
            </w:r>
          </w:p>
          <w:p w14:paraId="20122D83" w14:textId="77777777" w:rsidR="00DD61C0" w:rsidRPr="00E43B34" w:rsidRDefault="00DD61C0" w:rsidP="00B04633">
            <w:pPr>
              <w:pStyle w:val="Numeros"/>
              <w:rPr>
                <w:sz w:val="18"/>
              </w:rPr>
            </w:pPr>
            <w:r w:rsidRPr="00E43B34">
              <w:rPr>
                <w:sz w:val="18"/>
              </w:rPr>
              <w:t>05</w:t>
            </w:r>
          </w:p>
          <w:p w14:paraId="2E5012C7" w14:textId="6B9D350F" w:rsidR="00DD61C0" w:rsidRPr="00E43B34" w:rsidRDefault="009E559D" w:rsidP="00E43B34">
            <w:pPr>
              <w:pStyle w:val="Numeros"/>
              <w:rPr>
                <w:sz w:val="18"/>
              </w:rPr>
            </w:pPr>
            <w:r>
              <w:rPr>
                <w:sz w:val="18"/>
              </w:rPr>
              <w:t>06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5BA3E456" w14:textId="77777777" w:rsidR="00DD61C0" w:rsidRPr="00E43B34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 complCfdi.Det131_</w:t>
            </w:r>
            <w:proofErr w:type="gramStart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AddTotalAllowanceCharge(</w:t>
            </w:r>
            <w:proofErr w:type="gramEnd"/>
            <w:r w:rsidRPr="00E43B34">
              <w:rPr>
                <w:rFonts w:ascii="Consolas" w:hAnsi="Consolas" w:cs="Consolas"/>
                <w:color w:val="2B91AF"/>
                <w:sz w:val="18"/>
                <w:szCs w:val="19"/>
                <w:lang w:val="en-US"/>
              </w:rPr>
              <w:t>detallistaTotalAllowanceChargeAllowanceOrChargeType</w:t>
            </w: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.CHARGE,</w:t>
            </w:r>
          </w:p>
          <w:p w14:paraId="50ED2725" w14:textId="66CDB5CD" w:rsidR="00DD61C0" w:rsidRPr="00E43B34" w:rsidRDefault="00DD61C0" w:rsidP="00DD61C0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           </w:t>
            </w:r>
            <w:proofErr w:type="spellStart"/>
            <w:r w:rsidRPr="00E43B34">
              <w:rPr>
                <w:rFonts w:ascii="Consolas" w:hAnsi="Consolas" w:cs="Consolas"/>
                <w:color w:val="2B91AF"/>
                <w:sz w:val="18"/>
                <w:szCs w:val="19"/>
                <w:lang w:val="es-ES"/>
              </w:rPr>
              <w:t>detallistaTotalAllowanceChargeSpecialServicesType</w:t>
            </w: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.ADS</w:t>
            </w:r>
            <w:proofErr w:type="spell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, 1.00m);</w:t>
            </w:r>
          </w:p>
        </w:tc>
      </w:tr>
    </w:tbl>
    <w:p w14:paraId="67666D6F" w14:textId="152A1E5D" w:rsidR="00DD61C0" w:rsidRDefault="00DD61C0" w:rsidP="00DD61C0">
      <w:pPr>
        <w:pStyle w:val="Ttulo3"/>
      </w:pPr>
      <w:bookmarkStart w:id="152" w:name="_Toc140772090"/>
      <w:r>
        <w:t xml:space="preserve">Generar el complemento </w:t>
      </w:r>
      <w:r w:rsidR="00F63D56">
        <w:t>Detallista</w:t>
      </w:r>
      <w:bookmarkEnd w:id="152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DD61C0" w:rsidRPr="00E43B34" w14:paraId="1261CCDF" w14:textId="77777777" w:rsidTr="003F246D">
        <w:trPr>
          <w:trHeight w:val="1951"/>
        </w:trPr>
        <w:tc>
          <w:tcPr>
            <w:tcW w:w="457" w:type="dxa"/>
            <w:shd w:val="clear" w:color="auto" w:fill="F2F2F2" w:themeFill="background1" w:themeFillShade="F2"/>
          </w:tcPr>
          <w:p w14:paraId="0FE0C352" w14:textId="77777777" w:rsidR="00DD61C0" w:rsidRPr="00E43B34" w:rsidRDefault="00DD61C0" w:rsidP="00B04633">
            <w:pPr>
              <w:pStyle w:val="Numeros"/>
              <w:rPr>
                <w:sz w:val="18"/>
              </w:rPr>
            </w:pPr>
            <w:r w:rsidRPr="00E43B34">
              <w:rPr>
                <w:sz w:val="18"/>
              </w:rPr>
              <w:t>01</w:t>
            </w:r>
          </w:p>
          <w:p w14:paraId="3CB1CC06" w14:textId="77777777" w:rsidR="00DD61C0" w:rsidRPr="00E43B34" w:rsidRDefault="00DD61C0" w:rsidP="00B04633">
            <w:pPr>
              <w:pStyle w:val="Numeros"/>
              <w:rPr>
                <w:sz w:val="18"/>
              </w:rPr>
            </w:pPr>
            <w:r w:rsidRPr="00E43B34">
              <w:rPr>
                <w:sz w:val="18"/>
              </w:rPr>
              <w:t>02</w:t>
            </w:r>
          </w:p>
          <w:p w14:paraId="0BECD49B" w14:textId="77777777" w:rsidR="00DD61C0" w:rsidRPr="00E43B34" w:rsidRDefault="00DD61C0" w:rsidP="00B04633">
            <w:pPr>
              <w:pStyle w:val="Numeros"/>
              <w:rPr>
                <w:sz w:val="18"/>
              </w:rPr>
            </w:pPr>
            <w:r w:rsidRPr="00E43B34">
              <w:rPr>
                <w:sz w:val="18"/>
              </w:rPr>
              <w:t>03</w:t>
            </w:r>
          </w:p>
          <w:p w14:paraId="17A4EA4B" w14:textId="77777777" w:rsidR="00DD61C0" w:rsidRPr="00E43B34" w:rsidRDefault="00DD61C0" w:rsidP="00B04633">
            <w:pPr>
              <w:pStyle w:val="Numeros"/>
              <w:rPr>
                <w:sz w:val="18"/>
              </w:rPr>
            </w:pPr>
            <w:r w:rsidRPr="00E43B34">
              <w:rPr>
                <w:sz w:val="18"/>
              </w:rPr>
              <w:t>04</w:t>
            </w:r>
          </w:p>
          <w:p w14:paraId="2CBD0AA0" w14:textId="77777777" w:rsidR="00DD61C0" w:rsidRPr="00E43B34" w:rsidRDefault="00DD61C0" w:rsidP="00B04633">
            <w:pPr>
              <w:pStyle w:val="Numeros"/>
              <w:rPr>
                <w:sz w:val="18"/>
              </w:rPr>
            </w:pPr>
            <w:r w:rsidRPr="00E43B34">
              <w:rPr>
                <w:sz w:val="18"/>
              </w:rPr>
              <w:t>05</w:t>
            </w:r>
          </w:p>
          <w:p w14:paraId="6B4D6B9F" w14:textId="77777777" w:rsidR="00DD61C0" w:rsidRPr="00E43B34" w:rsidRDefault="00DD61C0" w:rsidP="00B04633">
            <w:pPr>
              <w:pStyle w:val="Numeros"/>
              <w:rPr>
                <w:sz w:val="18"/>
              </w:rPr>
            </w:pPr>
            <w:r w:rsidRPr="00E43B34">
              <w:rPr>
                <w:sz w:val="18"/>
              </w:rPr>
              <w:t>06</w:t>
            </w:r>
          </w:p>
          <w:p w14:paraId="1426A841" w14:textId="77777777" w:rsidR="00DD61C0" w:rsidRPr="00E43B34" w:rsidRDefault="00DD61C0" w:rsidP="00B04633">
            <w:pPr>
              <w:pStyle w:val="Numeros"/>
              <w:rPr>
                <w:sz w:val="18"/>
              </w:rPr>
            </w:pPr>
            <w:r w:rsidRPr="00E43B34">
              <w:rPr>
                <w:sz w:val="18"/>
              </w:rPr>
              <w:t>07</w:t>
            </w:r>
          </w:p>
          <w:p w14:paraId="2A1171E6" w14:textId="77777777" w:rsidR="00DD61C0" w:rsidRPr="00E43B34" w:rsidRDefault="00DD61C0" w:rsidP="00B04633">
            <w:pPr>
              <w:pStyle w:val="Numeros"/>
              <w:rPr>
                <w:sz w:val="18"/>
              </w:rPr>
            </w:pPr>
            <w:r w:rsidRPr="00E43B34">
              <w:rPr>
                <w:sz w:val="18"/>
              </w:rPr>
              <w:t>08</w:t>
            </w:r>
          </w:p>
          <w:p w14:paraId="7A4B4570" w14:textId="77777777" w:rsidR="00DD61C0" w:rsidRPr="00E43B34" w:rsidRDefault="00DD61C0" w:rsidP="00B04633">
            <w:pPr>
              <w:pStyle w:val="Numeros"/>
              <w:rPr>
                <w:sz w:val="18"/>
              </w:rPr>
            </w:pPr>
            <w:r w:rsidRPr="00E43B34">
              <w:rPr>
                <w:sz w:val="18"/>
              </w:rPr>
              <w:t>09</w:t>
            </w:r>
          </w:p>
          <w:p w14:paraId="34B3E56E" w14:textId="77777777" w:rsidR="00DD61C0" w:rsidRPr="00E43B34" w:rsidRDefault="00DD61C0" w:rsidP="00B04633">
            <w:pPr>
              <w:pStyle w:val="Numeros"/>
              <w:rPr>
                <w:sz w:val="18"/>
              </w:rPr>
            </w:pPr>
            <w:r w:rsidRPr="00E43B34">
              <w:rPr>
                <w:sz w:val="18"/>
              </w:rPr>
              <w:t>10</w:t>
            </w:r>
          </w:p>
          <w:p w14:paraId="5A6287EC" w14:textId="69C20107" w:rsidR="00DD61C0" w:rsidRPr="00E43B34" w:rsidRDefault="00E43B34" w:rsidP="00E43B34">
            <w:pPr>
              <w:pStyle w:val="Numeros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5E4AD993" w14:textId="77777777" w:rsidR="00DD61C0" w:rsidRPr="00E43B34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//generamos el complemento detallista</w:t>
            </w:r>
          </w:p>
          <w:p w14:paraId="7889C79F" w14:textId="77777777" w:rsidR="00DD61C0" w:rsidRPr="00E43B34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</w:t>
            </w:r>
            <w:proofErr w:type="spellStart"/>
            <w:r w:rsidRPr="00E43B34">
              <w:rPr>
                <w:rFonts w:ascii="Consolas" w:hAnsi="Consolas" w:cs="Consolas"/>
                <w:color w:val="2B91AF"/>
                <w:sz w:val="18"/>
                <w:szCs w:val="19"/>
                <w:lang w:val="es-ES"/>
              </w:rPr>
              <w:t>ReturnXmlComplemento</w:t>
            </w:r>
            <w:proofErr w:type="spell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rtnXmlCompl</w:t>
            </w:r>
            <w:proofErr w:type="spell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= complCfdi.Det131_</w:t>
            </w:r>
            <w:proofErr w:type="gramStart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generaComplemento(</w:t>
            </w:r>
            <w:proofErr w:type="gram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);</w:t>
            </w:r>
          </w:p>
          <w:p w14:paraId="58BC1C31" w14:textId="77777777" w:rsidR="00DD61C0" w:rsidRPr="00E43B34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</w:t>
            </w:r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//verificamos que se creo</w:t>
            </w:r>
          </w:p>
          <w:p w14:paraId="43926056" w14:textId="77777777" w:rsidR="00DD61C0" w:rsidRPr="00E43B34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</w:t>
            </w:r>
            <w:proofErr w:type="spellStart"/>
            <w:r w:rsidRPr="00E43B34">
              <w:rPr>
                <w:rFonts w:ascii="Consolas" w:hAnsi="Consolas" w:cs="Consolas"/>
                <w:color w:val="0000FF"/>
                <w:sz w:val="18"/>
                <w:szCs w:val="19"/>
                <w:lang w:val="es-ES"/>
              </w:rPr>
              <w:t>if</w:t>
            </w:r>
            <w:proofErr w:type="spell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(</w:t>
            </w:r>
            <w:proofErr w:type="spellStart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rtnXmlCompl.IsXmlComplementoCreated</w:t>
            </w:r>
            <w:proofErr w:type="spell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) {</w:t>
            </w:r>
          </w:p>
          <w:p w14:paraId="6186A998" w14:textId="11DE3C93" w:rsidR="00DD61C0" w:rsidRPr="00E43B34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</w:t>
            </w:r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//le pasamos el complemento generado a CFDI</w:t>
            </w:r>
            <w:r w:rsidR="00CD4D21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40</w:t>
            </w:r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 y agregamos su correspondiente</w:t>
            </w:r>
            <w:r w:rsidR="00D47A39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 </w:t>
            </w:r>
            <w:proofErr w:type="spellStart"/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NameSpace</w:t>
            </w:r>
            <w:proofErr w:type="spellEnd"/>
          </w:p>
          <w:p w14:paraId="06250AB5" w14:textId="4F9BBF0E" w:rsidR="00DD61C0" w:rsidRPr="00E43B34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</w:t>
            </w:r>
            <w:r w:rsidR="00CD4D21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c</w:t>
            </w: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fdi</w:t>
            </w:r>
            <w:r w:rsidR="00CD4D21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40</w:t>
            </w: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.addComplementoComprobante(</w:t>
            </w:r>
            <w:proofErr w:type="spellStart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rtnXmlCompl.XMLComplemento</w:t>
            </w:r>
            <w:proofErr w:type="spell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);</w:t>
            </w:r>
          </w:p>
          <w:p w14:paraId="5618771A" w14:textId="7E23B26F" w:rsidR="00DD61C0" w:rsidRPr="00E43B34" w:rsidRDefault="00DD61C0" w:rsidP="00DD61C0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</w:t>
            </w:r>
            <w:r w:rsidR="00CD4D21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c</w:t>
            </w: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fdi</w:t>
            </w:r>
            <w:r w:rsidR="00CD4D21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40</w:t>
            </w: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.addNamespace(complCfdi.NsDetallista131);</w:t>
            </w:r>
          </w:p>
          <w:p w14:paraId="1105462C" w14:textId="039E06E0" w:rsidR="00DD61C0" w:rsidRPr="00E43B34" w:rsidRDefault="00DD61C0" w:rsidP="00DD61C0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}</w:t>
            </w:r>
          </w:p>
        </w:tc>
      </w:tr>
    </w:tbl>
    <w:p w14:paraId="5A4AD051" w14:textId="7E8682E1" w:rsidR="007E0E39" w:rsidRDefault="007E0E39" w:rsidP="00ED1758">
      <w:pPr>
        <w:pStyle w:val="Ttulo2"/>
      </w:pPr>
      <w:bookmarkStart w:id="153" w:name="_Toc140772091"/>
      <w:r>
        <w:t>Complemento Recepción de Pagos</w:t>
      </w:r>
      <w:r w:rsidR="00D903B1">
        <w:t xml:space="preserve"> 2.0</w:t>
      </w:r>
      <w:bookmarkEnd w:id="153"/>
    </w:p>
    <w:p w14:paraId="35882D3F" w14:textId="07C1AA48" w:rsidR="006F78CF" w:rsidRDefault="006F78CF" w:rsidP="007E0E39">
      <w:pPr>
        <w:pStyle w:val="Ttulo3"/>
      </w:pPr>
      <w:bookmarkStart w:id="154" w:name="_Toc140772092"/>
      <w:r>
        <w:t xml:space="preserve">Definir el nodo </w:t>
      </w:r>
      <w:r w:rsidRPr="00F73A9C">
        <w:rPr>
          <w:rFonts w:ascii="Consolas" w:hAnsi="Consolas"/>
        </w:rPr>
        <w:t>Totales</w:t>
      </w:r>
      <w:bookmarkEnd w:id="154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6F78CF" w:rsidRPr="00E43B34" w14:paraId="24F726DF" w14:textId="77777777" w:rsidTr="00B409BD">
        <w:trPr>
          <w:trHeight w:val="557"/>
        </w:trPr>
        <w:tc>
          <w:tcPr>
            <w:tcW w:w="457" w:type="dxa"/>
            <w:shd w:val="clear" w:color="auto" w:fill="F2F2F2" w:themeFill="background1" w:themeFillShade="F2"/>
          </w:tcPr>
          <w:p w14:paraId="7342989F" w14:textId="77777777" w:rsidR="006F78CF" w:rsidRPr="00E43B34" w:rsidRDefault="006F78CF" w:rsidP="00B409BD">
            <w:pPr>
              <w:pStyle w:val="Numeros"/>
              <w:rPr>
                <w:sz w:val="18"/>
              </w:rPr>
            </w:pPr>
            <w:r w:rsidRPr="00E43B34">
              <w:rPr>
                <w:sz w:val="18"/>
              </w:rPr>
              <w:t>01</w:t>
            </w:r>
          </w:p>
          <w:p w14:paraId="5CE5EF57" w14:textId="77777777" w:rsidR="006F78CF" w:rsidRPr="00E43B34" w:rsidRDefault="006F78CF" w:rsidP="00B409BD">
            <w:pPr>
              <w:pStyle w:val="Numeros"/>
              <w:rPr>
                <w:sz w:val="18"/>
              </w:rPr>
            </w:pPr>
            <w:r w:rsidRPr="00E43B34">
              <w:rPr>
                <w:sz w:val="18"/>
              </w:rPr>
              <w:t>02</w:t>
            </w:r>
          </w:p>
          <w:p w14:paraId="7C1BC5E0" w14:textId="77777777" w:rsidR="006F78CF" w:rsidRPr="00E43B34" w:rsidRDefault="006F78CF" w:rsidP="00B409BD">
            <w:pPr>
              <w:pStyle w:val="Numeros"/>
              <w:rPr>
                <w:sz w:val="18"/>
              </w:rPr>
            </w:pPr>
            <w:r w:rsidRPr="00E43B34">
              <w:rPr>
                <w:sz w:val="18"/>
              </w:rPr>
              <w:t>03</w:t>
            </w:r>
          </w:p>
          <w:p w14:paraId="50832A72" w14:textId="77777777" w:rsidR="006F78CF" w:rsidRPr="00E43B34" w:rsidRDefault="006F78CF" w:rsidP="00B409BD">
            <w:pPr>
              <w:pStyle w:val="Numeros"/>
              <w:rPr>
                <w:sz w:val="18"/>
              </w:rPr>
            </w:pPr>
            <w:r w:rsidRPr="00E43B34">
              <w:rPr>
                <w:sz w:val="18"/>
              </w:rPr>
              <w:t>04</w:t>
            </w:r>
          </w:p>
          <w:p w14:paraId="53002BDB" w14:textId="77777777" w:rsidR="006F78CF" w:rsidRPr="00E43B34" w:rsidRDefault="006F78CF" w:rsidP="00B409BD">
            <w:pPr>
              <w:pStyle w:val="Numeros"/>
              <w:rPr>
                <w:sz w:val="18"/>
              </w:rPr>
            </w:pPr>
            <w:r w:rsidRPr="00E43B34">
              <w:rPr>
                <w:sz w:val="18"/>
              </w:rPr>
              <w:t>05</w:t>
            </w:r>
          </w:p>
          <w:p w14:paraId="489F6599" w14:textId="77777777" w:rsidR="006F78CF" w:rsidRPr="00E43B34" w:rsidRDefault="006F78CF" w:rsidP="00B409BD">
            <w:pPr>
              <w:pStyle w:val="Numeros"/>
              <w:rPr>
                <w:sz w:val="18"/>
              </w:rPr>
            </w:pPr>
            <w:r w:rsidRPr="00E43B34">
              <w:rPr>
                <w:sz w:val="18"/>
              </w:rPr>
              <w:t>06</w:t>
            </w:r>
          </w:p>
          <w:p w14:paraId="26096DC8" w14:textId="77777777" w:rsidR="006F78CF" w:rsidRPr="00E43B34" w:rsidRDefault="006F78CF" w:rsidP="00B409BD">
            <w:pPr>
              <w:pStyle w:val="Numeros"/>
              <w:rPr>
                <w:sz w:val="18"/>
              </w:rPr>
            </w:pPr>
            <w:r w:rsidRPr="00E43B34">
              <w:rPr>
                <w:sz w:val="18"/>
              </w:rPr>
              <w:t>07</w:t>
            </w:r>
          </w:p>
          <w:p w14:paraId="52C56B45" w14:textId="77777777" w:rsidR="006F78CF" w:rsidRPr="00E43B34" w:rsidRDefault="006F78CF" w:rsidP="00B409BD">
            <w:pPr>
              <w:pStyle w:val="Numeros"/>
              <w:rPr>
                <w:sz w:val="18"/>
              </w:rPr>
            </w:pPr>
            <w:r w:rsidRPr="00E43B34">
              <w:rPr>
                <w:sz w:val="18"/>
              </w:rPr>
              <w:t>08</w:t>
            </w:r>
          </w:p>
          <w:p w14:paraId="7AB11931" w14:textId="77777777" w:rsidR="006F78CF" w:rsidRPr="00E43B34" w:rsidRDefault="006F78CF" w:rsidP="00B409BD">
            <w:pPr>
              <w:pStyle w:val="Numeros"/>
              <w:rPr>
                <w:sz w:val="18"/>
              </w:rPr>
            </w:pPr>
            <w:r w:rsidRPr="00E43B34">
              <w:rPr>
                <w:sz w:val="18"/>
              </w:rPr>
              <w:t>09</w:t>
            </w:r>
          </w:p>
          <w:p w14:paraId="772078EA" w14:textId="77777777" w:rsidR="006F78CF" w:rsidRPr="00E43B34" w:rsidRDefault="006F78CF" w:rsidP="00B409BD">
            <w:pPr>
              <w:pStyle w:val="Numeros"/>
              <w:rPr>
                <w:sz w:val="18"/>
              </w:rPr>
            </w:pPr>
            <w:r w:rsidRPr="00E43B34">
              <w:rPr>
                <w:sz w:val="18"/>
              </w:rPr>
              <w:t>10</w:t>
            </w:r>
          </w:p>
          <w:p w14:paraId="33CB9CA0" w14:textId="77777777" w:rsidR="006F78CF" w:rsidRPr="00E43B34" w:rsidRDefault="006F78CF" w:rsidP="00B409BD">
            <w:pPr>
              <w:pStyle w:val="Numeros"/>
              <w:rPr>
                <w:sz w:val="18"/>
              </w:rPr>
            </w:pPr>
            <w:r w:rsidRPr="00E43B34">
              <w:rPr>
                <w:sz w:val="18"/>
              </w:rPr>
              <w:t>11</w:t>
            </w:r>
          </w:p>
          <w:p w14:paraId="25446418" w14:textId="77777777" w:rsidR="006F78CF" w:rsidRPr="00E43B34" w:rsidRDefault="006F78CF" w:rsidP="00B409BD">
            <w:pPr>
              <w:pStyle w:val="Numeros"/>
              <w:rPr>
                <w:sz w:val="18"/>
              </w:rPr>
            </w:pPr>
            <w:r w:rsidRPr="00E43B34">
              <w:rPr>
                <w:sz w:val="18"/>
              </w:rPr>
              <w:t>13</w:t>
            </w:r>
          </w:p>
          <w:p w14:paraId="1D643316" w14:textId="0CE60B64" w:rsidR="006F78CF" w:rsidRPr="00E43B34" w:rsidRDefault="006F78CF" w:rsidP="00B409BD">
            <w:pPr>
              <w:pStyle w:val="Numeros"/>
              <w:rPr>
                <w:sz w:val="18"/>
              </w:rPr>
            </w:pPr>
            <w:r w:rsidRPr="00E43B34">
              <w:rPr>
                <w:sz w:val="18"/>
              </w:rPr>
              <w:t>1415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5EC4848B" w14:textId="77777777" w:rsidR="006F78CF" w:rsidRDefault="006F78CF" w:rsidP="006F78C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//=================&gt;&gt;&gt;&gt;&gt;&gt;&gt;&gt;&gt;&gt;&gt; Inclusión de complemento Pagos 2.0</w:t>
            </w:r>
          </w:p>
          <w:p w14:paraId="341DA6E8" w14:textId="559245D8" w:rsidR="006F78CF" w:rsidRDefault="006F78CF" w:rsidP="006F78C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complCfdi.PAGOS20_SET_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Pagos(</w:t>
            </w:r>
            <w:proofErr w:type="spellStart"/>
            <w:proofErr w:type="gramEnd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null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pTotalRetencionesIVA</w:t>
            </w:r>
            <w:proofErr w:type="spellEnd"/>
          </w:p>
          <w:p w14:paraId="7098E706" w14:textId="66C568D8" w:rsidR="006F78CF" w:rsidRDefault="006F78CF" w:rsidP="006F78C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</w:t>
            </w:r>
            <w:proofErr w:type="spellStart"/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null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pTotalRetencionesISR</w:t>
            </w:r>
            <w:proofErr w:type="spellEnd"/>
          </w:p>
          <w:p w14:paraId="34E3BBBB" w14:textId="4CAA15E2" w:rsidR="006F78CF" w:rsidRDefault="006F78CF" w:rsidP="006F78C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</w:t>
            </w:r>
            <w:proofErr w:type="spellStart"/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null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pTotalRetencionesIEPS</w:t>
            </w:r>
            <w:proofErr w:type="spellEnd"/>
          </w:p>
          <w:p w14:paraId="1FA5B3CD" w14:textId="3E029AEA" w:rsidR="006F78CF" w:rsidRDefault="006F78CF" w:rsidP="006F78C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1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m,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//pTotalTrasladosBaseIVA16</w:t>
            </w:r>
          </w:p>
          <w:p w14:paraId="32EF8229" w14:textId="72A2D897" w:rsidR="006F78CF" w:rsidRDefault="006F78CF" w:rsidP="006F78C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0.16m,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//pTotalTrasladosImpuestoIVA16</w:t>
            </w:r>
          </w:p>
          <w:p w14:paraId="29612BB3" w14:textId="49C021C2" w:rsidR="006F78CF" w:rsidRDefault="006F78CF" w:rsidP="006F78C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</w:t>
            </w:r>
            <w:proofErr w:type="spellStart"/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null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//pTotalTrasladosBaseIVA8</w:t>
            </w:r>
          </w:p>
          <w:p w14:paraId="0FD62C7A" w14:textId="2EA47ADE" w:rsidR="006F78CF" w:rsidRDefault="006F78CF" w:rsidP="006F78C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</w:t>
            </w:r>
            <w:proofErr w:type="spellStart"/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null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//pTotalTrasladosImpuestoIVA8</w:t>
            </w:r>
          </w:p>
          <w:p w14:paraId="2674EB82" w14:textId="24E3E8F1" w:rsidR="006F78CF" w:rsidRDefault="006F78CF" w:rsidP="006F78C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</w:t>
            </w:r>
            <w:proofErr w:type="spellStart"/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null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//pTotalTrasladosBaseIVA0</w:t>
            </w:r>
          </w:p>
          <w:p w14:paraId="6E7BB3FD" w14:textId="108AD5E7" w:rsidR="006F78CF" w:rsidRDefault="006F78CF" w:rsidP="006F78C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</w:t>
            </w:r>
            <w:proofErr w:type="spellStart"/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null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//pTotalTrasladosImpuestoIVA0</w:t>
            </w:r>
          </w:p>
          <w:p w14:paraId="1AB4E1FB" w14:textId="193CF652" w:rsidR="006F78CF" w:rsidRDefault="006F78CF" w:rsidP="006F78C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</w:t>
            </w:r>
            <w:proofErr w:type="spellStart"/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null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pTotalTrasladosBaseIVAExento</w:t>
            </w:r>
            <w:proofErr w:type="spellEnd"/>
          </w:p>
          <w:p w14:paraId="286E27BC" w14:textId="48342EB0" w:rsidR="006F78CF" w:rsidRPr="00E43B34" w:rsidRDefault="006F78CF" w:rsidP="006F78CF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49153.09m);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pMontoTotalPagos</w:t>
            </w:r>
            <w:proofErr w:type="spellEnd"/>
          </w:p>
        </w:tc>
      </w:tr>
    </w:tbl>
    <w:p w14:paraId="3FF91F09" w14:textId="77777777" w:rsidR="006F78CF" w:rsidRPr="006F78CF" w:rsidRDefault="006F78CF" w:rsidP="006F78CF"/>
    <w:p w14:paraId="23173CF1" w14:textId="0DD8320D" w:rsidR="00CE6A1C" w:rsidRPr="00F73A9C" w:rsidRDefault="003F5F6D" w:rsidP="007E0E39">
      <w:pPr>
        <w:pStyle w:val="Ttulo3"/>
        <w:rPr>
          <w:rFonts w:ascii="Consolas" w:hAnsi="Consolas"/>
        </w:rPr>
      </w:pPr>
      <w:bookmarkStart w:id="155" w:name="_Toc140772093"/>
      <w:r>
        <w:t>Agregar un</w:t>
      </w:r>
      <w:r w:rsidR="006F78CF">
        <w:t xml:space="preserve"> </w:t>
      </w:r>
      <w:r w:rsidR="006F78CF" w:rsidRPr="003F5F6D">
        <w:rPr>
          <w:rFonts w:ascii="Consolas" w:hAnsi="Consolas"/>
        </w:rPr>
        <w:t>Pago</w:t>
      </w:r>
      <w:bookmarkEnd w:id="155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CE6A1C" w:rsidRPr="00E43B34" w14:paraId="2D553E78" w14:textId="77777777" w:rsidTr="00E43B34">
        <w:trPr>
          <w:trHeight w:val="557"/>
        </w:trPr>
        <w:tc>
          <w:tcPr>
            <w:tcW w:w="457" w:type="dxa"/>
            <w:shd w:val="clear" w:color="auto" w:fill="F2F2F2" w:themeFill="background1" w:themeFillShade="F2"/>
          </w:tcPr>
          <w:p w14:paraId="74C81A6F" w14:textId="67E8A236" w:rsidR="00CE6A1C" w:rsidRPr="00E43B34" w:rsidRDefault="00CE6A1C" w:rsidP="00B04633">
            <w:pPr>
              <w:pStyle w:val="Numeros"/>
              <w:rPr>
                <w:sz w:val="18"/>
              </w:rPr>
            </w:pPr>
            <w:r w:rsidRPr="00E43B34">
              <w:rPr>
                <w:sz w:val="18"/>
              </w:rPr>
              <w:t>01</w:t>
            </w:r>
          </w:p>
          <w:p w14:paraId="3BAB0577" w14:textId="77777777" w:rsidR="00CE6A1C" w:rsidRPr="00E43B34" w:rsidRDefault="00CE6A1C" w:rsidP="00B04633">
            <w:pPr>
              <w:pStyle w:val="Numeros"/>
              <w:rPr>
                <w:sz w:val="18"/>
              </w:rPr>
            </w:pPr>
            <w:r w:rsidRPr="00E43B34">
              <w:rPr>
                <w:sz w:val="18"/>
              </w:rPr>
              <w:t>02</w:t>
            </w:r>
          </w:p>
          <w:p w14:paraId="2AFD8ADC" w14:textId="77777777" w:rsidR="00CE6A1C" w:rsidRPr="00E43B34" w:rsidRDefault="00CE6A1C" w:rsidP="00B04633">
            <w:pPr>
              <w:pStyle w:val="Numeros"/>
              <w:rPr>
                <w:sz w:val="18"/>
              </w:rPr>
            </w:pPr>
            <w:r w:rsidRPr="00E43B34">
              <w:rPr>
                <w:sz w:val="18"/>
              </w:rPr>
              <w:t>03</w:t>
            </w:r>
          </w:p>
          <w:p w14:paraId="5BC4F196" w14:textId="77777777" w:rsidR="00CE6A1C" w:rsidRPr="00E43B34" w:rsidRDefault="00CE6A1C" w:rsidP="00B04633">
            <w:pPr>
              <w:pStyle w:val="Numeros"/>
              <w:rPr>
                <w:sz w:val="18"/>
              </w:rPr>
            </w:pPr>
            <w:r w:rsidRPr="00E43B34">
              <w:rPr>
                <w:sz w:val="18"/>
              </w:rPr>
              <w:t>04</w:t>
            </w:r>
          </w:p>
          <w:p w14:paraId="2D74F543" w14:textId="77777777" w:rsidR="00CE6A1C" w:rsidRPr="00E43B34" w:rsidRDefault="00CE6A1C" w:rsidP="00B04633">
            <w:pPr>
              <w:pStyle w:val="Numeros"/>
              <w:rPr>
                <w:sz w:val="18"/>
              </w:rPr>
            </w:pPr>
            <w:r w:rsidRPr="00E43B34">
              <w:rPr>
                <w:sz w:val="18"/>
              </w:rPr>
              <w:t>05</w:t>
            </w:r>
          </w:p>
          <w:p w14:paraId="7AF1E926" w14:textId="77777777" w:rsidR="00CE6A1C" w:rsidRPr="00E43B34" w:rsidRDefault="00CE6A1C" w:rsidP="00B04633">
            <w:pPr>
              <w:pStyle w:val="Numeros"/>
              <w:rPr>
                <w:sz w:val="18"/>
              </w:rPr>
            </w:pPr>
            <w:r w:rsidRPr="00E43B34">
              <w:rPr>
                <w:sz w:val="18"/>
              </w:rPr>
              <w:t>06</w:t>
            </w:r>
          </w:p>
          <w:p w14:paraId="2D8A4088" w14:textId="77777777" w:rsidR="00CE6A1C" w:rsidRPr="00E43B34" w:rsidRDefault="00CE6A1C" w:rsidP="00B04633">
            <w:pPr>
              <w:pStyle w:val="Numeros"/>
              <w:rPr>
                <w:sz w:val="18"/>
              </w:rPr>
            </w:pPr>
            <w:r w:rsidRPr="00E43B34">
              <w:rPr>
                <w:sz w:val="18"/>
              </w:rPr>
              <w:t>07</w:t>
            </w:r>
          </w:p>
          <w:p w14:paraId="2BDA6046" w14:textId="77777777" w:rsidR="00CE6A1C" w:rsidRPr="00E43B34" w:rsidRDefault="00CE6A1C" w:rsidP="00B04633">
            <w:pPr>
              <w:pStyle w:val="Numeros"/>
              <w:rPr>
                <w:sz w:val="18"/>
              </w:rPr>
            </w:pPr>
            <w:r w:rsidRPr="00E43B34">
              <w:rPr>
                <w:sz w:val="18"/>
              </w:rPr>
              <w:t>08</w:t>
            </w:r>
          </w:p>
          <w:p w14:paraId="73AC201D" w14:textId="77777777" w:rsidR="00CE6A1C" w:rsidRPr="00E43B34" w:rsidRDefault="00CE6A1C" w:rsidP="00B04633">
            <w:pPr>
              <w:pStyle w:val="Numeros"/>
              <w:rPr>
                <w:sz w:val="18"/>
              </w:rPr>
            </w:pPr>
            <w:r w:rsidRPr="00E43B34">
              <w:rPr>
                <w:sz w:val="18"/>
              </w:rPr>
              <w:lastRenderedPageBreak/>
              <w:t>09</w:t>
            </w:r>
          </w:p>
          <w:p w14:paraId="2D58EBB4" w14:textId="77777777" w:rsidR="00CE6A1C" w:rsidRPr="00E43B34" w:rsidRDefault="00CE6A1C" w:rsidP="00B04633">
            <w:pPr>
              <w:pStyle w:val="Numeros"/>
              <w:rPr>
                <w:sz w:val="18"/>
              </w:rPr>
            </w:pPr>
            <w:r w:rsidRPr="00E43B34">
              <w:rPr>
                <w:sz w:val="18"/>
              </w:rPr>
              <w:t>10</w:t>
            </w:r>
          </w:p>
          <w:p w14:paraId="475712E9" w14:textId="77777777" w:rsidR="00CE6A1C" w:rsidRPr="00E43B34" w:rsidRDefault="00CE6A1C" w:rsidP="00B04633">
            <w:pPr>
              <w:pStyle w:val="Numeros"/>
              <w:rPr>
                <w:sz w:val="18"/>
              </w:rPr>
            </w:pPr>
            <w:r w:rsidRPr="00E43B34">
              <w:rPr>
                <w:sz w:val="18"/>
              </w:rPr>
              <w:t>11</w:t>
            </w:r>
          </w:p>
          <w:p w14:paraId="64014A8F" w14:textId="77777777" w:rsidR="00B04633" w:rsidRPr="00E43B34" w:rsidRDefault="00B04633" w:rsidP="00B04633">
            <w:pPr>
              <w:pStyle w:val="Numeros"/>
              <w:rPr>
                <w:sz w:val="18"/>
              </w:rPr>
            </w:pPr>
            <w:r w:rsidRPr="00E43B34">
              <w:rPr>
                <w:sz w:val="18"/>
              </w:rPr>
              <w:t>13</w:t>
            </w:r>
          </w:p>
          <w:p w14:paraId="2096382D" w14:textId="77777777" w:rsidR="00B04633" w:rsidRPr="00E43B34" w:rsidRDefault="00B04633" w:rsidP="00B04633">
            <w:pPr>
              <w:pStyle w:val="Numeros"/>
              <w:rPr>
                <w:sz w:val="18"/>
              </w:rPr>
            </w:pPr>
            <w:r w:rsidRPr="00E43B34">
              <w:rPr>
                <w:sz w:val="18"/>
              </w:rPr>
              <w:t>1415</w:t>
            </w:r>
          </w:p>
          <w:p w14:paraId="1D1AE97C" w14:textId="77777777" w:rsidR="00B04633" w:rsidRPr="00E43B34" w:rsidRDefault="00B04633" w:rsidP="00B04633">
            <w:pPr>
              <w:pStyle w:val="Numeros"/>
              <w:rPr>
                <w:sz w:val="18"/>
              </w:rPr>
            </w:pPr>
            <w:r w:rsidRPr="00E43B34">
              <w:rPr>
                <w:sz w:val="18"/>
              </w:rPr>
              <w:t>16</w:t>
            </w:r>
          </w:p>
          <w:p w14:paraId="2C9E3976" w14:textId="77777777" w:rsidR="00B04633" w:rsidRPr="00E43B34" w:rsidRDefault="00B04633" w:rsidP="00B04633">
            <w:pPr>
              <w:pStyle w:val="Numeros"/>
              <w:rPr>
                <w:sz w:val="18"/>
              </w:rPr>
            </w:pPr>
            <w:r w:rsidRPr="00E43B34">
              <w:rPr>
                <w:sz w:val="18"/>
              </w:rPr>
              <w:t>17</w:t>
            </w:r>
          </w:p>
          <w:p w14:paraId="727D4929" w14:textId="768E6BD4" w:rsidR="00CE6A1C" w:rsidRPr="00E43B34" w:rsidRDefault="00E43B34" w:rsidP="00E43B34">
            <w:pPr>
              <w:pStyle w:val="Numeros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62920D0A" w14:textId="77777777" w:rsidR="006F78CF" w:rsidRDefault="006F78CF" w:rsidP="006F78C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lastRenderedPageBreak/>
              <w:t>complCfdi.PAGOS20_ADD_Pagos_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Pago(</w:t>
            </w:r>
            <w:proofErr w:type="gramEnd"/>
          </w:p>
          <w:p w14:paraId="3BE9AB55" w14:textId="58B32B38" w:rsidR="006F78CF" w:rsidRDefault="006F78CF" w:rsidP="006F78C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 xml:space="preserve">                   new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proofErr w:type="gramStart"/>
            <w:r>
              <w:rPr>
                <w:rFonts w:ascii="Consolas" w:hAnsi="Consolas" w:cs="Consolas"/>
                <w:color w:val="2B91AF"/>
                <w:sz w:val="19"/>
                <w:szCs w:val="19"/>
                <w:highlight w:val="white"/>
              </w:rPr>
              <w:t>DateTime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(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2020, 12, 15, 12, 0, 0),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pFechaPago</w:t>
            </w:r>
            <w:proofErr w:type="spellEnd"/>
          </w:p>
          <w:p w14:paraId="0E5EB652" w14:textId="21078849" w:rsidR="006F78CF" w:rsidRDefault="006F78CF" w:rsidP="006F78C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"03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pFormaDePago</w:t>
            </w:r>
            <w:proofErr w:type="spellEnd"/>
          </w:p>
          <w:p w14:paraId="6285247B" w14:textId="2239DC23" w:rsidR="006F78CF" w:rsidRDefault="006F78CF" w:rsidP="006F78C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"MXN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pMoneda</w:t>
            </w:r>
            <w:proofErr w:type="spellEnd"/>
          </w:p>
          <w:p w14:paraId="28D56178" w14:textId="0D1DE5DE" w:rsidR="006F78CF" w:rsidRDefault="006F78CF" w:rsidP="006F78C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1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m,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pTipoCambio</w:t>
            </w:r>
            <w:proofErr w:type="spellEnd"/>
          </w:p>
          <w:p w14:paraId="1D0909D2" w14:textId="38C20842" w:rsidR="006F78CF" w:rsidRDefault="006F78CF" w:rsidP="006F78C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49153.09m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</w:t>
            </w:r>
            <w:proofErr w:type="gramEnd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pMonto</w:t>
            </w:r>
            <w:proofErr w:type="spellEnd"/>
          </w:p>
          <w:p w14:paraId="7ECA6CDD" w14:textId="720B7315" w:rsidR="006F78CF" w:rsidRDefault="006F78CF" w:rsidP="006F78C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</w:t>
            </w:r>
            <w:proofErr w:type="spellStart"/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null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pNumOperacion</w:t>
            </w:r>
            <w:proofErr w:type="spellEnd"/>
          </w:p>
          <w:p w14:paraId="36BF679A" w14:textId="5849179E" w:rsidR="006F78CF" w:rsidRDefault="006F78CF" w:rsidP="006F78C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"BSM970519DU8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pRfcEmisorCtaOrd</w:t>
            </w:r>
            <w:proofErr w:type="spellEnd"/>
          </w:p>
          <w:p w14:paraId="67F64899" w14:textId="215BFA90" w:rsidR="006F78CF" w:rsidRDefault="006F78CF" w:rsidP="006F78C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lastRenderedPageBreak/>
              <w:t xml:space="preserve">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"BANCO SANTANDER MEXICO SA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pNomBancoOrdExt</w:t>
            </w:r>
            <w:proofErr w:type="spellEnd"/>
          </w:p>
          <w:p w14:paraId="6E4C04A0" w14:textId="0BF8B326" w:rsidR="006F78CF" w:rsidRDefault="006F78CF" w:rsidP="006F78C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"014628655019049888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pCtaOrdenante</w:t>
            </w:r>
            <w:proofErr w:type="spellEnd"/>
          </w:p>
          <w:p w14:paraId="755A4F4E" w14:textId="4E0CF141" w:rsidR="006F78CF" w:rsidRDefault="006F78CF" w:rsidP="006F78C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"BSM970519DU8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pRfcEmisorCtaBen</w:t>
            </w:r>
            <w:proofErr w:type="spellEnd"/>
          </w:p>
          <w:p w14:paraId="24A153CE" w14:textId="0EAA558D" w:rsidR="006F78CF" w:rsidRDefault="006F78CF" w:rsidP="006F78C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"014650655057442596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pCtaBeneficiario</w:t>
            </w:r>
            <w:proofErr w:type="spellEnd"/>
          </w:p>
          <w:p w14:paraId="5C18D209" w14:textId="77F02CFC" w:rsidR="006F78CF" w:rsidRDefault="006F78CF" w:rsidP="006F78C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</w:t>
            </w:r>
            <w:proofErr w:type="spellStart"/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null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pTipoCadPago</w:t>
            </w:r>
            <w:proofErr w:type="spellEnd"/>
          </w:p>
          <w:p w14:paraId="3F3E990F" w14:textId="5284BF9B" w:rsidR="006F78CF" w:rsidRDefault="006F78CF" w:rsidP="006F78C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</w:t>
            </w:r>
            <w:proofErr w:type="spellStart"/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null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pCertPago</w:t>
            </w:r>
            <w:proofErr w:type="spellEnd"/>
          </w:p>
          <w:p w14:paraId="5F829C9B" w14:textId="4D07B736" w:rsidR="006F78CF" w:rsidRDefault="006F78CF" w:rsidP="006F78C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</w:t>
            </w:r>
            <w:proofErr w:type="spellStart"/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null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pCadPago</w:t>
            </w:r>
            <w:proofErr w:type="spellEnd"/>
          </w:p>
          <w:p w14:paraId="2F7EC4EB" w14:textId="3BD2DE76" w:rsidR="00CE6A1C" w:rsidRPr="00E43B34" w:rsidRDefault="006F78CF" w:rsidP="006F78CF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null</w:t>
            </w:r>
            <w:proofErr w:type="spellEnd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);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pSelloPago</w:t>
            </w:r>
            <w:proofErr w:type="spellEnd"/>
          </w:p>
        </w:tc>
      </w:tr>
    </w:tbl>
    <w:p w14:paraId="35BC7619" w14:textId="72F54681" w:rsidR="00B35197" w:rsidRDefault="00B35197" w:rsidP="009E6F32">
      <w:pPr>
        <w:pStyle w:val="Ttulo3"/>
      </w:pPr>
      <w:bookmarkStart w:id="156" w:name="_Toc140772094"/>
      <w:r>
        <w:lastRenderedPageBreak/>
        <w:t xml:space="preserve">Agregar un </w:t>
      </w:r>
      <w:proofErr w:type="spellStart"/>
      <w:r w:rsidRPr="00E43B34">
        <w:rPr>
          <w:rFonts w:ascii="Consolas" w:hAnsi="Consolas"/>
        </w:rPr>
        <w:t>DoctoRelacionado</w:t>
      </w:r>
      <w:proofErr w:type="spellEnd"/>
      <w:r>
        <w:t xml:space="preserve"> a</w:t>
      </w:r>
      <w:r w:rsidR="003F5F6D">
        <w:t>l último</w:t>
      </w:r>
      <w:r>
        <w:t xml:space="preserve"> </w:t>
      </w:r>
      <w:r w:rsidR="009E6F32" w:rsidRPr="003F5F6D">
        <w:rPr>
          <w:rFonts w:ascii="Consolas" w:hAnsi="Consolas"/>
        </w:rPr>
        <w:t>Pago</w:t>
      </w:r>
      <w:r w:rsidR="003F5F6D">
        <w:rPr>
          <w:rFonts w:ascii="Consolas" w:hAnsi="Consolas"/>
        </w:rPr>
        <w:t xml:space="preserve"> </w:t>
      </w:r>
      <w:r w:rsidR="003F5F6D">
        <w:t>agregado</w:t>
      </w:r>
      <w:bookmarkEnd w:id="156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CE6A1C" w:rsidRPr="00A83806" w14:paraId="763FA48B" w14:textId="77777777" w:rsidTr="003F246D">
        <w:trPr>
          <w:trHeight w:val="1951"/>
        </w:trPr>
        <w:tc>
          <w:tcPr>
            <w:tcW w:w="457" w:type="dxa"/>
            <w:shd w:val="clear" w:color="auto" w:fill="F2F2F2" w:themeFill="background1" w:themeFillShade="F2"/>
          </w:tcPr>
          <w:p w14:paraId="6241E001" w14:textId="77777777" w:rsidR="00CE6A1C" w:rsidRPr="00941E6D" w:rsidRDefault="00CE6A1C" w:rsidP="00B04633">
            <w:pPr>
              <w:pStyle w:val="Numeros"/>
              <w:rPr>
                <w:sz w:val="18"/>
                <w:szCs w:val="18"/>
              </w:rPr>
            </w:pPr>
            <w:r w:rsidRPr="00941E6D">
              <w:rPr>
                <w:sz w:val="18"/>
                <w:szCs w:val="18"/>
              </w:rPr>
              <w:t>01</w:t>
            </w:r>
          </w:p>
          <w:p w14:paraId="143B6AFF" w14:textId="77777777" w:rsidR="00CE6A1C" w:rsidRPr="00941E6D" w:rsidRDefault="00CE6A1C" w:rsidP="00B04633">
            <w:pPr>
              <w:pStyle w:val="Numeros"/>
              <w:rPr>
                <w:sz w:val="18"/>
                <w:szCs w:val="18"/>
              </w:rPr>
            </w:pPr>
            <w:r w:rsidRPr="00941E6D">
              <w:rPr>
                <w:sz w:val="18"/>
                <w:szCs w:val="18"/>
              </w:rPr>
              <w:t>02</w:t>
            </w:r>
          </w:p>
          <w:p w14:paraId="468469F1" w14:textId="77777777" w:rsidR="00CE6A1C" w:rsidRPr="00941E6D" w:rsidRDefault="00CE6A1C" w:rsidP="00B04633">
            <w:pPr>
              <w:pStyle w:val="Numeros"/>
              <w:rPr>
                <w:sz w:val="18"/>
                <w:szCs w:val="18"/>
              </w:rPr>
            </w:pPr>
            <w:r w:rsidRPr="00941E6D">
              <w:rPr>
                <w:sz w:val="18"/>
                <w:szCs w:val="18"/>
              </w:rPr>
              <w:t>03</w:t>
            </w:r>
          </w:p>
          <w:p w14:paraId="60E109F5" w14:textId="77777777" w:rsidR="00CE6A1C" w:rsidRPr="00941E6D" w:rsidRDefault="00CE6A1C" w:rsidP="00B04633">
            <w:pPr>
              <w:pStyle w:val="Numeros"/>
              <w:rPr>
                <w:sz w:val="18"/>
                <w:szCs w:val="18"/>
              </w:rPr>
            </w:pPr>
            <w:r w:rsidRPr="00941E6D">
              <w:rPr>
                <w:sz w:val="18"/>
                <w:szCs w:val="18"/>
              </w:rPr>
              <w:t>04</w:t>
            </w:r>
          </w:p>
          <w:p w14:paraId="3447D9D1" w14:textId="77777777" w:rsidR="00CE6A1C" w:rsidRPr="00941E6D" w:rsidRDefault="00CE6A1C" w:rsidP="00B04633">
            <w:pPr>
              <w:pStyle w:val="Numeros"/>
              <w:rPr>
                <w:sz w:val="18"/>
                <w:szCs w:val="18"/>
              </w:rPr>
            </w:pPr>
            <w:r w:rsidRPr="00941E6D">
              <w:rPr>
                <w:sz w:val="18"/>
                <w:szCs w:val="18"/>
              </w:rPr>
              <w:t>05</w:t>
            </w:r>
          </w:p>
          <w:p w14:paraId="437BEA49" w14:textId="77777777" w:rsidR="00CE6A1C" w:rsidRPr="00941E6D" w:rsidRDefault="00CE6A1C" w:rsidP="00B04633">
            <w:pPr>
              <w:pStyle w:val="Numeros"/>
              <w:rPr>
                <w:sz w:val="18"/>
                <w:szCs w:val="18"/>
              </w:rPr>
            </w:pPr>
            <w:r w:rsidRPr="00941E6D">
              <w:rPr>
                <w:sz w:val="18"/>
                <w:szCs w:val="18"/>
              </w:rPr>
              <w:t>06</w:t>
            </w:r>
          </w:p>
          <w:p w14:paraId="03D7D7AD" w14:textId="77777777" w:rsidR="00CE6A1C" w:rsidRPr="00941E6D" w:rsidRDefault="00CE6A1C" w:rsidP="00B04633">
            <w:pPr>
              <w:pStyle w:val="Numeros"/>
              <w:rPr>
                <w:sz w:val="18"/>
                <w:szCs w:val="18"/>
              </w:rPr>
            </w:pPr>
            <w:r w:rsidRPr="00941E6D">
              <w:rPr>
                <w:sz w:val="18"/>
                <w:szCs w:val="18"/>
              </w:rPr>
              <w:t>07</w:t>
            </w:r>
          </w:p>
          <w:p w14:paraId="0A79C392" w14:textId="77777777" w:rsidR="00CE6A1C" w:rsidRPr="00941E6D" w:rsidRDefault="00CE6A1C" w:rsidP="00B04633">
            <w:pPr>
              <w:pStyle w:val="Numeros"/>
              <w:rPr>
                <w:sz w:val="18"/>
                <w:szCs w:val="18"/>
              </w:rPr>
            </w:pPr>
            <w:r w:rsidRPr="00941E6D">
              <w:rPr>
                <w:sz w:val="18"/>
                <w:szCs w:val="18"/>
              </w:rPr>
              <w:t>08</w:t>
            </w:r>
          </w:p>
          <w:p w14:paraId="7C506298" w14:textId="77777777" w:rsidR="00CE6A1C" w:rsidRPr="00941E6D" w:rsidRDefault="00CE6A1C" w:rsidP="00B04633">
            <w:pPr>
              <w:pStyle w:val="Numeros"/>
              <w:rPr>
                <w:sz w:val="18"/>
                <w:szCs w:val="18"/>
              </w:rPr>
            </w:pPr>
            <w:r w:rsidRPr="00941E6D">
              <w:rPr>
                <w:sz w:val="18"/>
                <w:szCs w:val="18"/>
              </w:rPr>
              <w:t>09</w:t>
            </w:r>
          </w:p>
          <w:p w14:paraId="32E36804" w14:textId="77777777" w:rsidR="00CE6A1C" w:rsidRPr="00941E6D" w:rsidRDefault="00CE6A1C" w:rsidP="00B04633">
            <w:pPr>
              <w:pStyle w:val="Numeros"/>
              <w:rPr>
                <w:sz w:val="18"/>
                <w:szCs w:val="18"/>
              </w:rPr>
            </w:pPr>
            <w:r w:rsidRPr="00941E6D">
              <w:rPr>
                <w:sz w:val="18"/>
                <w:szCs w:val="18"/>
              </w:rPr>
              <w:t>10</w:t>
            </w:r>
          </w:p>
          <w:p w14:paraId="591A3299" w14:textId="77777777" w:rsidR="00CE6A1C" w:rsidRPr="00941E6D" w:rsidRDefault="00CE6A1C" w:rsidP="00B04633">
            <w:pPr>
              <w:pStyle w:val="Numeros"/>
              <w:rPr>
                <w:sz w:val="18"/>
                <w:szCs w:val="18"/>
              </w:rPr>
            </w:pPr>
            <w:r w:rsidRPr="00941E6D">
              <w:rPr>
                <w:sz w:val="18"/>
                <w:szCs w:val="18"/>
              </w:rPr>
              <w:t>11</w:t>
            </w:r>
          </w:p>
          <w:p w14:paraId="5D140CEB" w14:textId="038E9424" w:rsidR="00CE6A1C" w:rsidRPr="00941E6D" w:rsidRDefault="009E559D" w:rsidP="004F1FF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941E6D">
              <w:rPr>
                <w:rFonts w:ascii="Consolas" w:eastAsia="Courier" w:hAnsi="Consolas" w:cs="Courier"/>
                <w:sz w:val="18"/>
                <w:szCs w:val="18"/>
              </w:rPr>
              <w:t>12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2BAE779A" w14:textId="77777777" w:rsidR="003F5F6D" w:rsidRDefault="003F5F6D" w:rsidP="003F5F6D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complCfdi.PAGOS20_ADD_Pagos_Pago_DoctoRelacionado_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UltimoPago(</w:t>
            </w:r>
            <w:proofErr w:type="gramEnd"/>
          </w:p>
          <w:p w14:paraId="00A3E8D8" w14:textId="6B7CFD10" w:rsidR="003F5F6D" w:rsidRDefault="003F5F6D" w:rsidP="003F5F6D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"6AD9904B-4954-48C7-980C-FFAF9B09642B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pIdDocumento</w:t>
            </w:r>
            <w:proofErr w:type="spellEnd"/>
          </w:p>
          <w:p w14:paraId="2B2864BC" w14:textId="72165655" w:rsidR="003F5F6D" w:rsidRDefault="003F5F6D" w:rsidP="003F5F6D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"A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pSerie</w:t>
            </w:r>
            <w:proofErr w:type="spellEnd"/>
          </w:p>
          <w:p w14:paraId="47AD57F7" w14:textId="7F6D5B29" w:rsidR="003F5F6D" w:rsidRDefault="003F5F6D" w:rsidP="003F5F6D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"19225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pFolio</w:t>
            </w:r>
            <w:proofErr w:type="spellEnd"/>
          </w:p>
          <w:p w14:paraId="601471A3" w14:textId="27FD096B" w:rsidR="003F5F6D" w:rsidRDefault="003F5F6D" w:rsidP="003F5F6D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"MXN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pMonedaDR</w:t>
            </w:r>
            <w:proofErr w:type="spellEnd"/>
          </w:p>
          <w:p w14:paraId="0B5866B7" w14:textId="7959032A" w:rsidR="003F5F6D" w:rsidRDefault="003F5F6D" w:rsidP="003F5F6D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1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m,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pEquivalenciaDR</w:t>
            </w:r>
            <w:proofErr w:type="spellEnd"/>
          </w:p>
          <w:p w14:paraId="59692E8E" w14:textId="6C7491EB" w:rsidR="003F5F6D" w:rsidRDefault="003F5F6D" w:rsidP="003F5F6D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1,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pNumParcialidad</w:t>
            </w:r>
            <w:proofErr w:type="spellEnd"/>
          </w:p>
          <w:p w14:paraId="332BE0A4" w14:textId="7F6DCD98" w:rsidR="003F5F6D" w:rsidRDefault="003F5F6D" w:rsidP="003F5F6D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47703.41m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</w:t>
            </w:r>
            <w:proofErr w:type="gramEnd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pImpSaldoAnt</w:t>
            </w:r>
            <w:proofErr w:type="spellEnd"/>
          </w:p>
          <w:p w14:paraId="3555D25D" w14:textId="3FF44875" w:rsidR="003F5F6D" w:rsidRDefault="003F5F6D" w:rsidP="003F5F6D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47703.41m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</w:t>
            </w:r>
            <w:proofErr w:type="gramEnd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pImpPagado</w:t>
            </w:r>
            <w:proofErr w:type="spellEnd"/>
          </w:p>
          <w:p w14:paraId="38740B02" w14:textId="22A1F8DC" w:rsidR="003F5F6D" w:rsidRDefault="003F5F6D" w:rsidP="003F5F6D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0.00m,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pImpSaldoInsoluto</w:t>
            </w:r>
            <w:proofErr w:type="spellEnd"/>
          </w:p>
          <w:p w14:paraId="65407E71" w14:textId="60E04D1D" w:rsidR="00CE6A1C" w:rsidRPr="00941E6D" w:rsidRDefault="003F5F6D" w:rsidP="003F5F6D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"02"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);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pObjetoImpDR</w:t>
            </w:r>
            <w:proofErr w:type="spellEnd"/>
          </w:p>
        </w:tc>
      </w:tr>
    </w:tbl>
    <w:p w14:paraId="130D0558" w14:textId="2CFF7A66" w:rsidR="003F5F6D" w:rsidRDefault="003F5F6D" w:rsidP="00FE1FA4">
      <w:pPr>
        <w:pStyle w:val="Ttulo3"/>
      </w:pPr>
      <w:bookmarkStart w:id="157" w:name="_Toc140772095"/>
      <w:r>
        <w:t xml:space="preserve">Agregar un Impuesto </w:t>
      </w:r>
      <w:proofErr w:type="spellStart"/>
      <w:r w:rsidRPr="003F5F6D">
        <w:rPr>
          <w:rFonts w:ascii="Consolas" w:hAnsi="Consolas"/>
        </w:rPr>
        <w:t>TrasladoDR</w:t>
      </w:r>
      <w:proofErr w:type="spellEnd"/>
      <w:r w:rsidRPr="003F5F6D">
        <w:t xml:space="preserve"> </w:t>
      </w:r>
      <w:r>
        <w:t>/</w:t>
      </w:r>
      <w:r w:rsidRPr="003F5F6D">
        <w:t xml:space="preserve"> </w:t>
      </w:r>
      <w:proofErr w:type="spellStart"/>
      <w:r w:rsidRPr="003F5F6D">
        <w:rPr>
          <w:rFonts w:ascii="Consolas" w:hAnsi="Consolas"/>
        </w:rPr>
        <w:t>RetencionDR</w:t>
      </w:r>
      <w:proofErr w:type="spellEnd"/>
      <w:r w:rsidRPr="003F5F6D">
        <w:t xml:space="preserve"> </w:t>
      </w:r>
      <w:r>
        <w:t xml:space="preserve">al último </w:t>
      </w:r>
      <w:proofErr w:type="spellStart"/>
      <w:r w:rsidRPr="003F5F6D">
        <w:rPr>
          <w:rFonts w:ascii="Consolas" w:hAnsi="Consolas"/>
        </w:rPr>
        <w:t>DoctoRelacionado</w:t>
      </w:r>
      <w:proofErr w:type="spellEnd"/>
      <w:r>
        <w:t xml:space="preserve"> agregado</w:t>
      </w:r>
      <w:bookmarkEnd w:id="157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3F5F6D" w:rsidRPr="00941E6D" w14:paraId="44577B06" w14:textId="77777777" w:rsidTr="00B409BD">
        <w:trPr>
          <w:trHeight w:val="1951"/>
        </w:trPr>
        <w:tc>
          <w:tcPr>
            <w:tcW w:w="457" w:type="dxa"/>
            <w:shd w:val="clear" w:color="auto" w:fill="F2F2F2" w:themeFill="background1" w:themeFillShade="F2"/>
          </w:tcPr>
          <w:p w14:paraId="2574F5D1" w14:textId="77777777" w:rsidR="003F5F6D" w:rsidRPr="00941E6D" w:rsidRDefault="003F5F6D" w:rsidP="00B409BD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941E6D">
              <w:rPr>
                <w:rFonts w:ascii="Consolas" w:eastAsia="Courier" w:hAnsi="Consolas" w:cs="Courier"/>
                <w:sz w:val="18"/>
                <w:szCs w:val="19"/>
              </w:rPr>
              <w:t>01</w:t>
            </w:r>
          </w:p>
          <w:p w14:paraId="13070F2C" w14:textId="77777777" w:rsidR="003F5F6D" w:rsidRPr="00941E6D" w:rsidRDefault="003F5F6D" w:rsidP="00B409BD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941E6D">
              <w:rPr>
                <w:rFonts w:ascii="Consolas" w:eastAsia="Courier" w:hAnsi="Consolas" w:cs="Courier"/>
                <w:sz w:val="18"/>
                <w:szCs w:val="19"/>
              </w:rPr>
              <w:t>02</w:t>
            </w:r>
          </w:p>
          <w:p w14:paraId="10DDBFF6" w14:textId="77777777" w:rsidR="003F5F6D" w:rsidRPr="00941E6D" w:rsidRDefault="003F5F6D" w:rsidP="00B409BD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941E6D">
              <w:rPr>
                <w:rFonts w:ascii="Consolas" w:eastAsia="Courier" w:hAnsi="Consolas" w:cs="Courier"/>
                <w:sz w:val="18"/>
                <w:szCs w:val="19"/>
              </w:rPr>
              <w:t>03</w:t>
            </w:r>
          </w:p>
          <w:p w14:paraId="261A03F4" w14:textId="77777777" w:rsidR="003F5F6D" w:rsidRPr="00941E6D" w:rsidRDefault="003F5F6D" w:rsidP="00B409BD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941E6D">
              <w:rPr>
                <w:rFonts w:ascii="Consolas" w:eastAsia="Courier" w:hAnsi="Consolas" w:cs="Courier"/>
                <w:sz w:val="18"/>
                <w:szCs w:val="19"/>
              </w:rPr>
              <w:t>04</w:t>
            </w:r>
          </w:p>
          <w:p w14:paraId="4F167B56" w14:textId="77777777" w:rsidR="003F5F6D" w:rsidRPr="00941E6D" w:rsidRDefault="003F5F6D" w:rsidP="00B409BD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941E6D">
              <w:rPr>
                <w:rFonts w:ascii="Consolas" w:eastAsia="Courier" w:hAnsi="Consolas" w:cs="Courier"/>
                <w:sz w:val="18"/>
                <w:szCs w:val="19"/>
              </w:rPr>
              <w:t>05</w:t>
            </w:r>
          </w:p>
          <w:p w14:paraId="2C8667F6" w14:textId="77777777" w:rsidR="003F5F6D" w:rsidRPr="00941E6D" w:rsidRDefault="003F5F6D" w:rsidP="00B409BD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941E6D">
              <w:rPr>
                <w:rFonts w:ascii="Consolas" w:eastAsia="Courier" w:hAnsi="Consolas" w:cs="Courier"/>
                <w:sz w:val="18"/>
                <w:szCs w:val="19"/>
              </w:rPr>
              <w:t>06</w:t>
            </w:r>
          </w:p>
          <w:p w14:paraId="3B4F1A6A" w14:textId="77777777" w:rsidR="003F5F6D" w:rsidRPr="00941E6D" w:rsidRDefault="003F5F6D" w:rsidP="00B409BD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941E6D">
              <w:rPr>
                <w:rFonts w:ascii="Consolas" w:eastAsia="Courier" w:hAnsi="Consolas" w:cs="Courier"/>
                <w:sz w:val="18"/>
                <w:szCs w:val="19"/>
              </w:rPr>
              <w:t>07</w:t>
            </w:r>
          </w:p>
          <w:p w14:paraId="0A7B1098" w14:textId="4B4F6D0E" w:rsidR="003F5F6D" w:rsidRPr="00941E6D" w:rsidRDefault="003F5F6D" w:rsidP="00B409BD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941E6D">
              <w:rPr>
                <w:rFonts w:ascii="Consolas" w:eastAsia="Courier" w:hAnsi="Consolas" w:cs="Courier"/>
                <w:sz w:val="18"/>
                <w:szCs w:val="19"/>
              </w:rPr>
              <w:t>08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5F46CCE6" w14:textId="77777777" w:rsidR="003F5F6D" w:rsidRDefault="003F5F6D" w:rsidP="003F5F6D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complCfdi.PAGOS20_ADD_Pagos_Pago_DoctoRelacionado_TrasladoDR_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UltimoDoctoRelacionado(</w:t>
            </w:r>
            <w:proofErr w:type="gramEnd"/>
          </w:p>
          <w:p w14:paraId="3A153049" w14:textId="12E437D4" w:rsidR="003F5F6D" w:rsidRDefault="003F5F6D" w:rsidP="003F5F6D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1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m,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pBaseDR</w:t>
            </w:r>
            <w:proofErr w:type="spellEnd"/>
          </w:p>
          <w:p w14:paraId="59EA2334" w14:textId="1D0C2B8A" w:rsidR="003F5F6D" w:rsidRDefault="003F5F6D" w:rsidP="003F5F6D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"002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pImpuestoDR</w:t>
            </w:r>
            <w:proofErr w:type="spellEnd"/>
          </w:p>
          <w:p w14:paraId="0655750F" w14:textId="436889B0" w:rsidR="003F5F6D" w:rsidRDefault="003F5F6D" w:rsidP="003F5F6D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"Tasa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pTipoFactorDR</w:t>
            </w:r>
            <w:proofErr w:type="spellEnd"/>
          </w:p>
          <w:p w14:paraId="17787AE5" w14:textId="145D8C82" w:rsidR="003F5F6D" w:rsidRDefault="003F5F6D" w:rsidP="003F5F6D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0.160000m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</w:t>
            </w:r>
            <w:proofErr w:type="gramEnd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pTasaOCuotaDR</w:t>
            </w:r>
            <w:proofErr w:type="spellEnd"/>
          </w:p>
          <w:p w14:paraId="37293EB5" w14:textId="1A486CD2" w:rsidR="003F5F6D" w:rsidRPr="00941E6D" w:rsidRDefault="003F5F6D" w:rsidP="003F5F6D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0.16m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);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pImporteDR</w:t>
            </w:r>
            <w:proofErr w:type="spellEnd"/>
          </w:p>
        </w:tc>
      </w:tr>
    </w:tbl>
    <w:p w14:paraId="6E2B3839" w14:textId="77777777" w:rsidR="003F5F6D" w:rsidRDefault="003F5F6D" w:rsidP="003F5F6D"/>
    <w:p w14:paraId="155F3F5B" w14:textId="626D2563" w:rsidR="00F73A9C" w:rsidRDefault="00F73A9C" w:rsidP="003F5F6D">
      <w:r>
        <w:t>El código anterior agregar</w:t>
      </w:r>
      <w:r w:rsidR="00CD4D21">
        <w:t>á</w:t>
      </w:r>
      <w:r>
        <w:t xml:space="preserve"> un nodo </w:t>
      </w:r>
      <w:proofErr w:type="spellStart"/>
      <w:r>
        <w:t>TrasladoDR</w:t>
      </w:r>
      <w:proofErr w:type="spellEnd"/>
      <w:r>
        <w:t xml:space="preserve"> al último nodo </w:t>
      </w:r>
      <w:proofErr w:type="spellStart"/>
      <w:r>
        <w:t>DoctoRelacionado</w:t>
      </w:r>
      <w:proofErr w:type="spellEnd"/>
      <w:r>
        <w:t xml:space="preserve">.  Para agregar un nodo </w:t>
      </w:r>
      <w:proofErr w:type="spellStart"/>
      <w:r>
        <w:t>RetencionDR</w:t>
      </w:r>
      <w:proofErr w:type="spellEnd"/>
      <w:r>
        <w:t xml:space="preserve">, se debe usar el método 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PAGOS20_ADD_Pagos_</w:t>
      </w:r>
      <w:r w:rsidRPr="00F73A9C">
        <w:rPr>
          <w:rFonts w:ascii="Consolas" w:eastAsiaTheme="majorEastAsia" w:hAnsi="Consolas" w:cstheme="majorBidi"/>
          <w:sz w:val="22"/>
          <w:szCs w:val="24"/>
        </w:rPr>
        <w:t>Pago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_DoctoRelacionado_RetencionDR_UltimoDoctoRelacionado</w:t>
      </w:r>
      <w:r>
        <w:t xml:space="preserve"> con los mismos parámetros que se utilizan para los Traslados.</w:t>
      </w:r>
    </w:p>
    <w:p w14:paraId="760543AB" w14:textId="77777777" w:rsidR="00F73A9C" w:rsidRPr="003F5F6D" w:rsidRDefault="00F73A9C" w:rsidP="003F5F6D"/>
    <w:p w14:paraId="6A52AF37" w14:textId="15028E86" w:rsidR="00F73A9C" w:rsidRDefault="00F73A9C" w:rsidP="00FE1FA4">
      <w:pPr>
        <w:pStyle w:val="Ttulo3"/>
      </w:pPr>
      <w:bookmarkStart w:id="158" w:name="_Toc140772096"/>
      <w:r>
        <w:t xml:space="preserve">Agregar un Impuesto </w:t>
      </w:r>
      <w:proofErr w:type="spellStart"/>
      <w:r w:rsidRPr="00F73A9C">
        <w:rPr>
          <w:rFonts w:ascii="Consolas" w:hAnsi="Consolas"/>
        </w:rPr>
        <w:t>TrasladoP</w:t>
      </w:r>
      <w:proofErr w:type="spellEnd"/>
      <w:r>
        <w:t xml:space="preserve"> al </w:t>
      </w:r>
      <w:proofErr w:type="spellStart"/>
      <w:r>
        <w:t>ultimo</w:t>
      </w:r>
      <w:proofErr w:type="spellEnd"/>
      <w:r>
        <w:t xml:space="preserve"> </w:t>
      </w:r>
      <w:r w:rsidRPr="00F73A9C">
        <w:rPr>
          <w:rFonts w:ascii="Consolas" w:hAnsi="Consolas"/>
        </w:rPr>
        <w:t>Pago</w:t>
      </w:r>
      <w:r>
        <w:t xml:space="preserve"> agregado.</w:t>
      </w:r>
      <w:bookmarkEnd w:id="158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F73A9C" w:rsidRPr="00941E6D" w14:paraId="48C93FCF" w14:textId="77777777" w:rsidTr="00CD4D21">
        <w:trPr>
          <w:trHeight w:val="1679"/>
        </w:trPr>
        <w:tc>
          <w:tcPr>
            <w:tcW w:w="457" w:type="dxa"/>
            <w:shd w:val="clear" w:color="auto" w:fill="F2F2F2" w:themeFill="background1" w:themeFillShade="F2"/>
          </w:tcPr>
          <w:p w14:paraId="206AC8AD" w14:textId="77777777" w:rsidR="00F73A9C" w:rsidRPr="00941E6D" w:rsidRDefault="00F73A9C" w:rsidP="00B409BD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941E6D">
              <w:rPr>
                <w:rFonts w:ascii="Consolas" w:eastAsia="Courier" w:hAnsi="Consolas" w:cs="Courier"/>
                <w:sz w:val="18"/>
                <w:szCs w:val="19"/>
              </w:rPr>
              <w:t>01</w:t>
            </w:r>
          </w:p>
          <w:p w14:paraId="3BA15AD5" w14:textId="77777777" w:rsidR="00F73A9C" w:rsidRPr="00941E6D" w:rsidRDefault="00F73A9C" w:rsidP="00B409BD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941E6D">
              <w:rPr>
                <w:rFonts w:ascii="Consolas" w:eastAsia="Courier" w:hAnsi="Consolas" w:cs="Courier"/>
                <w:sz w:val="18"/>
                <w:szCs w:val="19"/>
              </w:rPr>
              <w:t>02</w:t>
            </w:r>
          </w:p>
          <w:p w14:paraId="382669E2" w14:textId="77777777" w:rsidR="00F73A9C" w:rsidRPr="00941E6D" w:rsidRDefault="00F73A9C" w:rsidP="00B409BD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941E6D">
              <w:rPr>
                <w:rFonts w:ascii="Consolas" w:eastAsia="Courier" w:hAnsi="Consolas" w:cs="Courier"/>
                <w:sz w:val="18"/>
                <w:szCs w:val="19"/>
              </w:rPr>
              <w:t>03</w:t>
            </w:r>
          </w:p>
          <w:p w14:paraId="34B8C809" w14:textId="77777777" w:rsidR="00F73A9C" w:rsidRPr="00941E6D" w:rsidRDefault="00F73A9C" w:rsidP="00B409BD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941E6D">
              <w:rPr>
                <w:rFonts w:ascii="Consolas" w:eastAsia="Courier" w:hAnsi="Consolas" w:cs="Courier"/>
                <w:sz w:val="18"/>
                <w:szCs w:val="19"/>
              </w:rPr>
              <w:t>04</w:t>
            </w:r>
          </w:p>
          <w:p w14:paraId="2FDEDF4E" w14:textId="77777777" w:rsidR="00F73A9C" w:rsidRPr="00941E6D" w:rsidRDefault="00F73A9C" w:rsidP="00B409BD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941E6D">
              <w:rPr>
                <w:rFonts w:ascii="Consolas" w:eastAsia="Courier" w:hAnsi="Consolas" w:cs="Courier"/>
                <w:sz w:val="18"/>
                <w:szCs w:val="19"/>
              </w:rPr>
              <w:t>05</w:t>
            </w:r>
          </w:p>
          <w:p w14:paraId="14298B9B" w14:textId="77777777" w:rsidR="00F73A9C" w:rsidRPr="00941E6D" w:rsidRDefault="00F73A9C" w:rsidP="00B409BD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941E6D">
              <w:rPr>
                <w:rFonts w:ascii="Consolas" w:eastAsia="Courier" w:hAnsi="Consolas" w:cs="Courier"/>
                <w:sz w:val="18"/>
                <w:szCs w:val="19"/>
              </w:rPr>
              <w:t>06</w:t>
            </w:r>
          </w:p>
          <w:p w14:paraId="7CB34217" w14:textId="7BC23FB3" w:rsidR="00F73A9C" w:rsidRPr="00941E6D" w:rsidRDefault="00F73A9C" w:rsidP="00B409BD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941E6D">
              <w:rPr>
                <w:rFonts w:ascii="Consolas" w:eastAsia="Courier" w:hAnsi="Consolas" w:cs="Courier"/>
                <w:sz w:val="18"/>
                <w:szCs w:val="19"/>
              </w:rPr>
              <w:t>07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47F73406" w14:textId="77777777" w:rsidR="00F73A9C" w:rsidRDefault="00F73A9C" w:rsidP="00F73A9C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complCfdi.PAGOS20_ADD_Pagos_Pago_TrasladoP_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UltimoPago(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1m,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pBaseP</w:t>
            </w:r>
            <w:proofErr w:type="spellEnd"/>
          </w:p>
          <w:p w14:paraId="7193AD75" w14:textId="0FC2A9E4" w:rsidR="00F73A9C" w:rsidRDefault="00F73A9C" w:rsidP="00F73A9C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  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"002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pImpuestoP</w:t>
            </w:r>
            <w:proofErr w:type="spellEnd"/>
          </w:p>
          <w:p w14:paraId="49725531" w14:textId="50729AAB" w:rsidR="00F73A9C" w:rsidRDefault="00F73A9C" w:rsidP="00F73A9C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  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"Tasa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pTipoFactorP</w:t>
            </w:r>
            <w:proofErr w:type="spellEnd"/>
          </w:p>
          <w:p w14:paraId="423B2406" w14:textId="612C2062" w:rsidR="00F73A9C" w:rsidRDefault="00F73A9C" w:rsidP="00F73A9C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                          0.160000m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</w:t>
            </w:r>
            <w:proofErr w:type="gramEnd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pTasaOCuotaP</w:t>
            </w:r>
            <w:proofErr w:type="spellEnd"/>
          </w:p>
          <w:p w14:paraId="731A089C" w14:textId="143E18D8" w:rsidR="00F73A9C" w:rsidRPr="00941E6D" w:rsidRDefault="00F73A9C" w:rsidP="00F73A9C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                          0.16m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);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pImporteP</w:t>
            </w:r>
            <w:proofErr w:type="spellEnd"/>
          </w:p>
        </w:tc>
      </w:tr>
    </w:tbl>
    <w:p w14:paraId="129D4FA9" w14:textId="77777777" w:rsidR="00F73A9C" w:rsidRPr="00F73A9C" w:rsidRDefault="00F73A9C" w:rsidP="00F73A9C"/>
    <w:p w14:paraId="55CBF08B" w14:textId="33453BA7" w:rsidR="00F73A9C" w:rsidRDefault="00F73A9C" w:rsidP="00F73A9C">
      <w:pPr>
        <w:pStyle w:val="Ttulo3"/>
      </w:pPr>
      <w:bookmarkStart w:id="159" w:name="_Toc140772097"/>
      <w:r>
        <w:lastRenderedPageBreak/>
        <w:t xml:space="preserve">Agregar un Impuesto </w:t>
      </w:r>
      <w:proofErr w:type="spellStart"/>
      <w:r w:rsidRPr="00F73A9C">
        <w:rPr>
          <w:rFonts w:ascii="Consolas" w:hAnsi="Consolas"/>
        </w:rPr>
        <w:t>RetencionP</w:t>
      </w:r>
      <w:proofErr w:type="spellEnd"/>
      <w:r>
        <w:rPr>
          <w:rFonts w:ascii="Consolas" w:hAnsi="Consolas"/>
        </w:rPr>
        <w:t xml:space="preserve"> </w:t>
      </w:r>
      <w:r>
        <w:t xml:space="preserve">al </w:t>
      </w:r>
      <w:proofErr w:type="spellStart"/>
      <w:r>
        <w:t>ultimo</w:t>
      </w:r>
      <w:proofErr w:type="spellEnd"/>
      <w:r>
        <w:t xml:space="preserve"> </w:t>
      </w:r>
      <w:r w:rsidRPr="00F73A9C">
        <w:rPr>
          <w:rFonts w:ascii="Consolas" w:hAnsi="Consolas"/>
        </w:rPr>
        <w:t>Pago</w:t>
      </w:r>
      <w:r>
        <w:t xml:space="preserve"> agregado.</w:t>
      </w:r>
      <w:bookmarkEnd w:id="159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F73A9C" w:rsidRPr="00941E6D" w14:paraId="6F4C633C" w14:textId="77777777" w:rsidTr="00CD4D21">
        <w:trPr>
          <w:trHeight w:val="849"/>
        </w:trPr>
        <w:tc>
          <w:tcPr>
            <w:tcW w:w="457" w:type="dxa"/>
            <w:shd w:val="clear" w:color="auto" w:fill="F2F2F2" w:themeFill="background1" w:themeFillShade="F2"/>
          </w:tcPr>
          <w:p w14:paraId="0BD7E156" w14:textId="77777777" w:rsidR="00F73A9C" w:rsidRPr="00941E6D" w:rsidRDefault="00F73A9C" w:rsidP="00B409BD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941E6D">
              <w:rPr>
                <w:rFonts w:ascii="Consolas" w:eastAsia="Courier" w:hAnsi="Consolas" w:cs="Courier"/>
                <w:sz w:val="18"/>
                <w:szCs w:val="19"/>
              </w:rPr>
              <w:t>01</w:t>
            </w:r>
          </w:p>
          <w:p w14:paraId="73EC55BD" w14:textId="77777777" w:rsidR="00F73A9C" w:rsidRPr="00941E6D" w:rsidRDefault="00F73A9C" w:rsidP="00B409BD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941E6D">
              <w:rPr>
                <w:rFonts w:ascii="Consolas" w:eastAsia="Courier" w:hAnsi="Consolas" w:cs="Courier"/>
                <w:sz w:val="18"/>
                <w:szCs w:val="19"/>
              </w:rPr>
              <w:t>02</w:t>
            </w:r>
          </w:p>
          <w:p w14:paraId="01C5F507" w14:textId="38B53F33" w:rsidR="00F73A9C" w:rsidRPr="00941E6D" w:rsidRDefault="00F73A9C" w:rsidP="00B409BD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941E6D">
              <w:rPr>
                <w:rFonts w:ascii="Consolas" w:eastAsia="Courier" w:hAnsi="Consolas" w:cs="Courier"/>
                <w:sz w:val="18"/>
                <w:szCs w:val="19"/>
              </w:rPr>
              <w:t>03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1F817AD9" w14:textId="77777777" w:rsidR="00F73A9C" w:rsidRDefault="00F73A9C" w:rsidP="00F73A9C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complCfdi.PAGOS20_ADD_Pagos_Pago_RetencionP_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UltimoPago(</w:t>
            </w:r>
            <w:proofErr w:type="gramEnd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"001"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pImpuestoP</w:t>
            </w:r>
            <w:proofErr w:type="spellEnd"/>
          </w:p>
          <w:p w14:paraId="72818EB3" w14:textId="5D6ACE99" w:rsidR="00F73A9C" w:rsidRPr="00941E6D" w:rsidRDefault="00F73A9C" w:rsidP="00F73A9C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                           0.16m);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ImporteP</w:t>
            </w:r>
            <w:proofErr w:type="spellEnd"/>
          </w:p>
        </w:tc>
      </w:tr>
    </w:tbl>
    <w:p w14:paraId="27D39C5E" w14:textId="18E780FE" w:rsidR="00CE6A1C" w:rsidRDefault="00B35197" w:rsidP="00FE1FA4">
      <w:pPr>
        <w:pStyle w:val="Ttulo3"/>
      </w:pPr>
      <w:bookmarkStart w:id="160" w:name="_Toc140772098"/>
      <w:r>
        <w:t xml:space="preserve">Generar el </w:t>
      </w:r>
      <w:r w:rsidR="009E6F32">
        <w:t xml:space="preserve">Complemento </w:t>
      </w:r>
      <w:r>
        <w:t>Pago</w:t>
      </w:r>
      <w:bookmarkEnd w:id="160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CE6A1C" w:rsidRPr="00941E6D" w14:paraId="0DBDEACB" w14:textId="77777777" w:rsidTr="003F246D">
        <w:trPr>
          <w:trHeight w:val="1951"/>
        </w:trPr>
        <w:tc>
          <w:tcPr>
            <w:tcW w:w="457" w:type="dxa"/>
            <w:shd w:val="clear" w:color="auto" w:fill="F2F2F2" w:themeFill="background1" w:themeFillShade="F2"/>
          </w:tcPr>
          <w:p w14:paraId="33104D9B" w14:textId="77777777" w:rsidR="00B04633" w:rsidRPr="00941E6D" w:rsidRDefault="00B04633" w:rsidP="00B04633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941E6D">
              <w:rPr>
                <w:rFonts w:ascii="Consolas" w:eastAsia="Courier" w:hAnsi="Consolas" w:cs="Courier"/>
                <w:sz w:val="18"/>
                <w:szCs w:val="19"/>
              </w:rPr>
              <w:t>01</w:t>
            </w:r>
          </w:p>
          <w:p w14:paraId="137DF5B3" w14:textId="77777777" w:rsidR="00B04633" w:rsidRPr="00941E6D" w:rsidRDefault="00B04633" w:rsidP="00B04633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941E6D">
              <w:rPr>
                <w:rFonts w:ascii="Consolas" w:eastAsia="Courier" w:hAnsi="Consolas" w:cs="Courier"/>
                <w:sz w:val="18"/>
                <w:szCs w:val="19"/>
              </w:rPr>
              <w:t>02</w:t>
            </w:r>
          </w:p>
          <w:p w14:paraId="624784F4" w14:textId="77777777" w:rsidR="00B04633" w:rsidRPr="00941E6D" w:rsidRDefault="00B04633" w:rsidP="00B04633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941E6D">
              <w:rPr>
                <w:rFonts w:ascii="Consolas" w:eastAsia="Courier" w:hAnsi="Consolas" w:cs="Courier"/>
                <w:sz w:val="18"/>
                <w:szCs w:val="19"/>
              </w:rPr>
              <w:t>03</w:t>
            </w:r>
          </w:p>
          <w:p w14:paraId="6CC475EE" w14:textId="77777777" w:rsidR="00B04633" w:rsidRPr="00941E6D" w:rsidRDefault="00B04633" w:rsidP="00B04633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941E6D">
              <w:rPr>
                <w:rFonts w:ascii="Consolas" w:eastAsia="Courier" w:hAnsi="Consolas" w:cs="Courier"/>
                <w:sz w:val="18"/>
                <w:szCs w:val="19"/>
              </w:rPr>
              <w:t>04</w:t>
            </w:r>
          </w:p>
          <w:p w14:paraId="47ED1DE0" w14:textId="77777777" w:rsidR="00B04633" w:rsidRPr="00941E6D" w:rsidRDefault="00B04633" w:rsidP="00B04633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941E6D">
              <w:rPr>
                <w:rFonts w:ascii="Consolas" w:eastAsia="Courier" w:hAnsi="Consolas" w:cs="Courier"/>
                <w:sz w:val="18"/>
                <w:szCs w:val="19"/>
              </w:rPr>
              <w:t>05</w:t>
            </w:r>
          </w:p>
          <w:p w14:paraId="6EA0024C" w14:textId="77777777" w:rsidR="00B04633" w:rsidRPr="00941E6D" w:rsidRDefault="00B04633" w:rsidP="00B04633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941E6D">
              <w:rPr>
                <w:rFonts w:ascii="Consolas" w:eastAsia="Courier" w:hAnsi="Consolas" w:cs="Courier"/>
                <w:sz w:val="18"/>
                <w:szCs w:val="19"/>
              </w:rPr>
              <w:t>06</w:t>
            </w:r>
          </w:p>
          <w:p w14:paraId="0B851B58" w14:textId="77777777" w:rsidR="00B04633" w:rsidRPr="00941E6D" w:rsidRDefault="00B04633" w:rsidP="00B04633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941E6D">
              <w:rPr>
                <w:rFonts w:ascii="Consolas" w:eastAsia="Courier" w:hAnsi="Consolas" w:cs="Courier"/>
                <w:sz w:val="18"/>
                <w:szCs w:val="19"/>
              </w:rPr>
              <w:t>07</w:t>
            </w:r>
          </w:p>
          <w:p w14:paraId="0C76AAA8" w14:textId="77777777" w:rsidR="00B04633" w:rsidRPr="00941E6D" w:rsidRDefault="00B04633" w:rsidP="00B04633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941E6D">
              <w:rPr>
                <w:rFonts w:ascii="Consolas" w:eastAsia="Courier" w:hAnsi="Consolas" w:cs="Courier"/>
                <w:sz w:val="18"/>
                <w:szCs w:val="19"/>
              </w:rPr>
              <w:t>08</w:t>
            </w:r>
          </w:p>
          <w:p w14:paraId="3F7D9E89" w14:textId="77777777" w:rsidR="00B04633" w:rsidRPr="00941E6D" w:rsidRDefault="00B04633" w:rsidP="00B04633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941E6D">
              <w:rPr>
                <w:rFonts w:ascii="Consolas" w:eastAsia="Courier" w:hAnsi="Consolas" w:cs="Courier"/>
                <w:sz w:val="18"/>
                <w:szCs w:val="19"/>
              </w:rPr>
              <w:t>09</w:t>
            </w:r>
          </w:p>
          <w:p w14:paraId="5137CDC0" w14:textId="77777777" w:rsidR="00B04633" w:rsidRPr="00941E6D" w:rsidRDefault="00B04633" w:rsidP="00B04633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941E6D">
              <w:rPr>
                <w:rFonts w:ascii="Consolas" w:eastAsia="Courier" w:hAnsi="Consolas" w:cs="Courier"/>
                <w:sz w:val="18"/>
                <w:szCs w:val="19"/>
              </w:rPr>
              <w:t>10</w:t>
            </w:r>
          </w:p>
          <w:p w14:paraId="134F41F8" w14:textId="47474754" w:rsidR="00CE6A1C" w:rsidRPr="00941E6D" w:rsidRDefault="0067082B" w:rsidP="004F1FF9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941E6D">
              <w:rPr>
                <w:rFonts w:ascii="Consolas" w:eastAsia="Courier" w:hAnsi="Consolas" w:cs="Courier"/>
                <w:sz w:val="18"/>
                <w:szCs w:val="19"/>
              </w:rPr>
              <w:t>11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39FB4BF5" w14:textId="77777777" w:rsidR="00B35197" w:rsidRPr="00941E6D" w:rsidRDefault="00B35197" w:rsidP="00B35197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941E6D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//generamos el complemento pago</w:t>
            </w:r>
          </w:p>
          <w:p w14:paraId="789DD263" w14:textId="0C67F5D2" w:rsidR="00B35197" w:rsidRPr="00941E6D" w:rsidRDefault="00B35197" w:rsidP="00B35197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proofErr w:type="spellStart"/>
            <w:r w:rsidRPr="00941E6D">
              <w:rPr>
                <w:rFonts w:ascii="Consolas" w:hAnsi="Consolas" w:cs="Consolas"/>
                <w:color w:val="2B91AF"/>
                <w:sz w:val="18"/>
                <w:szCs w:val="19"/>
                <w:lang w:val="es-ES"/>
              </w:rPr>
              <w:t>ReturnXmlComplemento</w:t>
            </w:r>
            <w:proofErr w:type="spellEnd"/>
            <w:r w:rsidRPr="00941E6D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r w:rsidRPr="00941E6D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rtnXmlCompl</w:t>
            </w:r>
            <w:proofErr w:type="spellEnd"/>
            <w:r w:rsidRPr="00941E6D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= complCfdi.Pagos</w:t>
            </w:r>
            <w:r w:rsidR="00F73A9C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2</w:t>
            </w:r>
            <w:r w:rsidRPr="00941E6D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0_</w:t>
            </w:r>
            <w:proofErr w:type="gramStart"/>
            <w:r w:rsidRPr="00941E6D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generaComplemento(</w:t>
            </w:r>
            <w:proofErr w:type="gramEnd"/>
            <w:r w:rsidRPr="00941E6D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);</w:t>
            </w:r>
          </w:p>
          <w:p w14:paraId="599D1EBE" w14:textId="013CCFA4" w:rsidR="00B35197" w:rsidRPr="00941E6D" w:rsidRDefault="00B35197" w:rsidP="00B35197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941E6D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//verificamos que se haya creado.</w:t>
            </w:r>
          </w:p>
          <w:p w14:paraId="7BB145BF" w14:textId="2A78AC01" w:rsidR="00B35197" w:rsidRPr="00941E6D" w:rsidRDefault="00B35197" w:rsidP="00B35197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proofErr w:type="spellStart"/>
            <w:r w:rsidRPr="00941E6D">
              <w:rPr>
                <w:rFonts w:ascii="Consolas" w:hAnsi="Consolas" w:cs="Consolas"/>
                <w:color w:val="0000FF"/>
                <w:sz w:val="18"/>
                <w:szCs w:val="19"/>
                <w:lang w:val="es-ES"/>
              </w:rPr>
              <w:t>if</w:t>
            </w:r>
            <w:proofErr w:type="spellEnd"/>
            <w:r w:rsidRPr="00941E6D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(</w:t>
            </w:r>
            <w:proofErr w:type="spellStart"/>
            <w:r w:rsidRPr="00941E6D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rtnXmlCompl.IsXmlComplementoCreated</w:t>
            </w:r>
            <w:proofErr w:type="spellEnd"/>
            <w:r w:rsidRPr="00941E6D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) {</w:t>
            </w:r>
          </w:p>
          <w:p w14:paraId="5ACDB1B6" w14:textId="78AD4DE6" w:rsidR="00B35197" w:rsidRPr="00941E6D" w:rsidRDefault="00B35197" w:rsidP="00B35197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941E6D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</w:t>
            </w:r>
            <w:r w:rsidRPr="00941E6D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// agregamos el </w:t>
            </w:r>
            <w:r w:rsidR="00F63D56" w:rsidRPr="00941E6D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complemento</w:t>
            </w:r>
            <w:r w:rsidRPr="00941E6D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 al comprobante</w:t>
            </w:r>
          </w:p>
          <w:p w14:paraId="202780BD" w14:textId="58296406" w:rsidR="00B35197" w:rsidRPr="00941E6D" w:rsidRDefault="00B35197" w:rsidP="00B35197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941E6D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</w:t>
            </w:r>
            <w:r w:rsidR="00224172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c</w:t>
            </w:r>
            <w:r w:rsidRPr="00941E6D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fdi</w:t>
            </w:r>
            <w:r w:rsidR="00224172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40</w:t>
            </w:r>
            <w:r w:rsidRPr="00941E6D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.addComplementoComprobante(</w:t>
            </w:r>
            <w:proofErr w:type="spellStart"/>
            <w:r w:rsidRPr="00941E6D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rtnXmlCompl.XMLComplemento</w:t>
            </w:r>
            <w:proofErr w:type="spellEnd"/>
            <w:r w:rsidRPr="00941E6D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);</w:t>
            </w:r>
          </w:p>
          <w:p w14:paraId="2682A289" w14:textId="070B5A04" w:rsidR="00B35197" w:rsidRPr="00941E6D" w:rsidRDefault="00B35197" w:rsidP="00B35197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941E6D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</w:t>
            </w:r>
            <w:r w:rsidRPr="00941E6D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//agregamos el </w:t>
            </w:r>
            <w:proofErr w:type="spellStart"/>
            <w:r w:rsidRPr="00941E6D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namespace</w:t>
            </w:r>
            <w:proofErr w:type="spellEnd"/>
            <w:r w:rsidRPr="00941E6D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 del complemento pago al comprobante</w:t>
            </w:r>
          </w:p>
          <w:p w14:paraId="7CA22D5E" w14:textId="7D905A81" w:rsidR="00B35197" w:rsidRPr="00941E6D" w:rsidRDefault="00B35197" w:rsidP="00B35197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941E6D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</w:t>
            </w:r>
            <w:r w:rsidR="00224172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c</w:t>
            </w:r>
            <w:r w:rsidRPr="00941E6D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fdi</w:t>
            </w:r>
            <w:r w:rsidR="00224172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40</w:t>
            </w:r>
            <w:r w:rsidRPr="00941E6D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.addNamespace(complCfdi.NsPagos</w:t>
            </w:r>
            <w:r w:rsidR="00224172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2</w:t>
            </w:r>
            <w:r w:rsidRPr="00941E6D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0);</w:t>
            </w:r>
          </w:p>
          <w:p w14:paraId="62A2770C" w14:textId="1060244E" w:rsidR="00CE6A1C" w:rsidRPr="00941E6D" w:rsidRDefault="00B35197" w:rsidP="00B35197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 w:rsidRPr="00941E6D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}</w:t>
            </w:r>
          </w:p>
        </w:tc>
      </w:tr>
    </w:tbl>
    <w:p w14:paraId="65501903" w14:textId="0EB9E776" w:rsidR="00FE1FA4" w:rsidRDefault="00FE1FA4" w:rsidP="00FE1FA4">
      <w:pPr>
        <w:pStyle w:val="Ttulo2"/>
      </w:pPr>
      <w:bookmarkStart w:id="161" w:name="_Toc140772099"/>
      <w:r>
        <w:t>Definir y generar el complemento IEDU (a un concepto)</w:t>
      </w:r>
      <w:bookmarkEnd w:id="161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FE1FA4" w:rsidRPr="00E43B34" w14:paraId="3930EB45" w14:textId="77777777" w:rsidTr="003F246D">
        <w:trPr>
          <w:trHeight w:val="1951"/>
        </w:trPr>
        <w:tc>
          <w:tcPr>
            <w:tcW w:w="457" w:type="dxa"/>
            <w:shd w:val="clear" w:color="auto" w:fill="F2F2F2" w:themeFill="background1" w:themeFillShade="F2"/>
          </w:tcPr>
          <w:p w14:paraId="6B4FA5C9" w14:textId="77777777" w:rsidR="00FE1FA4" w:rsidRPr="00E43B34" w:rsidRDefault="00FE1FA4" w:rsidP="004F1FF9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01</w:t>
            </w:r>
          </w:p>
          <w:p w14:paraId="6997F2B3" w14:textId="77777777" w:rsidR="00FE1FA4" w:rsidRPr="00E43B34" w:rsidRDefault="00FE1FA4" w:rsidP="004F1FF9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02</w:t>
            </w:r>
          </w:p>
          <w:p w14:paraId="05469F69" w14:textId="77777777" w:rsidR="00FE1FA4" w:rsidRPr="00E43B34" w:rsidRDefault="00FE1FA4" w:rsidP="004F1FF9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03</w:t>
            </w:r>
          </w:p>
          <w:p w14:paraId="015E4595" w14:textId="77777777" w:rsidR="00FE1FA4" w:rsidRPr="00E43B34" w:rsidRDefault="00FE1FA4" w:rsidP="004F1FF9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04</w:t>
            </w:r>
          </w:p>
          <w:p w14:paraId="18A00EB8" w14:textId="77777777" w:rsidR="00FE1FA4" w:rsidRPr="00E43B34" w:rsidRDefault="00FE1FA4" w:rsidP="004F1FF9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05</w:t>
            </w:r>
          </w:p>
          <w:p w14:paraId="4F61550D" w14:textId="77777777" w:rsidR="00FE1FA4" w:rsidRPr="00E43B34" w:rsidRDefault="00FE1FA4" w:rsidP="004F1FF9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06</w:t>
            </w:r>
          </w:p>
          <w:p w14:paraId="6408BF81" w14:textId="77777777" w:rsidR="00FE1FA4" w:rsidRPr="00E43B34" w:rsidRDefault="00FE1FA4" w:rsidP="004F1FF9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07</w:t>
            </w:r>
          </w:p>
          <w:p w14:paraId="3EA7B00C" w14:textId="77777777" w:rsidR="00FE1FA4" w:rsidRPr="00E43B34" w:rsidRDefault="00FE1FA4" w:rsidP="004F1FF9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08</w:t>
            </w:r>
          </w:p>
          <w:p w14:paraId="4219A3B0" w14:textId="77777777" w:rsidR="00FE1FA4" w:rsidRPr="00E43B34" w:rsidRDefault="00FE1FA4" w:rsidP="004F1FF9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09</w:t>
            </w:r>
          </w:p>
          <w:p w14:paraId="6CA95CEB" w14:textId="77777777" w:rsidR="00FE1FA4" w:rsidRPr="00E43B34" w:rsidRDefault="00FE1FA4" w:rsidP="004F1FF9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10</w:t>
            </w:r>
          </w:p>
          <w:p w14:paraId="385E963D" w14:textId="77777777" w:rsidR="00FE1FA4" w:rsidRPr="00E43B34" w:rsidRDefault="00FE1FA4" w:rsidP="004F1FF9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11</w:t>
            </w:r>
          </w:p>
          <w:p w14:paraId="28986A09" w14:textId="55E208AA" w:rsidR="00FE1FA4" w:rsidRPr="00E43B34" w:rsidRDefault="00FE1FA4" w:rsidP="00FE1FA4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12</w:t>
            </w:r>
          </w:p>
          <w:p w14:paraId="7A28AB37" w14:textId="71854E70" w:rsidR="00FE1FA4" w:rsidRPr="00E43B34" w:rsidRDefault="00FE1FA4" w:rsidP="00FE1FA4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13</w:t>
            </w:r>
          </w:p>
          <w:p w14:paraId="053D55EB" w14:textId="1C6CFF8C" w:rsidR="00FE1FA4" w:rsidRPr="00E43B34" w:rsidRDefault="00FE1FA4" w:rsidP="00FE1FA4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14</w:t>
            </w:r>
          </w:p>
          <w:p w14:paraId="4E4B96B5" w14:textId="77777777" w:rsidR="00FE1FA4" w:rsidRPr="00E43B34" w:rsidRDefault="00B04633" w:rsidP="004F1FF9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15</w:t>
            </w:r>
          </w:p>
          <w:p w14:paraId="1FB6672C" w14:textId="44E16C47" w:rsidR="00B04633" w:rsidRPr="00E43B34" w:rsidRDefault="00B04633" w:rsidP="004F1FF9">
            <w:pPr>
              <w:rPr>
                <w:rFonts w:ascii="Consolas" w:eastAsia="Courier" w:hAnsi="Consolas" w:cs="Courier"/>
                <w:sz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16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4C601677" w14:textId="37856761" w:rsidR="00FE1FA4" w:rsidRPr="00E43B34" w:rsidRDefault="00FE1FA4" w:rsidP="00FE1FA4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//debido a que el </w:t>
            </w:r>
            <w:r w:rsidR="00F63D56"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complemento</w:t>
            </w:r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 </w:t>
            </w:r>
            <w:r w:rsidR="00F63D56"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IEDU</w:t>
            </w:r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 es un solo nodo, el </w:t>
            </w:r>
            <w:r w:rsidR="00F63D56"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método</w:t>
            </w:r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 Iedu10_generaComplemento define y genera el complemento</w:t>
            </w:r>
            <w:r w:rsidR="00B04633"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 a la vez</w:t>
            </w:r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.</w:t>
            </w:r>
          </w:p>
          <w:p w14:paraId="1D4ABE3B" w14:textId="2A33C589" w:rsidR="00FE1FA4" w:rsidRPr="00E43B34" w:rsidRDefault="00FE1FA4" w:rsidP="00FE1FA4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proofErr w:type="spellStart"/>
            <w:r w:rsidRPr="00E43B34">
              <w:rPr>
                <w:rFonts w:ascii="Consolas" w:hAnsi="Consolas" w:cs="Consolas"/>
                <w:color w:val="2B91AF"/>
                <w:sz w:val="18"/>
                <w:szCs w:val="19"/>
                <w:lang w:val="es-ES"/>
              </w:rPr>
              <w:t>ReturnXmlComplemento</w:t>
            </w:r>
            <w:proofErr w:type="spell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rtnXmlCompl</w:t>
            </w:r>
            <w:proofErr w:type="spell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= complCfdi.Iedu10_</w:t>
            </w:r>
            <w:proofErr w:type="gramStart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generaComplemento(</w:t>
            </w:r>
            <w:proofErr w:type="gramEnd"/>
          </w:p>
          <w:p w14:paraId="57709F98" w14:textId="0C9A0D1C" w:rsidR="00FE1FA4" w:rsidRPr="00E43B34" w:rsidRDefault="00FE1FA4" w:rsidP="00FE1FA4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</w:t>
            </w:r>
            <w:r w:rsidRPr="00E43B34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 xml:space="preserve">"SOLIS HERRERA </w:t>
            </w:r>
            <w:r w:rsidR="0063375A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VALENTINA</w:t>
            </w:r>
            <w:proofErr w:type="gramStart"/>
            <w:r w:rsidRPr="00E43B34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 </w:t>
            </w:r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</w:t>
            </w:r>
            <w:proofErr w:type="gramEnd"/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/nombre del alumno</w:t>
            </w:r>
          </w:p>
          <w:p w14:paraId="16A772F9" w14:textId="1A20E533" w:rsidR="00FE1FA4" w:rsidRPr="00E43B34" w:rsidRDefault="00FE1FA4" w:rsidP="00FE1FA4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</w:t>
            </w:r>
            <w:r w:rsidRPr="00E43B34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"SOHV031025MHGLRLA</w:t>
            </w:r>
            <w:r w:rsidR="0063375A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0</w:t>
            </w:r>
            <w:proofErr w:type="gramStart"/>
            <w:r w:rsidRPr="00E43B34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</w:t>
            </w:r>
            <w:r w:rsidR="0063375A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</w:t>
            </w:r>
            <w:proofErr w:type="gramEnd"/>
            <w:r w:rsidR="0063375A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</w:t>
            </w:r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r w:rsidR="0063375A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CURP</w:t>
            </w:r>
          </w:p>
          <w:p w14:paraId="30F26B63" w14:textId="39AF9F40" w:rsidR="00FE1FA4" w:rsidRPr="00E43B34" w:rsidRDefault="00FE1FA4" w:rsidP="00FE1FA4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</w:t>
            </w:r>
            <w:proofErr w:type="spellStart"/>
            <w:r w:rsidRPr="00E43B34">
              <w:rPr>
                <w:rFonts w:ascii="Consolas" w:hAnsi="Consolas" w:cs="Consolas"/>
                <w:color w:val="2B91AF"/>
                <w:sz w:val="18"/>
                <w:szCs w:val="19"/>
                <w:lang w:val="es-ES"/>
              </w:rPr>
              <w:t>instEducativasNivelEducativo</w:t>
            </w: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.Primaria</w:t>
            </w:r>
            <w:proofErr w:type="spell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</w:t>
            </w:r>
          </w:p>
          <w:p w14:paraId="5F0E7FE4" w14:textId="4C5D493C" w:rsidR="00FE1FA4" w:rsidRPr="00E43B34" w:rsidRDefault="00FE1FA4" w:rsidP="00FE1FA4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</w:t>
            </w:r>
            <w:r w:rsidRPr="00E43B34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"13PPR0034</w:t>
            </w:r>
            <w:r w:rsidR="0063375A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A</w:t>
            </w:r>
            <w:proofErr w:type="gramStart"/>
            <w:r w:rsidRPr="00E43B34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</w:t>
            </w:r>
            <w:r w:rsidR="0063375A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</w:t>
            </w:r>
            <w:proofErr w:type="gramEnd"/>
            <w:r w:rsidR="0063375A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</w:t>
            </w:r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autRVOE</w:t>
            </w:r>
            <w:proofErr w:type="spellEnd"/>
          </w:p>
          <w:p w14:paraId="4A4D403E" w14:textId="03E2346B" w:rsidR="00FE1FA4" w:rsidRPr="00E43B34" w:rsidRDefault="00FE1FA4" w:rsidP="00FE1FA4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</w:t>
            </w:r>
            <w:r w:rsidRPr="00E43B34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"AALE5706229F</w:t>
            </w:r>
            <w:r w:rsidR="0063375A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0</w:t>
            </w:r>
            <w:r w:rsidRPr="00E43B34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</w:t>
            </w:r>
            <w:r w:rsidR="0063375A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</w:t>
            </w:r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</w:t>
            </w:r>
            <w:proofErr w:type="spellStart"/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rfcPago</w:t>
            </w:r>
            <w:proofErr w:type="spellEnd"/>
          </w:p>
          <w:p w14:paraId="10A67261" w14:textId="437E6255" w:rsidR="00FE1FA4" w:rsidRPr="00E43B34" w:rsidRDefault="00FE1FA4" w:rsidP="00FE1FA4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);</w:t>
            </w:r>
          </w:p>
          <w:p w14:paraId="5C7E9D46" w14:textId="3834161D" w:rsidR="00FE1FA4" w:rsidRPr="00E43B34" w:rsidRDefault="00FE1FA4" w:rsidP="00FE1FA4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//comprobamos que se </w:t>
            </w:r>
            <w:r w:rsidR="00F63D56"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creó</w:t>
            </w:r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 el complemento</w:t>
            </w:r>
          </w:p>
          <w:p w14:paraId="00645C74" w14:textId="2BA2E521" w:rsidR="00FE1FA4" w:rsidRPr="00E43B34" w:rsidRDefault="00FE1FA4" w:rsidP="00FE1FA4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proofErr w:type="spellStart"/>
            <w:r w:rsidRPr="00E43B34">
              <w:rPr>
                <w:rFonts w:ascii="Consolas" w:hAnsi="Consolas" w:cs="Consolas"/>
                <w:color w:val="0000FF"/>
                <w:sz w:val="18"/>
                <w:szCs w:val="19"/>
                <w:lang w:val="es-ES"/>
              </w:rPr>
              <w:t>if</w:t>
            </w:r>
            <w:proofErr w:type="spell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(</w:t>
            </w:r>
            <w:proofErr w:type="spellStart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rtnXmlCompl.IsXmlComplementoCreated</w:t>
            </w:r>
            <w:proofErr w:type="spell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) {</w:t>
            </w:r>
          </w:p>
          <w:p w14:paraId="253B6F56" w14:textId="3C634626" w:rsidR="00FE1FA4" w:rsidRPr="00E43B34" w:rsidRDefault="00FE1FA4" w:rsidP="00FE1FA4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</w:t>
            </w:r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//agregamos el compl</w:t>
            </w:r>
            <w:r w:rsidR="00B04633"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e</w:t>
            </w:r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mento al concepto indicado </w:t>
            </w:r>
            <w:proofErr w:type="gramStart"/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por  @</w:t>
            </w:r>
            <w:proofErr w:type="gramEnd"/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indexConc</w:t>
            </w:r>
          </w:p>
          <w:p w14:paraId="742AFBA0" w14:textId="33C75141" w:rsidR="00FE1FA4" w:rsidRPr="00E43B34" w:rsidRDefault="00FE1FA4" w:rsidP="00FE1FA4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</w:t>
            </w:r>
            <w:r w:rsidR="00BB0DE2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c</w:t>
            </w: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fdi</w:t>
            </w:r>
            <w:r w:rsidR="0063375A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40</w:t>
            </w: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.addComplementoConcepto(</w:t>
            </w:r>
            <w:proofErr w:type="spellStart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indexConc</w:t>
            </w:r>
            <w:proofErr w:type="spell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</w:t>
            </w:r>
            <w:proofErr w:type="spellStart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rtnXmlCompl.XMLComplemento</w:t>
            </w:r>
            <w:proofErr w:type="spell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);</w:t>
            </w:r>
          </w:p>
          <w:p w14:paraId="300418FF" w14:textId="3A5AC949" w:rsidR="00FE1FA4" w:rsidRPr="00E43B34" w:rsidRDefault="00FE1FA4" w:rsidP="00FE1FA4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</w:t>
            </w:r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//agr</w:t>
            </w:r>
            <w:r w:rsidR="00F63D56"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eg</w:t>
            </w:r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amos el </w:t>
            </w:r>
            <w:proofErr w:type="spellStart"/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namespace</w:t>
            </w:r>
            <w:proofErr w:type="spellEnd"/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 de </w:t>
            </w:r>
            <w:proofErr w:type="spellStart"/>
            <w:r w:rsidR="00F63D56"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Iedu</w:t>
            </w:r>
            <w:proofErr w:type="spellEnd"/>
            <w:r w:rsidR="00F63D56"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 </w:t>
            </w:r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al </w:t>
            </w:r>
            <w:r w:rsidR="00F63D56"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comprobante</w:t>
            </w:r>
          </w:p>
          <w:p w14:paraId="283FA975" w14:textId="1654BDEB" w:rsidR="00FE1FA4" w:rsidRPr="00E43B34" w:rsidRDefault="00FE1FA4" w:rsidP="00FE1FA4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</w:t>
            </w:r>
            <w:r w:rsidR="00BB0DE2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c</w:t>
            </w: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fdi</w:t>
            </w:r>
            <w:r w:rsidR="0063375A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40</w:t>
            </w: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.addNamespace(complCfdi.NsIedu10);</w:t>
            </w:r>
          </w:p>
          <w:p w14:paraId="33A0C1A0" w14:textId="49A75C69" w:rsidR="00FE1FA4" w:rsidRPr="00E43B34" w:rsidRDefault="00FE1FA4" w:rsidP="00FE1FA4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}</w:t>
            </w:r>
          </w:p>
        </w:tc>
      </w:tr>
    </w:tbl>
    <w:p w14:paraId="6285B0BC" w14:textId="5DCF7794" w:rsidR="00570B35" w:rsidRDefault="00570B35" w:rsidP="00570B35">
      <w:pPr>
        <w:pStyle w:val="Ttulo2"/>
      </w:pPr>
      <w:bookmarkStart w:id="162" w:name="_Toc140772100"/>
      <w:r>
        <w:t>Definir y generar el complemento Donatarias 1.1</w:t>
      </w:r>
      <w:bookmarkEnd w:id="162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570B35" w:rsidRPr="00E43B34" w14:paraId="6FCA139F" w14:textId="77777777" w:rsidTr="00CB65D2">
        <w:trPr>
          <w:trHeight w:val="1951"/>
        </w:trPr>
        <w:tc>
          <w:tcPr>
            <w:tcW w:w="457" w:type="dxa"/>
            <w:shd w:val="clear" w:color="auto" w:fill="F2F2F2" w:themeFill="background1" w:themeFillShade="F2"/>
          </w:tcPr>
          <w:p w14:paraId="3DDA025A" w14:textId="77777777" w:rsidR="00570B35" w:rsidRPr="00E43B34" w:rsidRDefault="00570B35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01</w:t>
            </w:r>
          </w:p>
          <w:p w14:paraId="6F98F94E" w14:textId="77777777" w:rsidR="00570B35" w:rsidRPr="00E43B34" w:rsidRDefault="00570B35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02</w:t>
            </w:r>
          </w:p>
          <w:p w14:paraId="5AA11188" w14:textId="77777777" w:rsidR="00570B35" w:rsidRPr="00E43B34" w:rsidRDefault="00570B35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03</w:t>
            </w:r>
          </w:p>
          <w:p w14:paraId="702A7355" w14:textId="77777777" w:rsidR="00570B35" w:rsidRPr="00E43B34" w:rsidRDefault="00570B35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04</w:t>
            </w:r>
          </w:p>
          <w:p w14:paraId="2797776C" w14:textId="77777777" w:rsidR="00570B35" w:rsidRPr="00E43B34" w:rsidRDefault="00570B35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05</w:t>
            </w:r>
          </w:p>
          <w:p w14:paraId="78CD214E" w14:textId="77777777" w:rsidR="00570B35" w:rsidRPr="00E43B34" w:rsidRDefault="00570B35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06</w:t>
            </w:r>
          </w:p>
          <w:p w14:paraId="70839A94" w14:textId="77777777" w:rsidR="00570B35" w:rsidRPr="00E43B34" w:rsidRDefault="00570B35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07</w:t>
            </w:r>
          </w:p>
          <w:p w14:paraId="03CE19AE" w14:textId="77777777" w:rsidR="00570B35" w:rsidRPr="00E43B34" w:rsidRDefault="00570B35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08</w:t>
            </w:r>
          </w:p>
          <w:p w14:paraId="14BBC9B5" w14:textId="77777777" w:rsidR="00570B35" w:rsidRPr="00E43B34" w:rsidRDefault="00570B35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09</w:t>
            </w:r>
          </w:p>
          <w:p w14:paraId="0335DFA7" w14:textId="77777777" w:rsidR="00570B35" w:rsidRPr="00E43B34" w:rsidRDefault="00570B35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10</w:t>
            </w:r>
          </w:p>
          <w:p w14:paraId="44D1B44D" w14:textId="77777777" w:rsidR="00570B35" w:rsidRPr="00E43B34" w:rsidRDefault="00570B35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11</w:t>
            </w:r>
          </w:p>
          <w:p w14:paraId="3BFED560" w14:textId="77777777" w:rsidR="00570B35" w:rsidRPr="00E43B34" w:rsidRDefault="00570B35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12</w:t>
            </w:r>
          </w:p>
          <w:p w14:paraId="3A4CA7D4" w14:textId="77777777" w:rsidR="00570B35" w:rsidRPr="00E43B34" w:rsidRDefault="00570B35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13</w:t>
            </w:r>
          </w:p>
          <w:p w14:paraId="23F6938D" w14:textId="3D516B91" w:rsidR="00570B35" w:rsidRPr="00C971A0" w:rsidRDefault="00570B35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14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458744EA" w14:textId="5F358A47" w:rsidR="00570B35" w:rsidRDefault="00570B35" w:rsidP="00CB65D2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//debido a que el complemento IEDU es un solo nodo, el método </w:t>
            </w:r>
            <w:r w:rsidR="00C971A0" w:rsidRPr="00C971A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Donat11_generaComplemento</w:t>
            </w:r>
            <w:r w:rsidR="00C971A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 </w:t>
            </w:r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define y genera el complemento a la vez.</w:t>
            </w:r>
          </w:p>
          <w:p w14:paraId="338C50CE" w14:textId="3DD4803C" w:rsidR="00C971A0" w:rsidRPr="00E43B34" w:rsidRDefault="00C971A0" w:rsidP="00CB65D2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leyenda =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"Este comprobante ampara un donativo…"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;</w:t>
            </w:r>
          </w:p>
          <w:p w14:paraId="5E7C65A1" w14:textId="31A6B7C4" w:rsidR="00570B35" w:rsidRPr="00E43B34" w:rsidRDefault="00570B35" w:rsidP="00CB65D2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proofErr w:type="spellStart"/>
            <w:r w:rsidRPr="00E43B34">
              <w:rPr>
                <w:rFonts w:ascii="Consolas" w:hAnsi="Consolas" w:cs="Consolas"/>
                <w:color w:val="2B91AF"/>
                <w:sz w:val="18"/>
                <w:szCs w:val="19"/>
                <w:lang w:val="es-ES"/>
              </w:rPr>
              <w:t>ReturnXmlComplemento</w:t>
            </w:r>
            <w:proofErr w:type="spell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r w:rsidR="00C971A0"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rtnXmlCompl</w:t>
            </w:r>
            <w:proofErr w:type="spellEnd"/>
            <w:r w:rsidR="00C971A0"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= complCfdi.Donat11_generaComplemento(</w:t>
            </w:r>
            <w:r w:rsidR="00C971A0"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"325-SAT-28-I-(21)-4109"</w:t>
            </w:r>
            <w:r w:rsidR="00C971A0"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r w:rsidR="00C971A0"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new</w:t>
            </w:r>
            <w:r w:rsidR="00C971A0"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proofErr w:type="gramStart"/>
            <w:r w:rsidR="00C971A0">
              <w:rPr>
                <w:rFonts w:ascii="Consolas" w:hAnsi="Consolas" w:cs="Consolas"/>
                <w:color w:val="2B91AF"/>
                <w:sz w:val="19"/>
                <w:szCs w:val="19"/>
                <w:highlight w:val="white"/>
              </w:rPr>
              <w:t>DateTime</w:t>
            </w:r>
            <w:proofErr w:type="spellEnd"/>
            <w:r w:rsidR="00C971A0"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(</w:t>
            </w:r>
            <w:proofErr w:type="gramEnd"/>
            <w:r w:rsidR="00C971A0"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2017, 1, 9), leyenda);</w:t>
            </w:r>
          </w:p>
          <w:p w14:paraId="6553C121" w14:textId="77777777" w:rsidR="00570B35" w:rsidRPr="00E43B34" w:rsidRDefault="00570B35" w:rsidP="00CB65D2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//comprobamos que se creó el complemento</w:t>
            </w:r>
          </w:p>
          <w:p w14:paraId="5925018D" w14:textId="77777777" w:rsidR="00570B35" w:rsidRPr="00E43B34" w:rsidRDefault="00570B35" w:rsidP="00CB65D2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proofErr w:type="spellStart"/>
            <w:r w:rsidRPr="00E43B34">
              <w:rPr>
                <w:rFonts w:ascii="Consolas" w:hAnsi="Consolas" w:cs="Consolas"/>
                <w:color w:val="0000FF"/>
                <w:sz w:val="18"/>
                <w:szCs w:val="19"/>
                <w:lang w:val="es-ES"/>
              </w:rPr>
              <w:t>if</w:t>
            </w:r>
            <w:proofErr w:type="spell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(</w:t>
            </w:r>
            <w:proofErr w:type="spellStart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rtnXmlCompl.IsXmlComplementoCreated</w:t>
            </w:r>
            <w:proofErr w:type="spell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) {</w:t>
            </w:r>
          </w:p>
          <w:p w14:paraId="7BB97402" w14:textId="02C787D2" w:rsidR="00570B35" w:rsidRPr="00E43B34" w:rsidRDefault="00570B35" w:rsidP="00CB65D2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</w:t>
            </w:r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//agregamos el complemento al </w:t>
            </w:r>
            <w:r w:rsidR="00C971A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comprobante</w:t>
            </w:r>
          </w:p>
          <w:p w14:paraId="14A45F40" w14:textId="284DECD6" w:rsidR="00570B35" w:rsidRPr="00E43B34" w:rsidRDefault="00570B35" w:rsidP="00CB65D2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</w:t>
            </w:r>
            <w:r w:rsidR="00C971A0"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cfdi40.addComplementoComprobante(</w:t>
            </w:r>
            <w:proofErr w:type="spellStart"/>
            <w:r w:rsidR="00C971A0"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rtnXmlCompl.XMLComplemento</w:t>
            </w:r>
            <w:proofErr w:type="spellEnd"/>
            <w:r w:rsidR="00C971A0"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);</w:t>
            </w:r>
          </w:p>
          <w:p w14:paraId="00E6CABC" w14:textId="77777777" w:rsidR="00570B35" w:rsidRPr="00E43B34" w:rsidRDefault="00570B35" w:rsidP="00CB65D2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</w:t>
            </w:r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//agregamos el </w:t>
            </w:r>
            <w:proofErr w:type="spellStart"/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namespace</w:t>
            </w:r>
            <w:proofErr w:type="spellEnd"/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 de </w:t>
            </w:r>
            <w:proofErr w:type="spellStart"/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Iedu</w:t>
            </w:r>
            <w:proofErr w:type="spellEnd"/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 al comprobante</w:t>
            </w:r>
          </w:p>
          <w:p w14:paraId="30FC2F6B" w14:textId="1DAB387E" w:rsidR="00570B35" w:rsidRPr="00E43B34" w:rsidRDefault="00570B35" w:rsidP="00CB65D2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</w:t>
            </w:r>
            <w:r w:rsidR="00C971A0" w:rsidRPr="00C971A0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cfdi40.addNamespace(complCfdi.NsDonat11);</w:t>
            </w:r>
          </w:p>
          <w:p w14:paraId="55B3DA49" w14:textId="77777777" w:rsidR="00570B35" w:rsidRPr="00E43B34" w:rsidRDefault="00570B35" w:rsidP="00CB65D2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}</w:t>
            </w:r>
          </w:p>
        </w:tc>
      </w:tr>
    </w:tbl>
    <w:p w14:paraId="05B0CB89" w14:textId="6A3FE130" w:rsidR="00570B35" w:rsidRDefault="00BB7575" w:rsidP="00BB7575">
      <w:pPr>
        <w:pStyle w:val="Ttulo2"/>
      </w:pPr>
      <w:bookmarkStart w:id="163" w:name="_Toc140772101"/>
      <w:r>
        <w:lastRenderedPageBreak/>
        <w:t>Complemento Carta Porte 2.0</w:t>
      </w:r>
      <w:bookmarkEnd w:id="163"/>
    </w:p>
    <w:p w14:paraId="77461300" w14:textId="716C2EE7" w:rsidR="00BB7575" w:rsidRDefault="00BB7575" w:rsidP="00BB7575">
      <w:pPr>
        <w:pStyle w:val="Ttulo3"/>
      </w:pPr>
      <w:bookmarkStart w:id="164" w:name="_Toc140772102"/>
      <w:r>
        <w:t>Definir el complemento Carta Porte</w:t>
      </w:r>
      <w:bookmarkEnd w:id="164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BB7575" w:rsidRPr="00E43B34" w14:paraId="1B5FF274" w14:textId="77777777" w:rsidTr="00CB65D2">
        <w:trPr>
          <w:trHeight w:val="738"/>
        </w:trPr>
        <w:tc>
          <w:tcPr>
            <w:tcW w:w="457" w:type="dxa"/>
            <w:shd w:val="clear" w:color="auto" w:fill="F2F2F2" w:themeFill="background1" w:themeFillShade="F2"/>
          </w:tcPr>
          <w:p w14:paraId="708E4038" w14:textId="77777777" w:rsidR="00BB7575" w:rsidRPr="00E43B34" w:rsidRDefault="00BB7575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01</w:t>
            </w:r>
          </w:p>
          <w:p w14:paraId="1C42975C" w14:textId="77777777" w:rsidR="00BB7575" w:rsidRPr="00E43B34" w:rsidRDefault="00BB7575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02</w:t>
            </w:r>
          </w:p>
          <w:p w14:paraId="326948E8" w14:textId="77777777" w:rsidR="00BB7575" w:rsidRDefault="00BB7575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03</w:t>
            </w:r>
          </w:p>
          <w:p w14:paraId="4A54EBA8" w14:textId="5D515D1A" w:rsidR="00BB7575" w:rsidRDefault="00BB7575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04</w:t>
            </w:r>
          </w:p>
          <w:p w14:paraId="41B5775E" w14:textId="3D09662A" w:rsidR="00BB7575" w:rsidRPr="006624B1" w:rsidRDefault="00BB7575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05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5C550B1C" w14:textId="77777777" w:rsidR="00BB7575" w:rsidRDefault="00BB7575" w:rsidP="00BB7575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complCfdi.CP20_SET_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CartaPorte(</w:t>
            </w:r>
            <w:proofErr w:type="gramEnd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"No"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TranspInternac</w:t>
            </w:r>
            <w:proofErr w:type="spellEnd"/>
          </w:p>
          <w:p w14:paraId="45982A7B" w14:textId="147713C2" w:rsidR="00BB7575" w:rsidRDefault="00BB7575" w:rsidP="00BB7575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  </w:t>
            </w:r>
            <w:proofErr w:type="spellStart"/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null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EntradaSalidaMerc</w:t>
            </w:r>
            <w:proofErr w:type="spellEnd"/>
          </w:p>
          <w:p w14:paraId="79A28D71" w14:textId="2563A071" w:rsidR="00BB7575" w:rsidRDefault="00BB7575" w:rsidP="00BB7575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  </w:t>
            </w:r>
            <w:proofErr w:type="spellStart"/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null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PaisOrigenDestino</w:t>
            </w:r>
            <w:proofErr w:type="spellEnd"/>
          </w:p>
          <w:p w14:paraId="6C19234E" w14:textId="5768620F" w:rsidR="00BB7575" w:rsidRDefault="00BB7575" w:rsidP="00BB7575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  </w:t>
            </w:r>
            <w:proofErr w:type="spellStart"/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null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ViaEntradaSalida</w:t>
            </w:r>
            <w:proofErr w:type="spellEnd"/>
          </w:p>
          <w:p w14:paraId="6F293840" w14:textId="46E91E75" w:rsidR="00BB7575" w:rsidRPr="00E43B34" w:rsidRDefault="00BB7575" w:rsidP="00BB7575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  52.61m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);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TotalDistRec</w:t>
            </w:r>
            <w:proofErr w:type="spellEnd"/>
          </w:p>
        </w:tc>
      </w:tr>
    </w:tbl>
    <w:p w14:paraId="47BF076C" w14:textId="77777777" w:rsidR="00BB7575" w:rsidRDefault="00BB7575" w:rsidP="00BB7575"/>
    <w:p w14:paraId="79862596" w14:textId="7D79AE58" w:rsidR="00BB7575" w:rsidRDefault="00BB7575" w:rsidP="00BB7575">
      <w:pPr>
        <w:pStyle w:val="Ttulo3"/>
      </w:pPr>
      <w:bookmarkStart w:id="165" w:name="_Toc140772103"/>
      <w:r>
        <w:t>Agregar una Ubicación</w:t>
      </w:r>
      <w:bookmarkEnd w:id="165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BB7575" w:rsidRPr="00E43B34" w14:paraId="40B6E5A5" w14:textId="77777777" w:rsidTr="00CB65D2">
        <w:trPr>
          <w:trHeight w:val="738"/>
        </w:trPr>
        <w:tc>
          <w:tcPr>
            <w:tcW w:w="457" w:type="dxa"/>
            <w:shd w:val="clear" w:color="auto" w:fill="F2F2F2" w:themeFill="background1" w:themeFillShade="F2"/>
          </w:tcPr>
          <w:p w14:paraId="33BCFC8A" w14:textId="77777777" w:rsidR="00BB7575" w:rsidRPr="00E43B34" w:rsidRDefault="00BB7575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01</w:t>
            </w:r>
          </w:p>
          <w:p w14:paraId="74311A30" w14:textId="77777777" w:rsidR="00BB7575" w:rsidRPr="00E43B34" w:rsidRDefault="00BB7575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02</w:t>
            </w:r>
          </w:p>
          <w:p w14:paraId="1AC69E66" w14:textId="77777777" w:rsidR="00BB7575" w:rsidRDefault="00BB7575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03</w:t>
            </w:r>
          </w:p>
          <w:p w14:paraId="50B76561" w14:textId="77777777" w:rsidR="00BB7575" w:rsidRDefault="00BB7575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04</w:t>
            </w:r>
          </w:p>
          <w:p w14:paraId="3D1283EC" w14:textId="77777777" w:rsidR="00BB7575" w:rsidRDefault="00BB7575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05</w:t>
            </w:r>
          </w:p>
          <w:p w14:paraId="59FA3ADA" w14:textId="77777777" w:rsidR="00BB7575" w:rsidRDefault="00BB7575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06</w:t>
            </w:r>
          </w:p>
          <w:p w14:paraId="1AB87193" w14:textId="77777777" w:rsidR="00BB7575" w:rsidRDefault="00BB7575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07</w:t>
            </w:r>
          </w:p>
          <w:p w14:paraId="0E78493F" w14:textId="77777777" w:rsidR="00BB7575" w:rsidRDefault="00BB7575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08</w:t>
            </w:r>
          </w:p>
          <w:p w14:paraId="03F34910" w14:textId="77777777" w:rsidR="00BB7575" w:rsidRDefault="00BB7575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09</w:t>
            </w:r>
          </w:p>
          <w:p w14:paraId="2BCF76CD" w14:textId="77777777" w:rsidR="00BB7575" w:rsidRDefault="00BB7575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10</w:t>
            </w:r>
          </w:p>
          <w:p w14:paraId="2E97EE51" w14:textId="77777777" w:rsidR="00BB7575" w:rsidRDefault="00BB7575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11</w:t>
            </w:r>
          </w:p>
          <w:p w14:paraId="54E315C6" w14:textId="77777777" w:rsidR="00BB7575" w:rsidRDefault="00BB7575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12</w:t>
            </w:r>
          </w:p>
          <w:p w14:paraId="26B9082A" w14:textId="55DD9B7B" w:rsidR="00BB7575" w:rsidRPr="006624B1" w:rsidRDefault="00BB7575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13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35D322B5" w14:textId="77777777" w:rsidR="00BB7575" w:rsidRDefault="00BB7575" w:rsidP="00BB7575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int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indx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= complCfdi.CP20_ADD_CartaPorte_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Ubicacion(</w:t>
            </w:r>
            <w:proofErr w:type="gramEnd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"Origen"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TipoUbicacion</w:t>
            </w:r>
            <w:proofErr w:type="spellEnd"/>
          </w:p>
          <w:p w14:paraId="7FE74714" w14:textId="6F36E33B" w:rsidR="00BB7575" w:rsidRDefault="00BB7575" w:rsidP="00BB7575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"OR000001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IDUbicacion</w:t>
            </w:r>
            <w:proofErr w:type="spellEnd"/>
          </w:p>
          <w:p w14:paraId="669EB57C" w14:textId="13E3B25B" w:rsidR="00BB7575" w:rsidRDefault="00BB7575" w:rsidP="00BB7575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"PASF690721EL6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RFCRemitenteDestinatario</w:t>
            </w:r>
            <w:proofErr w:type="spellEnd"/>
          </w:p>
          <w:p w14:paraId="71A5538D" w14:textId="63625430" w:rsidR="00BB7575" w:rsidRDefault="00BB7575" w:rsidP="00BB7575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NombreRemitenteDestinatario</w:t>
            </w:r>
            <w:proofErr w:type="spellEnd"/>
          </w:p>
          <w:p w14:paraId="6E832B93" w14:textId="1139D3DF" w:rsidR="00BB7575" w:rsidRDefault="00BB7575" w:rsidP="00BB7575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NumRegIdTrib</w:t>
            </w:r>
            <w:proofErr w:type="spellEnd"/>
          </w:p>
          <w:p w14:paraId="392BA136" w14:textId="76E6B87D" w:rsidR="00BB7575" w:rsidRDefault="00BB7575" w:rsidP="00BB7575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ResidenciaFiscal</w:t>
            </w:r>
            <w:proofErr w:type="spellEnd"/>
          </w:p>
          <w:p w14:paraId="59D4635E" w14:textId="25D43D8B" w:rsidR="00BB7575" w:rsidRDefault="00BB7575" w:rsidP="00BB7575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NumEstacion</w:t>
            </w:r>
            <w:proofErr w:type="spellEnd"/>
          </w:p>
          <w:p w14:paraId="43F4E351" w14:textId="6C0B3619" w:rsidR="00BB7575" w:rsidRDefault="00BB7575" w:rsidP="00BB7575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NombreEstacion</w:t>
            </w:r>
            <w:proofErr w:type="spellEnd"/>
          </w:p>
          <w:p w14:paraId="24C16FEC" w14:textId="07FF958D" w:rsidR="00BB7575" w:rsidRDefault="00BB7575" w:rsidP="00BB7575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NavegacionTrafico</w:t>
            </w:r>
            <w:proofErr w:type="spellEnd"/>
          </w:p>
          <w:p w14:paraId="2BEF6DE1" w14:textId="22182C05" w:rsidR="00BB7575" w:rsidRDefault="00BB7575" w:rsidP="00BB7575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new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proofErr w:type="gramStart"/>
            <w:r>
              <w:rPr>
                <w:rFonts w:ascii="Consolas" w:hAnsi="Consolas" w:cs="Consolas"/>
                <w:color w:val="2B91AF"/>
                <w:sz w:val="19"/>
                <w:szCs w:val="19"/>
                <w:highlight w:val="white"/>
              </w:rPr>
              <w:t>DateTime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(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2021, 12, 01, 19, 17, 52),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FechaHoraSalidaLlegada</w:t>
            </w:r>
            <w:proofErr w:type="spellEnd"/>
          </w:p>
          <w:p w14:paraId="1B570C9C" w14:textId="3C73278D" w:rsidR="00BB7575" w:rsidRDefault="00BB7575" w:rsidP="00BB7575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TipoEstacion</w:t>
            </w:r>
            <w:proofErr w:type="spellEnd"/>
          </w:p>
          <w:p w14:paraId="6386AD65" w14:textId="52AE6FD2" w:rsidR="00BB7575" w:rsidRPr="00E43B34" w:rsidRDefault="00BB7575" w:rsidP="00BB7575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null</w:t>
            </w:r>
            <w:proofErr w:type="spellEnd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);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DistanciaRecorrida</w:t>
            </w:r>
            <w:proofErr w:type="spellEnd"/>
          </w:p>
        </w:tc>
      </w:tr>
    </w:tbl>
    <w:p w14:paraId="6DD782BD" w14:textId="77777777" w:rsidR="00BB7575" w:rsidRDefault="00BB7575" w:rsidP="00BB7575"/>
    <w:p w14:paraId="4F5D6432" w14:textId="70109E09" w:rsidR="00897B69" w:rsidRDefault="00897B69" w:rsidP="00897B69">
      <w:pPr>
        <w:pStyle w:val="Ttulo3"/>
      </w:pPr>
      <w:bookmarkStart w:id="166" w:name="_Toc140772104"/>
      <w:r>
        <w:t>Establecer el Domicilio para una ubicación</w:t>
      </w:r>
      <w:bookmarkEnd w:id="166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897B69" w:rsidRPr="00E43B34" w14:paraId="077530D2" w14:textId="77777777" w:rsidTr="00CB65D2">
        <w:trPr>
          <w:trHeight w:val="738"/>
        </w:trPr>
        <w:tc>
          <w:tcPr>
            <w:tcW w:w="457" w:type="dxa"/>
            <w:shd w:val="clear" w:color="auto" w:fill="F2F2F2" w:themeFill="background1" w:themeFillShade="F2"/>
          </w:tcPr>
          <w:p w14:paraId="1BED947A" w14:textId="7AF5847A" w:rsidR="00897B69" w:rsidRPr="00E43B34" w:rsidRDefault="00897B6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t xml:space="preserve"> </w:t>
            </w: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01</w:t>
            </w:r>
          </w:p>
          <w:p w14:paraId="0465C1D3" w14:textId="77777777" w:rsidR="00897B69" w:rsidRPr="00E43B34" w:rsidRDefault="00897B6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02</w:t>
            </w:r>
          </w:p>
          <w:p w14:paraId="4EC9634A" w14:textId="77777777" w:rsidR="00897B69" w:rsidRDefault="00897B6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03</w:t>
            </w:r>
          </w:p>
          <w:p w14:paraId="1EF2EB19" w14:textId="77777777" w:rsidR="00897B69" w:rsidRDefault="00897B6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04</w:t>
            </w:r>
          </w:p>
          <w:p w14:paraId="6831D00F" w14:textId="77777777" w:rsidR="00897B69" w:rsidRDefault="00897B6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05</w:t>
            </w:r>
          </w:p>
          <w:p w14:paraId="5A07AF35" w14:textId="77777777" w:rsidR="00897B69" w:rsidRDefault="00897B6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06</w:t>
            </w:r>
          </w:p>
          <w:p w14:paraId="73D96356" w14:textId="77777777" w:rsidR="00897B69" w:rsidRDefault="00897B6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07</w:t>
            </w:r>
          </w:p>
          <w:p w14:paraId="75C4C756" w14:textId="77777777" w:rsidR="00897B69" w:rsidRDefault="00897B6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08</w:t>
            </w:r>
          </w:p>
          <w:p w14:paraId="19201A11" w14:textId="77777777" w:rsidR="00897B69" w:rsidRDefault="00897B6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09</w:t>
            </w:r>
          </w:p>
          <w:p w14:paraId="7F94C055" w14:textId="77777777" w:rsidR="00897B69" w:rsidRDefault="00897B6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10</w:t>
            </w:r>
          </w:p>
          <w:p w14:paraId="08A38BFF" w14:textId="77777777" w:rsidR="00897B69" w:rsidRDefault="00897B6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11</w:t>
            </w:r>
          </w:p>
          <w:p w14:paraId="053E66B8" w14:textId="77777777" w:rsidR="00897B69" w:rsidRDefault="00897B6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12</w:t>
            </w:r>
          </w:p>
          <w:p w14:paraId="45F75358" w14:textId="77777777" w:rsidR="00897B69" w:rsidRPr="006624B1" w:rsidRDefault="00897B6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13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49BDFE83" w14:textId="4F0F0DFA" w:rsidR="00897B69" w:rsidRDefault="00897B69" w:rsidP="00897B6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complCfdi.CP20_SET_CartaPorte_Ubicacion_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Domicilio(</w:t>
            </w:r>
            <w:proofErr w:type="spellStart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indx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indexUbicacion</w:t>
            </w:r>
            <w:proofErr w:type="spellEnd"/>
          </w:p>
          <w:p w14:paraId="18D9C374" w14:textId="213CD703" w:rsidR="00897B69" w:rsidRDefault="00897B69" w:rsidP="00897B6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new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Consolas" w:hAnsi="Consolas" w:cs="Consolas"/>
                <w:color w:val="2B91AF"/>
                <w:sz w:val="19"/>
                <w:szCs w:val="19"/>
                <w:highlight w:val="white"/>
              </w:rPr>
              <w:t>CartaPorte10_Domicilio</w:t>
            </w:r>
          </w:p>
          <w:p w14:paraId="752C0723" w14:textId="79978FEF" w:rsidR="00897B69" w:rsidRDefault="00897B69" w:rsidP="00897B6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{</w:t>
            </w:r>
          </w:p>
          <w:p w14:paraId="351ACD4A" w14:textId="37A34D32" w:rsidR="00897B69" w:rsidRDefault="00897B69" w:rsidP="00897B6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Calle =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"ORQUIDEAS 6320"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,</w:t>
            </w:r>
          </w:p>
          <w:p w14:paraId="60426839" w14:textId="1763D0C9" w:rsidR="00897B69" w:rsidRDefault="00897B69" w:rsidP="00897B6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Colonia =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"0491"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,</w:t>
            </w:r>
          </w:p>
          <w:p w14:paraId="6EA53276" w14:textId="2ED2AA44" w:rsidR="00897B69" w:rsidRDefault="00897B69" w:rsidP="00897B6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Localidad =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"03"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,</w:t>
            </w:r>
          </w:p>
          <w:p w14:paraId="528DDE50" w14:textId="68C876BD" w:rsidR="00897B69" w:rsidRDefault="00897B69" w:rsidP="00897B6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Municipio =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"014"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,</w:t>
            </w:r>
          </w:p>
          <w:p w14:paraId="2796903C" w14:textId="4969C2B4" w:rsidR="00897B69" w:rsidRDefault="00897B69" w:rsidP="00897B6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Estado =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"CMX"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,</w:t>
            </w:r>
          </w:p>
          <w:p w14:paraId="56281A39" w14:textId="2FD3C32A" w:rsidR="00897B69" w:rsidRDefault="00897B69" w:rsidP="00897B6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Pais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=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"MEX"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,</w:t>
            </w:r>
          </w:p>
          <w:p w14:paraId="5B82E109" w14:textId="01AFCE6D" w:rsidR="00897B69" w:rsidRDefault="00897B69" w:rsidP="00897B6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CodigoPostal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=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"03010"</w:t>
            </w:r>
          </w:p>
          <w:p w14:paraId="03A90D70" w14:textId="5A8B1FA4" w:rsidR="00897B69" w:rsidRPr="00E43B34" w:rsidRDefault="00897B69" w:rsidP="00897B6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});</w:t>
            </w:r>
          </w:p>
        </w:tc>
      </w:tr>
    </w:tbl>
    <w:p w14:paraId="2F4196C8" w14:textId="40263560" w:rsidR="00BB7575" w:rsidRDefault="00BB7575" w:rsidP="00BB7575"/>
    <w:p w14:paraId="6D1D94D1" w14:textId="0EFBC892" w:rsidR="00D55449" w:rsidRDefault="00D55449" w:rsidP="00D55449">
      <w:pPr>
        <w:pStyle w:val="Ttulo3"/>
      </w:pPr>
      <w:bookmarkStart w:id="167" w:name="_Toc140772105"/>
      <w:r>
        <w:t xml:space="preserve">Establecer información de </w:t>
      </w:r>
      <w:proofErr w:type="spellStart"/>
      <w:r>
        <w:t>Mercancias</w:t>
      </w:r>
      <w:bookmarkEnd w:id="167"/>
      <w:proofErr w:type="spellEnd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D55449" w:rsidRPr="00E43B34" w14:paraId="0866F5AA" w14:textId="77777777" w:rsidTr="00CB65D2">
        <w:trPr>
          <w:trHeight w:val="738"/>
        </w:trPr>
        <w:tc>
          <w:tcPr>
            <w:tcW w:w="457" w:type="dxa"/>
            <w:shd w:val="clear" w:color="auto" w:fill="F2F2F2" w:themeFill="background1" w:themeFillShade="F2"/>
          </w:tcPr>
          <w:p w14:paraId="73DE60F1" w14:textId="77777777" w:rsidR="00D55449" w:rsidRPr="00E43B34" w:rsidRDefault="00D5544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01</w:t>
            </w:r>
          </w:p>
          <w:p w14:paraId="353A004D" w14:textId="77777777" w:rsidR="00D55449" w:rsidRPr="00E43B34" w:rsidRDefault="00D5544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02</w:t>
            </w:r>
          </w:p>
          <w:p w14:paraId="0D2A6277" w14:textId="77777777" w:rsidR="00D55449" w:rsidRDefault="00D5544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03</w:t>
            </w:r>
          </w:p>
          <w:p w14:paraId="2E103690" w14:textId="77777777" w:rsidR="00D55449" w:rsidRDefault="00D5544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04</w:t>
            </w:r>
          </w:p>
          <w:p w14:paraId="3F0A0928" w14:textId="77777777" w:rsidR="00D55449" w:rsidRDefault="00D5544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05</w:t>
            </w:r>
          </w:p>
          <w:p w14:paraId="7F0E0B02" w14:textId="77777777" w:rsidR="00D55449" w:rsidRDefault="00D5544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06</w:t>
            </w:r>
          </w:p>
          <w:p w14:paraId="7A0EABF1" w14:textId="556C95E2" w:rsidR="00D55449" w:rsidRPr="006624B1" w:rsidRDefault="00D55449" w:rsidP="00D55449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07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26D944FE" w14:textId="77777777" w:rsidR="00D55449" w:rsidRDefault="00D55449" w:rsidP="00D5544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complCfdi.CP20_SET_CartaPorte_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Mercancias(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17000m,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PesoBrutoTotal</w:t>
            </w:r>
            <w:proofErr w:type="spellEnd"/>
          </w:p>
          <w:p w14:paraId="78389352" w14:textId="781BE228" w:rsidR="00D55449" w:rsidRDefault="00D55449" w:rsidP="00D5544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"KGM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UnidadPeso</w:t>
            </w:r>
            <w:proofErr w:type="spellEnd"/>
          </w:p>
          <w:p w14:paraId="2D78A2D5" w14:textId="7AA911D8" w:rsidR="00D55449" w:rsidRDefault="00D55449" w:rsidP="00D5544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</w:t>
            </w:r>
            <w:proofErr w:type="spellStart"/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null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PesoNetoTotal</w:t>
            </w:r>
            <w:proofErr w:type="spellEnd"/>
          </w:p>
          <w:p w14:paraId="080B8A8B" w14:textId="651CF250" w:rsidR="00D55449" w:rsidRDefault="00D55449" w:rsidP="00D5544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1,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NumTotalMercancias</w:t>
            </w:r>
            <w:proofErr w:type="spellEnd"/>
          </w:p>
          <w:p w14:paraId="2ECCF886" w14:textId="738B8B84" w:rsidR="00D55449" w:rsidRPr="00E43B34" w:rsidRDefault="00D55449" w:rsidP="00D5544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null</w:t>
            </w:r>
            <w:proofErr w:type="spellEnd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);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CargoPorTasacion</w:t>
            </w:r>
            <w:proofErr w:type="spellEnd"/>
          </w:p>
        </w:tc>
      </w:tr>
    </w:tbl>
    <w:p w14:paraId="20DB24EC" w14:textId="77777777" w:rsidR="00D55449" w:rsidRDefault="00D55449" w:rsidP="00BB7575"/>
    <w:p w14:paraId="0C68BFF0" w14:textId="290316E2" w:rsidR="00BB7575" w:rsidRDefault="00D82EC9" w:rsidP="00D82EC9">
      <w:pPr>
        <w:pStyle w:val="Ttulo3"/>
      </w:pPr>
      <w:bookmarkStart w:id="168" w:name="_Toc140772106"/>
      <w:r>
        <w:lastRenderedPageBreak/>
        <w:t>Agregar una Mercancía</w:t>
      </w:r>
      <w:bookmarkEnd w:id="168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D82EC9" w:rsidRPr="00E43B34" w14:paraId="333A978B" w14:textId="77777777" w:rsidTr="00CB65D2">
        <w:trPr>
          <w:trHeight w:val="738"/>
        </w:trPr>
        <w:tc>
          <w:tcPr>
            <w:tcW w:w="457" w:type="dxa"/>
            <w:shd w:val="clear" w:color="auto" w:fill="F2F2F2" w:themeFill="background1" w:themeFillShade="F2"/>
          </w:tcPr>
          <w:p w14:paraId="6C94EE4F" w14:textId="77777777" w:rsidR="00D82EC9" w:rsidRPr="00E43B34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01</w:t>
            </w:r>
          </w:p>
          <w:p w14:paraId="288733A7" w14:textId="77777777" w:rsidR="00D82EC9" w:rsidRPr="00E43B34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02</w:t>
            </w:r>
          </w:p>
          <w:p w14:paraId="65D55752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03</w:t>
            </w:r>
          </w:p>
          <w:p w14:paraId="4483D3D5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04</w:t>
            </w:r>
          </w:p>
          <w:p w14:paraId="10627390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05</w:t>
            </w:r>
          </w:p>
          <w:p w14:paraId="2BF82558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06</w:t>
            </w:r>
          </w:p>
          <w:p w14:paraId="69BD6620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07</w:t>
            </w:r>
          </w:p>
          <w:p w14:paraId="2203CC91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08</w:t>
            </w:r>
          </w:p>
          <w:p w14:paraId="06CBA295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09</w:t>
            </w:r>
          </w:p>
          <w:p w14:paraId="4D28E1AE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10</w:t>
            </w:r>
          </w:p>
          <w:p w14:paraId="3466A8DA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11</w:t>
            </w:r>
          </w:p>
          <w:p w14:paraId="61688876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12</w:t>
            </w:r>
          </w:p>
          <w:p w14:paraId="37E775CE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13</w:t>
            </w:r>
          </w:p>
          <w:p w14:paraId="4245BFD8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14</w:t>
            </w:r>
          </w:p>
          <w:p w14:paraId="4EE72BC2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15</w:t>
            </w:r>
          </w:p>
          <w:p w14:paraId="54B91A82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16</w:t>
            </w:r>
          </w:p>
          <w:p w14:paraId="669262D6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17</w:t>
            </w:r>
          </w:p>
          <w:p w14:paraId="02480BD6" w14:textId="51596F23" w:rsidR="00D82EC9" w:rsidRPr="006624B1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18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72DA8AB6" w14:textId="77777777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complCfdi.CP20_ADD_CartaPorte_Mercancias_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Mercancia(</w:t>
            </w:r>
            <w:proofErr w:type="gramEnd"/>
          </w:p>
          <w:p w14:paraId="6DE14A82" w14:textId="5373E236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"12181503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BienesTransp</w:t>
            </w:r>
            <w:proofErr w:type="spellEnd"/>
          </w:p>
          <w:p w14:paraId="76F44FDD" w14:textId="55C5E7A9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</w:t>
            </w:r>
            <w:proofErr w:type="spellStart"/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null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ClaveSTCC</w:t>
            </w:r>
            <w:proofErr w:type="spellEnd"/>
          </w:p>
          <w:p w14:paraId="15A8CE32" w14:textId="7B11A119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"BULTOS DE PARAFINA 50 KG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Descripcion</w:t>
            </w:r>
            <w:proofErr w:type="spellEnd"/>
          </w:p>
          <w:p w14:paraId="07FAFFDA" w14:textId="73951B5D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340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m,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//Cantidad</w:t>
            </w:r>
          </w:p>
          <w:p w14:paraId="4335FDB3" w14:textId="6121FA28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"XGY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ClaveUnidad</w:t>
            </w:r>
            <w:proofErr w:type="spellEnd"/>
          </w:p>
          <w:p w14:paraId="09529C04" w14:textId="36978039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//Unidad</w:t>
            </w:r>
          </w:p>
          <w:p w14:paraId="4137ECB7" w14:textId="7E9F8FE9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</w:t>
            </w:r>
            <w:proofErr w:type="spellStart"/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null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//Dimensiones</w:t>
            </w:r>
          </w:p>
          <w:p w14:paraId="19810937" w14:textId="2C3843FF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</w:t>
            </w:r>
            <w:proofErr w:type="spellStart"/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null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MaterialPeligroso</w:t>
            </w:r>
            <w:proofErr w:type="spellEnd"/>
          </w:p>
          <w:p w14:paraId="064B4991" w14:textId="2A8552CF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</w:t>
            </w:r>
            <w:proofErr w:type="spellStart"/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null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CveMaterialPeligroso</w:t>
            </w:r>
            <w:proofErr w:type="spellEnd"/>
          </w:p>
          <w:p w14:paraId="1151F733" w14:textId="1D98B973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</w:t>
            </w:r>
            <w:proofErr w:type="spellStart"/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null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//Embalaje</w:t>
            </w:r>
          </w:p>
          <w:p w14:paraId="108529DC" w14:textId="2ACD8B9B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</w:t>
            </w:r>
            <w:proofErr w:type="spellStart"/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null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DescripEmbalaje</w:t>
            </w:r>
            <w:proofErr w:type="spellEnd"/>
          </w:p>
          <w:p w14:paraId="5FA39797" w14:textId="22FEB03D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17000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m,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PesoEnKg</w:t>
            </w:r>
            <w:proofErr w:type="spellEnd"/>
          </w:p>
          <w:p w14:paraId="21FB5E50" w14:textId="6D287073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</w:t>
            </w:r>
            <w:proofErr w:type="spellStart"/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null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ValorMercancia</w:t>
            </w:r>
            <w:proofErr w:type="spellEnd"/>
          </w:p>
          <w:p w14:paraId="435DF077" w14:textId="1C550236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//Moneda</w:t>
            </w:r>
          </w:p>
          <w:p w14:paraId="05DED110" w14:textId="660BCC4D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</w:t>
            </w:r>
            <w:proofErr w:type="spellStart"/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null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FraccionArancelaria</w:t>
            </w:r>
            <w:proofErr w:type="spellEnd"/>
          </w:p>
          <w:p w14:paraId="3D885BE8" w14:textId="38E3C547" w:rsidR="00D82EC9" w:rsidRPr="00E43B34" w:rsidRDefault="00D82EC9" w:rsidP="00D82EC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null</w:t>
            </w:r>
            <w:proofErr w:type="spellEnd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);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UUIDComercioExt</w:t>
            </w:r>
            <w:proofErr w:type="spellEnd"/>
          </w:p>
        </w:tc>
      </w:tr>
    </w:tbl>
    <w:p w14:paraId="5E1B063F" w14:textId="77777777" w:rsidR="00D82EC9" w:rsidRDefault="00D82EC9" w:rsidP="00BB7575"/>
    <w:p w14:paraId="55A5EB6D" w14:textId="2EBD00D5" w:rsidR="00D82EC9" w:rsidRDefault="00D82EC9" w:rsidP="00D82EC9">
      <w:pPr>
        <w:pStyle w:val="Ttulo3"/>
      </w:pPr>
      <w:bookmarkStart w:id="169" w:name="_Toc140772107"/>
      <w:r>
        <w:t xml:space="preserve">Agregar </w:t>
      </w:r>
      <w:proofErr w:type="spellStart"/>
      <w:r>
        <w:t>CantidadTransporta</w:t>
      </w:r>
      <w:proofErr w:type="spellEnd"/>
      <w:r>
        <w:t xml:space="preserve"> a la última Mercancía</w:t>
      </w:r>
      <w:bookmarkEnd w:id="169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D82EC9" w:rsidRPr="00E43B34" w14:paraId="5681EAD5" w14:textId="77777777" w:rsidTr="00CB65D2">
        <w:trPr>
          <w:trHeight w:val="738"/>
        </w:trPr>
        <w:tc>
          <w:tcPr>
            <w:tcW w:w="457" w:type="dxa"/>
            <w:shd w:val="clear" w:color="auto" w:fill="F2F2F2" w:themeFill="background1" w:themeFillShade="F2"/>
          </w:tcPr>
          <w:p w14:paraId="0C06620F" w14:textId="77777777" w:rsidR="00D82EC9" w:rsidRPr="00E43B34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01</w:t>
            </w:r>
          </w:p>
          <w:p w14:paraId="6BEC9F81" w14:textId="77777777" w:rsidR="00D82EC9" w:rsidRPr="00E43B34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02</w:t>
            </w:r>
          </w:p>
          <w:p w14:paraId="6FB011B2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03</w:t>
            </w:r>
          </w:p>
          <w:p w14:paraId="50A3C0FD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04</w:t>
            </w:r>
          </w:p>
          <w:p w14:paraId="352F9655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05</w:t>
            </w:r>
          </w:p>
          <w:p w14:paraId="7DA70E58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06</w:t>
            </w:r>
          </w:p>
          <w:p w14:paraId="0CDE5383" w14:textId="77777777" w:rsidR="00D82EC9" w:rsidRPr="006624B1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07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302B0BCC" w14:textId="77777777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complCfdi.CP20_ADD_CartaPorte_Mercancias_Mercancia_CantidadTransporta_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UltimaMercancia(</w:t>
            </w:r>
            <w:proofErr w:type="gramEnd"/>
          </w:p>
          <w:p w14:paraId="1F112C5A" w14:textId="251F5241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340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m,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//Cantidad</w:t>
            </w:r>
          </w:p>
          <w:p w14:paraId="70DF4D36" w14:textId="6CEF34F1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"OR000001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IDOrigen</w:t>
            </w:r>
            <w:proofErr w:type="spellEnd"/>
          </w:p>
          <w:p w14:paraId="41A20CA0" w14:textId="5B1FE549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"DE000001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IDDestino</w:t>
            </w:r>
            <w:proofErr w:type="spellEnd"/>
          </w:p>
          <w:p w14:paraId="3E517853" w14:textId="3B680573" w:rsidR="00D82EC9" w:rsidRPr="00E43B34" w:rsidRDefault="00D82EC9" w:rsidP="00D82EC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""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);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CvesTransporte</w:t>
            </w:r>
            <w:proofErr w:type="spellEnd"/>
          </w:p>
        </w:tc>
      </w:tr>
    </w:tbl>
    <w:p w14:paraId="518FCE60" w14:textId="77777777" w:rsidR="00D82EC9" w:rsidRDefault="00D82EC9" w:rsidP="00BB7575"/>
    <w:p w14:paraId="46278154" w14:textId="09E0AC7F" w:rsidR="00D82EC9" w:rsidRDefault="00D82EC9" w:rsidP="00D82EC9">
      <w:pPr>
        <w:pStyle w:val="Ttulo3"/>
      </w:pPr>
      <w:bookmarkStart w:id="170" w:name="_Toc140772108"/>
      <w:r>
        <w:t xml:space="preserve">Establecer elemento Autotransporte para </w:t>
      </w:r>
      <w:proofErr w:type="spellStart"/>
      <w:r>
        <w:t>Mercancias</w:t>
      </w:r>
      <w:bookmarkEnd w:id="170"/>
      <w:proofErr w:type="spellEnd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D82EC9" w:rsidRPr="00E43B34" w14:paraId="1B745F62" w14:textId="77777777" w:rsidTr="00CB65D2">
        <w:trPr>
          <w:trHeight w:val="738"/>
        </w:trPr>
        <w:tc>
          <w:tcPr>
            <w:tcW w:w="457" w:type="dxa"/>
            <w:shd w:val="clear" w:color="auto" w:fill="F2F2F2" w:themeFill="background1" w:themeFillShade="F2"/>
          </w:tcPr>
          <w:p w14:paraId="66414CEF" w14:textId="77777777" w:rsidR="00D82EC9" w:rsidRPr="00E43B34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01</w:t>
            </w:r>
          </w:p>
          <w:p w14:paraId="72315A11" w14:textId="77777777" w:rsidR="00D82EC9" w:rsidRPr="00E43B34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02</w:t>
            </w:r>
          </w:p>
          <w:p w14:paraId="6A5937EF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03</w:t>
            </w:r>
          </w:p>
          <w:p w14:paraId="7BC3AC1B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04</w:t>
            </w:r>
          </w:p>
          <w:p w14:paraId="1CAE714F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05</w:t>
            </w:r>
          </w:p>
          <w:p w14:paraId="6B3DB3F2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06</w:t>
            </w:r>
          </w:p>
          <w:p w14:paraId="392D395C" w14:textId="77777777" w:rsidR="00D82EC9" w:rsidRPr="006624B1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07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6A9C547A" w14:textId="77777777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complCfdi.CP20_SET_CartaPorte_Mercancias_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Autotransporte(</w:t>
            </w:r>
            <w:proofErr w:type="gramEnd"/>
          </w:p>
          <w:p w14:paraId="67C99E83" w14:textId="1E92574D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"TPAF01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PermSCT</w:t>
            </w:r>
            <w:proofErr w:type="spellEnd"/>
          </w:p>
          <w:p w14:paraId="3CD2EFBE" w14:textId="52A62253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"2141TAL31052011021001063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NumPermisoSCT</w:t>
            </w:r>
            <w:proofErr w:type="spellEnd"/>
          </w:p>
          <w:p w14:paraId="034411F0" w14:textId="0A64080F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"VL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ConfigVehicular</w:t>
            </w:r>
            <w:proofErr w:type="spellEnd"/>
          </w:p>
          <w:p w14:paraId="6570C35B" w14:textId="71D09F96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"465AU2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PlacaVM</w:t>
            </w:r>
            <w:proofErr w:type="spellEnd"/>
          </w:p>
          <w:p w14:paraId="426E45B1" w14:textId="1381223B" w:rsidR="00D82EC9" w:rsidRPr="00E43B34" w:rsidRDefault="00D82EC9" w:rsidP="00D82EC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2013);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AnioModeloVM</w:t>
            </w:r>
            <w:proofErr w:type="spellEnd"/>
          </w:p>
        </w:tc>
      </w:tr>
    </w:tbl>
    <w:p w14:paraId="085C4379" w14:textId="77777777" w:rsidR="00D82EC9" w:rsidRDefault="00D82EC9" w:rsidP="00BB7575"/>
    <w:p w14:paraId="56D37EC6" w14:textId="16E259BC" w:rsidR="00D82EC9" w:rsidRDefault="00D82EC9" w:rsidP="00D82EC9">
      <w:pPr>
        <w:pStyle w:val="Ttulo3"/>
      </w:pPr>
      <w:bookmarkStart w:id="171" w:name="_Toc140772109"/>
      <w:r>
        <w:t>Establecer información de Seguros para el Autotransporte</w:t>
      </w:r>
      <w:bookmarkEnd w:id="171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D82EC9" w:rsidRPr="00E43B34" w14:paraId="226DAFB4" w14:textId="77777777" w:rsidTr="00CB65D2">
        <w:trPr>
          <w:trHeight w:val="738"/>
        </w:trPr>
        <w:tc>
          <w:tcPr>
            <w:tcW w:w="457" w:type="dxa"/>
            <w:shd w:val="clear" w:color="auto" w:fill="F2F2F2" w:themeFill="background1" w:themeFillShade="F2"/>
          </w:tcPr>
          <w:p w14:paraId="2D127CAB" w14:textId="77777777" w:rsidR="00D82EC9" w:rsidRPr="00E43B34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01</w:t>
            </w:r>
          </w:p>
          <w:p w14:paraId="394581D7" w14:textId="77777777" w:rsidR="00D82EC9" w:rsidRPr="00E43B34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02</w:t>
            </w:r>
          </w:p>
          <w:p w14:paraId="3A92E727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03</w:t>
            </w:r>
          </w:p>
          <w:p w14:paraId="30BA9909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04</w:t>
            </w:r>
          </w:p>
          <w:p w14:paraId="018DCE42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05</w:t>
            </w:r>
          </w:p>
          <w:p w14:paraId="382E613D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06</w:t>
            </w:r>
          </w:p>
          <w:p w14:paraId="261FA13E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07</w:t>
            </w:r>
          </w:p>
          <w:p w14:paraId="2B5621BB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08</w:t>
            </w:r>
          </w:p>
          <w:p w14:paraId="665541E4" w14:textId="58FCB4B7" w:rsidR="00D82EC9" w:rsidRPr="006624B1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09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6EFB60C6" w14:textId="77777777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complCfdi.CP20_SET_CartaPorte_Mercancias_Autotransporte_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Seguros(</w:t>
            </w:r>
            <w:proofErr w:type="gramEnd"/>
          </w:p>
          <w:p w14:paraId="1182AF5D" w14:textId="053B5661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"SEGUROS ATLAS S.A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AseguraRespCivil</w:t>
            </w:r>
            <w:proofErr w:type="spellEnd"/>
          </w:p>
          <w:p w14:paraId="5D8E3E47" w14:textId="56F14CFE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"P00-1-7-118240-18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PolizaRespCivil</w:t>
            </w:r>
            <w:proofErr w:type="spellEnd"/>
          </w:p>
          <w:p w14:paraId="34F80C2D" w14:textId="5FB16199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AseguraMedAmbiente</w:t>
            </w:r>
            <w:proofErr w:type="spellEnd"/>
          </w:p>
          <w:p w14:paraId="2AF7E0C8" w14:textId="1FC7AF85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PolizaMedAmbiente</w:t>
            </w:r>
            <w:proofErr w:type="spellEnd"/>
          </w:p>
          <w:p w14:paraId="0277289C" w14:textId="29E60556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AseguraCarga</w:t>
            </w:r>
            <w:proofErr w:type="spellEnd"/>
          </w:p>
          <w:p w14:paraId="305D94E1" w14:textId="72781A4B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PolizaCarga</w:t>
            </w:r>
            <w:proofErr w:type="spellEnd"/>
          </w:p>
          <w:p w14:paraId="1841768D" w14:textId="7F6E32AA" w:rsidR="00D82EC9" w:rsidRPr="00E43B34" w:rsidRDefault="00D82EC9" w:rsidP="00D82EC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null</w:t>
            </w:r>
            <w:proofErr w:type="spellEnd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);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PrimaSeguro</w:t>
            </w:r>
            <w:proofErr w:type="spellEnd"/>
          </w:p>
        </w:tc>
      </w:tr>
    </w:tbl>
    <w:p w14:paraId="4FCF4C4B" w14:textId="77777777" w:rsidR="00D82EC9" w:rsidRDefault="00D82EC9" w:rsidP="00BB7575"/>
    <w:p w14:paraId="6E978DF0" w14:textId="5900AF8E" w:rsidR="00D82EC9" w:rsidRDefault="00D82EC9" w:rsidP="00D82EC9">
      <w:pPr>
        <w:pStyle w:val="Ttulo3"/>
      </w:pPr>
      <w:bookmarkStart w:id="172" w:name="_Toc140772110"/>
      <w:r>
        <w:lastRenderedPageBreak/>
        <w:t xml:space="preserve">Agregar un Tipo de Figura para </w:t>
      </w:r>
      <w:proofErr w:type="spellStart"/>
      <w:r>
        <w:t>FiguraTransporte</w:t>
      </w:r>
      <w:bookmarkEnd w:id="172"/>
      <w:proofErr w:type="spellEnd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D82EC9" w:rsidRPr="00E43B34" w14:paraId="5FF3FA5D" w14:textId="77777777" w:rsidTr="00CB65D2">
        <w:trPr>
          <w:trHeight w:val="738"/>
        </w:trPr>
        <w:tc>
          <w:tcPr>
            <w:tcW w:w="457" w:type="dxa"/>
            <w:shd w:val="clear" w:color="auto" w:fill="F2F2F2" w:themeFill="background1" w:themeFillShade="F2"/>
          </w:tcPr>
          <w:p w14:paraId="711E13D5" w14:textId="77777777" w:rsidR="00D82EC9" w:rsidRPr="00E43B34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01</w:t>
            </w:r>
          </w:p>
          <w:p w14:paraId="29EBBECD" w14:textId="77777777" w:rsidR="00D82EC9" w:rsidRPr="00E43B34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02</w:t>
            </w:r>
          </w:p>
          <w:p w14:paraId="54039204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03</w:t>
            </w:r>
          </w:p>
          <w:p w14:paraId="28059199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04</w:t>
            </w:r>
          </w:p>
          <w:p w14:paraId="78AF74DE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05</w:t>
            </w:r>
          </w:p>
          <w:p w14:paraId="7E236420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06</w:t>
            </w:r>
          </w:p>
          <w:p w14:paraId="2EC52D04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07</w:t>
            </w:r>
          </w:p>
          <w:p w14:paraId="5D5CC300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08</w:t>
            </w:r>
          </w:p>
          <w:p w14:paraId="4AB1BAF4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09</w:t>
            </w:r>
          </w:p>
          <w:p w14:paraId="1F5E0852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10</w:t>
            </w:r>
          </w:p>
          <w:p w14:paraId="7571F7EB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11</w:t>
            </w:r>
          </w:p>
          <w:p w14:paraId="3040F32D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12</w:t>
            </w:r>
          </w:p>
          <w:p w14:paraId="46BDC21D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13</w:t>
            </w:r>
          </w:p>
          <w:p w14:paraId="78CCB849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14</w:t>
            </w:r>
          </w:p>
          <w:p w14:paraId="60C6BBFB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15</w:t>
            </w:r>
          </w:p>
          <w:p w14:paraId="432688F0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16</w:t>
            </w:r>
          </w:p>
          <w:p w14:paraId="38604996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17</w:t>
            </w:r>
          </w:p>
          <w:p w14:paraId="60F38DD9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18</w:t>
            </w:r>
          </w:p>
          <w:p w14:paraId="6173D220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19</w:t>
            </w:r>
          </w:p>
          <w:p w14:paraId="390493F1" w14:textId="77777777" w:rsidR="00D82EC9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20</w:t>
            </w:r>
          </w:p>
          <w:p w14:paraId="60F3D6A2" w14:textId="5D2FFA83" w:rsidR="00D82EC9" w:rsidRPr="006624B1" w:rsidRDefault="00D82EC9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21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5A0731CC" w14:textId="77777777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complCfdi.CP20_ADD_CartaPorte_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TiposFigura(</w:t>
            </w:r>
            <w:proofErr w:type="gramEnd"/>
          </w:p>
          <w:p w14:paraId="1350FC93" w14:textId="5DC12C79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"01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TipoFigura</w:t>
            </w:r>
            <w:proofErr w:type="spellEnd"/>
          </w:p>
          <w:p w14:paraId="24F65651" w14:textId="4E433B54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"AAMI760614929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RFCFigura</w:t>
            </w:r>
            <w:proofErr w:type="spellEnd"/>
          </w:p>
          <w:p w14:paraId="195A1CC6" w14:textId="7F63AADA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"PUE0036473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NumLicencia</w:t>
            </w:r>
            <w:proofErr w:type="spellEnd"/>
          </w:p>
          <w:p w14:paraId="310E8603" w14:textId="57213784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NombreFigura</w:t>
            </w:r>
            <w:proofErr w:type="spellEnd"/>
          </w:p>
          <w:p w14:paraId="1537EFC4" w14:textId="1CBB5D5A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NumRegIdTribFigura</w:t>
            </w:r>
            <w:proofErr w:type="spellEnd"/>
          </w:p>
          <w:p w14:paraId="1DF60168" w14:textId="72B47372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</w:t>
            </w:r>
            <w:proofErr w:type="spellStart"/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null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ResidenciaFiscalFigura</w:t>
            </w:r>
            <w:proofErr w:type="spellEnd"/>
          </w:p>
          <w:p w14:paraId="01A0A609" w14:textId="26E2D435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new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Consolas" w:hAnsi="Consolas" w:cs="Consolas"/>
                <w:color w:val="2B91AF"/>
                <w:sz w:val="19"/>
                <w:szCs w:val="19"/>
                <w:highlight w:val="white"/>
              </w:rPr>
              <w:t>CartaPorte10_Domicilio</w:t>
            </w:r>
          </w:p>
          <w:p w14:paraId="0B0E640A" w14:textId="5E6B8E3B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{</w:t>
            </w:r>
          </w:p>
          <w:p w14:paraId="42209306" w14:textId="1CF3405B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Calle =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,</w:t>
            </w:r>
          </w:p>
          <w:p w14:paraId="76B525C8" w14:textId="0AED890C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NumeroExterior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=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,</w:t>
            </w:r>
          </w:p>
          <w:p w14:paraId="1E774EA9" w14:textId="70C1B411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NumeroInterior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=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,</w:t>
            </w:r>
          </w:p>
          <w:p w14:paraId="62117D8A" w14:textId="19A32625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Colonia =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,</w:t>
            </w:r>
          </w:p>
          <w:p w14:paraId="5409F04C" w14:textId="20FADDE9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Localidad =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,</w:t>
            </w:r>
          </w:p>
          <w:p w14:paraId="1C54734C" w14:textId="3DAD5C89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Referencia =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,</w:t>
            </w:r>
          </w:p>
          <w:p w14:paraId="6ED7DC5C" w14:textId="188C6824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Municipio =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,</w:t>
            </w:r>
          </w:p>
          <w:p w14:paraId="6A2DA6A3" w14:textId="4D6D0496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Estado =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"CMX"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,</w:t>
            </w:r>
          </w:p>
          <w:p w14:paraId="745EA6BC" w14:textId="002F9F96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Pais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=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"MEX"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,</w:t>
            </w:r>
          </w:p>
          <w:p w14:paraId="6E2F6D3C" w14:textId="4AB37513" w:rsidR="00D82EC9" w:rsidRDefault="00D82EC9" w:rsidP="00D82EC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CodigoPostal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=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"01985"</w:t>
            </w:r>
          </w:p>
          <w:p w14:paraId="3C56908B" w14:textId="7A37FF37" w:rsidR="00D82EC9" w:rsidRPr="00E43B34" w:rsidRDefault="00D82EC9" w:rsidP="00D82EC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});</w:t>
            </w:r>
          </w:p>
        </w:tc>
      </w:tr>
    </w:tbl>
    <w:p w14:paraId="0800A3A3" w14:textId="77777777" w:rsidR="00D82EC9" w:rsidRDefault="00D82EC9" w:rsidP="00BB7575"/>
    <w:p w14:paraId="76CE124A" w14:textId="366DC623" w:rsidR="00DE11EA" w:rsidRDefault="00DE11EA" w:rsidP="00DE11EA">
      <w:pPr>
        <w:pStyle w:val="Ttulo3"/>
      </w:pPr>
      <w:bookmarkStart w:id="173" w:name="_Toc140772111"/>
      <w:r>
        <w:t>Generar el Complemento Carta Porte 2.0</w:t>
      </w:r>
      <w:bookmarkEnd w:id="173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DE11EA" w:rsidRPr="00E43B34" w14:paraId="0940AAAC" w14:textId="77777777" w:rsidTr="00CB65D2">
        <w:trPr>
          <w:trHeight w:val="1842"/>
        </w:trPr>
        <w:tc>
          <w:tcPr>
            <w:tcW w:w="457" w:type="dxa"/>
            <w:shd w:val="clear" w:color="auto" w:fill="F2F2F2" w:themeFill="background1" w:themeFillShade="F2"/>
          </w:tcPr>
          <w:p w14:paraId="55BCE36D" w14:textId="77777777" w:rsidR="00DE11EA" w:rsidRPr="00E43B34" w:rsidRDefault="00DE11EA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01</w:t>
            </w:r>
          </w:p>
          <w:p w14:paraId="4A6DB14D" w14:textId="77777777" w:rsidR="00DE11EA" w:rsidRPr="00E43B34" w:rsidRDefault="00DE11EA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02</w:t>
            </w:r>
          </w:p>
          <w:p w14:paraId="6D37B59B" w14:textId="77777777" w:rsidR="00DE11EA" w:rsidRPr="00E43B34" w:rsidRDefault="00DE11EA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03</w:t>
            </w:r>
          </w:p>
          <w:p w14:paraId="0D3EE4F6" w14:textId="77777777" w:rsidR="00DE11EA" w:rsidRPr="00E43B34" w:rsidRDefault="00DE11EA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04</w:t>
            </w:r>
          </w:p>
          <w:p w14:paraId="40E26957" w14:textId="77777777" w:rsidR="00DE11EA" w:rsidRPr="00E43B34" w:rsidRDefault="00DE11EA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05</w:t>
            </w:r>
          </w:p>
          <w:p w14:paraId="48EFFC61" w14:textId="77777777" w:rsidR="00DE11EA" w:rsidRPr="00E43B34" w:rsidRDefault="00DE11EA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06</w:t>
            </w:r>
          </w:p>
          <w:p w14:paraId="39B203E8" w14:textId="77777777" w:rsidR="00DE11EA" w:rsidRPr="00E43B34" w:rsidRDefault="00DE11EA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07</w:t>
            </w:r>
          </w:p>
          <w:p w14:paraId="7D4CBFFB" w14:textId="77777777" w:rsidR="00DE11EA" w:rsidRPr="00D534E1" w:rsidRDefault="00DE11EA" w:rsidP="00CB65D2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08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046E052F" w14:textId="48CCA305" w:rsidR="00DE11EA" w:rsidRPr="00E43B34" w:rsidRDefault="00DE11EA" w:rsidP="00CB65D2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proofErr w:type="spellStart"/>
            <w:r w:rsidRPr="00E43B34">
              <w:rPr>
                <w:rFonts w:ascii="Consolas" w:hAnsi="Consolas" w:cs="Consolas"/>
                <w:color w:val="2B91AF"/>
                <w:sz w:val="18"/>
                <w:szCs w:val="19"/>
                <w:lang w:val="es-ES"/>
              </w:rPr>
              <w:t>ReturnXmlComplemento</w:t>
            </w:r>
            <w:proofErr w:type="spell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r w:rsidR="0059479B" w:rsidRPr="005947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rtnXmlCompl</w:t>
            </w:r>
            <w:proofErr w:type="spellEnd"/>
            <w:r w:rsidR="0059479B" w:rsidRPr="005947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= complCfdi.CartaPorte20_</w:t>
            </w:r>
            <w:proofErr w:type="gramStart"/>
            <w:r w:rsidR="0059479B" w:rsidRPr="005947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generaComplemento(</w:t>
            </w:r>
            <w:proofErr w:type="gramEnd"/>
            <w:r w:rsidR="0059479B" w:rsidRPr="005947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);</w:t>
            </w:r>
          </w:p>
          <w:p w14:paraId="0BC99F70" w14:textId="77777777" w:rsidR="00DE11EA" w:rsidRPr="00E43B34" w:rsidRDefault="00DE11EA" w:rsidP="00CB65D2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//comprobamos que se creó el complemento</w:t>
            </w:r>
          </w:p>
          <w:p w14:paraId="50F64A7A" w14:textId="77777777" w:rsidR="00DE11EA" w:rsidRPr="00E43B34" w:rsidRDefault="00DE11EA" w:rsidP="00CB65D2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proofErr w:type="spellStart"/>
            <w:r w:rsidRPr="00E43B34">
              <w:rPr>
                <w:rFonts w:ascii="Consolas" w:hAnsi="Consolas" w:cs="Consolas"/>
                <w:color w:val="0000FF"/>
                <w:sz w:val="18"/>
                <w:szCs w:val="19"/>
                <w:lang w:val="es-ES"/>
              </w:rPr>
              <w:t>if</w:t>
            </w:r>
            <w:proofErr w:type="spell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(</w:t>
            </w:r>
            <w:proofErr w:type="spellStart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rtnXmlCompl.IsXmlComplementoCreated</w:t>
            </w:r>
            <w:proofErr w:type="spell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) {</w:t>
            </w:r>
          </w:p>
          <w:p w14:paraId="13940C68" w14:textId="77777777" w:rsidR="00DE11EA" w:rsidRPr="00E43B34" w:rsidRDefault="00DE11EA" w:rsidP="00CB65D2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</w:t>
            </w:r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//agregamos el complemento al </w:t>
            </w:r>
            <w:r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comprobante</w:t>
            </w:r>
          </w:p>
          <w:p w14:paraId="31AC9C57" w14:textId="77777777" w:rsidR="00DE11EA" w:rsidRPr="00E43B34" w:rsidRDefault="00DE11EA" w:rsidP="00CB65D2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</w:t>
            </w:r>
            <w:r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c</w:t>
            </w: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fdi</w:t>
            </w:r>
            <w:r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40</w:t>
            </w: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.</w:t>
            </w:r>
            <w:r>
              <w:t xml:space="preserve"> </w:t>
            </w:r>
            <w:proofErr w:type="spellStart"/>
            <w:proofErr w:type="gramStart"/>
            <w:r w:rsidRPr="00F0310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addComplementoComprobante</w:t>
            </w:r>
            <w:proofErr w:type="spell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(</w:t>
            </w:r>
            <w:proofErr w:type="spellStart"/>
            <w:proofErr w:type="gram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rtnXmlCompl.XMLComplemento</w:t>
            </w:r>
            <w:proofErr w:type="spell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);</w:t>
            </w:r>
          </w:p>
          <w:p w14:paraId="45F6960A" w14:textId="77777777" w:rsidR="00DE11EA" w:rsidRPr="00E43B34" w:rsidRDefault="00DE11EA" w:rsidP="00CB65D2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</w:t>
            </w:r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//agregamos el </w:t>
            </w:r>
            <w:proofErr w:type="spellStart"/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namespace</w:t>
            </w:r>
            <w:proofErr w:type="spellEnd"/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 de </w:t>
            </w:r>
            <w:r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Impuestos Locales</w:t>
            </w:r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 al comprobante</w:t>
            </w:r>
          </w:p>
          <w:p w14:paraId="1FE6CEB5" w14:textId="3333D654" w:rsidR="00DE11EA" w:rsidRPr="00E43B34" w:rsidRDefault="00DE11EA" w:rsidP="00CB65D2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</w:t>
            </w:r>
            <w:r w:rsidR="0059479B" w:rsidRPr="0059479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cfdi40.addNamespace(complCfdi.NsCartaPorte20);</w:t>
            </w:r>
          </w:p>
          <w:p w14:paraId="7494BDC2" w14:textId="77777777" w:rsidR="00DE11EA" w:rsidRPr="00E43B34" w:rsidRDefault="00DE11EA" w:rsidP="00CB65D2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}</w:t>
            </w:r>
          </w:p>
        </w:tc>
      </w:tr>
    </w:tbl>
    <w:p w14:paraId="36F62A38" w14:textId="77777777" w:rsidR="00DE11EA" w:rsidRPr="00BB7575" w:rsidRDefault="00DE11EA" w:rsidP="00BB7575"/>
    <w:p w14:paraId="7F0A3C1E" w14:textId="27EB372F" w:rsidR="007E0E39" w:rsidRDefault="007E0E39" w:rsidP="00FE1FA4">
      <w:pPr>
        <w:pStyle w:val="Ttulo2"/>
      </w:pPr>
      <w:bookmarkStart w:id="174" w:name="_Toc140772112"/>
      <w:r>
        <w:t>Complemento Impuestos Locales</w:t>
      </w:r>
      <w:bookmarkEnd w:id="174"/>
    </w:p>
    <w:p w14:paraId="4D3815E4" w14:textId="2AC6A8D7" w:rsidR="006624B1" w:rsidRDefault="006624B1" w:rsidP="007E0E39">
      <w:pPr>
        <w:pStyle w:val="Ttulo3"/>
      </w:pPr>
      <w:bookmarkStart w:id="175" w:name="_Toc140772113"/>
      <w:r>
        <w:t>Definir el complemento Impuestos Locales</w:t>
      </w:r>
      <w:bookmarkEnd w:id="175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6624B1" w:rsidRPr="00E43B34" w14:paraId="5C924C44" w14:textId="77777777" w:rsidTr="006624B1">
        <w:trPr>
          <w:trHeight w:val="738"/>
        </w:trPr>
        <w:tc>
          <w:tcPr>
            <w:tcW w:w="457" w:type="dxa"/>
            <w:shd w:val="clear" w:color="auto" w:fill="F2F2F2" w:themeFill="background1" w:themeFillShade="F2"/>
          </w:tcPr>
          <w:p w14:paraId="1F4DB28B" w14:textId="77777777" w:rsidR="006624B1" w:rsidRPr="00E43B34" w:rsidRDefault="006624B1" w:rsidP="002B423C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01</w:t>
            </w:r>
          </w:p>
          <w:p w14:paraId="02C736B2" w14:textId="77777777" w:rsidR="006624B1" w:rsidRPr="00E43B34" w:rsidRDefault="006624B1" w:rsidP="002B423C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02</w:t>
            </w:r>
          </w:p>
          <w:p w14:paraId="010006D9" w14:textId="6F17BBEF" w:rsidR="006624B1" w:rsidRPr="006624B1" w:rsidRDefault="006624B1" w:rsidP="002B423C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03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271F422E" w14:textId="77777777" w:rsidR="006624B1" w:rsidRDefault="006624B1" w:rsidP="002B423C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 w:rsidRPr="006624B1">
              <w:rPr>
                <w:rFonts w:ascii="Consolas" w:eastAsia="Courier" w:hAnsi="Consolas" w:cs="Courier"/>
                <w:sz w:val="18"/>
              </w:rPr>
              <w:t>complCfdi.ImpLocal10_Define_</w:t>
            </w:r>
            <w:proofErr w:type="gramStart"/>
            <w:r w:rsidRPr="006624B1">
              <w:rPr>
                <w:rFonts w:ascii="Consolas" w:eastAsia="Courier" w:hAnsi="Consolas" w:cs="Courier"/>
                <w:sz w:val="18"/>
              </w:rPr>
              <w:t>ImpuestoLocal(</w:t>
            </w:r>
            <w:proofErr w:type="gramEnd"/>
          </w:p>
          <w:p w14:paraId="4B01EF93" w14:textId="2275285B" w:rsidR="006624B1" w:rsidRPr="006624B1" w:rsidRDefault="006624B1" w:rsidP="002B423C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</w:pPr>
            <w:r>
              <w:rPr>
                <w:rFonts w:ascii="Consolas" w:eastAsia="Courier" w:hAnsi="Consolas" w:cs="Courier"/>
                <w:sz w:val="18"/>
              </w:rPr>
              <w:t xml:space="preserve">                                           </w:t>
            </w:r>
            <w:r w:rsidRPr="006624B1">
              <w:rPr>
                <w:rFonts w:ascii="Consolas" w:eastAsia="Courier" w:hAnsi="Consolas" w:cs="Courier"/>
                <w:sz w:val="18"/>
              </w:rPr>
              <w:t xml:space="preserve">0.17m, </w:t>
            </w:r>
            <w:r>
              <w:rPr>
                <w:rFonts w:ascii="Consolas" w:eastAsia="Courier" w:hAnsi="Consolas" w:cs="Courier"/>
                <w:sz w:val="18"/>
              </w:rPr>
              <w:t xml:space="preserve">      </w:t>
            </w:r>
            <w:r w:rsidRPr="006624B1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//total traslado</w:t>
            </w:r>
          </w:p>
          <w:p w14:paraId="4FC1E59B" w14:textId="08D9B158" w:rsidR="006624B1" w:rsidRPr="00E43B34" w:rsidRDefault="006624B1" w:rsidP="002B423C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>
              <w:rPr>
                <w:rFonts w:ascii="Consolas" w:eastAsia="Courier" w:hAnsi="Consolas" w:cs="Courier"/>
                <w:sz w:val="18"/>
              </w:rPr>
              <w:t xml:space="preserve">                                           </w:t>
            </w:r>
            <w:r w:rsidRPr="006624B1">
              <w:rPr>
                <w:rFonts w:ascii="Consolas" w:eastAsia="Courier" w:hAnsi="Consolas" w:cs="Courier"/>
                <w:sz w:val="18"/>
              </w:rPr>
              <w:t>0.00m</w:t>
            </w:r>
            <w:proofErr w:type="gramStart"/>
            <w:r w:rsidRPr="006624B1">
              <w:rPr>
                <w:rFonts w:ascii="Consolas" w:eastAsia="Courier" w:hAnsi="Consolas" w:cs="Courier"/>
                <w:sz w:val="18"/>
              </w:rPr>
              <w:t>);</w:t>
            </w:r>
            <w:r>
              <w:rPr>
                <w:rFonts w:ascii="Consolas" w:eastAsia="Courier" w:hAnsi="Consolas" w:cs="Courier"/>
                <w:sz w:val="18"/>
              </w:rPr>
              <w:t xml:space="preserve">   </w:t>
            </w:r>
            <w:proofErr w:type="gramEnd"/>
            <w:r>
              <w:rPr>
                <w:rFonts w:ascii="Consolas" w:eastAsia="Courier" w:hAnsi="Consolas" w:cs="Courier"/>
                <w:sz w:val="18"/>
              </w:rPr>
              <w:t xml:space="preserve">   </w:t>
            </w:r>
            <w:r w:rsidRPr="006624B1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//total </w:t>
            </w:r>
            <w:proofErr w:type="spellStart"/>
            <w:r w:rsidRPr="006624B1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retencion</w:t>
            </w:r>
            <w:proofErr w:type="spellEnd"/>
          </w:p>
        </w:tc>
      </w:tr>
    </w:tbl>
    <w:p w14:paraId="4B9BC53D" w14:textId="5D604E29" w:rsidR="006624B1" w:rsidRDefault="006624B1" w:rsidP="006624B1">
      <w:pPr>
        <w:pStyle w:val="Ttulo3"/>
      </w:pPr>
      <w:bookmarkStart w:id="176" w:name="_Toc140772114"/>
      <w:r>
        <w:t>Agregar Impuesto Local Trasladado al complemento</w:t>
      </w:r>
      <w:bookmarkEnd w:id="176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6624B1" w:rsidRPr="00E43B34" w14:paraId="474913C4" w14:textId="77777777" w:rsidTr="002B423C">
        <w:trPr>
          <w:trHeight w:val="738"/>
        </w:trPr>
        <w:tc>
          <w:tcPr>
            <w:tcW w:w="457" w:type="dxa"/>
            <w:shd w:val="clear" w:color="auto" w:fill="F2F2F2" w:themeFill="background1" w:themeFillShade="F2"/>
          </w:tcPr>
          <w:p w14:paraId="5A926308" w14:textId="77777777" w:rsidR="006624B1" w:rsidRPr="00E43B34" w:rsidRDefault="006624B1" w:rsidP="002B423C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01</w:t>
            </w:r>
          </w:p>
          <w:p w14:paraId="3CEE02FF" w14:textId="77777777" w:rsidR="006624B1" w:rsidRPr="00E43B34" w:rsidRDefault="006624B1" w:rsidP="002B423C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02</w:t>
            </w:r>
          </w:p>
          <w:p w14:paraId="3593A88C" w14:textId="77777777" w:rsidR="006624B1" w:rsidRDefault="006624B1" w:rsidP="002B423C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03</w:t>
            </w:r>
          </w:p>
          <w:p w14:paraId="11F5C95B" w14:textId="7CB5E1F1" w:rsidR="006624B1" w:rsidRPr="006624B1" w:rsidRDefault="006624B1" w:rsidP="002B423C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04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011AC86B" w14:textId="77777777" w:rsidR="006624B1" w:rsidRDefault="006624B1" w:rsidP="002B423C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 w:rsidRPr="006624B1">
              <w:rPr>
                <w:rFonts w:ascii="Consolas" w:eastAsia="Courier" w:hAnsi="Consolas" w:cs="Courier"/>
                <w:sz w:val="18"/>
              </w:rPr>
              <w:t>complCfdi.ImpLocal10_Agrega_</w:t>
            </w:r>
            <w:proofErr w:type="gramStart"/>
            <w:r w:rsidRPr="006624B1">
              <w:rPr>
                <w:rFonts w:ascii="Consolas" w:eastAsia="Courier" w:hAnsi="Consolas" w:cs="Courier"/>
                <w:sz w:val="18"/>
              </w:rPr>
              <w:t>TrasladoImpuestoLocal(</w:t>
            </w:r>
            <w:proofErr w:type="gramEnd"/>
          </w:p>
          <w:p w14:paraId="2C76B639" w14:textId="75C5B5CB" w:rsidR="006624B1" w:rsidRDefault="006624B1" w:rsidP="002B423C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>
              <w:rPr>
                <w:rFonts w:ascii="Consolas" w:eastAsia="Courier" w:hAnsi="Consolas" w:cs="Courier"/>
                <w:sz w:val="18"/>
              </w:rPr>
              <w:t xml:space="preserve">                                                  </w:t>
            </w:r>
            <w:r w:rsidRPr="006624B1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"ISH</w:t>
            </w:r>
            <w:proofErr w:type="gramStart"/>
            <w:r w:rsidRPr="006624B1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</w:t>
            </w:r>
            <w:r w:rsidRPr="006624B1">
              <w:rPr>
                <w:rFonts w:ascii="Consolas" w:eastAsia="Courier" w:hAnsi="Consolas" w:cs="Courier"/>
                <w:sz w:val="18"/>
              </w:rPr>
              <w:t xml:space="preserve">, </w:t>
            </w:r>
            <w:r>
              <w:rPr>
                <w:rFonts w:ascii="Consolas" w:eastAsia="Courier" w:hAnsi="Consolas" w:cs="Courier"/>
                <w:sz w:val="18"/>
              </w:rPr>
              <w:t xml:space="preserve">  </w:t>
            </w:r>
            <w:proofErr w:type="gramEnd"/>
            <w:r>
              <w:rPr>
                <w:rFonts w:ascii="Consolas" w:eastAsia="Courier" w:hAnsi="Consolas" w:cs="Courier"/>
                <w:sz w:val="18"/>
              </w:rPr>
              <w:t xml:space="preserve"> </w:t>
            </w:r>
            <w:r w:rsidRPr="006624B1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//impuesto</w:t>
            </w:r>
          </w:p>
          <w:p w14:paraId="72DCAE5C" w14:textId="3CDC13FF" w:rsidR="006624B1" w:rsidRDefault="006624B1" w:rsidP="002B423C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>
              <w:rPr>
                <w:rFonts w:ascii="Consolas" w:eastAsia="Courier" w:hAnsi="Consolas" w:cs="Courier"/>
                <w:sz w:val="18"/>
              </w:rPr>
              <w:t xml:space="preserve">                                                  </w:t>
            </w:r>
            <w:r w:rsidRPr="006624B1">
              <w:rPr>
                <w:rFonts w:ascii="Consolas" w:eastAsia="Courier" w:hAnsi="Consolas" w:cs="Courier"/>
                <w:sz w:val="18"/>
              </w:rPr>
              <w:t xml:space="preserve">0.17m, </w:t>
            </w:r>
            <w:r>
              <w:rPr>
                <w:rFonts w:ascii="Consolas" w:eastAsia="Courier" w:hAnsi="Consolas" w:cs="Courier"/>
                <w:sz w:val="18"/>
              </w:rPr>
              <w:t xml:space="preserve">   </w:t>
            </w:r>
            <w:r w:rsidRPr="006624B1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//importe</w:t>
            </w:r>
          </w:p>
          <w:p w14:paraId="1F3ECCF2" w14:textId="029E40D2" w:rsidR="006624B1" w:rsidRPr="00E43B34" w:rsidRDefault="006624B1" w:rsidP="002B423C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>
              <w:rPr>
                <w:rFonts w:ascii="Consolas" w:eastAsia="Courier" w:hAnsi="Consolas" w:cs="Courier"/>
                <w:sz w:val="18"/>
              </w:rPr>
              <w:t xml:space="preserve">                                                  </w:t>
            </w:r>
            <w:r w:rsidRPr="006624B1">
              <w:rPr>
                <w:rFonts w:ascii="Consolas" w:eastAsia="Courier" w:hAnsi="Consolas" w:cs="Courier"/>
                <w:sz w:val="18"/>
              </w:rPr>
              <w:t>2.00m</w:t>
            </w:r>
            <w:proofErr w:type="gramStart"/>
            <w:r w:rsidRPr="006624B1">
              <w:rPr>
                <w:rFonts w:ascii="Consolas" w:eastAsia="Courier" w:hAnsi="Consolas" w:cs="Courier"/>
                <w:sz w:val="18"/>
              </w:rPr>
              <w:t>);</w:t>
            </w:r>
            <w:r>
              <w:rPr>
                <w:rFonts w:ascii="Consolas" w:eastAsia="Courier" w:hAnsi="Consolas" w:cs="Courier"/>
                <w:sz w:val="18"/>
              </w:rPr>
              <w:t xml:space="preserve">   </w:t>
            </w:r>
            <w:proofErr w:type="gramEnd"/>
            <w:r w:rsidRPr="006624B1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//tasa</w:t>
            </w:r>
          </w:p>
        </w:tc>
      </w:tr>
    </w:tbl>
    <w:p w14:paraId="2B66D152" w14:textId="1C52924A" w:rsidR="006624B1" w:rsidRDefault="00F03106" w:rsidP="00F03106">
      <w:pPr>
        <w:pStyle w:val="Ttulo3"/>
      </w:pPr>
      <w:bookmarkStart w:id="177" w:name="_Toc140772115"/>
      <w:r>
        <w:lastRenderedPageBreak/>
        <w:t>Generar el Complemento Impuestos Locales</w:t>
      </w:r>
      <w:bookmarkEnd w:id="177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F03106" w:rsidRPr="00E43B34" w14:paraId="30373C44" w14:textId="77777777" w:rsidTr="00D534E1">
        <w:trPr>
          <w:trHeight w:val="1842"/>
        </w:trPr>
        <w:tc>
          <w:tcPr>
            <w:tcW w:w="457" w:type="dxa"/>
            <w:shd w:val="clear" w:color="auto" w:fill="F2F2F2" w:themeFill="background1" w:themeFillShade="F2"/>
          </w:tcPr>
          <w:p w14:paraId="57003DCD" w14:textId="77777777" w:rsidR="00F03106" w:rsidRPr="00E43B34" w:rsidRDefault="00F03106" w:rsidP="002B423C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01</w:t>
            </w:r>
          </w:p>
          <w:p w14:paraId="3F4FBF82" w14:textId="77777777" w:rsidR="00F03106" w:rsidRPr="00E43B34" w:rsidRDefault="00F03106" w:rsidP="002B423C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02</w:t>
            </w:r>
          </w:p>
          <w:p w14:paraId="7172B67D" w14:textId="77777777" w:rsidR="00F03106" w:rsidRPr="00E43B34" w:rsidRDefault="00F03106" w:rsidP="002B423C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03</w:t>
            </w:r>
          </w:p>
          <w:p w14:paraId="58CFD890" w14:textId="77777777" w:rsidR="00F03106" w:rsidRPr="00E43B34" w:rsidRDefault="00F03106" w:rsidP="002B423C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04</w:t>
            </w:r>
          </w:p>
          <w:p w14:paraId="38B3EF98" w14:textId="77777777" w:rsidR="00F03106" w:rsidRPr="00E43B34" w:rsidRDefault="00F03106" w:rsidP="002B423C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05</w:t>
            </w:r>
          </w:p>
          <w:p w14:paraId="69FB678B" w14:textId="77777777" w:rsidR="00F03106" w:rsidRPr="00E43B34" w:rsidRDefault="00F03106" w:rsidP="002B423C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06</w:t>
            </w:r>
          </w:p>
          <w:p w14:paraId="6CC02AB7" w14:textId="77777777" w:rsidR="00F03106" w:rsidRPr="00E43B34" w:rsidRDefault="00F03106" w:rsidP="002B423C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E43B34">
              <w:rPr>
                <w:rFonts w:ascii="Consolas" w:eastAsia="Courier" w:hAnsi="Consolas" w:cs="Courier"/>
                <w:sz w:val="18"/>
                <w:szCs w:val="19"/>
              </w:rPr>
              <w:t>07</w:t>
            </w:r>
          </w:p>
          <w:p w14:paraId="33659362" w14:textId="22F31868" w:rsidR="00F03106" w:rsidRPr="00D534E1" w:rsidRDefault="00D534E1" w:rsidP="002B423C">
            <w:pPr>
              <w:rPr>
                <w:rFonts w:ascii="Consolas" w:eastAsia="Courier" w:hAnsi="Consolas" w:cs="Courier"/>
                <w:sz w:val="18"/>
                <w:szCs w:val="19"/>
              </w:rPr>
            </w:pPr>
            <w:r>
              <w:rPr>
                <w:rFonts w:ascii="Consolas" w:eastAsia="Courier" w:hAnsi="Consolas" w:cs="Courier"/>
                <w:sz w:val="18"/>
                <w:szCs w:val="19"/>
              </w:rPr>
              <w:t>08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46EB3822" w14:textId="3489A323" w:rsidR="00F03106" w:rsidRPr="00E43B34" w:rsidRDefault="00F03106" w:rsidP="00F0310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proofErr w:type="spellStart"/>
            <w:r w:rsidRPr="00E43B34">
              <w:rPr>
                <w:rFonts w:ascii="Consolas" w:hAnsi="Consolas" w:cs="Consolas"/>
                <w:color w:val="2B91AF"/>
                <w:sz w:val="18"/>
                <w:szCs w:val="19"/>
                <w:lang w:val="es-ES"/>
              </w:rPr>
              <w:t>ReturnXmlComplemento</w:t>
            </w:r>
            <w:proofErr w:type="spell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rtnXmlCompl</w:t>
            </w:r>
            <w:proofErr w:type="spell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= </w:t>
            </w:r>
            <w:proofErr w:type="spellStart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complCfdi</w:t>
            </w:r>
            <w:proofErr w:type="spell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.</w:t>
            </w:r>
            <w:r>
              <w:t xml:space="preserve"> </w:t>
            </w:r>
            <w:r w:rsidRPr="00F0310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ImpLocal10_generaComplemento </w:t>
            </w: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(</w:t>
            </w:r>
            <w:r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);</w:t>
            </w:r>
          </w:p>
          <w:p w14:paraId="48D53AC1" w14:textId="77777777" w:rsidR="00F03106" w:rsidRPr="00E43B34" w:rsidRDefault="00F03106" w:rsidP="002B423C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//comprobamos que se creó el complemento</w:t>
            </w:r>
          </w:p>
          <w:p w14:paraId="373BE61D" w14:textId="77777777" w:rsidR="00F03106" w:rsidRPr="00E43B34" w:rsidRDefault="00F03106" w:rsidP="002B423C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proofErr w:type="spellStart"/>
            <w:r w:rsidRPr="00E43B34">
              <w:rPr>
                <w:rFonts w:ascii="Consolas" w:hAnsi="Consolas" w:cs="Consolas"/>
                <w:color w:val="0000FF"/>
                <w:sz w:val="18"/>
                <w:szCs w:val="19"/>
                <w:lang w:val="es-ES"/>
              </w:rPr>
              <w:t>if</w:t>
            </w:r>
            <w:proofErr w:type="spell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(</w:t>
            </w:r>
            <w:proofErr w:type="spellStart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rtnXmlCompl.IsXmlComplementoCreated</w:t>
            </w:r>
            <w:proofErr w:type="spell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) {</w:t>
            </w:r>
          </w:p>
          <w:p w14:paraId="0FF7C4E0" w14:textId="651D7586" w:rsidR="00F03106" w:rsidRPr="00E43B34" w:rsidRDefault="00F03106" w:rsidP="002B423C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</w:t>
            </w:r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//agregamos el complemento al </w:t>
            </w:r>
            <w:r w:rsidR="003E2D69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comprobante</w:t>
            </w:r>
          </w:p>
          <w:p w14:paraId="2F486CCA" w14:textId="5D4E03A7" w:rsidR="00F03106" w:rsidRPr="00E43B34" w:rsidRDefault="00F03106" w:rsidP="002B423C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</w:t>
            </w:r>
            <w:r w:rsidR="003E2D69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c</w:t>
            </w: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fdi</w:t>
            </w:r>
            <w:r w:rsidR="003E2D69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40</w:t>
            </w: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.</w:t>
            </w:r>
            <w:r>
              <w:t xml:space="preserve"> </w:t>
            </w:r>
            <w:proofErr w:type="spellStart"/>
            <w:proofErr w:type="gramStart"/>
            <w:r w:rsidRPr="00F0310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addComplementoComprobante</w:t>
            </w:r>
            <w:proofErr w:type="spell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(</w:t>
            </w:r>
            <w:proofErr w:type="spellStart"/>
            <w:proofErr w:type="gram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rtnXmlCompl.XMLComplemento</w:t>
            </w:r>
            <w:proofErr w:type="spell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);</w:t>
            </w:r>
          </w:p>
          <w:p w14:paraId="088249B1" w14:textId="6ECAABCD" w:rsidR="00F03106" w:rsidRPr="00E43B34" w:rsidRDefault="00F03106" w:rsidP="002B423C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</w:t>
            </w:r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//agregamos el </w:t>
            </w:r>
            <w:proofErr w:type="spellStart"/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namespace</w:t>
            </w:r>
            <w:proofErr w:type="spellEnd"/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 de </w:t>
            </w:r>
            <w:r w:rsidR="003E2D69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Impuestos Locales</w:t>
            </w:r>
            <w:r w:rsidRPr="00E43B34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 al comprobante</w:t>
            </w:r>
          </w:p>
          <w:p w14:paraId="0951C9A5" w14:textId="066F9E4A" w:rsidR="00F03106" w:rsidRPr="00E43B34" w:rsidRDefault="00F03106" w:rsidP="002B423C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</w:t>
            </w:r>
            <w:r w:rsidR="003E2D69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c</w:t>
            </w: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fdi</w:t>
            </w:r>
            <w:r w:rsidR="003E2D69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40</w:t>
            </w: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.addNamespace(</w:t>
            </w:r>
            <w:proofErr w:type="spellStart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complCfdi</w:t>
            </w:r>
            <w:proofErr w:type="spellEnd"/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.</w:t>
            </w:r>
            <w:r>
              <w:t xml:space="preserve"> </w:t>
            </w:r>
            <w:r w:rsidRPr="00F0310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NsImpLocal10</w:t>
            </w: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);</w:t>
            </w:r>
          </w:p>
          <w:p w14:paraId="21B17737" w14:textId="77777777" w:rsidR="00F03106" w:rsidRPr="00E43B34" w:rsidRDefault="00F03106" w:rsidP="002B423C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 w:rsidRPr="00E43B34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}</w:t>
            </w:r>
          </w:p>
        </w:tc>
      </w:tr>
    </w:tbl>
    <w:p w14:paraId="1CB7A6D5" w14:textId="6CEC294B" w:rsidR="007E0E39" w:rsidRDefault="007E0E39" w:rsidP="007E0E39">
      <w:pPr>
        <w:pStyle w:val="Ttulo1"/>
      </w:pPr>
      <w:bookmarkStart w:id="178" w:name="_Toc497124908"/>
      <w:bookmarkStart w:id="179" w:name="_Toc140772116"/>
      <w:r>
        <w:t>Proceso de Cancelación</w:t>
      </w:r>
      <w:bookmarkEnd w:id="179"/>
    </w:p>
    <w:p w14:paraId="277F0B42" w14:textId="226FFF6D" w:rsidR="00A01E5A" w:rsidRDefault="00A01E5A" w:rsidP="00A01E5A">
      <w:pPr>
        <w:pStyle w:val="Ttulo2"/>
        <w:numPr>
          <w:ilvl w:val="1"/>
          <w:numId w:val="1"/>
        </w:numPr>
      </w:pPr>
      <w:bookmarkStart w:id="180" w:name="_Toc140772117"/>
      <w:r>
        <w:t>Cancelar un CFDI</w:t>
      </w:r>
      <w:bookmarkEnd w:id="178"/>
      <w:r>
        <w:t xml:space="preserve"> 2018</w:t>
      </w:r>
      <w:r w:rsidR="00D03646">
        <w:t xml:space="preserve"> (actualización)</w:t>
      </w:r>
      <w:bookmarkEnd w:id="180"/>
    </w:p>
    <w:p w14:paraId="3504CF13" w14:textId="046DB954" w:rsidR="00E242CF" w:rsidRDefault="00E242CF" w:rsidP="00E242CF">
      <w:pPr>
        <w:jc w:val="both"/>
      </w:pP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006B85AA" wp14:editId="1183E077">
                <wp:extent cx="5971540" cy="841248"/>
                <wp:effectExtent l="0" t="0" r="10160" b="16510"/>
                <wp:docPr id="454" name="Rectángulo redondeado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540" cy="841248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F0DB0C" w14:textId="77F3BD7D" w:rsidR="007F22A2" w:rsidRPr="007E28A1" w:rsidRDefault="007F22A2" w:rsidP="00E242CF">
                            <w:pPr>
                              <w:pStyle w:val="Textoindependiente"/>
                              <w:rPr>
                                <w:szCs w:val="22"/>
                              </w:rPr>
                            </w:pPr>
                            <w:r w:rsidRPr="00D47FC7">
                              <w:rPr>
                                <w:szCs w:val="22"/>
                              </w:rPr>
                              <w:t>Este método será eliminado en futura versión, por lo que se recomienda utilizar en su lugar el método</w:t>
                            </w:r>
                            <w:r>
                              <w:rPr>
                                <w:rFonts w:ascii="Consolas" w:hAnsi="Consolas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D47FC7">
                              <w:rPr>
                                <w:rFonts w:ascii="Consolas" w:hAnsi="Consolas"/>
                                <w:szCs w:val="22"/>
                              </w:rPr>
                              <w:t>cancelaCfdisNuevoProceso</w:t>
                            </w:r>
                            <w:proofErr w:type="spellEnd"/>
                            <w:r>
                              <w:rPr>
                                <w:rFonts w:ascii="Consolas" w:hAnsi="Consolas"/>
                                <w:szCs w:val="22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Consolas" w:hAnsi="Consolas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06B85AA" id="Rectángulo redondeado 454" o:spid="_x0000_s1044" style="width:470.2pt;height:6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" fillcolor="#ed7d31 [3205]" strokecolor="white [3201]" strokeweight="1.5pt">
                <v:stroke joinstyle="miter"/>
                <v:textbox>
                  <w:txbxContent>
                    <w:p w14:paraId="62F0DB0C" w14:textId="77F3BD7D" w:rsidR="007F22A2" w:rsidRPr="007E28A1" w:rsidRDefault="007F22A2" w:rsidP="00E242CF">
                      <w:pPr>
                        <w:pStyle w:val="Textoindependiente"/>
                        <w:rPr>
                          <w:szCs w:val="22"/>
                        </w:rPr>
                      </w:pPr>
                      <w:r w:rsidRPr="00D47FC7">
                        <w:rPr>
                          <w:szCs w:val="22"/>
                        </w:rPr>
                        <w:t>Este método será eliminado en futura versión, por lo que se recomienda utilizar en su lugar el método</w:t>
                      </w:r>
                      <w:r>
                        <w:rPr>
                          <w:rFonts w:ascii="Consolas" w:hAnsi="Consolas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D47FC7">
                        <w:rPr>
                          <w:rFonts w:ascii="Consolas" w:hAnsi="Consolas"/>
                          <w:szCs w:val="22"/>
                        </w:rPr>
                        <w:t>cancelaCfdisNuevoProceso</w:t>
                      </w:r>
                      <w:proofErr w:type="spellEnd"/>
                      <w:r>
                        <w:rPr>
                          <w:rFonts w:ascii="Consolas" w:hAnsi="Consolas"/>
                          <w:szCs w:val="22"/>
                        </w:rPr>
                        <w:t>(</w:t>
                      </w:r>
                      <w:proofErr w:type="gramEnd"/>
                      <w:r>
                        <w:rPr>
                          <w:rFonts w:ascii="Consolas" w:hAnsi="Consolas"/>
                          <w:szCs w:val="22"/>
                        </w:rPr>
                        <w:t>)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B0CDAC7" w14:textId="040838DB" w:rsidR="00D47FC7" w:rsidRDefault="00D47FC7" w:rsidP="00E242CF">
      <w:pPr>
        <w:jc w:val="both"/>
      </w:pPr>
    </w:p>
    <w:p w14:paraId="3DA6C0E7" w14:textId="77B4290A" w:rsidR="00D03646" w:rsidRDefault="00D03646" w:rsidP="00E242CF">
      <w:pPr>
        <w:jc w:val="both"/>
        <w:rPr>
          <w:rStyle w:val="TextoindependienteCar"/>
        </w:rPr>
      </w:pPr>
      <w:r>
        <w:t>Este método permite iniciar la cancelación de un</w:t>
      </w:r>
      <w:r w:rsidR="00D47FC7">
        <w:t>o o más</w:t>
      </w:r>
      <w:r>
        <w:t xml:space="preserve"> </w:t>
      </w:r>
      <w:proofErr w:type="spellStart"/>
      <w:r>
        <w:t>CFDI</w:t>
      </w:r>
      <w:r w:rsidR="00D47FC7">
        <w:t>s</w:t>
      </w:r>
      <w:proofErr w:type="spellEnd"/>
      <w:r w:rsidR="00D47FC7">
        <w:t xml:space="preserve"> </w:t>
      </w:r>
      <w:r>
        <w:t>mediante el nuevo esquema de cancelación, para usarlo se debe configurar su respectivo “</w:t>
      </w:r>
      <w:proofErr w:type="spellStart"/>
      <w:r>
        <w:t>Endpoint</w:t>
      </w:r>
      <w:proofErr w:type="spellEnd"/>
      <w:r>
        <w:t xml:space="preserve">”, por lo que si ya se utilizaba la </w:t>
      </w:r>
      <w:proofErr w:type="spellStart"/>
      <w:r>
        <w:t>dll</w:t>
      </w:r>
      <w:proofErr w:type="spellEnd"/>
      <w:r>
        <w:t xml:space="preserve"> con anterioridad y no se ha implementado la llamada a este método se deberá de consumir este servicio mediante esta clase  </w:t>
      </w:r>
      <w:hyperlink w:anchor="_Clase_ReturnCancelacion2018" w:history="1">
        <w:r w:rsidRPr="00FC1DB3">
          <w:rPr>
            <w:rStyle w:val="Hipervnculo"/>
            <w:rFonts w:ascii="Consolas" w:hAnsi="Consolas" w:cs="Consolas"/>
            <w:sz w:val="19"/>
            <w:szCs w:val="19"/>
            <w:lang w:val="es-ES"/>
          </w:rPr>
          <w:t>Cancelacion2018</w:t>
        </w:r>
      </w:hyperlink>
      <w:r>
        <w:rPr>
          <w:rFonts w:ascii="Consolas" w:hAnsi="Consolas" w:cs="Consolas"/>
          <w:color w:val="000000"/>
          <w:sz w:val="19"/>
          <w:szCs w:val="19"/>
          <w:lang w:val="es-ES"/>
        </w:rPr>
        <w:t xml:space="preserve"> </w:t>
      </w:r>
      <w:r w:rsidRPr="00D03646">
        <w:rPr>
          <w:rStyle w:val="TextoindependienteCar"/>
        </w:rPr>
        <w:t xml:space="preserve">(Nota ver </w:t>
      </w:r>
      <w:hyperlink w:anchor="_Agregar_información_del" w:history="1">
        <w:r w:rsidRPr="00D03646">
          <w:rPr>
            <w:rStyle w:val="Hipervnculo"/>
          </w:rPr>
          <w:t>sección configuración</w:t>
        </w:r>
      </w:hyperlink>
      <w:r w:rsidRPr="00D03646">
        <w:rPr>
          <w:rStyle w:val="TextoindependienteCar"/>
        </w:rPr>
        <w:t xml:space="preserve"> para agregar su respectivo </w:t>
      </w:r>
      <w:proofErr w:type="spellStart"/>
      <w:r>
        <w:rPr>
          <w:rStyle w:val="TextoindependienteCar"/>
        </w:rPr>
        <w:t>endpoint</w:t>
      </w:r>
      <w:proofErr w:type="spellEnd"/>
      <w:r>
        <w:rPr>
          <w:rStyle w:val="TextoindependienteCar"/>
        </w:rPr>
        <w:t xml:space="preserve"> </w:t>
      </w:r>
      <w:proofErr w:type="spellStart"/>
      <w:r>
        <w:rPr>
          <w:rStyle w:val="TextoindependienteCar"/>
        </w:rPr>
        <w:t>address</w:t>
      </w:r>
      <w:proofErr w:type="spellEnd"/>
      <w:r>
        <w:rPr>
          <w:rStyle w:val="TextoindependienteCar"/>
        </w:rPr>
        <w:t>)</w:t>
      </w:r>
      <w:r w:rsidR="00FC1DB3">
        <w:rPr>
          <w:rStyle w:val="TextoindependienteCar"/>
        </w:rPr>
        <w:t xml:space="preserve">. Para mayor detalle ver </w:t>
      </w:r>
      <w:hyperlink w:anchor="_Referencias" w:history="1">
        <w:r w:rsidR="00FC1DB3" w:rsidRPr="00FC1DB3">
          <w:rPr>
            <w:rStyle w:val="Hipervnculo"/>
          </w:rPr>
          <w:t>Referencias</w:t>
        </w:r>
      </w:hyperlink>
      <w:r w:rsidR="00FC1DB3">
        <w:rPr>
          <w:rStyle w:val="TextoindependienteCar"/>
        </w:rPr>
        <w:t>.</w:t>
      </w:r>
    </w:p>
    <w:p w14:paraId="3F30F3F3" w14:textId="77777777" w:rsidR="00531903" w:rsidRDefault="00531903" w:rsidP="00E242CF">
      <w:pPr>
        <w:jc w:val="both"/>
        <w:rPr>
          <w:rStyle w:val="TextoindependienteCar"/>
        </w:rPr>
      </w:pPr>
    </w:p>
    <w:p w14:paraId="3B5F88C0" w14:textId="1F1FCCCF" w:rsidR="00531903" w:rsidRDefault="00531903" w:rsidP="00531903">
      <w:pPr>
        <w:jc w:val="both"/>
        <w:rPr>
          <w:rStyle w:val="TextoindependienteCar"/>
        </w:rPr>
      </w:pPr>
      <w:r>
        <w:rPr>
          <w:rStyle w:val="TextoindependienteCar"/>
        </w:rPr>
        <w:t xml:space="preserve">La lista de </w:t>
      </w:r>
      <w:proofErr w:type="spellStart"/>
      <w:r>
        <w:rPr>
          <w:rStyle w:val="TextoindependienteCar"/>
        </w:rPr>
        <w:t>UUIDs</w:t>
      </w:r>
      <w:proofErr w:type="spellEnd"/>
      <w:r>
        <w:rPr>
          <w:rStyle w:val="TextoindependienteCar"/>
        </w:rPr>
        <w:t xml:space="preserve"> a cancelar debe conformarse con un </w:t>
      </w:r>
      <w:proofErr w:type="spellStart"/>
      <w:r>
        <w:rPr>
          <w:rStyle w:val="TextoindependienteCar"/>
        </w:rPr>
        <w:t>string</w:t>
      </w:r>
      <w:proofErr w:type="spellEnd"/>
      <w:r>
        <w:rPr>
          <w:rStyle w:val="TextoindependienteCar"/>
        </w:rPr>
        <w:t xml:space="preserve"> para cada UUID a cancelar con el formato</w:t>
      </w:r>
    </w:p>
    <w:p w14:paraId="227FB233" w14:textId="59DFF77B" w:rsidR="00531903" w:rsidRDefault="00531903" w:rsidP="00E242CF">
      <w:pPr>
        <w:jc w:val="both"/>
        <w:rPr>
          <w:rStyle w:val="TextoindependienteCar"/>
        </w:rPr>
      </w:pPr>
      <w:r>
        <w:rPr>
          <w:rFonts w:ascii="Consolas" w:hAnsi="Consolas" w:cs="Consolas"/>
          <w:color w:val="A31515"/>
          <w:sz w:val="19"/>
          <w:szCs w:val="19"/>
          <w:lang w:val="es-ES"/>
        </w:rPr>
        <w:t xml:space="preserve">|UUID a </w:t>
      </w:r>
      <w:proofErr w:type="spellStart"/>
      <w:r>
        <w:rPr>
          <w:rFonts w:ascii="Consolas" w:hAnsi="Consolas" w:cs="Consolas"/>
          <w:color w:val="A31515"/>
          <w:sz w:val="19"/>
          <w:szCs w:val="19"/>
          <w:lang w:val="es-ES"/>
        </w:rPr>
        <w:t>cancelar|MotivoCancelacion|UUID</w:t>
      </w:r>
      <w:proofErr w:type="spellEnd"/>
      <w:r>
        <w:rPr>
          <w:rFonts w:ascii="Consolas" w:hAnsi="Consolas" w:cs="Consolas"/>
          <w:color w:val="A31515"/>
          <w:sz w:val="19"/>
          <w:szCs w:val="19"/>
          <w:lang w:val="es-ES"/>
        </w:rPr>
        <w:t xml:space="preserve"> que sustituye|</w:t>
      </w:r>
      <w:r>
        <w:rPr>
          <w:rStyle w:val="TextoindependienteCar"/>
        </w:rPr>
        <w:t xml:space="preserve">, en caso de que no sea necesario incluir el UUID que sustituye, se deberá dejar el espacio en blanco conservando los caracteres pipe </w:t>
      </w:r>
      <w:r w:rsidR="00096476">
        <w:rPr>
          <w:rStyle w:val="TextoindependienteCar"/>
        </w:rPr>
        <w:t>especificados.</w:t>
      </w:r>
    </w:p>
    <w:p w14:paraId="71B22C7E" w14:textId="77777777" w:rsidR="00531903" w:rsidRDefault="00531903" w:rsidP="00E242CF">
      <w:pPr>
        <w:jc w:val="both"/>
        <w:rPr>
          <w:rStyle w:val="TextoindependienteCar"/>
        </w:rPr>
      </w:pPr>
    </w:p>
    <w:p w14:paraId="5597545A" w14:textId="77777777" w:rsidR="00D47FC7" w:rsidRPr="00D03646" w:rsidRDefault="00D47FC7" w:rsidP="00E242CF">
      <w:pPr>
        <w:jc w:val="both"/>
        <w:rPr>
          <w:rStyle w:val="TextoindependienteCar"/>
        </w:rPr>
      </w:pPr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A01E5A" w:rsidRPr="00E43B34" w14:paraId="7C2E91ED" w14:textId="77777777" w:rsidTr="0031057B">
        <w:trPr>
          <w:trHeight w:val="1951"/>
        </w:trPr>
        <w:tc>
          <w:tcPr>
            <w:tcW w:w="457" w:type="dxa"/>
            <w:shd w:val="clear" w:color="auto" w:fill="F2F2F2" w:themeFill="background1" w:themeFillShade="F2"/>
          </w:tcPr>
          <w:p w14:paraId="4FDFB120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01</w:t>
            </w:r>
          </w:p>
          <w:p w14:paraId="539B03C6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02</w:t>
            </w:r>
          </w:p>
          <w:p w14:paraId="7CEC9306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03</w:t>
            </w:r>
          </w:p>
          <w:p w14:paraId="1AD1540E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04</w:t>
            </w:r>
          </w:p>
          <w:p w14:paraId="6B924EC3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05</w:t>
            </w:r>
          </w:p>
          <w:p w14:paraId="66E47916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06</w:t>
            </w:r>
          </w:p>
          <w:p w14:paraId="660630B5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07</w:t>
            </w:r>
          </w:p>
          <w:p w14:paraId="1687894A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08</w:t>
            </w:r>
          </w:p>
          <w:p w14:paraId="68AAA72F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09</w:t>
            </w:r>
          </w:p>
          <w:p w14:paraId="75DCA4F7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10</w:t>
            </w:r>
          </w:p>
          <w:p w14:paraId="2CB19157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1112</w:t>
            </w:r>
          </w:p>
          <w:p w14:paraId="332188F4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13</w:t>
            </w:r>
          </w:p>
          <w:p w14:paraId="288FC405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14</w:t>
            </w:r>
          </w:p>
          <w:p w14:paraId="2E5FC351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15</w:t>
            </w:r>
          </w:p>
          <w:p w14:paraId="2AD4C98D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16</w:t>
            </w:r>
          </w:p>
          <w:p w14:paraId="4044F8DE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17</w:t>
            </w:r>
          </w:p>
          <w:p w14:paraId="310C43E7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18</w:t>
            </w:r>
          </w:p>
          <w:p w14:paraId="3E95B3EF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19</w:t>
            </w:r>
          </w:p>
          <w:p w14:paraId="1024A873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20</w:t>
            </w:r>
          </w:p>
          <w:p w14:paraId="695F0856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21</w:t>
            </w:r>
          </w:p>
          <w:p w14:paraId="7DCFACCC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22</w:t>
            </w:r>
          </w:p>
          <w:p w14:paraId="2324FAFB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23</w:t>
            </w:r>
          </w:p>
          <w:p w14:paraId="5CBD462D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lastRenderedPageBreak/>
              <w:t>24</w:t>
            </w:r>
          </w:p>
          <w:p w14:paraId="643A01C4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25</w:t>
            </w:r>
          </w:p>
          <w:p w14:paraId="206298BE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26</w:t>
            </w:r>
          </w:p>
          <w:p w14:paraId="018A7104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27</w:t>
            </w:r>
          </w:p>
          <w:p w14:paraId="371E5E93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28</w:t>
            </w:r>
          </w:p>
          <w:p w14:paraId="231F091E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29</w:t>
            </w:r>
          </w:p>
          <w:p w14:paraId="78AD8F6C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30</w:t>
            </w:r>
          </w:p>
          <w:p w14:paraId="35642609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31</w:t>
            </w:r>
          </w:p>
          <w:p w14:paraId="5E13EE3A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32</w:t>
            </w:r>
          </w:p>
          <w:p w14:paraId="3DA7016F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32</w:t>
            </w:r>
          </w:p>
          <w:p w14:paraId="4AEEDB69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33</w:t>
            </w:r>
          </w:p>
          <w:p w14:paraId="48642E0D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34</w:t>
            </w:r>
          </w:p>
          <w:p w14:paraId="46477992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35</w:t>
            </w:r>
          </w:p>
          <w:p w14:paraId="3F0FAF81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36</w:t>
            </w:r>
          </w:p>
          <w:p w14:paraId="57CCBD0E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37</w:t>
            </w:r>
          </w:p>
          <w:p w14:paraId="647DB014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38</w:t>
            </w:r>
          </w:p>
          <w:p w14:paraId="44D8E1FB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39</w:t>
            </w:r>
          </w:p>
          <w:p w14:paraId="4F62378B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40</w:t>
            </w:r>
          </w:p>
          <w:p w14:paraId="05F9B5C7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41</w:t>
            </w:r>
          </w:p>
          <w:p w14:paraId="57BF4472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42</w:t>
            </w:r>
          </w:p>
          <w:p w14:paraId="5FB1A93F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43</w:t>
            </w:r>
          </w:p>
          <w:p w14:paraId="1CB413F2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44</w:t>
            </w:r>
          </w:p>
          <w:p w14:paraId="3DB6BBF1" w14:textId="436DE13D" w:rsidR="00F3661F" w:rsidRPr="00E43B34" w:rsidRDefault="00F3661F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45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481F06E0" w14:textId="77777777" w:rsidR="007375F6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lastRenderedPageBreak/>
              <w:t xml:space="preserve">Cancelacion2018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cancelacion2018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=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new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Cancelacion2018(</w:t>
            </w:r>
          </w:p>
          <w:p w14:paraId="113FFFBE" w14:textId="14BCB805" w:rsidR="007375F6" w:rsidRDefault="007375F6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"JGE080430LN8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//Usuario Sifei</w:t>
            </w:r>
          </w:p>
          <w:p w14:paraId="20C6172F" w14:textId="69468F96" w:rsidR="007375F6" w:rsidRDefault="007375F6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"0e84ec92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,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 xml:space="preserve">   </w:t>
            </w:r>
            <w:proofErr w:type="gramEnd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 xml:space="preserve">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Password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 Sifei</w:t>
            </w:r>
          </w:p>
          <w:p w14:paraId="2654CF2A" w14:textId="3F6797B7" w:rsidR="00A01E5A" w:rsidRDefault="007375F6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                      </w:t>
            </w:r>
            <w:proofErr w:type="gramStart"/>
            <w:r w:rsidRPr="007375F6"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CFDI33.tipoTimbrado.Pruebas</w:t>
            </w:r>
            <w:proofErr w:type="gramEnd"/>
            <w:r w:rsidR="00A01E5A"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);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//Ambiente</w:t>
            </w:r>
          </w:p>
          <w:p w14:paraId="1E9C4418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msg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=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;</w:t>
            </w:r>
          </w:p>
          <w:p w14:paraId="6BED0B48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//Lista de 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uuids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 del comprobante a cancelar</w:t>
            </w:r>
          </w:p>
          <w:p w14:paraId="7FD6BCB1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List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&lt;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&gt;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uuids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=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new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List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&lt;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&gt;(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);   </w:t>
            </w:r>
          </w:p>
          <w:p w14:paraId="6C11D619" w14:textId="5A305564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uuids.Add</w:t>
            </w:r>
            <w:bookmarkStart w:id="181" w:name="_Hlk135652406"/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</w:t>
            </w:r>
            <w:r w:rsidR="00531903"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|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XXXXXX-447C-4F10-BCD7-D1949CDF636CXXX</w:t>
            </w:r>
            <w:r w:rsidR="00531903"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|02||</w:t>
            </w:r>
            <w:bookmarkEnd w:id="181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);</w:t>
            </w:r>
          </w:p>
          <w:p w14:paraId="034F6A68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try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{</w:t>
            </w:r>
          </w:p>
          <w:p w14:paraId="18B1CBDC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ReturnCancelacion2018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returnCancelacion2018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= cancelacion2018.cancelaCfdis(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ref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msg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,</w:t>
            </w:r>
          </w:p>
          <w:p w14:paraId="75ACBDCE" w14:textId="3B68C7BA" w:rsidR="00A01E5A" w:rsidRDefault="00A01E5A" w:rsidP="00745A9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uuids.ToArray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(),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//arreglo de 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Uuid</w:t>
            </w:r>
            <w:proofErr w:type="spellEnd"/>
          </w:p>
          <w:p w14:paraId="7EFA84F6" w14:textId="2943954A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"MAR980114GQA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,</w:t>
            </w:r>
            <w:r w:rsidR="00531903"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</w:t>
            </w:r>
            <w:r w:rsidR="00531903"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</w:t>
            </w:r>
            <w:proofErr w:type="gramEnd"/>
            <w:r w:rsidR="00531903"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</w:t>
            </w:r>
            <w:proofErr w:type="spellStart"/>
            <w:r w:rsidR="00531903" w:rsidRPr="00531903"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rfcEmisor</w:t>
            </w:r>
            <w:proofErr w:type="spellEnd"/>
          </w:p>
          <w:p w14:paraId="6BCBDEC1" w14:textId="5A3428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CERTIFICADO_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PATH,</w:t>
            </w:r>
            <w:r w:rsidR="00531903"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</w:t>
            </w:r>
            <w:r w:rsidR="00531903"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</w:t>
            </w:r>
            <w:proofErr w:type="gramEnd"/>
            <w:r w:rsidR="00531903"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</w:t>
            </w:r>
            <w:proofErr w:type="spellStart"/>
            <w:r w:rsidR="00531903" w:rsidRPr="00531903"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rutaCert</w:t>
            </w:r>
            <w:proofErr w:type="spellEnd"/>
          </w:p>
          <w:p w14:paraId="072D8907" w14:textId="5C757DFA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CERTIFICADO</w:t>
            </w:r>
            <w:r w:rsidR="00745A9E"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KEY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PA</w:t>
            </w:r>
            <w:r w:rsidR="00745A9E"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TH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,</w:t>
            </w:r>
            <w:r w:rsidR="00531903"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</w:t>
            </w:r>
            <w:r w:rsidR="00531903"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</w:t>
            </w:r>
            <w:proofErr w:type="gramEnd"/>
            <w:r w:rsidR="00531903"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</w:t>
            </w:r>
            <w:proofErr w:type="spellStart"/>
            <w:r w:rsidR="00531903" w:rsidRPr="00531903"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rutaKey</w:t>
            </w:r>
            <w:proofErr w:type="spellEnd"/>
          </w:p>
          <w:p w14:paraId="72F8D0E6" w14:textId="3247FE49" w:rsidR="00A01E5A" w:rsidRDefault="00A01E5A" w:rsidP="00745A9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"12345678a"</w:t>
            </w:r>
            <w:r w:rsidR="00745A9E"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);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pass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 del certificado</w:t>
            </w:r>
          </w:p>
          <w:p w14:paraId="4E72F014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if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(!returnCancelacion2018.Procesado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 {</w:t>
            </w:r>
          </w:p>
          <w:p w14:paraId="2A711818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Console.Write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(returnCancelacion2018.CodigoError);</w:t>
            </w:r>
          </w:p>
          <w:p w14:paraId="4FB6089D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MessageBox.Show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"Error al cancelar: 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+ returnCancelacion2018.CodigoError +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"detalle"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+ returnCancelacion2018.ErrorDetalle);</w:t>
            </w:r>
          </w:p>
          <w:p w14:paraId="15755C35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}</w:t>
            </w:r>
          </w:p>
          <w:p w14:paraId="525F29AE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lastRenderedPageBreak/>
              <w:t xml:space="preserve">      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else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{</w:t>
            </w:r>
          </w:p>
          <w:p w14:paraId="27CEDC8B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//acuse detalle es una lista de objetos 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AcuseDetalle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, uno por cada 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uuid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 mandado a cancelar</w:t>
            </w:r>
          </w:p>
          <w:p w14:paraId="45EF7C4A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foreach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(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var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acuse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in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returnCancelacion2018.AcuseBE.AcuseDetalle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 {</w:t>
            </w:r>
          </w:p>
          <w:p w14:paraId="0F7FFAC7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codigo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 201 indica que se realizó exitosamente ya sea para aprobación por parte del receptor o si el comprobante se canceló sin autorización</w:t>
            </w:r>
          </w:p>
          <w:p w14:paraId="3BC45A3E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if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(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acuse.Status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==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"201"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) {  </w:t>
            </w:r>
          </w:p>
          <w:p w14:paraId="76C6CDF8" w14:textId="584E667A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//se recomienda ver</w:t>
            </w:r>
            <w:r w:rsidR="00531903"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i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ficar con el 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metodo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 consulta CFDI</w:t>
            </w:r>
          </w:p>
          <w:p w14:paraId="43D88DF1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}</w:t>
            </w:r>
          </w:p>
          <w:p w14:paraId="65CA3149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}</w:t>
            </w:r>
          </w:p>
          <w:p w14:paraId="18D1BC73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XmlDocument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xml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=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new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XmlDocument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);</w:t>
            </w:r>
          </w:p>
          <w:p w14:paraId="41375614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xml.LoadXml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(returnCancelacion2018.AcuseBE.AcuseXml);</w:t>
            </w:r>
          </w:p>
          <w:p w14:paraId="02EE0FFE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</w:t>
            </w:r>
          </w:p>
          <w:p w14:paraId="01E824C5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xml.Save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(WORK_DIR +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"\\AcuseCancelacion"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+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DateTime.Now.ToString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</w:t>
            </w:r>
            <w:proofErr w:type="spellStart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yyyy</w:t>
            </w:r>
            <w:proofErr w:type="spellEnd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-MM-</w:t>
            </w:r>
            <w:proofErr w:type="spellStart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ddTHH.mm.ss</w:t>
            </w:r>
            <w:proofErr w:type="spellEnd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) +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".</w:t>
            </w:r>
            <w:proofErr w:type="spellStart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xml</w:t>
            </w:r>
            <w:proofErr w:type="spellEnd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);</w:t>
            </w:r>
          </w:p>
          <w:p w14:paraId="41D75476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MessageBox.Show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"ok: 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+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returnCancelacion2018.AcuseBE.AcuseXml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);</w:t>
            </w:r>
          </w:p>
          <w:p w14:paraId="7CD01ADC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}</w:t>
            </w:r>
          </w:p>
          <w:p w14:paraId="56A366FA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</w:p>
          <w:p w14:paraId="55B264CD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}</w:t>
            </w:r>
          </w:p>
          <w:p w14:paraId="37D20076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catch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(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Exception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ex) {</w:t>
            </w:r>
          </w:p>
          <w:p w14:paraId="0E688F9A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MessageBox.Show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"Error al cancelar: 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+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ex.Message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);</w:t>
            </w:r>
          </w:p>
          <w:p w14:paraId="5C59CD87" w14:textId="77777777" w:rsidR="00A01E5A" w:rsidRPr="00E43B34" w:rsidRDefault="00A01E5A" w:rsidP="0031057B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}</w:t>
            </w:r>
          </w:p>
        </w:tc>
      </w:tr>
    </w:tbl>
    <w:p w14:paraId="564F9DB4" w14:textId="77777777" w:rsidR="00FC1DB3" w:rsidRDefault="00A01E5A" w:rsidP="00A01E5A">
      <w:pPr>
        <w:pStyle w:val="Textoindependiente"/>
      </w:pPr>
      <w:r>
        <w:lastRenderedPageBreak/>
        <w:t xml:space="preserve">Para mayor detalle ir a la sección </w:t>
      </w:r>
      <w:r>
        <w:fldChar w:fldCharType="begin"/>
      </w:r>
      <w:r>
        <w:instrText xml:space="preserve"> REF _Ref496708049 \r \h </w:instrText>
      </w:r>
      <w:r>
        <w:fldChar w:fldCharType="separate"/>
      </w:r>
      <w:r w:rsidR="00870AC5">
        <w:t>9</w:t>
      </w:r>
      <w:r>
        <w:fldChar w:fldCharType="end"/>
      </w:r>
      <w:r>
        <w:t xml:space="preserve"> </w:t>
      </w:r>
      <w:r>
        <w:fldChar w:fldCharType="begin"/>
      </w:r>
      <w:r>
        <w:instrText xml:space="preserve"> REF _Ref496708053 \h </w:instrText>
      </w:r>
      <w:r>
        <w:fldChar w:fldCharType="separate"/>
      </w:r>
      <w:r w:rsidR="00870AC5">
        <w:t>Referencia</w:t>
      </w:r>
      <w:r>
        <w:fldChar w:fldCharType="end"/>
      </w:r>
      <w:r>
        <w:t xml:space="preserve"> y a la </w:t>
      </w:r>
      <w:proofErr w:type="gramStart"/>
      <w:r>
        <w:t>sección  “</w:t>
      </w:r>
      <w:proofErr w:type="gramEnd"/>
      <w:r w:rsidR="00000000">
        <w:fldChar w:fldCharType="begin"/>
      </w:r>
      <w:r w:rsidR="00000000">
        <w:instrText>HYPERLINK \l "_Codigos_de_respuesta"</w:instrText>
      </w:r>
      <w:r w:rsidR="00000000">
        <w:fldChar w:fldCharType="separate"/>
      </w:r>
      <w:r w:rsidRPr="00EB55B8">
        <w:rPr>
          <w:rStyle w:val="Hipervnculo"/>
        </w:rPr>
        <w:t>Códigos de respuesta</w:t>
      </w:r>
      <w:r w:rsidR="00000000">
        <w:rPr>
          <w:rStyle w:val="Hipervnculo"/>
        </w:rPr>
        <w:fldChar w:fldCharType="end"/>
      </w:r>
      <w:r>
        <w:t>”.</w:t>
      </w:r>
    </w:p>
    <w:p w14:paraId="60707D87" w14:textId="42DF8C4D" w:rsidR="00AE46C0" w:rsidRDefault="00AE46C0" w:rsidP="00AE46C0">
      <w:pPr>
        <w:pStyle w:val="Ttulo2"/>
      </w:pPr>
      <w:bookmarkStart w:id="182" w:name="_Toc140772118"/>
      <w:r>
        <w:t xml:space="preserve">Cancelar </w:t>
      </w:r>
      <w:proofErr w:type="spellStart"/>
      <w:r>
        <w:t>CFDIs</w:t>
      </w:r>
      <w:proofErr w:type="spellEnd"/>
      <w:r>
        <w:t xml:space="preserve"> Nuevo Proceso</w:t>
      </w:r>
      <w:bookmarkEnd w:id="182"/>
    </w:p>
    <w:p w14:paraId="744A9F11" w14:textId="0A90CD38" w:rsidR="00AE46C0" w:rsidRDefault="00AE46C0" w:rsidP="00A01E5A">
      <w:pPr>
        <w:pStyle w:val="Textoindependiente"/>
      </w:pP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701D8E58" wp14:editId="08D1B8EF">
                <wp:extent cx="5971540" cy="704850"/>
                <wp:effectExtent l="0" t="0" r="10160" b="19050"/>
                <wp:docPr id="467" name="Rectángulo redondeado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540" cy="7048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920778" w14:textId="61881483" w:rsidR="007F22A2" w:rsidRPr="007E28A1" w:rsidRDefault="007F22A2" w:rsidP="00AE46C0">
                            <w:pPr>
                              <w:pStyle w:val="Textoindependiente"/>
                              <w:rPr>
                                <w:szCs w:val="22"/>
                              </w:rPr>
                            </w:pPr>
                            <w:r w:rsidRPr="00D47FC7">
                              <w:rPr>
                                <w:szCs w:val="22"/>
                              </w:rPr>
                              <w:t xml:space="preserve">Este método </w:t>
                            </w:r>
                            <w:r>
                              <w:rPr>
                                <w:szCs w:val="22"/>
                              </w:rPr>
                              <w:t xml:space="preserve">sustituye al método </w:t>
                            </w:r>
                            <w:proofErr w:type="spellStart"/>
                            <w:proofErr w:type="gramStart"/>
                            <w:r w:rsidRPr="00AE46C0">
                              <w:rPr>
                                <w:rFonts w:ascii="Consolas" w:hAnsi="Consolas"/>
                                <w:szCs w:val="22"/>
                              </w:rPr>
                              <w:t>cancelaCfdis</w:t>
                            </w:r>
                            <w:proofErr w:type="spellEnd"/>
                            <w:r>
                              <w:rPr>
                                <w:rFonts w:ascii="Consolas" w:hAnsi="Consolas"/>
                                <w:szCs w:val="22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Consolas" w:hAnsi="Consolas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01D8E58" id="Rectángulo redondeado 467" o:spid="_x0000_s1045" style="width:470.2pt;height:5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" fillcolor="#ed7d31 [3205]" strokecolor="white [3201]" strokeweight="1.5pt">
                <v:stroke joinstyle="miter"/>
                <v:textbox>
                  <w:txbxContent>
                    <w:p w14:paraId="41920778" w14:textId="61881483" w:rsidR="007F22A2" w:rsidRPr="007E28A1" w:rsidRDefault="007F22A2" w:rsidP="00AE46C0">
                      <w:pPr>
                        <w:pStyle w:val="Textoindependiente"/>
                        <w:rPr>
                          <w:szCs w:val="22"/>
                        </w:rPr>
                      </w:pPr>
                      <w:r w:rsidRPr="00D47FC7">
                        <w:rPr>
                          <w:szCs w:val="22"/>
                        </w:rPr>
                        <w:t xml:space="preserve">Este método </w:t>
                      </w:r>
                      <w:r>
                        <w:rPr>
                          <w:szCs w:val="22"/>
                        </w:rPr>
                        <w:t xml:space="preserve">sustituye al método </w:t>
                      </w:r>
                      <w:proofErr w:type="spellStart"/>
                      <w:proofErr w:type="gramStart"/>
                      <w:r w:rsidRPr="00AE46C0">
                        <w:rPr>
                          <w:rFonts w:ascii="Consolas" w:hAnsi="Consolas"/>
                          <w:szCs w:val="22"/>
                        </w:rPr>
                        <w:t>cancelaCfdis</w:t>
                      </w:r>
                      <w:proofErr w:type="spellEnd"/>
                      <w:r>
                        <w:rPr>
                          <w:rFonts w:ascii="Consolas" w:hAnsi="Consolas"/>
                          <w:szCs w:val="22"/>
                        </w:rPr>
                        <w:t>(</w:t>
                      </w:r>
                      <w:proofErr w:type="gramEnd"/>
                      <w:r>
                        <w:rPr>
                          <w:rFonts w:ascii="Consolas" w:hAnsi="Consolas"/>
                          <w:szCs w:val="22"/>
                        </w:rPr>
                        <w:t>)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0B068E3" w14:textId="3FF6930A" w:rsidR="00AE46C0" w:rsidRDefault="00AE46C0" w:rsidP="00A01E5A">
      <w:pPr>
        <w:pStyle w:val="Textoindependiente"/>
      </w:pPr>
      <w:r>
        <w:t xml:space="preserve">Este método realiza la cancelación de los </w:t>
      </w:r>
      <w:proofErr w:type="spellStart"/>
      <w:r>
        <w:t>CFDIs</w:t>
      </w:r>
      <w:proofErr w:type="spellEnd"/>
      <w:r>
        <w:t xml:space="preserve"> especificados, validando inicialm</w:t>
      </w:r>
      <w:r w:rsidR="007F22A2">
        <w:t xml:space="preserve">ente el estatus del comprobante, sólo aquellos comprobantes que se encuentren en </w:t>
      </w:r>
      <w:r w:rsidR="007F22A2" w:rsidRPr="007F22A2">
        <w:rPr>
          <w:i/>
        </w:rPr>
        <w:t>Estado</w:t>
      </w:r>
      <w:r w:rsidR="007F22A2">
        <w:t xml:space="preserve"> </w:t>
      </w:r>
      <w:r w:rsidR="007F22A2" w:rsidRPr="007F22A2">
        <w:t>Vigente</w:t>
      </w:r>
      <w:r w:rsidR="007F22A2">
        <w:t xml:space="preserve">, el valor de </w:t>
      </w:r>
      <w:proofErr w:type="spellStart"/>
      <w:r w:rsidR="007F22A2">
        <w:rPr>
          <w:i/>
        </w:rPr>
        <w:t>EsCancelable</w:t>
      </w:r>
      <w:proofErr w:type="spellEnd"/>
      <w:r w:rsidR="007F22A2">
        <w:t xml:space="preserve"> sea Cancelable (sin aceptación o con aceptación) y que su </w:t>
      </w:r>
      <w:proofErr w:type="spellStart"/>
      <w:r w:rsidR="007F22A2">
        <w:rPr>
          <w:i/>
        </w:rPr>
        <w:t>EstatusCancelación</w:t>
      </w:r>
      <w:proofErr w:type="spellEnd"/>
      <w:r w:rsidR="007F22A2">
        <w:t xml:space="preserve"> no sea En proceso</w:t>
      </w:r>
      <w:r w:rsidR="00E66309">
        <w:t xml:space="preserve">, podrán ser procesados. Los </w:t>
      </w:r>
      <w:proofErr w:type="spellStart"/>
      <w:r w:rsidR="00E66309">
        <w:t>UUIDs</w:t>
      </w:r>
      <w:proofErr w:type="spellEnd"/>
      <w:r w:rsidR="00E66309">
        <w:t xml:space="preserve"> que no caigan en dichos supuestos se listarán en la respuesta del método, en el atributo </w:t>
      </w:r>
      <w:proofErr w:type="spellStart"/>
      <w:r w:rsidR="00E66309">
        <w:rPr>
          <w:i/>
        </w:rPr>
        <w:t>UuidsNoProcesados</w:t>
      </w:r>
      <w:proofErr w:type="spellEnd"/>
      <w:r w:rsidR="00E66309">
        <w:t>.</w:t>
      </w:r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E66309" w:rsidRPr="00E43B34" w14:paraId="53CA54BD" w14:textId="77777777" w:rsidTr="00DA2419">
        <w:trPr>
          <w:trHeight w:val="1951"/>
        </w:trPr>
        <w:tc>
          <w:tcPr>
            <w:tcW w:w="457" w:type="dxa"/>
            <w:shd w:val="clear" w:color="auto" w:fill="F2F2F2" w:themeFill="background1" w:themeFillShade="F2"/>
          </w:tcPr>
          <w:p w14:paraId="7ED7ABB7" w14:textId="77777777" w:rsidR="00E66309" w:rsidRPr="00E43B34" w:rsidRDefault="00E66309" w:rsidP="00DA241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01</w:t>
            </w:r>
          </w:p>
          <w:p w14:paraId="32E380D2" w14:textId="77777777" w:rsidR="00E66309" w:rsidRPr="00E43B34" w:rsidRDefault="00E66309" w:rsidP="00DA241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02</w:t>
            </w:r>
          </w:p>
          <w:p w14:paraId="5CD1BD26" w14:textId="77777777" w:rsidR="00E66309" w:rsidRPr="00E43B34" w:rsidRDefault="00E66309" w:rsidP="00DA241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03</w:t>
            </w:r>
          </w:p>
          <w:p w14:paraId="755231DE" w14:textId="77777777" w:rsidR="00E66309" w:rsidRPr="00E43B34" w:rsidRDefault="00E66309" w:rsidP="00DA241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04</w:t>
            </w:r>
          </w:p>
          <w:p w14:paraId="6D501465" w14:textId="77777777" w:rsidR="00E66309" w:rsidRPr="00E43B34" w:rsidRDefault="00E66309" w:rsidP="00DA241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05</w:t>
            </w:r>
          </w:p>
          <w:p w14:paraId="342B658C" w14:textId="77777777" w:rsidR="00E66309" w:rsidRPr="00E43B34" w:rsidRDefault="00E66309" w:rsidP="00DA241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06</w:t>
            </w:r>
          </w:p>
          <w:p w14:paraId="7FE37343" w14:textId="77777777" w:rsidR="00E66309" w:rsidRPr="00E43B34" w:rsidRDefault="00E66309" w:rsidP="00DA241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07</w:t>
            </w:r>
          </w:p>
          <w:p w14:paraId="53C9D583" w14:textId="77777777" w:rsidR="00E66309" w:rsidRPr="00E43B34" w:rsidRDefault="00E66309" w:rsidP="00DA241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08</w:t>
            </w:r>
          </w:p>
          <w:p w14:paraId="0110EC51" w14:textId="77777777" w:rsidR="00E66309" w:rsidRPr="00E43B34" w:rsidRDefault="00E66309" w:rsidP="00DA241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09</w:t>
            </w:r>
          </w:p>
          <w:p w14:paraId="01469E38" w14:textId="77777777" w:rsidR="00E66309" w:rsidRPr="00E43B34" w:rsidRDefault="00E66309" w:rsidP="00DA241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10</w:t>
            </w:r>
          </w:p>
          <w:p w14:paraId="0D308611" w14:textId="77777777" w:rsidR="00E66309" w:rsidRPr="00E43B34" w:rsidRDefault="00E66309" w:rsidP="00DA241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1112</w:t>
            </w:r>
          </w:p>
          <w:p w14:paraId="1993F03D" w14:textId="77777777" w:rsidR="00E66309" w:rsidRPr="00E43B34" w:rsidRDefault="00E66309" w:rsidP="00DA241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13</w:t>
            </w:r>
          </w:p>
          <w:p w14:paraId="5B7405E2" w14:textId="77777777" w:rsidR="00E66309" w:rsidRPr="00E43B34" w:rsidRDefault="00E66309" w:rsidP="00DA241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14</w:t>
            </w:r>
          </w:p>
          <w:p w14:paraId="0D1298E7" w14:textId="77777777" w:rsidR="00E66309" w:rsidRPr="00E43B34" w:rsidRDefault="00E66309" w:rsidP="00DA241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15</w:t>
            </w:r>
          </w:p>
          <w:p w14:paraId="1D809BAE" w14:textId="77777777" w:rsidR="00E66309" w:rsidRPr="00E43B34" w:rsidRDefault="00E66309" w:rsidP="00DA241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16</w:t>
            </w:r>
          </w:p>
          <w:p w14:paraId="69E119CE" w14:textId="77777777" w:rsidR="00E66309" w:rsidRPr="00E43B34" w:rsidRDefault="00E66309" w:rsidP="00DA241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17</w:t>
            </w:r>
          </w:p>
          <w:p w14:paraId="7BA7EB7E" w14:textId="77777777" w:rsidR="00E66309" w:rsidRPr="00E43B34" w:rsidRDefault="00E66309" w:rsidP="00DA241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18</w:t>
            </w:r>
          </w:p>
          <w:p w14:paraId="7402440C" w14:textId="77777777" w:rsidR="00E66309" w:rsidRPr="00E43B34" w:rsidRDefault="00E66309" w:rsidP="00DA241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19</w:t>
            </w:r>
          </w:p>
          <w:p w14:paraId="15F96331" w14:textId="77777777" w:rsidR="00E66309" w:rsidRPr="00E43B34" w:rsidRDefault="00E66309" w:rsidP="00DA241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20</w:t>
            </w:r>
          </w:p>
          <w:p w14:paraId="1B5F18C2" w14:textId="77777777" w:rsidR="00E66309" w:rsidRPr="00E43B34" w:rsidRDefault="00E66309" w:rsidP="00DA241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lastRenderedPageBreak/>
              <w:t>21</w:t>
            </w:r>
          </w:p>
          <w:p w14:paraId="2A4588AB" w14:textId="77777777" w:rsidR="00E66309" w:rsidRPr="00E43B34" w:rsidRDefault="00E66309" w:rsidP="00DA241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22</w:t>
            </w:r>
          </w:p>
          <w:p w14:paraId="4898D8D2" w14:textId="77777777" w:rsidR="00E66309" w:rsidRPr="00E43B34" w:rsidRDefault="00E66309" w:rsidP="00DA241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23</w:t>
            </w:r>
          </w:p>
          <w:p w14:paraId="2AC2BBD2" w14:textId="77777777" w:rsidR="00E66309" w:rsidRPr="00E43B34" w:rsidRDefault="00E66309" w:rsidP="00DA241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24</w:t>
            </w:r>
          </w:p>
          <w:p w14:paraId="0BAC1E5D" w14:textId="77777777" w:rsidR="00E66309" w:rsidRPr="00E43B34" w:rsidRDefault="00E66309" w:rsidP="00DA241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25</w:t>
            </w:r>
          </w:p>
          <w:p w14:paraId="65159CAA" w14:textId="77777777" w:rsidR="00E66309" w:rsidRPr="00E43B34" w:rsidRDefault="00E66309" w:rsidP="00DA241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26</w:t>
            </w:r>
          </w:p>
          <w:p w14:paraId="09281F85" w14:textId="77777777" w:rsidR="00E66309" w:rsidRPr="00E43B34" w:rsidRDefault="00E66309" w:rsidP="00DA241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27</w:t>
            </w:r>
          </w:p>
          <w:p w14:paraId="634DEB29" w14:textId="77777777" w:rsidR="00E66309" w:rsidRPr="00E43B34" w:rsidRDefault="00E66309" w:rsidP="00DA241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28</w:t>
            </w:r>
          </w:p>
          <w:p w14:paraId="3F43666D" w14:textId="77777777" w:rsidR="00E66309" w:rsidRPr="00E43B34" w:rsidRDefault="00E66309" w:rsidP="00DA241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29</w:t>
            </w:r>
          </w:p>
          <w:p w14:paraId="17BD37F8" w14:textId="77777777" w:rsidR="00E66309" w:rsidRPr="00E43B34" w:rsidRDefault="00E66309" w:rsidP="00DA241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30</w:t>
            </w:r>
          </w:p>
          <w:p w14:paraId="5118ECCD" w14:textId="77777777" w:rsidR="00E66309" w:rsidRPr="00E43B34" w:rsidRDefault="00E66309" w:rsidP="00DA241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31</w:t>
            </w:r>
          </w:p>
          <w:p w14:paraId="444147CB" w14:textId="77777777" w:rsidR="00E66309" w:rsidRPr="00E43B34" w:rsidRDefault="00E66309" w:rsidP="00DA241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32</w:t>
            </w:r>
          </w:p>
          <w:p w14:paraId="176C0FFD" w14:textId="77777777" w:rsidR="00E66309" w:rsidRDefault="00E66309" w:rsidP="00DA241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32</w:t>
            </w:r>
          </w:p>
          <w:p w14:paraId="27AE1D33" w14:textId="77777777" w:rsidR="00E66309" w:rsidRDefault="00E66309" w:rsidP="00DA241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33</w:t>
            </w:r>
          </w:p>
          <w:p w14:paraId="5DA30185" w14:textId="77777777" w:rsidR="00E66309" w:rsidRDefault="00E66309" w:rsidP="00DA241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34</w:t>
            </w:r>
          </w:p>
          <w:p w14:paraId="517E3CE8" w14:textId="77777777" w:rsidR="00E66309" w:rsidRDefault="00E66309" w:rsidP="00DA241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35</w:t>
            </w:r>
          </w:p>
          <w:p w14:paraId="72F37834" w14:textId="77777777" w:rsidR="00E66309" w:rsidRDefault="00E66309" w:rsidP="00DA2419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36</w:t>
            </w:r>
          </w:p>
          <w:p w14:paraId="76C50712" w14:textId="4462FC7F" w:rsidR="00E66309" w:rsidRPr="00E43B34" w:rsidRDefault="00E66309" w:rsidP="00DA2419">
            <w:pPr>
              <w:rPr>
                <w:rFonts w:ascii="Consolas" w:eastAsia="Courier" w:hAnsi="Consolas" w:cs="Courier"/>
                <w:sz w:val="18"/>
                <w:szCs w:val="18"/>
              </w:rPr>
            </w:pPr>
          </w:p>
        </w:tc>
        <w:tc>
          <w:tcPr>
            <w:tcW w:w="8894" w:type="dxa"/>
            <w:shd w:val="clear" w:color="auto" w:fill="F2F2F2" w:themeFill="background1" w:themeFillShade="F2"/>
          </w:tcPr>
          <w:p w14:paraId="44038839" w14:textId="66931AF6" w:rsidR="00E66309" w:rsidRPr="00E66309" w:rsidRDefault="00E66309" w:rsidP="00E6630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  <w:r w:rsidRPr="00E66309">
              <w:rPr>
                <w:rFonts w:ascii="Consolas" w:eastAsia="Courier" w:hAnsi="Consolas" w:cs="Courier"/>
                <w:sz w:val="18"/>
                <w:szCs w:val="18"/>
              </w:rPr>
              <w:lastRenderedPageBreak/>
              <w:t>            </w:t>
            </w:r>
            <w:r w:rsidRPr="00E66309"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  <w:t>Cancelacion2018</w:t>
            </w:r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canc2018 = new </w:t>
            </w:r>
            <w:r w:rsidRPr="00E66309"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  <w:t>Cancelacion2018</w:t>
            </w:r>
            <w:r w:rsidRPr="00E66309">
              <w:rPr>
                <w:rFonts w:ascii="Consolas" w:eastAsia="Courier" w:hAnsi="Consolas" w:cs="Courier"/>
                <w:sz w:val="18"/>
                <w:szCs w:val="18"/>
              </w:rPr>
              <w:t>(</w:t>
            </w:r>
            <w:proofErr w:type="spellStart"/>
            <w:proofErr w:type="gramStart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this.usuarioSifei</w:t>
            </w:r>
            <w:proofErr w:type="spellEnd"/>
            <w:proofErr w:type="gramEnd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, </w:t>
            </w:r>
            <w:proofErr w:type="spellStart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this.pwdSifei</w:t>
            </w:r>
            <w:proofErr w:type="spellEnd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, </w:t>
            </w:r>
            <w:proofErr w:type="spellStart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this.tipoTimb</w:t>
            </w:r>
            <w:proofErr w:type="spellEnd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);</w:t>
            </w:r>
          </w:p>
          <w:p w14:paraId="568DC859" w14:textId="77777777" w:rsidR="00E66309" w:rsidRPr="00E66309" w:rsidRDefault="00E66309" w:rsidP="00E6630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  <w:r w:rsidRPr="00E66309">
              <w:rPr>
                <w:rFonts w:ascii="Consolas" w:eastAsia="Courier" w:hAnsi="Consolas" w:cs="Courier"/>
                <w:sz w:val="18"/>
                <w:szCs w:val="18"/>
              </w:rPr>
              <w:t xml:space="preserve"> </w:t>
            </w:r>
          </w:p>
          <w:p w14:paraId="184BEFC7" w14:textId="77777777" w:rsidR="00E66309" w:rsidRPr="00E66309" w:rsidRDefault="00E66309" w:rsidP="00E6630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           </w:t>
            </w:r>
            <w:proofErr w:type="spellStart"/>
            <w:r w:rsidRPr="00E66309"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  <w:t>List</w:t>
            </w:r>
            <w:proofErr w:type="spellEnd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&lt;</w:t>
            </w:r>
            <w:proofErr w:type="spellStart"/>
            <w:r w:rsidRPr="00E66309"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  <w:t>estructuraConsultaQr</w:t>
            </w:r>
            <w:proofErr w:type="spellEnd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&gt; </w:t>
            </w:r>
            <w:proofErr w:type="spellStart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structUuids</w:t>
            </w:r>
            <w:proofErr w:type="spellEnd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= new </w:t>
            </w:r>
            <w:proofErr w:type="spellStart"/>
            <w:r w:rsidRPr="00E66309"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  <w:t>List</w:t>
            </w:r>
            <w:proofErr w:type="spellEnd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&lt;</w:t>
            </w:r>
            <w:proofErr w:type="spellStart"/>
            <w:r w:rsidRPr="00E66309"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  <w:t>estructuraConsultaQr</w:t>
            </w:r>
            <w:proofErr w:type="spellEnd"/>
            <w:proofErr w:type="gramStart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&gt;(</w:t>
            </w:r>
            <w:proofErr w:type="gramEnd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);</w:t>
            </w:r>
          </w:p>
          <w:p w14:paraId="343A58EB" w14:textId="77777777" w:rsidR="00E66309" w:rsidRPr="00E66309" w:rsidRDefault="00E66309" w:rsidP="00E6630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           </w:t>
            </w:r>
            <w:proofErr w:type="spellStart"/>
            <w:r w:rsidRPr="00E66309"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  <w:t>estructuraConsultaQr</w:t>
            </w:r>
            <w:proofErr w:type="spellEnd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</w:t>
            </w:r>
            <w:proofErr w:type="spellStart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uuid</w:t>
            </w:r>
            <w:proofErr w:type="spellEnd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= new </w:t>
            </w:r>
            <w:proofErr w:type="spellStart"/>
            <w:proofErr w:type="gramStart"/>
            <w:r w:rsidRPr="00E66309"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  <w:t>estructuraConsultaQr</w:t>
            </w:r>
            <w:proofErr w:type="spellEnd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(</w:t>
            </w:r>
            <w:proofErr w:type="gramEnd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);</w:t>
            </w:r>
          </w:p>
          <w:p w14:paraId="3D720EFB" w14:textId="77777777" w:rsidR="00E66309" w:rsidRPr="00E66309" w:rsidRDefault="00E66309" w:rsidP="00E6630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           </w:t>
            </w:r>
            <w:proofErr w:type="spellStart"/>
            <w:proofErr w:type="gramStart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uuid.uuid</w:t>
            </w:r>
            <w:proofErr w:type="spellEnd"/>
            <w:proofErr w:type="gramEnd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= </w:t>
            </w:r>
            <w:r w:rsidRPr="00E66309">
              <w:rPr>
                <w:rFonts w:ascii="Consolas" w:hAnsi="Consolas" w:cs="Consolas"/>
                <w:color w:val="A31515"/>
                <w:sz w:val="18"/>
                <w:szCs w:val="18"/>
                <w:lang w:val="es-ES"/>
              </w:rPr>
              <w:t>"67CC490A-1AE5-4D07-BCBB-542E17F8CF9D"</w:t>
            </w:r>
            <w:r w:rsidRPr="00E66309">
              <w:rPr>
                <w:rFonts w:ascii="Consolas" w:eastAsia="Courier" w:hAnsi="Consolas" w:cs="Courier"/>
                <w:sz w:val="18"/>
                <w:szCs w:val="18"/>
              </w:rPr>
              <w:t>;</w:t>
            </w:r>
          </w:p>
          <w:p w14:paraId="5BB58454" w14:textId="77777777" w:rsidR="00E66309" w:rsidRPr="00E66309" w:rsidRDefault="00E66309" w:rsidP="00E6630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           </w:t>
            </w:r>
            <w:proofErr w:type="spellStart"/>
            <w:proofErr w:type="gramStart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uuid.rfcReceptor</w:t>
            </w:r>
            <w:proofErr w:type="spellEnd"/>
            <w:proofErr w:type="gramEnd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= </w:t>
            </w:r>
            <w:r w:rsidRPr="00E66309">
              <w:rPr>
                <w:rFonts w:ascii="Consolas" w:hAnsi="Consolas" w:cs="Consolas"/>
                <w:color w:val="A31515"/>
                <w:sz w:val="18"/>
                <w:szCs w:val="18"/>
                <w:lang w:val="es-ES"/>
              </w:rPr>
              <w:t>"TCM970625MB1"</w:t>
            </w:r>
            <w:r w:rsidRPr="00E66309">
              <w:rPr>
                <w:rFonts w:ascii="Consolas" w:eastAsia="Courier" w:hAnsi="Consolas" w:cs="Courier"/>
                <w:sz w:val="18"/>
                <w:szCs w:val="18"/>
              </w:rPr>
              <w:t>;</w:t>
            </w:r>
          </w:p>
          <w:p w14:paraId="5DA27FDA" w14:textId="77777777" w:rsidR="00E66309" w:rsidRPr="00E66309" w:rsidRDefault="00E66309" w:rsidP="00E6630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           </w:t>
            </w:r>
            <w:proofErr w:type="spellStart"/>
            <w:proofErr w:type="gramStart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uuid.total</w:t>
            </w:r>
            <w:proofErr w:type="spellEnd"/>
            <w:proofErr w:type="gramEnd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= 1334.09m;</w:t>
            </w:r>
          </w:p>
          <w:p w14:paraId="3E0FB945" w14:textId="77777777" w:rsidR="00E66309" w:rsidRPr="00E66309" w:rsidRDefault="00E66309" w:rsidP="00E6630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           </w:t>
            </w:r>
            <w:proofErr w:type="gramStart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uuid.selloCfd</w:t>
            </w:r>
            <w:proofErr w:type="gramEnd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8 = </w:t>
            </w:r>
            <w:r w:rsidRPr="00E66309">
              <w:rPr>
                <w:rFonts w:ascii="Consolas" w:hAnsi="Consolas" w:cs="Consolas"/>
                <w:color w:val="A31515"/>
                <w:sz w:val="18"/>
                <w:szCs w:val="18"/>
                <w:lang w:val="es-ES"/>
              </w:rPr>
              <w:t>"tBcd7w=="</w:t>
            </w:r>
            <w:r w:rsidRPr="00E66309">
              <w:rPr>
                <w:rFonts w:ascii="Consolas" w:eastAsia="Courier" w:hAnsi="Consolas" w:cs="Courier"/>
                <w:sz w:val="18"/>
                <w:szCs w:val="18"/>
              </w:rPr>
              <w:t>;</w:t>
            </w:r>
          </w:p>
          <w:p w14:paraId="7C435531" w14:textId="77777777" w:rsidR="00E66309" w:rsidRPr="00E66309" w:rsidRDefault="00E66309" w:rsidP="00E6630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           </w:t>
            </w:r>
            <w:proofErr w:type="spellStart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structUuids.Add</w:t>
            </w:r>
            <w:proofErr w:type="spellEnd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(</w:t>
            </w:r>
            <w:proofErr w:type="spellStart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uuid</w:t>
            </w:r>
            <w:proofErr w:type="spellEnd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);</w:t>
            </w:r>
          </w:p>
          <w:p w14:paraId="3E2843CB" w14:textId="77777777" w:rsidR="00E66309" w:rsidRPr="00E66309" w:rsidRDefault="00E66309" w:rsidP="00E6630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           </w:t>
            </w:r>
            <w:proofErr w:type="spellStart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uuid</w:t>
            </w:r>
            <w:proofErr w:type="spellEnd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= new </w:t>
            </w:r>
            <w:proofErr w:type="spellStart"/>
            <w:proofErr w:type="gramStart"/>
            <w:r w:rsidRPr="00E66309"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  <w:t>estructuraConsultaQr</w:t>
            </w:r>
            <w:proofErr w:type="spellEnd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(</w:t>
            </w:r>
            <w:proofErr w:type="gramEnd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);</w:t>
            </w:r>
          </w:p>
          <w:p w14:paraId="29BD9A7D" w14:textId="77777777" w:rsidR="00E66309" w:rsidRPr="00E66309" w:rsidRDefault="00E66309" w:rsidP="00E6630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           </w:t>
            </w:r>
            <w:proofErr w:type="spellStart"/>
            <w:proofErr w:type="gramStart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uuid.uuid</w:t>
            </w:r>
            <w:proofErr w:type="spellEnd"/>
            <w:proofErr w:type="gramEnd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= </w:t>
            </w:r>
            <w:r w:rsidRPr="00E66309">
              <w:rPr>
                <w:rFonts w:ascii="Consolas" w:hAnsi="Consolas" w:cs="Consolas"/>
                <w:color w:val="A31515"/>
                <w:sz w:val="18"/>
                <w:szCs w:val="18"/>
                <w:lang w:val="es-ES"/>
              </w:rPr>
              <w:t>"EA9BCCE8-3617-46E2-9FE0-C8EB0BBC25B9"</w:t>
            </w:r>
            <w:r w:rsidRPr="00E66309">
              <w:rPr>
                <w:rFonts w:ascii="Consolas" w:eastAsia="Courier" w:hAnsi="Consolas" w:cs="Courier"/>
                <w:sz w:val="18"/>
                <w:szCs w:val="18"/>
              </w:rPr>
              <w:t>;</w:t>
            </w:r>
          </w:p>
          <w:p w14:paraId="69DC7BC8" w14:textId="77777777" w:rsidR="00E66309" w:rsidRPr="00E66309" w:rsidRDefault="00E66309" w:rsidP="00E6630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           </w:t>
            </w:r>
            <w:proofErr w:type="spellStart"/>
            <w:proofErr w:type="gramStart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uuid.total</w:t>
            </w:r>
            <w:proofErr w:type="spellEnd"/>
            <w:proofErr w:type="gramEnd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= 1334.09m;</w:t>
            </w:r>
          </w:p>
          <w:p w14:paraId="4A85A7B5" w14:textId="77777777" w:rsidR="00E66309" w:rsidRPr="00E66309" w:rsidRDefault="00E66309" w:rsidP="00E6630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           </w:t>
            </w:r>
            <w:proofErr w:type="spellStart"/>
            <w:proofErr w:type="gramStart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uuid.rfcReceptor</w:t>
            </w:r>
            <w:proofErr w:type="spellEnd"/>
            <w:proofErr w:type="gramEnd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= </w:t>
            </w:r>
            <w:r w:rsidRPr="00E66309">
              <w:rPr>
                <w:rFonts w:ascii="Consolas" w:hAnsi="Consolas" w:cs="Consolas"/>
                <w:color w:val="A31515"/>
                <w:sz w:val="18"/>
                <w:szCs w:val="18"/>
                <w:lang w:val="es-ES"/>
              </w:rPr>
              <w:t>"TCM970625MB1"</w:t>
            </w:r>
            <w:r w:rsidRPr="00E66309">
              <w:rPr>
                <w:rFonts w:ascii="Consolas" w:eastAsia="Courier" w:hAnsi="Consolas" w:cs="Courier"/>
                <w:sz w:val="18"/>
                <w:szCs w:val="18"/>
              </w:rPr>
              <w:t>;</w:t>
            </w:r>
          </w:p>
          <w:p w14:paraId="047FB4DB" w14:textId="77777777" w:rsidR="00E66309" w:rsidRDefault="00E66309" w:rsidP="00E6630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           </w:t>
            </w:r>
            <w:proofErr w:type="gramStart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uuid.selloCfd</w:t>
            </w:r>
            <w:proofErr w:type="gramEnd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8 = </w:t>
            </w:r>
            <w:r w:rsidRPr="00E66309">
              <w:rPr>
                <w:rFonts w:ascii="Consolas" w:hAnsi="Consolas" w:cs="Consolas"/>
                <w:color w:val="A31515"/>
                <w:sz w:val="18"/>
                <w:szCs w:val="18"/>
                <w:lang w:val="es-ES"/>
              </w:rPr>
              <w:t>"N4tOTQ=="</w:t>
            </w:r>
            <w:r w:rsidRPr="00E66309">
              <w:rPr>
                <w:rFonts w:ascii="Consolas" w:eastAsia="Courier" w:hAnsi="Consolas" w:cs="Courier"/>
                <w:sz w:val="18"/>
                <w:szCs w:val="18"/>
              </w:rPr>
              <w:t>;</w:t>
            </w:r>
          </w:p>
          <w:p w14:paraId="17142F11" w14:textId="6F889ADB" w:rsidR="00096476" w:rsidRPr="00096476" w:rsidRDefault="00096476" w:rsidP="00096476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           </w:t>
            </w:r>
            <w:proofErr w:type="spellStart"/>
            <w:proofErr w:type="gramStart"/>
            <w:r w:rsidRPr="00096476">
              <w:rPr>
                <w:rFonts w:ascii="Consolas" w:eastAsia="Courier" w:hAnsi="Consolas" w:cs="Courier"/>
                <w:sz w:val="18"/>
                <w:szCs w:val="18"/>
              </w:rPr>
              <w:t>uuid.motivoCancelacion</w:t>
            </w:r>
            <w:proofErr w:type="spellEnd"/>
            <w:proofErr w:type="gramEnd"/>
            <w:r w:rsidRPr="00096476">
              <w:rPr>
                <w:rFonts w:ascii="Consolas" w:eastAsia="Courier" w:hAnsi="Consolas" w:cs="Courier"/>
                <w:sz w:val="18"/>
                <w:szCs w:val="18"/>
              </w:rPr>
              <w:t xml:space="preserve"> = "02";</w:t>
            </w:r>
          </w:p>
          <w:p w14:paraId="0EB6B462" w14:textId="7C5E5605" w:rsidR="00096476" w:rsidRPr="00E66309" w:rsidRDefault="00096476" w:rsidP="00096476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  <w:r w:rsidRPr="00096476">
              <w:rPr>
                <w:rFonts w:ascii="Consolas" w:eastAsia="Courier" w:hAnsi="Consolas" w:cs="Courier"/>
                <w:sz w:val="18"/>
                <w:szCs w:val="18"/>
              </w:rPr>
              <w:t xml:space="preserve">            </w:t>
            </w:r>
            <w:proofErr w:type="spellStart"/>
            <w:proofErr w:type="gramStart"/>
            <w:r w:rsidRPr="00096476">
              <w:rPr>
                <w:rFonts w:ascii="Consolas" w:eastAsia="Courier" w:hAnsi="Consolas" w:cs="Courier"/>
                <w:sz w:val="18"/>
                <w:szCs w:val="18"/>
              </w:rPr>
              <w:t>uuid.uuidSustituye</w:t>
            </w:r>
            <w:proofErr w:type="spellEnd"/>
            <w:proofErr w:type="gramEnd"/>
            <w:r w:rsidRPr="00096476">
              <w:rPr>
                <w:rFonts w:ascii="Consolas" w:eastAsia="Courier" w:hAnsi="Consolas" w:cs="Courier"/>
                <w:sz w:val="18"/>
                <w:szCs w:val="18"/>
              </w:rPr>
              <w:t xml:space="preserve"> = "";</w:t>
            </w:r>
          </w:p>
          <w:p w14:paraId="3249F0D4" w14:textId="77777777" w:rsidR="00E66309" w:rsidRPr="00E66309" w:rsidRDefault="00E66309" w:rsidP="00E6630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           </w:t>
            </w:r>
            <w:proofErr w:type="spellStart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structUuids.Add</w:t>
            </w:r>
            <w:proofErr w:type="spellEnd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(</w:t>
            </w:r>
            <w:proofErr w:type="spellStart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uuid</w:t>
            </w:r>
            <w:proofErr w:type="spellEnd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);</w:t>
            </w:r>
          </w:p>
          <w:p w14:paraId="3A3A2E92" w14:textId="1A1C4DFB" w:rsidR="00E66309" w:rsidRPr="00E66309" w:rsidRDefault="00E66309" w:rsidP="00E6630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  <w:r w:rsidRPr="00E66309">
              <w:rPr>
                <w:rFonts w:ascii="Consolas" w:eastAsia="Courier" w:hAnsi="Consolas" w:cs="Courier"/>
                <w:sz w:val="18"/>
                <w:szCs w:val="18"/>
              </w:rPr>
              <w:t xml:space="preserve"> </w:t>
            </w:r>
          </w:p>
          <w:p w14:paraId="651965DD" w14:textId="77777777" w:rsidR="00E66309" w:rsidRPr="00E66309" w:rsidRDefault="00E66309" w:rsidP="00E6630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           </w:t>
            </w:r>
            <w:proofErr w:type="spellStart"/>
            <w:r w:rsidRPr="00E66309"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  <w:t>string</w:t>
            </w:r>
            <w:proofErr w:type="spellEnd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</w:t>
            </w:r>
            <w:proofErr w:type="spellStart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msg</w:t>
            </w:r>
            <w:proofErr w:type="spellEnd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= </w:t>
            </w:r>
            <w:r w:rsidRPr="00E66309">
              <w:rPr>
                <w:rFonts w:ascii="Consolas" w:hAnsi="Consolas" w:cs="Consolas"/>
                <w:color w:val="A31515"/>
                <w:sz w:val="18"/>
                <w:szCs w:val="18"/>
                <w:lang w:val="es-ES"/>
              </w:rPr>
              <w:t>""</w:t>
            </w:r>
            <w:r w:rsidRPr="00E66309">
              <w:rPr>
                <w:rFonts w:ascii="Consolas" w:eastAsia="Courier" w:hAnsi="Consolas" w:cs="Courier"/>
                <w:sz w:val="18"/>
                <w:szCs w:val="18"/>
              </w:rPr>
              <w:t>;</w:t>
            </w:r>
          </w:p>
          <w:p w14:paraId="4AE851FA" w14:textId="77777777" w:rsidR="00E66309" w:rsidRPr="00E66309" w:rsidRDefault="00E66309" w:rsidP="00DA241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</w:p>
          <w:p w14:paraId="79812D10" w14:textId="1E0F6C09" w:rsidR="00E66309" w:rsidRPr="00E66309" w:rsidRDefault="00E66309" w:rsidP="00E6630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           </w:t>
            </w:r>
            <w:r w:rsidRPr="00E66309"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  <w:t>ReturnCancelacion2018</w:t>
            </w:r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</w:t>
            </w:r>
            <w:proofErr w:type="spellStart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result</w:t>
            </w:r>
            <w:proofErr w:type="spellEnd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= canc2018.cancelaCfdisNuevoProceso(</w:t>
            </w:r>
            <w:proofErr w:type="spellStart"/>
            <w:r w:rsidRPr="00E66309"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  <w:t>ref</w:t>
            </w:r>
            <w:proofErr w:type="spellEnd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</w:t>
            </w:r>
            <w:proofErr w:type="spellStart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msg</w:t>
            </w:r>
            <w:proofErr w:type="spellEnd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, </w:t>
            </w:r>
            <w:proofErr w:type="spellStart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structUuids.ToArray</w:t>
            </w:r>
            <w:proofErr w:type="spellEnd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(), </w:t>
            </w:r>
            <w:r w:rsidRPr="00E66309">
              <w:rPr>
                <w:rFonts w:ascii="Consolas" w:hAnsi="Consolas" w:cs="Consolas"/>
                <w:color w:val="A31515"/>
                <w:sz w:val="18"/>
                <w:szCs w:val="18"/>
                <w:lang w:val="es-ES"/>
              </w:rPr>
              <w:t>"S&amp;S051221SE2"</w:t>
            </w:r>
            <w:r w:rsidRPr="00E66309">
              <w:rPr>
                <w:rFonts w:ascii="Consolas" w:eastAsia="Courier" w:hAnsi="Consolas" w:cs="Courier"/>
                <w:sz w:val="18"/>
                <w:szCs w:val="18"/>
              </w:rPr>
              <w:t>,        </w:t>
            </w:r>
          </w:p>
          <w:p w14:paraId="62B70FD3" w14:textId="6BAAA9CF" w:rsidR="00E66309" w:rsidRPr="00E66309" w:rsidRDefault="00E66309" w:rsidP="00E6630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  <w:r w:rsidRPr="00E66309">
              <w:rPr>
                <w:rFonts w:ascii="Consolas" w:hAnsi="Consolas" w:cs="Consolas"/>
                <w:color w:val="A31515"/>
                <w:sz w:val="18"/>
                <w:szCs w:val="18"/>
                <w:lang w:val="es-ES"/>
              </w:rPr>
              <w:t>@" CSD_S_&amp;_SOFTWARE_</w:t>
            </w:r>
            <w:proofErr w:type="gramStart"/>
            <w:r w:rsidRPr="00E66309">
              <w:rPr>
                <w:rFonts w:ascii="Consolas" w:hAnsi="Consolas" w:cs="Consolas"/>
                <w:color w:val="A31515"/>
                <w:sz w:val="18"/>
                <w:szCs w:val="18"/>
                <w:lang w:val="es-ES"/>
              </w:rPr>
              <w:t>S.A</w:t>
            </w:r>
            <w:proofErr w:type="gramEnd"/>
            <w:r w:rsidRPr="00E66309">
              <w:rPr>
                <w:rFonts w:ascii="Consolas" w:hAnsi="Consolas" w:cs="Consolas"/>
                <w:color w:val="A31515"/>
                <w:sz w:val="18"/>
                <w:szCs w:val="18"/>
                <w:lang w:val="es-ES"/>
              </w:rPr>
              <w:t>_DE_C.V_S&amp;S051221SE2_20190627_135134s.cer"</w:t>
            </w:r>
            <w:r w:rsidRPr="00E66309">
              <w:rPr>
                <w:rFonts w:ascii="Consolas" w:eastAsia="Courier" w:hAnsi="Consolas" w:cs="Courier"/>
                <w:sz w:val="18"/>
                <w:szCs w:val="18"/>
              </w:rPr>
              <w:t>,</w:t>
            </w:r>
          </w:p>
          <w:p w14:paraId="23E7069E" w14:textId="4E775B4B" w:rsidR="00E66309" w:rsidRPr="00E66309" w:rsidRDefault="00E66309" w:rsidP="00E6630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  <w:r w:rsidRPr="00E66309">
              <w:rPr>
                <w:rFonts w:ascii="Consolas" w:hAnsi="Consolas" w:cs="Consolas"/>
                <w:color w:val="A31515"/>
                <w:sz w:val="18"/>
                <w:szCs w:val="18"/>
                <w:lang w:val="es-ES"/>
              </w:rPr>
              <w:t>@" CSD_S_&amp;_SOFTWARE_</w:t>
            </w:r>
            <w:proofErr w:type="gramStart"/>
            <w:r w:rsidRPr="00E66309">
              <w:rPr>
                <w:rFonts w:ascii="Consolas" w:hAnsi="Consolas" w:cs="Consolas"/>
                <w:color w:val="A31515"/>
                <w:sz w:val="18"/>
                <w:szCs w:val="18"/>
                <w:lang w:val="es-ES"/>
              </w:rPr>
              <w:t>S.A</w:t>
            </w:r>
            <w:proofErr w:type="gramEnd"/>
            <w:r w:rsidRPr="00E66309">
              <w:rPr>
                <w:rFonts w:ascii="Consolas" w:hAnsi="Consolas" w:cs="Consolas"/>
                <w:color w:val="A31515"/>
                <w:sz w:val="18"/>
                <w:szCs w:val="18"/>
                <w:lang w:val="es-ES"/>
              </w:rPr>
              <w:t>_DE_C.V_S&amp;S051221SE2_20190627_135134.key"</w:t>
            </w:r>
            <w:r w:rsidRPr="00E66309">
              <w:rPr>
                <w:rFonts w:ascii="Consolas" w:eastAsia="Courier" w:hAnsi="Consolas" w:cs="Courier"/>
                <w:sz w:val="18"/>
                <w:szCs w:val="18"/>
              </w:rPr>
              <w:t>,</w:t>
            </w:r>
          </w:p>
          <w:p w14:paraId="70F5A3A0" w14:textId="53F62E67" w:rsidR="00E66309" w:rsidRPr="00E66309" w:rsidRDefault="00E66309" w:rsidP="00E6630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  <w:r w:rsidRPr="00E66309">
              <w:rPr>
                <w:rFonts w:ascii="Consolas" w:hAnsi="Consolas" w:cs="Consolas"/>
                <w:color w:val="A31515"/>
                <w:sz w:val="18"/>
                <w:szCs w:val="18"/>
                <w:lang w:val="es-ES"/>
              </w:rPr>
              <w:t>"12345678a"</w:t>
            </w:r>
            <w:r w:rsidRPr="00E66309">
              <w:rPr>
                <w:rFonts w:ascii="Consolas" w:eastAsia="Courier" w:hAnsi="Consolas" w:cs="Courier"/>
                <w:sz w:val="18"/>
                <w:szCs w:val="18"/>
              </w:rPr>
              <w:t>);</w:t>
            </w:r>
          </w:p>
          <w:p w14:paraId="585111A2" w14:textId="77777777" w:rsidR="00E66309" w:rsidRDefault="00E66309" w:rsidP="00DA241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</w:p>
          <w:p w14:paraId="7FFBDFA6" w14:textId="77777777" w:rsidR="00E66309" w:rsidRPr="00E66309" w:rsidRDefault="00E66309" w:rsidP="00E6630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           </w:t>
            </w:r>
            <w:proofErr w:type="spellStart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if</w:t>
            </w:r>
            <w:proofErr w:type="spellEnd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(</w:t>
            </w:r>
            <w:proofErr w:type="spellStart"/>
            <w:proofErr w:type="gramStart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result.Procesado</w:t>
            </w:r>
            <w:proofErr w:type="spellEnd"/>
            <w:proofErr w:type="gramEnd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)</w:t>
            </w:r>
          </w:p>
          <w:p w14:paraId="7CBFD2A5" w14:textId="77777777" w:rsidR="00E66309" w:rsidRPr="00E66309" w:rsidRDefault="00E66309" w:rsidP="00E6630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           {</w:t>
            </w:r>
          </w:p>
          <w:p w14:paraId="66010125" w14:textId="77777777" w:rsidR="00E66309" w:rsidRPr="00E66309" w:rsidRDefault="00E66309" w:rsidP="00E6630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               </w:t>
            </w:r>
            <w:proofErr w:type="spellStart"/>
            <w:r w:rsidRPr="00E66309">
              <w:rPr>
                <w:rStyle w:val="ClasesCar"/>
              </w:rPr>
              <w:t>XmlDocument</w:t>
            </w:r>
            <w:proofErr w:type="spellEnd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</w:t>
            </w:r>
            <w:proofErr w:type="spellStart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xmlAc</w:t>
            </w:r>
            <w:proofErr w:type="spellEnd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= </w:t>
            </w:r>
            <w:r w:rsidRPr="00E66309"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  <w:t>new</w:t>
            </w:r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</w:t>
            </w:r>
            <w:proofErr w:type="spellStart"/>
            <w:proofErr w:type="gramStart"/>
            <w:r w:rsidRPr="00E66309">
              <w:rPr>
                <w:rStyle w:val="ClasesCar"/>
              </w:rPr>
              <w:t>XmlDocument</w:t>
            </w:r>
            <w:proofErr w:type="spellEnd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(</w:t>
            </w:r>
            <w:proofErr w:type="gramEnd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);</w:t>
            </w:r>
          </w:p>
          <w:p w14:paraId="4F95D65C" w14:textId="77777777" w:rsidR="00E66309" w:rsidRPr="00E66309" w:rsidRDefault="00E66309" w:rsidP="00E6630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               </w:t>
            </w:r>
            <w:proofErr w:type="spellStart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xmlAc.LoadXml</w:t>
            </w:r>
            <w:proofErr w:type="spellEnd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(</w:t>
            </w:r>
            <w:proofErr w:type="spellStart"/>
            <w:proofErr w:type="gramStart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result.AcuseBE.AcuseXml</w:t>
            </w:r>
            <w:proofErr w:type="spellEnd"/>
            <w:proofErr w:type="gramEnd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);</w:t>
            </w:r>
          </w:p>
          <w:p w14:paraId="424D732B" w14:textId="614D6790" w:rsidR="00E66309" w:rsidRPr="00E66309" w:rsidRDefault="00E66309" w:rsidP="00E6630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               </w:t>
            </w:r>
            <w:proofErr w:type="spellStart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xmlAc.Save</w:t>
            </w:r>
            <w:proofErr w:type="spellEnd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(</w:t>
            </w:r>
            <w:r w:rsidRPr="00E66309">
              <w:rPr>
                <w:rFonts w:ascii="Consolas" w:hAnsi="Consolas" w:cs="Consolas"/>
                <w:color w:val="A31515"/>
                <w:sz w:val="18"/>
                <w:szCs w:val="18"/>
                <w:lang w:val="es-ES"/>
              </w:rPr>
              <w:t>@"acuseCanc.xml"</w:t>
            </w:r>
            <w:r w:rsidRPr="00E66309">
              <w:rPr>
                <w:rFonts w:ascii="Consolas" w:eastAsia="Courier" w:hAnsi="Consolas" w:cs="Courier"/>
                <w:sz w:val="18"/>
                <w:szCs w:val="18"/>
              </w:rPr>
              <w:t>);</w:t>
            </w:r>
          </w:p>
          <w:p w14:paraId="30481A1B" w14:textId="77777777" w:rsidR="00E66309" w:rsidRPr="00E66309" w:rsidRDefault="00E66309" w:rsidP="00E6630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           }</w:t>
            </w:r>
          </w:p>
          <w:p w14:paraId="591E3D59" w14:textId="77777777" w:rsidR="00E66309" w:rsidRPr="00E66309" w:rsidRDefault="00E66309" w:rsidP="00E6630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           </w:t>
            </w:r>
            <w:proofErr w:type="spellStart"/>
            <w:r w:rsidRPr="00E66309"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  <w:t>else</w:t>
            </w:r>
            <w:proofErr w:type="spellEnd"/>
          </w:p>
          <w:p w14:paraId="78245A5E" w14:textId="77777777" w:rsidR="00E66309" w:rsidRPr="00E66309" w:rsidRDefault="00E66309" w:rsidP="00E6630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           {</w:t>
            </w:r>
          </w:p>
          <w:p w14:paraId="25ABBC97" w14:textId="77777777" w:rsidR="00E66309" w:rsidRPr="00E66309" w:rsidRDefault="00E66309" w:rsidP="00E6630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               </w:t>
            </w:r>
            <w:proofErr w:type="spellStart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MessageBox.Show</w:t>
            </w:r>
            <w:proofErr w:type="spellEnd"/>
            <w:r w:rsidRPr="00E66309">
              <w:rPr>
                <w:rFonts w:ascii="Consolas" w:hAnsi="Consolas" w:cs="Consolas"/>
                <w:color w:val="A31515"/>
                <w:sz w:val="18"/>
                <w:szCs w:val="18"/>
                <w:lang w:val="es-ES"/>
              </w:rPr>
              <w:t>("Error al procesar cancelación:</w:t>
            </w:r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" + </w:t>
            </w:r>
            <w:proofErr w:type="spellStart"/>
            <w:proofErr w:type="gramStart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result.CodigoError</w:t>
            </w:r>
            <w:proofErr w:type="spellEnd"/>
            <w:proofErr w:type="gramEnd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+ </w:t>
            </w:r>
            <w:r w:rsidRPr="00E66309">
              <w:rPr>
                <w:rFonts w:ascii="Consolas" w:hAnsi="Consolas" w:cs="Consolas"/>
                <w:color w:val="A31515"/>
                <w:sz w:val="18"/>
                <w:szCs w:val="18"/>
                <w:lang w:val="es-ES"/>
              </w:rPr>
              <w:t>" - "</w:t>
            </w:r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+ </w:t>
            </w:r>
            <w:proofErr w:type="spellStart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result.ErrorDetalle</w:t>
            </w:r>
            <w:proofErr w:type="spellEnd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);</w:t>
            </w:r>
          </w:p>
          <w:p w14:paraId="486EAAD2" w14:textId="77777777" w:rsidR="00E66309" w:rsidRPr="00E66309" w:rsidRDefault="00E66309" w:rsidP="00E6630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               </w:t>
            </w:r>
            <w:proofErr w:type="spellStart"/>
            <w:r w:rsidRPr="00E66309"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  <w:t>return</w:t>
            </w:r>
            <w:proofErr w:type="spellEnd"/>
            <w:r w:rsidRPr="00E66309">
              <w:rPr>
                <w:rFonts w:ascii="Consolas" w:eastAsia="Courier" w:hAnsi="Consolas" w:cs="Courier"/>
                <w:sz w:val="18"/>
                <w:szCs w:val="18"/>
              </w:rPr>
              <w:t>;</w:t>
            </w:r>
          </w:p>
          <w:p w14:paraId="589C1C72" w14:textId="77777777" w:rsidR="00E66309" w:rsidRPr="00E66309" w:rsidRDefault="00E66309" w:rsidP="00E6630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  <w:r w:rsidRPr="00E66309">
              <w:rPr>
                <w:rFonts w:ascii="Consolas" w:eastAsia="Courier" w:hAnsi="Consolas" w:cs="Courier"/>
                <w:sz w:val="18"/>
                <w:szCs w:val="18"/>
              </w:rPr>
              <w:t>            }</w:t>
            </w:r>
          </w:p>
          <w:p w14:paraId="5BBBEEF0" w14:textId="1421B18D" w:rsidR="00E66309" w:rsidRPr="00E43B34" w:rsidRDefault="00E66309" w:rsidP="00DA241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</w:p>
        </w:tc>
      </w:tr>
    </w:tbl>
    <w:p w14:paraId="49BBAD5D" w14:textId="77777777" w:rsidR="00E66309" w:rsidRDefault="00E66309" w:rsidP="00A01E5A">
      <w:pPr>
        <w:pStyle w:val="Textoindependiente"/>
      </w:pPr>
    </w:p>
    <w:p w14:paraId="459DC1A1" w14:textId="5BE2E9F8" w:rsidR="00E66309" w:rsidRPr="00E66309" w:rsidRDefault="00E66309" w:rsidP="00A01E5A">
      <w:pPr>
        <w:pStyle w:val="Textoindependiente"/>
      </w:pP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2B36A3B0" wp14:editId="7308B979">
                <wp:extent cx="5971540" cy="1304925"/>
                <wp:effectExtent l="0" t="0" r="10160" b="28575"/>
                <wp:docPr id="468" name="Rectángulo redondeado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540" cy="13049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1A189A" w14:textId="1888630A" w:rsidR="00E66309" w:rsidRPr="00E12AA9" w:rsidRDefault="00E66309" w:rsidP="00E66309">
                            <w:pPr>
                              <w:pStyle w:val="Textoindependiente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 xml:space="preserve">Es importante hacer notar </w:t>
                            </w:r>
                            <w:proofErr w:type="gramStart"/>
                            <w:r>
                              <w:rPr>
                                <w:szCs w:val="22"/>
                              </w:rPr>
                              <w:t>que</w:t>
                            </w:r>
                            <w:proofErr w:type="gramEnd"/>
                            <w:r>
                              <w:rPr>
                                <w:szCs w:val="22"/>
                              </w:rPr>
                              <w:t xml:space="preserve"> aunque </w:t>
                            </w:r>
                            <w:r w:rsidR="00E12AA9">
                              <w:rPr>
                                <w:szCs w:val="22"/>
                              </w:rPr>
                              <w:t xml:space="preserve">la respuesta en su atributo </w:t>
                            </w:r>
                            <w:r w:rsidR="00E12AA9" w:rsidRPr="00E12AA9">
                              <w:rPr>
                                <w:b/>
                                <w:i/>
                                <w:szCs w:val="22"/>
                              </w:rPr>
                              <w:t>Procesado</w:t>
                            </w:r>
                            <w:r w:rsidR="00E12AA9">
                              <w:rPr>
                                <w:szCs w:val="22"/>
                              </w:rPr>
                              <w:t xml:space="preserve"> sea </w:t>
                            </w:r>
                            <w:r w:rsidR="00E12AA9" w:rsidRPr="00E12AA9">
                              <w:rPr>
                                <w:b/>
                                <w:i/>
                                <w:szCs w:val="22"/>
                              </w:rPr>
                              <w:t>true</w:t>
                            </w:r>
                            <w:r w:rsidR="00E12AA9">
                              <w:rPr>
                                <w:szCs w:val="22"/>
                              </w:rPr>
                              <w:t xml:space="preserve">, se debe revisar el valor del atributo </w:t>
                            </w:r>
                            <w:proofErr w:type="spellStart"/>
                            <w:r w:rsidR="00E12AA9">
                              <w:rPr>
                                <w:b/>
                                <w:i/>
                                <w:szCs w:val="22"/>
                              </w:rPr>
                              <w:t>UuidsNoProcesados</w:t>
                            </w:r>
                            <w:proofErr w:type="spellEnd"/>
                            <w:r w:rsidR="00E12AA9">
                              <w:rPr>
                                <w:szCs w:val="22"/>
                              </w:rPr>
                              <w:t xml:space="preserve">, ya que el proceso de cancelación realiza el proceso de cancelación del al menos 1 UUID, por ejemplo si envía a cancelar 5 </w:t>
                            </w:r>
                            <w:proofErr w:type="spellStart"/>
                            <w:r w:rsidR="00E12AA9">
                              <w:rPr>
                                <w:szCs w:val="22"/>
                              </w:rPr>
                              <w:t>UUIDs</w:t>
                            </w:r>
                            <w:proofErr w:type="spellEnd"/>
                            <w:r w:rsidR="00E12AA9">
                              <w:rPr>
                                <w:szCs w:val="22"/>
                              </w:rPr>
                              <w:t xml:space="preserve"> pero 3 de ellos son No Cancelables, el sistema procesa la cancelación de los 2 restantes.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B36A3B0" id="Rectángulo redondeado 468" o:spid="_x0000_s1046" style="width:470.2pt;height:10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" fillcolor="#ed7d31 [3205]" strokecolor="white [3201]" strokeweight="1.5pt">
                <v:stroke joinstyle="miter"/>
                <v:textbox>
                  <w:txbxContent>
                    <w:p w14:paraId="501A189A" w14:textId="1888630A" w:rsidR="00E66309" w:rsidRPr="00E12AA9" w:rsidRDefault="00E66309" w:rsidP="00E66309">
                      <w:pPr>
                        <w:pStyle w:val="Textoindependiente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 xml:space="preserve">Es importante hacer notar </w:t>
                      </w:r>
                      <w:proofErr w:type="gramStart"/>
                      <w:r>
                        <w:rPr>
                          <w:szCs w:val="22"/>
                        </w:rPr>
                        <w:t>que</w:t>
                      </w:r>
                      <w:proofErr w:type="gramEnd"/>
                      <w:r>
                        <w:rPr>
                          <w:szCs w:val="22"/>
                        </w:rPr>
                        <w:t xml:space="preserve"> aunque </w:t>
                      </w:r>
                      <w:r w:rsidR="00E12AA9">
                        <w:rPr>
                          <w:szCs w:val="22"/>
                        </w:rPr>
                        <w:t xml:space="preserve">la respuesta en su atributo </w:t>
                      </w:r>
                      <w:r w:rsidR="00E12AA9" w:rsidRPr="00E12AA9">
                        <w:rPr>
                          <w:b/>
                          <w:i/>
                          <w:szCs w:val="22"/>
                        </w:rPr>
                        <w:t>Procesado</w:t>
                      </w:r>
                      <w:r w:rsidR="00E12AA9">
                        <w:rPr>
                          <w:szCs w:val="22"/>
                        </w:rPr>
                        <w:t xml:space="preserve"> sea </w:t>
                      </w:r>
                      <w:r w:rsidR="00E12AA9" w:rsidRPr="00E12AA9">
                        <w:rPr>
                          <w:b/>
                          <w:i/>
                          <w:szCs w:val="22"/>
                        </w:rPr>
                        <w:t>true</w:t>
                      </w:r>
                      <w:r w:rsidR="00E12AA9">
                        <w:rPr>
                          <w:szCs w:val="22"/>
                        </w:rPr>
                        <w:t xml:space="preserve">, se debe revisar el valor del atributo </w:t>
                      </w:r>
                      <w:proofErr w:type="spellStart"/>
                      <w:r w:rsidR="00E12AA9">
                        <w:rPr>
                          <w:b/>
                          <w:i/>
                          <w:szCs w:val="22"/>
                        </w:rPr>
                        <w:t>UuidsNoProcesados</w:t>
                      </w:r>
                      <w:proofErr w:type="spellEnd"/>
                      <w:r w:rsidR="00E12AA9">
                        <w:rPr>
                          <w:szCs w:val="22"/>
                        </w:rPr>
                        <w:t xml:space="preserve">, ya que el proceso de cancelación realiza el proceso de cancelación del al menos 1 UUID, por ejemplo si envía a cancelar 5 </w:t>
                      </w:r>
                      <w:proofErr w:type="spellStart"/>
                      <w:r w:rsidR="00E12AA9">
                        <w:rPr>
                          <w:szCs w:val="22"/>
                        </w:rPr>
                        <w:t>UUIDs</w:t>
                      </w:r>
                      <w:proofErr w:type="spellEnd"/>
                      <w:r w:rsidR="00E12AA9">
                        <w:rPr>
                          <w:szCs w:val="22"/>
                        </w:rPr>
                        <w:t xml:space="preserve"> pero 3 de ellos son No Cancelables, el sistema procesa la cancelación de los 2 restantes.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D4D7BF6" w14:textId="77777777" w:rsidR="00A01E5A" w:rsidRDefault="00A01E5A" w:rsidP="00A01E5A">
      <w:pPr>
        <w:pStyle w:val="Ttulo2"/>
        <w:numPr>
          <w:ilvl w:val="1"/>
          <w:numId w:val="1"/>
        </w:numPr>
      </w:pPr>
      <w:bookmarkStart w:id="183" w:name="_Toc140772119"/>
      <w:r>
        <w:t>Consulta CFDI relacionados</w:t>
      </w:r>
      <w:bookmarkEnd w:id="183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A01E5A" w:rsidRPr="00E43B34" w14:paraId="34747D9A" w14:textId="77777777" w:rsidTr="000D07D7">
        <w:trPr>
          <w:trHeight w:val="56"/>
        </w:trPr>
        <w:tc>
          <w:tcPr>
            <w:tcW w:w="457" w:type="dxa"/>
            <w:shd w:val="clear" w:color="auto" w:fill="F2F2F2" w:themeFill="background1" w:themeFillShade="F2"/>
          </w:tcPr>
          <w:p w14:paraId="00998023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01</w:t>
            </w:r>
          </w:p>
          <w:p w14:paraId="1BD5642E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02</w:t>
            </w:r>
          </w:p>
          <w:p w14:paraId="64710BA8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03</w:t>
            </w:r>
          </w:p>
          <w:p w14:paraId="5FD9144B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04</w:t>
            </w:r>
          </w:p>
          <w:p w14:paraId="25EC64C1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05</w:t>
            </w:r>
          </w:p>
          <w:p w14:paraId="78E1FBFA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06</w:t>
            </w:r>
          </w:p>
          <w:p w14:paraId="108CAB0C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07</w:t>
            </w:r>
          </w:p>
          <w:p w14:paraId="7F8A9D55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08</w:t>
            </w:r>
          </w:p>
          <w:p w14:paraId="03C2CC01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09</w:t>
            </w:r>
          </w:p>
          <w:p w14:paraId="6318FB3B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10</w:t>
            </w:r>
          </w:p>
          <w:p w14:paraId="506B0177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1112</w:t>
            </w:r>
          </w:p>
          <w:p w14:paraId="342415D0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13</w:t>
            </w:r>
          </w:p>
          <w:p w14:paraId="67658F65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14</w:t>
            </w:r>
          </w:p>
          <w:p w14:paraId="3E3B16CB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15</w:t>
            </w:r>
          </w:p>
          <w:p w14:paraId="7BE6424F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16</w:t>
            </w:r>
          </w:p>
          <w:p w14:paraId="4B8AC55D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17</w:t>
            </w:r>
          </w:p>
          <w:p w14:paraId="25C25395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18</w:t>
            </w:r>
          </w:p>
          <w:p w14:paraId="2B0D49F4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19</w:t>
            </w:r>
          </w:p>
          <w:p w14:paraId="37DAF2C7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20</w:t>
            </w:r>
          </w:p>
          <w:p w14:paraId="65A08DAA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21</w:t>
            </w:r>
          </w:p>
          <w:p w14:paraId="5B6796A3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22</w:t>
            </w:r>
          </w:p>
          <w:p w14:paraId="300AC9ED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23</w:t>
            </w:r>
          </w:p>
          <w:p w14:paraId="28F1535A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24</w:t>
            </w:r>
          </w:p>
          <w:p w14:paraId="4D177DC2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25</w:t>
            </w:r>
          </w:p>
          <w:p w14:paraId="1940620E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lastRenderedPageBreak/>
              <w:t>26</w:t>
            </w:r>
          </w:p>
          <w:p w14:paraId="55FE801C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27</w:t>
            </w:r>
          </w:p>
          <w:p w14:paraId="1F85A7E3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28</w:t>
            </w:r>
          </w:p>
          <w:p w14:paraId="658670A7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29</w:t>
            </w:r>
          </w:p>
          <w:p w14:paraId="719C918E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30</w:t>
            </w:r>
          </w:p>
          <w:p w14:paraId="1E88DB17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31</w:t>
            </w:r>
          </w:p>
          <w:p w14:paraId="0349C76B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32</w:t>
            </w:r>
          </w:p>
          <w:p w14:paraId="407400FA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32</w:t>
            </w:r>
          </w:p>
          <w:p w14:paraId="3D565E00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33</w:t>
            </w:r>
          </w:p>
          <w:p w14:paraId="3560F50D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34</w:t>
            </w:r>
          </w:p>
          <w:p w14:paraId="63A5BF66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35</w:t>
            </w:r>
          </w:p>
          <w:p w14:paraId="68AC976D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36</w:t>
            </w:r>
          </w:p>
          <w:p w14:paraId="403A159A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37</w:t>
            </w:r>
          </w:p>
          <w:p w14:paraId="0F5B8918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38</w:t>
            </w:r>
          </w:p>
          <w:p w14:paraId="45A71085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39</w:t>
            </w:r>
          </w:p>
          <w:p w14:paraId="35319E00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40</w:t>
            </w:r>
          </w:p>
          <w:p w14:paraId="4B873E1E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41</w:t>
            </w:r>
          </w:p>
          <w:p w14:paraId="1E66CFC1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42</w:t>
            </w:r>
          </w:p>
          <w:p w14:paraId="693CE432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43</w:t>
            </w:r>
          </w:p>
          <w:p w14:paraId="600B3E22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44</w:t>
            </w:r>
          </w:p>
          <w:p w14:paraId="2A5B94BD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45</w:t>
            </w:r>
          </w:p>
          <w:p w14:paraId="1665F034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46</w:t>
            </w:r>
          </w:p>
          <w:p w14:paraId="5FBCB0B0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47</w:t>
            </w:r>
          </w:p>
          <w:p w14:paraId="64D339CF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48</w:t>
            </w:r>
          </w:p>
          <w:p w14:paraId="165DAD4B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49</w:t>
            </w:r>
          </w:p>
          <w:p w14:paraId="22CDC9B9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50</w:t>
            </w:r>
          </w:p>
          <w:p w14:paraId="4BC08FE1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51</w:t>
            </w:r>
          </w:p>
          <w:p w14:paraId="355C8421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52</w:t>
            </w:r>
          </w:p>
          <w:p w14:paraId="3945B437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53</w:t>
            </w:r>
          </w:p>
          <w:p w14:paraId="421F6DBC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54</w:t>
            </w:r>
          </w:p>
          <w:p w14:paraId="4AC19146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55</w:t>
            </w:r>
          </w:p>
          <w:p w14:paraId="7EEF0B4F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56</w:t>
            </w:r>
          </w:p>
          <w:p w14:paraId="7BFBB9C5" w14:textId="3C49C054" w:rsidR="00A01E5A" w:rsidRDefault="000D07D7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57</w:t>
            </w:r>
          </w:p>
          <w:p w14:paraId="0312AC03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</w:p>
        </w:tc>
        <w:tc>
          <w:tcPr>
            <w:tcW w:w="8894" w:type="dxa"/>
            <w:shd w:val="clear" w:color="auto" w:fill="F2F2F2" w:themeFill="background1" w:themeFillShade="F2"/>
          </w:tcPr>
          <w:p w14:paraId="7E5DA2DD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lastRenderedPageBreak/>
              <w:t xml:space="preserve">//instanciando clase 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cancelacion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 2018 que permite consumir el 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metodo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 Consulta CFDI relacionados</w:t>
            </w:r>
          </w:p>
          <w:p w14:paraId="0185379B" w14:textId="77777777" w:rsidR="00F3661F" w:rsidRDefault="00A01E5A" w:rsidP="00F3661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</w:t>
            </w:r>
            <w:r w:rsidR="00F3661F"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Cancelacion2018 </w:t>
            </w:r>
            <w:proofErr w:type="spellStart"/>
            <w:r w:rsidR="00F3661F"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cancelacion2018</w:t>
            </w:r>
            <w:proofErr w:type="spellEnd"/>
            <w:r w:rsidR="00F3661F"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= </w:t>
            </w:r>
            <w:r w:rsidR="00F3661F"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new</w:t>
            </w:r>
            <w:r w:rsidR="00F3661F"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Cancelacion2018(</w:t>
            </w:r>
          </w:p>
          <w:p w14:paraId="6EB2F1C6" w14:textId="77777777" w:rsidR="00F3661F" w:rsidRDefault="00F3661F" w:rsidP="00F3661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"JGE080430LN8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//Usuario Sifei</w:t>
            </w:r>
          </w:p>
          <w:p w14:paraId="61F2292C" w14:textId="77777777" w:rsidR="00F3661F" w:rsidRDefault="00F3661F" w:rsidP="00F3661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"0e84ec92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,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 xml:space="preserve">   </w:t>
            </w:r>
            <w:proofErr w:type="gramEnd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 xml:space="preserve">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Password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 Sifei</w:t>
            </w:r>
          </w:p>
          <w:p w14:paraId="2222661C" w14:textId="77777777" w:rsidR="00F3661F" w:rsidRDefault="00F3661F" w:rsidP="00F3661F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                      </w:t>
            </w:r>
            <w:proofErr w:type="gramStart"/>
            <w:r w:rsidRPr="007375F6"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CFDI33.tipoTimbrado.Pruebas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);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//Ambiente</w:t>
            </w:r>
          </w:p>
          <w:p w14:paraId="06A6FC5E" w14:textId="6CE0A775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msg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=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;</w:t>
            </w:r>
          </w:p>
          <w:p w14:paraId="4F2C4969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//UUID del CFDI a consultar, para saber si tiene CFDI relacionados y cuales son.</w:t>
            </w:r>
          </w:p>
          <w:p w14:paraId="710921E0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uuidCfdi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= INEXISTENTE_UUID;    </w:t>
            </w:r>
          </w:p>
          <w:p w14:paraId="06657B53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</w:t>
            </w:r>
          </w:p>
          <w:p w14:paraId="7E38D6D2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try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{</w:t>
            </w:r>
          </w:p>
          <w:p w14:paraId="659634EA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ReturnDocumentosRelacionados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returnCfdiRelacionados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=</w:t>
            </w:r>
          </w:p>
          <w:p w14:paraId="4E78F44F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cancelacion2018.consultaDocumentosRelacionados(</w:t>
            </w:r>
          </w:p>
          <w:p w14:paraId="6C630B86" w14:textId="12458B65" w:rsidR="00AD3FC7" w:rsidRDefault="00AD3FC7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</w:t>
            </w:r>
            <w:proofErr w:type="gramStart"/>
            <w:r w:rsidRPr="00AD3FC7"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Cancelacion2018.tipoConsultaRelacionados.Emisor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,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//Consultar por (Emisor, Receptor)</w:t>
            </w:r>
          </w:p>
          <w:p w14:paraId="11416BD8" w14:textId="601B2D0D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</w:t>
            </w:r>
            <w:r w:rsidR="00AD3FC7" w:rsidRPr="00AD3FC7"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LAN7008173R5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,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//</w:t>
            </w:r>
            <w:r w:rsidR="00AD3FC7"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Emisor</w:t>
            </w:r>
          </w:p>
          <w:p w14:paraId="15D2FB96" w14:textId="07454A8D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</w:t>
            </w:r>
            <w:r w:rsidR="00AD3FC7" w:rsidRPr="00AD3FC7"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TCM970625MB1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,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//</w:t>
            </w:r>
            <w:r w:rsidR="00AD3FC7"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Receptor</w:t>
            </w:r>
          </w:p>
          <w:p w14:paraId="5A0A7338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CERTIFICADO_PATH,</w:t>
            </w:r>
          </w:p>
          <w:p w14:paraId="5DF3215B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CERTIFICADO_KEY,</w:t>
            </w:r>
          </w:p>
          <w:p w14:paraId="44F3D8AA" w14:textId="395EFBE7" w:rsidR="00A01E5A" w:rsidRDefault="00A01E5A" w:rsidP="006F38F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"12345678a"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,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pass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 del certificado</w:t>
            </w:r>
          </w:p>
          <w:p w14:paraId="59CBD9C2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uuidCfdi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,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uuid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 del CFDI a consultar</w:t>
            </w:r>
          </w:p>
          <w:p w14:paraId="38A9F410" w14:textId="4CB53018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ref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msg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);</w:t>
            </w:r>
          </w:p>
          <w:p w14:paraId="6B04D616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if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(!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returnCfdiRelacionados.Procesado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 {</w:t>
            </w:r>
          </w:p>
          <w:p w14:paraId="339606C0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lastRenderedPageBreak/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Console.Write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returnCfdiRelacionados.CodigoError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);</w:t>
            </w:r>
          </w:p>
          <w:p w14:paraId="1D8DB7DD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}</w:t>
            </w:r>
          </w:p>
          <w:p w14:paraId="60D35108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else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{</w:t>
            </w:r>
          </w:p>
          <w:p w14:paraId="25D87F24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//en caso de 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exito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 (procesado = true)</w:t>
            </w:r>
          </w:p>
          <w:p w14:paraId="7D925CBE" w14:textId="2B3DFE1E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//se puede sab</w:t>
            </w:r>
            <w:r w:rsidR="00910A01"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er si tiene CFDI hijos o padres, el cual contiene UUID, RFC Em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isor y RFC Receptor</w:t>
            </w:r>
          </w:p>
          <w:p w14:paraId="72FCEEF7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StringBuilder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sb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=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new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StringBuilder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);</w:t>
            </w:r>
          </w:p>
          <w:p w14:paraId="6C686301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sb.AppendLine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.Format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"Numero de CFDI hijos:{0}"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,    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returnCfdiRelacionados.Result.UuidsRelacionadosHijos.Length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));    </w:t>
            </w:r>
          </w:p>
          <w:p w14:paraId="7BAAFF24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foreach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(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var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padre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in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returnCfdiRelacionados.Result.UuidsRelacionadosHijos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 {</w:t>
            </w:r>
          </w:p>
          <w:p w14:paraId="6A0B09ED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sb.AppendLine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(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.Format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"UUID:{0}, RFC Emisor:{1}, RFC Receptor:{2}"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,  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padre.Uuid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padre.RfcEmisor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padre.RfcReceptor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));</w:t>
            </w:r>
          </w:p>
          <w:p w14:paraId="4488C10F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}</w:t>
            </w:r>
          </w:p>
          <w:p w14:paraId="4D632EDF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sb.AppendLine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.Format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"Numero de CFDI Padre:{0}"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returnCfdiRelacionados.Result.UuidsRelacionadosHijos.Length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));</w:t>
            </w:r>
          </w:p>
          <w:p w14:paraId="7109F35B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</w:t>
            </w:r>
          </w:p>
          <w:p w14:paraId="25C9DBCD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foreach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(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var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padre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in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returnCfdiRelacionados.Result.UuidsRelacionadosPadres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 {</w:t>
            </w:r>
          </w:p>
          <w:p w14:paraId="6B60838E" w14:textId="45C5C2F8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sb.AppendLine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(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.Format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"UUID:{0}, RFC Emisor:{1}, RFC Receptor:{2}"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,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padre.Uuid,padre</w:t>
            </w:r>
            <w:r w:rsidR="00910A01"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.RfcEmisor,padre.RfcReceptor</w:t>
            </w:r>
            <w:proofErr w:type="spellEnd"/>
            <w:r w:rsidR="00910A01"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));</w:t>
            </w:r>
          </w:p>
          <w:p w14:paraId="70A3C695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}</w:t>
            </w:r>
          </w:p>
          <w:p w14:paraId="560646D3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//guardando el acuse</w:t>
            </w:r>
          </w:p>
          <w:p w14:paraId="49D800DE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XmlDocument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xml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=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new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XmlDocument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);</w:t>
            </w:r>
          </w:p>
          <w:p w14:paraId="7EA613EB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xml.LoadXml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returnCfdiRelacionados.AcuseXml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);</w:t>
            </w:r>
          </w:p>
          <w:p w14:paraId="44572551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xml.Save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(WORK_DIR+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"\\AcuseCFDIRelacionados"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+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DateTime.Now.ToString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</w:t>
            </w:r>
            <w:proofErr w:type="spellStart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yyyy</w:t>
            </w:r>
            <w:proofErr w:type="spellEnd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-MM-</w:t>
            </w:r>
            <w:proofErr w:type="spellStart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ddTHH.mm.ss</w:t>
            </w:r>
            <w:proofErr w:type="spellEnd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) +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".</w:t>
            </w:r>
            <w:proofErr w:type="spellStart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xml</w:t>
            </w:r>
            <w:proofErr w:type="spellEnd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);</w:t>
            </w:r>
          </w:p>
          <w:p w14:paraId="5E3F7382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MessageBox.Show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sb.ToString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());</w:t>
            </w:r>
          </w:p>
          <w:p w14:paraId="6A07489C" w14:textId="4ED58054" w:rsidR="00A01E5A" w:rsidRDefault="00910A01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}</w:t>
            </w:r>
          </w:p>
          <w:p w14:paraId="3479711F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}</w:t>
            </w:r>
          </w:p>
          <w:p w14:paraId="31F5940B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catch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(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Exception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ex) {</w:t>
            </w:r>
          </w:p>
          <w:p w14:paraId="353D4569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MessageBox.Show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"Error al cancelar: 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+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ex.Message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);</w:t>
            </w:r>
          </w:p>
          <w:p w14:paraId="0A9C97B4" w14:textId="77777777" w:rsidR="00A01E5A" w:rsidRPr="00E43B34" w:rsidRDefault="00A01E5A" w:rsidP="0031057B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}</w:t>
            </w:r>
          </w:p>
        </w:tc>
      </w:tr>
    </w:tbl>
    <w:p w14:paraId="74035309" w14:textId="3CCB8EDD" w:rsidR="00A01E5A" w:rsidRDefault="00A01E5A" w:rsidP="00A01E5A">
      <w:pPr>
        <w:pStyle w:val="Textoindependiente"/>
      </w:pPr>
      <w:r>
        <w:lastRenderedPageBreak/>
        <w:t xml:space="preserve">Para </w:t>
      </w:r>
      <w:r w:rsidR="00910A01">
        <w:t xml:space="preserve">mayor detalle </w:t>
      </w:r>
      <w:r>
        <w:t>referirse a la sección</w:t>
      </w:r>
      <w:r w:rsidR="00EA62B0">
        <w:t xml:space="preserve"> </w:t>
      </w:r>
      <w:r w:rsidR="00EA62B0">
        <w:fldChar w:fldCharType="begin"/>
      </w:r>
      <w:r w:rsidR="00EA62B0">
        <w:instrText xml:space="preserve"> REF _Ref5705985 \r \h </w:instrText>
      </w:r>
      <w:r w:rsidR="00EA62B0">
        <w:fldChar w:fldCharType="separate"/>
      </w:r>
      <w:r w:rsidR="00870AC5">
        <w:t>9.17</w:t>
      </w:r>
      <w:r w:rsidR="00EA62B0">
        <w:fldChar w:fldCharType="end"/>
      </w:r>
      <w:r>
        <w:t xml:space="preserve"> </w:t>
      </w:r>
      <w:hyperlink w:anchor="_Codigos_de_Error" w:history="1">
        <w:r w:rsidRPr="00BF77F4">
          <w:rPr>
            <w:rStyle w:val="Hipervnculo"/>
          </w:rPr>
          <w:t>códigos de error</w:t>
        </w:r>
        <w:r>
          <w:rPr>
            <w:rStyle w:val="Hipervnculo"/>
          </w:rPr>
          <w:t xml:space="preserve"> de CFDI Relacionados</w:t>
        </w:r>
        <w:r w:rsidRPr="00BF77F4">
          <w:rPr>
            <w:rStyle w:val="Hipervnculo"/>
          </w:rPr>
          <w:t xml:space="preserve">. </w:t>
        </w:r>
      </w:hyperlink>
      <w:r>
        <w:t xml:space="preserve"> </w:t>
      </w:r>
    </w:p>
    <w:p w14:paraId="3E957528" w14:textId="77777777" w:rsidR="00A01E5A" w:rsidRDefault="00A01E5A" w:rsidP="00A01E5A">
      <w:pPr>
        <w:pStyle w:val="Ttulo2"/>
        <w:numPr>
          <w:ilvl w:val="1"/>
          <w:numId w:val="1"/>
        </w:numPr>
      </w:pPr>
      <w:bookmarkStart w:id="184" w:name="_Toc140772120"/>
      <w:r>
        <w:t>Consulta CFDI Estatus</w:t>
      </w:r>
      <w:bookmarkEnd w:id="184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A01E5A" w:rsidRPr="00E43B34" w14:paraId="1350B25B" w14:textId="77777777" w:rsidTr="0031057B">
        <w:trPr>
          <w:trHeight w:val="1951"/>
        </w:trPr>
        <w:tc>
          <w:tcPr>
            <w:tcW w:w="457" w:type="dxa"/>
            <w:shd w:val="clear" w:color="auto" w:fill="F2F2F2" w:themeFill="background1" w:themeFillShade="F2"/>
          </w:tcPr>
          <w:p w14:paraId="06BC6729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01</w:t>
            </w:r>
          </w:p>
          <w:p w14:paraId="04CE4B64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02</w:t>
            </w:r>
          </w:p>
          <w:p w14:paraId="792EF758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03</w:t>
            </w:r>
          </w:p>
          <w:p w14:paraId="19D3D7C4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04</w:t>
            </w:r>
          </w:p>
          <w:p w14:paraId="6F094A26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05</w:t>
            </w:r>
          </w:p>
          <w:p w14:paraId="526E8CBD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06</w:t>
            </w:r>
          </w:p>
          <w:p w14:paraId="761A0F17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07</w:t>
            </w:r>
          </w:p>
          <w:p w14:paraId="60C1DCCA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08</w:t>
            </w:r>
          </w:p>
          <w:p w14:paraId="08401FE8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09</w:t>
            </w:r>
          </w:p>
          <w:p w14:paraId="1F14B7B0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10</w:t>
            </w:r>
          </w:p>
          <w:p w14:paraId="78D79B73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1112</w:t>
            </w:r>
          </w:p>
          <w:p w14:paraId="027373AE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13</w:t>
            </w:r>
          </w:p>
          <w:p w14:paraId="22299914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14</w:t>
            </w:r>
          </w:p>
          <w:p w14:paraId="30E256F5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15</w:t>
            </w:r>
          </w:p>
          <w:p w14:paraId="762EB271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16</w:t>
            </w:r>
          </w:p>
          <w:p w14:paraId="78809727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17</w:t>
            </w:r>
          </w:p>
          <w:p w14:paraId="7833A7FA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18</w:t>
            </w:r>
          </w:p>
          <w:p w14:paraId="70C028EA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19</w:t>
            </w:r>
          </w:p>
          <w:p w14:paraId="16EE8608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20</w:t>
            </w:r>
          </w:p>
          <w:p w14:paraId="57989F78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21</w:t>
            </w:r>
          </w:p>
          <w:p w14:paraId="152AB223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22</w:t>
            </w:r>
          </w:p>
          <w:p w14:paraId="22009FA4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lastRenderedPageBreak/>
              <w:t>23</w:t>
            </w:r>
          </w:p>
          <w:p w14:paraId="0CF90F87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24</w:t>
            </w:r>
          </w:p>
          <w:p w14:paraId="49D56351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25</w:t>
            </w:r>
          </w:p>
          <w:p w14:paraId="1A4FF9E3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26</w:t>
            </w:r>
          </w:p>
          <w:p w14:paraId="09323CAE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27</w:t>
            </w:r>
          </w:p>
          <w:p w14:paraId="674E9010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28</w:t>
            </w:r>
          </w:p>
          <w:p w14:paraId="4BF9A023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29</w:t>
            </w:r>
          </w:p>
          <w:p w14:paraId="42812EE3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30</w:t>
            </w:r>
          </w:p>
          <w:p w14:paraId="70F0A1F0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31</w:t>
            </w:r>
          </w:p>
          <w:p w14:paraId="5A816E78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32</w:t>
            </w:r>
          </w:p>
          <w:p w14:paraId="3277DC38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32</w:t>
            </w:r>
          </w:p>
          <w:p w14:paraId="3B481607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33</w:t>
            </w:r>
          </w:p>
          <w:p w14:paraId="5781E189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34</w:t>
            </w:r>
          </w:p>
          <w:p w14:paraId="2CB61A30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35</w:t>
            </w:r>
          </w:p>
          <w:p w14:paraId="61177FF9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36</w:t>
            </w:r>
          </w:p>
          <w:p w14:paraId="5D9559CF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37</w:t>
            </w:r>
          </w:p>
          <w:p w14:paraId="45A338AF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38</w:t>
            </w:r>
          </w:p>
          <w:p w14:paraId="21C26D4A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</w:p>
        </w:tc>
        <w:tc>
          <w:tcPr>
            <w:tcW w:w="8894" w:type="dxa"/>
            <w:shd w:val="clear" w:color="auto" w:fill="F2F2F2" w:themeFill="background1" w:themeFillShade="F2"/>
          </w:tcPr>
          <w:p w14:paraId="2811E261" w14:textId="77777777" w:rsidR="000D07D7" w:rsidRDefault="00A01E5A" w:rsidP="000D07D7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 w:rsidRPr="00EA62B0">
              <w:rPr>
                <w:rStyle w:val="ClasesCar"/>
              </w:rPr>
              <w:lastRenderedPageBreak/>
              <w:t>Cancelacion2018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cancelacion2018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= </w:t>
            </w:r>
            <w:r w:rsidR="000D07D7"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new</w:t>
            </w:r>
            <w:r w:rsidR="000D07D7"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Cancelacion2018(</w:t>
            </w:r>
          </w:p>
          <w:p w14:paraId="512669BF" w14:textId="77777777" w:rsidR="000D07D7" w:rsidRDefault="000D07D7" w:rsidP="000D07D7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"JGE080430LN8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//Usuario Sifei</w:t>
            </w:r>
          </w:p>
          <w:p w14:paraId="49B39B4E" w14:textId="77777777" w:rsidR="000D07D7" w:rsidRDefault="000D07D7" w:rsidP="000D07D7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"0e84ec92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,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 xml:space="preserve">   </w:t>
            </w:r>
            <w:proofErr w:type="gramEnd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 xml:space="preserve">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Password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 Sifei</w:t>
            </w:r>
          </w:p>
          <w:p w14:paraId="0A59CDCA" w14:textId="77777777" w:rsidR="000D07D7" w:rsidRDefault="000D07D7" w:rsidP="000D07D7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                      </w:t>
            </w:r>
            <w:proofErr w:type="gramStart"/>
            <w:r w:rsidRPr="007375F6"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CFDI33.tipoTimbrado.Pruebas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);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//Ambiente</w:t>
            </w:r>
          </w:p>
          <w:p w14:paraId="5BBE7C5E" w14:textId="161112FB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try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{</w:t>
            </w:r>
          </w:p>
          <w:p w14:paraId="35B5F9BE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// se consulta el 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metodo</w:t>
            </w:r>
            <w:proofErr w:type="spellEnd"/>
          </w:p>
          <w:p w14:paraId="213AAE77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ReturnQrAcuse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returnQr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= cancelacion2018.consultaEstatusCfdi(</w:t>
            </w:r>
          </w:p>
          <w:p w14:paraId="6343C6CC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uuid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,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//UUID</w:t>
            </w:r>
          </w:p>
          <w:p w14:paraId="3A2E6976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rfcEmisor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,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</w:t>
            </w:r>
            <w:proofErr w:type="gram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 RFC Emisor</w:t>
            </w:r>
          </w:p>
          <w:p w14:paraId="2190962E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rfcReceptor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,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Rfc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 Receptor</w:t>
            </w:r>
          </w:p>
          <w:p w14:paraId="42DE3309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total,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//   total      </w:t>
            </w:r>
          </w:p>
          <w:p w14:paraId="224AA878" w14:textId="48D39B57" w:rsidR="00A01E5A" w:rsidRDefault="00A01E5A" w:rsidP="003F7294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sello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</w:t>
            </w:r>
            <w:proofErr w:type="gram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  sello</w:t>
            </w:r>
            <w:proofErr w:type="gram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ultimos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 8 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digitos</w:t>
            </w:r>
            <w:proofErr w:type="spellEnd"/>
          </w:p>
          <w:p w14:paraId="252DC89B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);</w:t>
            </w:r>
          </w:p>
          <w:p w14:paraId="6875A0F2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//Cancelable con 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aceptación|Cancelable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 sin aceptación</w:t>
            </w:r>
          </w:p>
          <w:p w14:paraId="03AC5E6D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//S - Comprobante obtenido satisfactoriamente|</w:t>
            </w:r>
          </w:p>
          <w:p w14:paraId="06AF2E67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if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(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returnQr.Procesado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 {</w:t>
            </w:r>
          </w:p>
          <w:p w14:paraId="0993DEBE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//Cancelable sin aceptación|</w:t>
            </w:r>
          </w:p>
          <w:p w14:paraId="08D4D0C8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if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(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returnQr.EsCancelable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==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"Cancelable sin aceptación"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 {</w:t>
            </w:r>
          </w:p>
          <w:p w14:paraId="675A2D25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</w:p>
          <w:p w14:paraId="0982CFE4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}</w:t>
            </w:r>
          </w:p>
          <w:p w14:paraId="7A6E236F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if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(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returnQr.Estado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==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"Cancelado"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)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{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</w:t>
            </w:r>
            <w:proofErr w:type="gram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/"Vigente", "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Cancelado","No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 Encontrado"</w:t>
            </w:r>
          </w:p>
          <w:p w14:paraId="6E524FB5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lastRenderedPageBreak/>
              <w:t xml:space="preserve">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//Cancelado sin aceptación</w:t>
            </w:r>
          </w:p>
          <w:p w14:paraId="66C8D2A8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Console.WriteLine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returnQr.EstatusCancelacion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);</w:t>
            </w:r>
          </w:p>
          <w:p w14:paraId="41465345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}</w:t>
            </w:r>
          </w:p>
          <w:p w14:paraId="41F5488C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</w:p>
          <w:p w14:paraId="79ECEB76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XmlDocument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xml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=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new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XmlDocument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);</w:t>
            </w:r>
          </w:p>
          <w:p w14:paraId="11120E73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xml.LoadXml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returnQr.AcuseXml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);</w:t>
            </w:r>
          </w:p>
          <w:p w14:paraId="7CC0F990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xml.Save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(WORK_DIR +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"\\AcuseConsultaEstatus"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+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DateTime.Now.ToString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</w:t>
            </w:r>
            <w:proofErr w:type="spellStart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yyyy</w:t>
            </w:r>
            <w:proofErr w:type="spellEnd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-MM-</w:t>
            </w:r>
            <w:proofErr w:type="spellStart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ddTHH.mm.ss</w:t>
            </w:r>
            <w:proofErr w:type="spellEnd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) +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".</w:t>
            </w:r>
            <w:proofErr w:type="spellStart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xml</w:t>
            </w:r>
            <w:proofErr w:type="spellEnd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);</w:t>
            </w:r>
          </w:p>
          <w:p w14:paraId="1232F477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MessageBox.Show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returnQr.AcuseXml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);</w:t>
            </w:r>
          </w:p>
          <w:p w14:paraId="47D9231E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}</w:t>
            </w:r>
          </w:p>
          <w:p w14:paraId="7024FDFA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</w:p>
          <w:p w14:paraId="563055FB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}</w:t>
            </w:r>
          </w:p>
          <w:p w14:paraId="175F6942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catch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(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Exception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ex) {</w:t>
            </w:r>
          </w:p>
          <w:p w14:paraId="4255D21B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MessageBox.Show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proofErr w:type="spellStart"/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.Format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"Error al consultar CFDIS {0}: 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ex.Message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));</w:t>
            </w:r>
          </w:p>
          <w:p w14:paraId="716A3A6F" w14:textId="77777777" w:rsidR="00A01E5A" w:rsidRPr="00E43B34" w:rsidRDefault="00A01E5A" w:rsidP="0031057B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}</w:t>
            </w:r>
          </w:p>
        </w:tc>
      </w:tr>
    </w:tbl>
    <w:p w14:paraId="6B3EB6C8" w14:textId="77777777" w:rsidR="00A01E5A" w:rsidRDefault="00A01E5A" w:rsidP="00A01E5A">
      <w:pPr>
        <w:pStyle w:val="Textoindependiente"/>
      </w:pPr>
    </w:p>
    <w:p w14:paraId="5FF6F823" w14:textId="77777777" w:rsidR="00A01E5A" w:rsidRDefault="00A01E5A" w:rsidP="00A01E5A">
      <w:pPr>
        <w:pStyle w:val="Ttulo2"/>
        <w:numPr>
          <w:ilvl w:val="1"/>
          <w:numId w:val="1"/>
        </w:numPr>
      </w:pPr>
      <w:bookmarkStart w:id="185" w:name="_Toc140772121"/>
      <w:r>
        <w:t>Consulta peticiones de Cancelación pendientes (que requieren autorización).</w:t>
      </w:r>
      <w:bookmarkEnd w:id="185"/>
      <w:r>
        <w:t xml:space="preserve"> </w:t>
      </w:r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A01E5A" w:rsidRPr="00E43B34" w14:paraId="5C425456" w14:textId="77777777" w:rsidTr="0031057B">
        <w:trPr>
          <w:trHeight w:val="1951"/>
        </w:trPr>
        <w:tc>
          <w:tcPr>
            <w:tcW w:w="457" w:type="dxa"/>
            <w:shd w:val="clear" w:color="auto" w:fill="F2F2F2" w:themeFill="background1" w:themeFillShade="F2"/>
          </w:tcPr>
          <w:p w14:paraId="209A3CB2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01</w:t>
            </w:r>
          </w:p>
          <w:p w14:paraId="5817344E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02</w:t>
            </w:r>
          </w:p>
          <w:p w14:paraId="0D3E84A8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03</w:t>
            </w:r>
          </w:p>
          <w:p w14:paraId="3273DF39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04</w:t>
            </w:r>
          </w:p>
          <w:p w14:paraId="22475E68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05</w:t>
            </w:r>
          </w:p>
          <w:p w14:paraId="26FD8750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06</w:t>
            </w:r>
          </w:p>
          <w:p w14:paraId="673CBF22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07</w:t>
            </w:r>
          </w:p>
          <w:p w14:paraId="207D6899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08</w:t>
            </w:r>
          </w:p>
          <w:p w14:paraId="062288FB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09</w:t>
            </w:r>
          </w:p>
          <w:p w14:paraId="75EDBF06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10</w:t>
            </w:r>
          </w:p>
          <w:p w14:paraId="3CC65213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1112</w:t>
            </w:r>
          </w:p>
          <w:p w14:paraId="1F477759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13</w:t>
            </w:r>
          </w:p>
          <w:p w14:paraId="13BA6003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14</w:t>
            </w:r>
          </w:p>
          <w:p w14:paraId="7001FBEC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15</w:t>
            </w:r>
          </w:p>
          <w:p w14:paraId="172A8CB7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16</w:t>
            </w:r>
          </w:p>
          <w:p w14:paraId="5665053F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17</w:t>
            </w:r>
          </w:p>
          <w:p w14:paraId="7C8727A3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18</w:t>
            </w:r>
          </w:p>
          <w:p w14:paraId="68088BAD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19</w:t>
            </w:r>
          </w:p>
          <w:p w14:paraId="2AE3689B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20</w:t>
            </w:r>
          </w:p>
          <w:p w14:paraId="7130C657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21</w:t>
            </w:r>
          </w:p>
          <w:p w14:paraId="7735F51B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22</w:t>
            </w:r>
          </w:p>
          <w:p w14:paraId="6C091699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23</w:t>
            </w:r>
          </w:p>
          <w:p w14:paraId="33B4ED49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24</w:t>
            </w:r>
          </w:p>
          <w:p w14:paraId="3EFFCD2E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25</w:t>
            </w:r>
          </w:p>
          <w:p w14:paraId="766F385F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26</w:t>
            </w:r>
          </w:p>
          <w:p w14:paraId="23D28C79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27</w:t>
            </w:r>
          </w:p>
          <w:p w14:paraId="5F63D074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28</w:t>
            </w:r>
          </w:p>
          <w:p w14:paraId="1340CB75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29</w:t>
            </w:r>
          </w:p>
          <w:p w14:paraId="37CA0EC3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30</w:t>
            </w:r>
          </w:p>
          <w:p w14:paraId="5DA51EB6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31</w:t>
            </w:r>
          </w:p>
          <w:p w14:paraId="22981E16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32</w:t>
            </w:r>
          </w:p>
          <w:p w14:paraId="40C6F008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32</w:t>
            </w:r>
          </w:p>
          <w:p w14:paraId="2AF34C08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33</w:t>
            </w:r>
          </w:p>
          <w:p w14:paraId="52B8A2AD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34</w:t>
            </w:r>
          </w:p>
          <w:p w14:paraId="1045A38A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35</w:t>
            </w:r>
          </w:p>
          <w:p w14:paraId="5A9F8CB2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36</w:t>
            </w:r>
          </w:p>
          <w:p w14:paraId="35E55EE8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37</w:t>
            </w:r>
          </w:p>
          <w:p w14:paraId="3B76C6BE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lastRenderedPageBreak/>
              <w:t>38</w:t>
            </w:r>
          </w:p>
          <w:p w14:paraId="56B34668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39</w:t>
            </w:r>
          </w:p>
          <w:p w14:paraId="36A0E663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40</w:t>
            </w:r>
          </w:p>
          <w:p w14:paraId="55B33F4D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41</w:t>
            </w:r>
          </w:p>
          <w:p w14:paraId="589056EC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42</w:t>
            </w:r>
          </w:p>
          <w:p w14:paraId="34636F6E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43</w:t>
            </w:r>
          </w:p>
          <w:p w14:paraId="65B6A4AD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44</w:t>
            </w:r>
          </w:p>
          <w:p w14:paraId="2AD87942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45</w:t>
            </w:r>
          </w:p>
          <w:p w14:paraId="4DB0AED8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46</w:t>
            </w:r>
          </w:p>
          <w:p w14:paraId="0E307475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47</w:t>
            </w:r>
          </w:p>
          <w:p w14:paraId="73F053C3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48</w:t>
            </w:r>
          </w:p>
          <w:p w14:paraId="65CA66EF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49</w:t>
            </w:r>
          </w:p>
          <w:p w14:paraId="20DBCBD9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50</w:t>
            </w:r>
          </w:p>
          <w:p w14:paraId="2B280253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51</w:t>
            </w:r>
          </w:p>
          <w:p w14:paraId="38EDF05C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52</w:t>
            </w:r>
          </w:p>
          <w:p w14:paraId="3831AA70" w14:textId="33C8CC57" w:rsidR="00A01E5A" w:rsidRPr="00E43B34" w:rsidRDefault="00A01E5A" w:rsidP="003F7294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53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64645863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lastRenderedPageBreak/>
              <w:t xml:space="preserve">/*En el rol de 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rfc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 </w:t>
            </w:r>
            <w:proofErr w:type="spellStart"/>
            <w:proofErr w:type="gram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receptor,con</w:t>
            </w:r>
            <w:proofErr w:type="spellEnd"/>
            <w:proofErr w:type="gram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 este 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metodo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 se obtienen las peticiones pendientes de 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Cancelacion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 que requieren la 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autorizacion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 </w:t>
            </w:r>
          </w:p>
          <w:p w14:paraId="789FB5AA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    * del RFC como Receptor (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aceptacion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) para aprobar o rechazar la 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cancelacion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 de un CFDI.</w:t>
            </w:r>
          </w:p>
          <w:p w14:paraId="22092396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    * */</w:t>
            </w:r>
          </w:p>
          <w:p w14:paraId="0F5D8C3A" w14:textId="77777777" w:rsidR="003F7294" w:rsidRDefault="00A01E5A" w:rsidP="003F7294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</w:t>
            </w:r>
            <w:r w:rsidRPr="00EA62B0">
              <w:rPr>
                <w:rStyle w:val="ClasesCar"/>
              </w:rPr>
              <w:t>Cancelacion2018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cancelacion2018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= </w:t>
            </w:r>
            <w:r w:rsidR="003F7294"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new</w:t>
            </w:r>
            <w:r w:rsidR="003F7294"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Cancelacion2018(</w:t>
            </w:r>
          </w:p>
          <w:p w14:paraId="12D95920" w14:textId="77777777" w:rsidR="003F7294" w:rsidRDefault="003F7294" w:rsidP="003F7294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"JGE080430LN8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//Usuario Sifei</w:t>
            </w:r>
          </w:p>
          <w:p w14:paraId="373CE21D" w14:textId="77777777" w:rsidR="003F7294" w:rsidRDefault="003F7294" w:rsidP="003F7294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"0e84ec92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,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 xml:space="preserve">   </w:t>
            </w:r>
            <w:proofErr w:type="gramEnd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 xml:space="preserve">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Password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 Sifei</w:t>
            </w:r>
          </w:p>
          <w:p w14:paraId="35BB42EF" w14:textId="77777777" w:rsidR="003F7294" w:rsidRDefault="003F7294" w:rsidP="003F7294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                      </w:t>
            </w:r>
            <w:proofErr w:type="gramStart"/>
            <w:r w:rsidRPr="007375F6"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CFDI33.tipoTimbrado.Pruebas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);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//Ambiente</w:t>
            </w:r>
          </w:p>
          <w:p w14:paraId="45574802" w14:textId="0FF399BC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msg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=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;</w:t>
            </w:r>
          </w:p>
          <w:p w14:paraId="40723D08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try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{</w:t>
            </w:r>
          </w:p>
          <w:p w14:paraId="799C409B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//se obtiene las peticiones pendientes de 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cancelacion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 al RFC Receptor:</w:t>
            </w:r>
          </w:p>
          <w:p w14:paraId="5EE0CDAD" w14:textId="6C03A0D7" w:rsidR="00A01E5A" w:rsidRDefault="00A01E5A" w:rsidP="003F7294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ReturnPeticionesPendientes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returnPeticionesPendientes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= cancelacion2018.getPeticionesCancelacionPendientes(</w:t>
            </w:r>
          </w:p>
          <w:p w14:paraId="24C57A3B" w14:textId="0A114001" w:rsidR="00A01E5A" w:rsidRDefault="00A01E5A" w:rsidP="003F7294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"MAR980114GQA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</w:t>
            </w:r>
            <w:proofErr w:type="gram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/RFC receptor quien aprueba o rechaza la 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cancelacion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 del CFDI</w:t>
            </w:r>
          </w:p>
          <w:p w14:paraId="46EEDFE8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);</w:t>
            </w:r>
          </w:p>
          <w:p w14:paraId="5510A324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//se verifica si fue procesado es false lo que 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indicaria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 que hubo un error a nivel de 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conxion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, </w:t>
            </w:r>
            <w:proofErr w:type="gram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o  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excepcion</w:t>
            </w:r>
            <w:proofErr w:type="spellEnd"/>
            <w:proofErr w:type="gram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 a nivel de 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WebService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)</w:t>
            </w:r>
          </w:p>
          <w:p w14:paraId="7A4F9070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if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(!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returnPeticionesPendientes.Procesado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) {   </w:t>
            </w:r>
          </w:p>
          <w:p w14:paraId="59651C43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MessageBox.Show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</w:t>
            </w:r>
            <w:proofErr w:type="spellStart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Codigo</w:t>
            </w:r>
            <w:proofErr w:type="spellEnd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 xml:space="preserve"> de error:"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+returnPeticionesPendientes.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CodigoError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+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"Error detalle: 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+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returnPeticionesPendientes.ErrorDetalle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);</w:t>
            </w:r>
          </w:p>
          <w:p w14:paraId="16FA0EAF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}</w:t>
            </w:r>
          </w:p>
          <w:p w14:paraId="121208F9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//en caso de 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exito</w:t>
            </w:r>
            <w:proofErr w:type="spellEnd"/>
          </w:p>
          <w:p w14:paraId="58EEF12D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else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{</w:t>
            </w:r>
          </w:p>
          <w:p w14:paraId="61A73871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PrepareListViewForPeticionesPendientes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);    </w:t>
            </w:r>
          </w:p>
          <w:p w14:paraId="672D32DF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uuidPeticionesPendientes.Clear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();   </w:t>
            </w:r>
          </w:p>
          <w:p w14:paraId="4C057D76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// 1100 Se obtuvo petición del </w:t>
            </w:r>
            <w:proofErr w:type="gram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RFC receptor</w:t>
            </w:r>
            <w:proofErr w:type="gram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 de forma exitosa</w:t>
            </w:r>
          </w:p>
          <w:p w14:paraId="09AAF9A7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if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(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returnPeticionesPendientes.CodEstatus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==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"1100"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 {</w:t>
            </w:r>
          </w:p>
          <w:p w14:paraId="7F3830B7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//si el 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codigo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 es 1100, entonces recorrer el UUID de cada 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peticion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.</w:t>
            </w:r>
          </w:p>
          <w:p w14:paraId="29B1CD66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foreach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(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var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uuid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in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returnPeticionesPendientes.UUID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 {</w:t>
            </w:r>
          </w:p>
          <w:p w14:paraId="252191B5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//en este ejemplo se usa un 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ListView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 para mostrar el 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UUId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, pero es posible que se desee guardar a BD como registro      </w:t>
            </w:r>
          </w:p>
          <w:p w14:paraId="13DF8374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listView2.Items.Add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new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ListViewItem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uuid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));</w:t>
            </w:r>
          </w:p>
          <w:p w14:paraId="00C2C38C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uuidPeticionesPendientes.Add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uuid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);</w:t>
            </w:r>
          </w:p>
          <w:p w14:paraId="4AD4937F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}</w:t>
            </w:r>
          </w:p>
          <w:p w14:paraId="582B4D79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guardadndo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 el acuse a archivo(ejemplo)</w:t>
            </w:r>
          </w:p>
          <w:p w14:paraId="1047F433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lastRenderedPageBreak/>
              <w:t xml:space="preserve">      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XmlDocument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xml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=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new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XmlDocument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);</w:t>
            </w:r>
          </w:p>
          <w:p w14:paraId="337008D1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xml.LoadXml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returnPeticionesPendientes.AcuseXml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);</w:t>
            </w:r>
          </w:p>
          <w:p w14:paraId="6C0F0DEB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xml.Save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(WORK_DIR+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"\\AcusePeticionesPendientes_"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+DateTime.Now.ToString(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"yyyy-MM-ddTHH.mm.ss"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)+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".xml"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);</w:t>
            </w:r>
          </w:p>
          <w:p w14:paraId="1895E1F7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}</w:t>
            </w:r>
          </w:p>
          <w:p w14:paraId="490A824B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//1101 no existen peticiones pendientes</w:t>
            </w:r>
          </w:p>
          <w:p w14:paraId="33354E9D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else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if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(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returnPeticionesPendientes.CodEstatus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==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"1101"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 {</w:t>
            </w:r>
          </w:p>
          <w:p w14:paraId="1F15AEEF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Console.WriteLine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"No hay peticiones pendientes"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);</w:t>
            </w:r>
          </w:p>
          <w:p w14:paraId="1DE4CEC2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}</w:t>
            </w:r>
          </w:p>
          <w:p w14:paraId="6DDCAA56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}</w:t>
            </w:r>
          </w:p>
          <w:p w14:paraId="457F987B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}</w:t>
            </w:r>
          </w:p>
          <w:p w14:paraId="4B098E9C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catch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(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Exception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ex) {</w:t>
            </w:r>
          </w:p>
          <w:p w14:paraId="48B0CE0A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MessageBox.Show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 xml:space="preserve">"Error al obtener peticiones </w:t>
            </w:r>
            <w:proofErr w:type="spellStart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Pendinetes</w:t>
            </w:r>
            <w:proofErr w:type="spellEnd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 xml:space="preserve"> de </w:t>
            </w:r>
            <w:proofErr w:type="spellStart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Cancelacion</w:t>
            </w:r>
            <w:proofErr w:type="spellEnd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: 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+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ex.Message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);</w:t>
            </w:r>
          </w:p>
          <w:p w14:paraId="41DD2788" w14:textId="77777777" w:rsidR="00A01E5A" w:rsidRPr="00E43B34" w:rsidRDefault="00A01E5A" w:rsidP="0031057B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}</w:t>
            </w:r>
          </w:p>
        </w:tc>
      </w:tr>
    </w:tbl>
    <w:p w14:paraId="77AA4F77" w14:textId="28BE9C5D" w:rsidR="00A01E5A" w:rsidRDefault="00A01E5A" w:rsidP="00A01E5A">
      <w:pPr>
        <w:pStyle w:val="Textoindependiente"/>
      </w:pPr>
      <w:r>
        <w:lastRenderedPageBreak/>
        <w:t xml:space="preserve">Para </w:t>
      </w:r>
      <w:r w:rsidR="003F7294">
        <w:t>mayor detalle</w:t>
      </w:r>
      <w:r>
        <w:t xml:space="preserve"> referirse a la sección códigos de error consulta </w:t>
      </w:r>
      <w:hyperlink w:anchor="_Codigos_de_error_1" w:history="1">
        <w:r w:rsidRPr="00014627">
          <w:rPr>
            <w:rStyle w:val="Hipervnculo"/>
          </w:rPr>
          <w:t xml:space="preserve">Peticiones de </w:t>
        </w:r>
        <w:proofErr w:type="spellStart"/>
        <w:r w:rsidRPr="00014627">
          <w:rPr>
            <w:rStyle w:val="Hipervnculo"/>
          </w:rPr>
          <w:t>Cancelacion</w:t>
        </w:r>
        <w:proofErr w:type="spellEnd"/>
        <w:r w:rsidRPr="00014627">
          <w:rPr>
            <w:rStyle w:val="Hipervnculo"/>
          </w:rPr>
          <w:t xml:space="preserve"> pendientes</w:t>
        </w:r>
      </w:hyperlink>
      <w:r>
        <w:t>.</w:t>
      </w:r>
    </w:p>
    <w:p w14:paraId="5BB77B78" w14:textId="77777777" w:rsidR="00A01E5A" w:rsidRDefault="00A01E5A" w:rsidP="00A01E5A">
      <w:pPr>
        <w:pStyle w:val="Ttulo2"/>
        <w:numPr>
          <w:ilvl w:val="1"/>
          <w:numId w:val="1"/>
        </w:numPr>
      </w:pPr>
      <w:bookmarkStart w:id="186" w:name="_Toc140772122"/>
      <w:r>
        <w:t xml:space="preserve">Procesar Respuesta de </w:t>
      </w:r>
      <w:proofErr w:type="spellStart"/>
      <w:r>
        <w:t>Peticion</w:t>
      </w:r>
      <w:proofErr w:type="spellEnd"/>
      <w:r>
        <w:t xml:space="preserve"> de </w:t>
      </w:r>
      <w:proofErr w:type="spellStart"/>
      <w:r>
        <w:t>Cancelacion</w:t>
      </w:r>
      <w:proofErr w:type="spellEnd"/>
      <w:r>
        <w:t xml:space="preserve"> (</w:t>
      </w:r>
      <w:proofErr w:type="spellStart"/>
      <w:r>
        <w:t>Aceptacion</w:t>
      </w:r>
      <w:proofErr w:type="spellEnd"/>
      <w:r>
        <w:t xml:space="preserve"> o Rechazo de cancelación)</w:t>
      </w:r>
      <w:bookmarkEnd w:id="186"/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A01E5A" w:rsidRPr="00E43B34" w14:paraId="6A0B1A5C" w14:textId="77777777" w:rsidTr="0031057B">
        <w:trPr>
          <w:trHeight w:val="1951"/>
        </w:trPr>
        <w:tc>
          <w:tcPr>
            <w:tcW w:w="457" w:type="dxa"/>
            <w:shd w:val="clear" w:color="auto" w:fill="F2F2F2" w:themeFill="background1" w:themeFillShade="F2"/>
          </w:tcPr>
          <w:p w14:paraId="29089285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01</w:t>
            </w:r>
          </w:p>
          <w:p w14:paraId="48E9CFAF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02</w:t>
            </w:r>
          </w:p>
          <w:p w14:paraId="4CD13E78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03</w:t>
            </w:r>
          </w:p>
          <w:p w14:paraId="12566FE4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04</w:t>
            </w:r>
          </w:p>
          <w:p w14:paraId="190F3FB1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05</w:t>
            </w:r>
          </w:p>
          <w:p w14:paraId="790B362D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06</w:t>
            </w:r>
          </w:p>
          <w:p w14:paraId="3E2A4420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07</w:t>
            </w:r>
          </w:p>
          <w:p w14:paraId="76844920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08</w:t>
            </w:r>
          </w:p>
          <w:p w14:paraId="4BF65818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09</w:t>
            </w:r>
          </w:p>
          <w:p w14:paraId="449E7A25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10</w:t>
            </w:r>
          </w:p>
          <w:p w14:paraId="0EC0A6B9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1112</w:t>
            </w:r>
          </w:p>
          <w:p w14:paraId="0FC8D36A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13</w:t>
            </w:r>
          </w:p>
          <w:p w14:paraId="26633292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14</w:t>
            </w:r>
          </w:p>
          <w:p w14:paraId="4697D332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15</w:t>
            </w:r>
          </w:p>
          <w:p w14:paraId="498DFBEE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16</w:t>
            </w:r>
          </w:p>
          <w:p w14:paraId="6706C056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17</w:t>
            </w:r>
          </w:p>
          <w:p w14:paraId="090D8C25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18</w:t>
            </w:r>
          </w:p>
          <w:p w14:paraId="67C6264E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19</w:t>
            </w:r>
          </w:p>
          <w:p w14:paraId="37B86763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20</w:t>
            </w:r>
          </w:p>
          <w:p w14:paraId="38630DC4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21</w:t>
            </w:r>
          </w:p>
          <w:p w14:paraId="4B13F903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22</w:t>
            </w:r>
          </w:p>
          <w:p w14:paraId="5844B5A4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23</w:t>
            </w:r>
          </w:p>
          <w:p w14:paraId="5EF92E57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24</w:t>
            </w:r>
          </w:p>
          <w:p w14:paraId="1873B0AD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25</w:t>
            </w:r>
          </w:p>
          <w:p w14:paraId="294D93FF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26</w:t>
            </w:r>
          </w:p>
          <w:p w14:paraId="20336B7D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27</w:t>
            </w:r>
          </w:p>
          <w:p w14:paraId="6FAF69AF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28</w:t>
            </w:r>
          </w:p>
          <w:p w14:paraId="37763F28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29</w:t>
            </w:r>
          </w:p>
          <w:p w14:paraId="4E61C09D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30</w:t>
            </w:r>
          </w:p>
          <w:p w14:paraId="17273422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31</w:t>
            </w:r>
          </w:p>
          <w:p w14:paraId="5607C1CF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32</w:t>
            </w:r>
          </w:p>
          <w:p w14:paraId="02A30AA7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 w:rsidRPr="00E43B34">
              <w:rPr>
                <w:rFonts w:ascii="Consolas" w:eastAsia="Courier" w:hAnsi="Consolas" w:cs="Courier"/>
                <w:sz w:val="18"/>
                <w:szCs w:val="18"/>
              </w:rPr>
              <w:t>32</w:t>
            </w:r>
          </w:p>
          <w:p w14:paraId="43DC6416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33</w:t>
            </w:r>
          </w:p>
          <w:p w14:paraId="78F87B67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34</w:t>
            </w:r>
          </w:p>
          <w:p w14:paraId="6FA32656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35</w:t>
            </w:r>
          </w:p>
          <w:p w14:paraId="61029E43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36</w:t>
            </w:r>
          </w:p>
          <w:p w14:paraId="3C7E5545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37</w:t>
            </w:r>
          </w:p>
          <w:p w14:paraId="559A053E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lastRenderedPageBreak/>
              <w:t>38</w:t>
            </w:r>
          </w:p>
          <w:p w14:paraId="10C7F8D0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39</w:t>
            </w:r>
          </w:p>
          <w:p w14:paraId="62A0FC82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40</w:t>
            </w:r>
          </w:p>
          <w:p w14:paraId="5503E2DD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41</w:t>
            </w:r>
          </w:p>
          <w:p w14:paraId="112317BF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42</w:t>
            </w:r>
          </w:p>
          <w:p w14:paraId="0A52BD9A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43</w:t>
            </w:r>
          </w:p>
          <w:p w14:paraId="23406DCD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44</w:t>
            </w:r>
          </w:p>
          <w:p w14:paraId="79C1156E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45</w:t>
            </w:r>
          </w:p>
          <w:p w14:paraId="7F60137E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46</w:t>
            </w:r>
          </w:p>
          <w:p w14:paraId="23D8D6C4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47</w:t>
            </w:r>
          </w:p>
          <w:p w14:paraId="50B3D8C5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48</w:t>
            </w:r>
          </w:p>
          <w:p w14:paraId="1E8FE6EB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49</w:t>
            </w:r>
          </w:p>
          <w:p w14:paraId="119A87B0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50</w:t>
            </w:r>
          </w:p>
          <w:p w14:paraId="705414E5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51</w:t>
            </w:r>
          </w:p>
          <w:p w14:paraId="64B28A9A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52</w:t>
            </w:r>
          </w:p>
          <w:p w14:paraId="307C2810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53</w:t>
            </w:r>
          </w:p>
          <w:p w14:paraId="2619B9CB" w14:textId="77777777" w:rsidR="00A01E5A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54</w:t>
            </w:r>
          </w:p>
          <w:p w14:paraId="43F95B44" w14:textId="77777777" w:rsidR="00A01E5A" w:rsidRPr="00E43B34" w:rsidRDefault="00A01E5A" w:rsidP="0031057B">
            <w:pPr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eastAsia="Courier" w:hAnsi="Consolas" w:cs="Courier"/>
                <w:sz w:val="18"/>
                <w:szCs w:val="18"/>
              </w:rPr>
              <w:t>55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14B431C3" w14:textId="77777777" w:rsidR="003F7294" w:rsidRDefault="00A01E5A" w:rsidP="003F7294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lastRenderedPageBreak/>
              <w:t xml:space="preserve">Cancelacion2018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cancelacion2018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= </w:t>
            </w:r>
            <w:r w:rsidR="003F7294"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new</w:t>
            </w:r>
            <w:r w:rsidR="003F7294"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Cancelacion2018(</w:t>
            </w:r>
          </w:p>
          <w:p w14:paraId="5FE5AFA6" w14:textId="77777777" w:rsidR="003F7294" w:rsidRDefault="003F7294" w:rsidP="003F7294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"JGE080430LN8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//Usuario Sifei</w:t>
            </w:r>
          </w:p>
          <w:p w14:paraId="09905AC9" w14:textId="77777777" w:rsidR="003F7294" w:rsidRDefault="003F7294" w:rsidP="003F7294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"0e84ec92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,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 xml:space="preserve">   </w:t>
            </w:r>
            <w:proofErr w:type="gramEnd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 xml:space="preserve">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Password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 Sifei</w:t>
            </w:r>
          </w:p>
          <w:p w14:paraId="01F77E94" w14:textId="77777777" w:rsidR="003F7294" w:rsidRDefault="003F7294" w:rsidP="003F7294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                      </w:t>
            </w:r>
            <w:proofErr w:type="gramStart"/>
            <w:r w:rsidRPr="007375F6"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CFDI33.tipoTimbrado.Pruebas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);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//Ambiente</w:t>
            </w:r>
          </w:p>
          <w:p w14:paraId="3927A45A" w14:textId="1B51303C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//lista de objeto folios requerido por el servicio, incluye el UUID y la </w:t>
            </w:r>
            <w:proofErr w:type="spellStart"/>
            <w:proofErr w:type="gram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respuesta:aceptacion</w:t>
            </w:r>
            <w:proofErr w:type="spellEnd"/>
            <w:proofErr w:type="gram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 o rechazo</w:t>
            </w:r>
          </w:p>
          <w:p w14:paraId="40D8DBC6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List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&lt;folios&gt;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lstFolios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=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new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List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&lt;folios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&gt;(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);</w:t>
            </w:r>
          </w:p>
          <w:p w14:paraId="5A7414EB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//Se establecen los UUID de las peticiones</w:t>
            </w:r>
          </w:p>
          <w:p w14:paraId="32535AFB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List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&lt;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&gt;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uuidSeleccionados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=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getUUIDSeleccionados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);</w:t>
            </w:r>
          </w:p>
          <w:p w14:paraId="42D62055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</w:p>
          <w:p w14:paraId="2BA32BDB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foreach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(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uuid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in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uuidSeleccionados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 {</w:t>
            </w:r>
          </w:p>
          <w:p w14:paraId="2DD63545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//se crea objeto clase </w:t>
            </w:r>
            <w:proofErr w:type="gram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folio ,</w:t>
            </w:r>
            <w:proofErr w:type="gram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 que requiere el UUID y la respuesta</w:t>
            </w:r>
          </w:p>
          <w:p w14:paraId="0DC66133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folios f =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new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folios(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);</w:t>
            </w:r>
          </w:p>
          <w:p w14:paraId="0E8B9FCC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//se asigna el UUID de la 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peticion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 a la que se le 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dara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 respuesta</w:t>
            </w:r>
          </w:p>
          <w:p w14:paraId="1D7E066A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f.uuid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=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uuid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;</w:t>
            </w:r>
          </w:p>
          <w:p w14:paraId="06C8D7EB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//se 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asgina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 la respuesta, que es donde se indica si se acepta o rechaza</w:t>
            </w:r>
          </w:p>
          <w:p w14:paraId="621009D1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f.respuesta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=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respuestaParaUUIDMarcados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;</w:t>
            </w:r>
          </w:p>
          <w:p w14:paraId="2527C46D" w14:textId="77777777" w:rsidR="00092241" w:rsidRDefault="00092241" w:rsidP="0009224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//se indica que el valor respuesta no es uno por </w:t>
            </w:r>
            <w:proofErr w:type="spellStart"/>
            <w:proofErr w:type="gram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defecto,sino</w:t>
            </w:r>
            <w:proofErr w:type="spellEnd"/>
            <w:proofErr w:type="gram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 que de lado del cliente, realmente se 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esta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estebleciendo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 este valor</w:t>
            </w:r>
          </w:p>
          <w:p w14:paraId="626E4639" w14:textId="5C26095D" w:rsidR="00092241" w:rsidRDefault="00092241" w:rsidP="0009224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f.respuestaSpecified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=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true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;</w:t>
            </w:r>
          </w:p>
          <w:p w14:paraId="1C5580A7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lstFolios.Add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(f);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//agregamos la respuesta</w:t>
            </w:r>
          </w:p>
          <w:p w14:paraId="17354576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}</w:t>
            </w:r>
          </w:p>
          <w:p w14:paraId="71B67B95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msg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=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;</w:t>
            </w:r>
          </w:p>
          <w:p w14:paraId="00AFFA6B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try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{</w:t>
            </w:r>
          </w:p>
          <w:p w14:paraId="7A2694F0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// con este 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metodo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, como receptor se acepta o rechaza</w:t>
            </w:r>
          </w:p>
          <w:p w14:paraId="7B74C943" w14:textId="0EBFB807" w:rsidR="00A01E5A" w:rsidRDefault="00A01E5A" w:rsidP="003F7294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ReturnAceptacionRechazoResult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returnAceptacionRechazoResult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= cancelacion2018.procesaRespuestaPeticionesCancelacion(</w:t>
            </w:r>
          </w:p>
          <w:p w14:paraId="4A5A0FFE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"MAR980114GQA"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,</w:t>
            </w:r>
          </w:p>
          <w:p w14:paraId="7C245877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CERTIFICADO_PATH,</w:t>
            </w:r>
          </w:p>
          <w:p w14:paraId="1962BB3A" w14:textId="29033968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CERTIFICADO_</w:t>
            </w:r>
            <w:r w:rsidR="003F7294"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KEY_PATH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,</w:t>
            </w:r>
          </w:p>
          <w:p w14:paraId="7BB56C6B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"12345678a"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,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pass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 del certificado</w:t>
            </w:r>
          </w:p>
          <w:p w14:paraId="7A0D4898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ref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msg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,</w:t>
            </w:r>
          </w:p>
          <w:p w14:paraId="3C3AECD9" w14:textId="5191FC0A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lstFolios.ToArray</w:t>
            </w:r>
            <w:proofErr w:type="spellEnd"/>
            <w:r w:rsidR="003F7294"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()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);</w:t>
            </w:r>
          </w:p>
          <w:p w14:paraId="3B9D2323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</w:p>
          <w:p w14:paraId="1659DB8C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if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(!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returnAceptacionRechazoResult.Procesado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 {</w:t>
            </w:r>
          </w:p>
          <w:p w14:paraId="10483792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lastRenderedPageBreak/>
              <w:t xml:space="preserve">  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MessageBox.Show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</w:t>
            </w:r>
            <w:proofErr w:type="spellStart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Codigo</w:t>
            </w:r>
            <w:proofErr w:type="spellEnd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 xml:space="preserve"> de error:"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+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returnAceptacionRechazoResult.CodigoError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+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"Error detalle: 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+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returnAceptacionRechazoResult.ErrorDetalle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);</w:t>
            </w:r>
          </w:p>
          <w:p w14:paraId="3D8887DF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}</w:t>
            </w:r>
          </w:p>
          <w:p w14:paraId="39D159D1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//en caso de ok</w:t>
            </w:r>
          </w:p>
          <w:p w14:paraId="2F6F7EAB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if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(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returnAceptacionRechazoResult.Procesado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 {</w:t>
            </w:r>
          </w:p>
          <w:p w14:paraId="635B347F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if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(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returnAceptacionRechazoResult.CodEstatus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==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"1000"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 {</w:t>
            </w:r>
          </w:p>
          <w:p w14:paraId="3CF9C5D4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Console.WriteLine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returnAceptacionRechazoResult.AcuseXML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);</w:t>
            </w:r>
          </w:p>
          <w:p w14:paraId="552719C0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}</w:t>
            </w:r>
          </w:p>
          <w:p w14:paraId="5813BC61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XmlDocument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xml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=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new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XmlDocument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);</w:t>
            </w:r>
          </w:p>
          <w:p w14:paraId="082EC915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xml.LoadXml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returnAceptacionRechazoResult.AcuseXML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);</w:t>
            </w:r>
          </w:p>
          <w:p w14:paraId="05E4D711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xml.Save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(WORK_DIR +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"\\AcuseProcesaRespuestaAceptacionRechazo_"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+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DateTime.Now.ToString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</w:t>
            </w:r>
            <w:proofErr w:type="spellStart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yyyy</w:t>
            </w:r>
            <w:proofErr w:type="spellEnd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-MM-</w:t>
            </w:r>
            <w:proofErr w:type="spellStart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ddTHH.mm.ss</w:t>
            </w:r>
            <w:proofErr w:type="spellEnd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) +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".</w:t>
            </w:r>
            <w:proofErr w:type="spellStart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xml</w:t>
            </w:r>
            <w:proofErr w:type="spellEnd"/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);</w:t>
            </w:r>
          </w:p>
          <w:p w14:paraId="371B4FA3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}</w:t>
            </w:r>
          </w:p>
          <w:p w14:paraId="2DCAFD5A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}</w:t>
            </w:r>
          </w:p>
          <w:p w14:paraId="5F663711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catch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(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Exception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ex) {</w:t>
            </w:r>
          </w:p>
          <w:p w14:paraId="6F5B6B0D" w14:textId="77777777" w:rsidR="00A01E5A" w:rsidRDefault="00A01E5A" w:rsidP="0031057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  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MessageBox.Show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lang w:val="es-ES"/>
              </w:rPr>
              <w:t>"Error al procesar respuesta: 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+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ex.Message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);</w:t>
            </w:r>
          </w:p>
          <w:p w14:paraId="2126D6CC" w14:textId="77777777" w:rsidR="00A01E5A" w:rsidRPr="00E43B34" w:rsidRDefault="00A01E5A" w:rsidP="0031057B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  <w:szCs w:val="18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  }</w:t>
            </w:r>
          </w:p>
        </w:tc>
      </w:tr>
    </w:tbl>
    <w:p w14:paraId="46FF3BD9" w14:textId="30A8B664" w:rsidR="00A01E5A" w:rsidRDefault="003F7294" w:rsidP="00A01E5A">
      <w:pPr>
        <w:pStyle w:val="Textoindependiente"/>
      </w:pPr>
      <w:r>
        <w:lastRenderedPageBreak/>
        <w:t xml:space="preserve">Para mayor detalle </w:t>
      </w:r>
      <w:r w:rsidR="00A01E5A">
        <w:t xml:space="preserve">referirse a la sección </w:t>
      </w:r>
      <w:hyperlink w:anchor="_Codigos_de_error_2" w:history="1">
        <w:r w:rsidR="00A01E5A" w:rsidRPr="00014627">
          <w:rPr>
            <w:rStyle w:val="Hipervnculo"/>
          </w:rPr>
          <w:t xml:space="preserve">códigos de error del </w:t>
        </w:r>
        <w:proofErr w:type="spellStart"/>
        <w:r w:rsidR="00A01E5A" w:rsidRPr="00014627">
          <w:rPr>
            <w:rStyle w:val="Hipervnculo"/>
          </w:rPr>
          <w:t>metodo</w:t>
        </w:r>
        <w:proofErr w:type="spellEnd"/>
        <w:r w:rsidR="00A01E5A" w:rsidRPr="00014627">
          <w:rPr>
            <w:rStyle w:val="Hipervnculo"/>
          </w:rPr>
          <w:t xml:space="preserve"> </w:t>
        </w:r>
        <w:proofErr w:type="spellStart"/>
        <w:r w:rsidR="00A01E5A" w:rsidRPr="00014627">
          <w:rPr>
            <w:rStyle w:val="Hipervnculo"/>
          </w:rPr>
          <w:t>Aceptacion</w:t>
        </w:r>
        <w:proofErr w:type="spellEnd"/>
        <w:r w:rsidR="00A01E5A" w:rsidRPr="00014627">
          <w:rPr>
            <w:rStyle w:val="Hipervnculo"/>
          </w:rPr>
          <w:t xml:space="preserve">/Rechazo de </w:t>
        </w:r>
        <w:proofErr w:type="spellStart"/>
        <w:r w:rsidR="00A01E5A" w:rsidRPr="00014627">
          <w:rPr>
            <w:rStyle w:val="Hipervnculo"/>
          </w:rPr>
          <w:t>Cancelacion</w:t>
        </w:r>
        <w:proofErr w:type="spellEnd"/>
      </w:hyperlink>
      <w:r w:rsidR="00A01E5A">
        <w:t>.</w:t>
      </w:r>
    </w:p>
    <w:p w14:paraId="375A1491" w14:textId="6F8CCC3C" w:rsidR="00DC794A" w:rsidRDefault="00DC794A" w:rsidP="00776420">
      <w:pPr>
        <w:pStyle w:val="Textoindependiente"/>
      </w:pPr>
    </w:p>
    <w:p w14:paraId="11306780" w14:textId="4C46ED6D" w:rsidR="004436CD" w:rsidRDefault="004436CD" w:rsidP="004436CD">
      <w:pPr>
        <w:pStyle w:val="Ttulo1"/>
      </w:pPr>
      <w:bookmarkStart w:id="187" w:name="_Toc140772123"/>
      <w:r>
        <w:t>Comprobante de Retención de Información de Pagos</w:t>
      </w:r>
      <w:bookmarkEnd w:id="187"/>
    </w:p>
    <w:p w14:paraId="72C679A8" w14:textId="15A7BF91" w:rsidR="002B423C" w:rsidRDefault="002B423C" w:rsidP="002B423C">
      <w:pPr>
        <w:pStyle w:val="Ttulo2"/>
      </w:pPr>
      <w:bookmarkStart w:id="188" w:name="_Toc140772124"/>
      <w:r>
        <w:t>Instanciar un objeto de Comprobante de Retención e Información de Pagos</w:t>
      </w:r>
      <w:bookmarkEnd w:id="188"/>
    </w:p>
    <w:p w14:paraId="17894114" w14:textId="1F7C3B03" w:rsidR="002B423C" w:rsidRDefault="002B423C" w:rsidP="00776420">
      <w:pPr>
        <w:pStyle w:val="Textoindependiente"/>
      </w:pPr>
      <w:r>
        <w:t xml:space="preserve">La clase retención es la clase principal para generar Comprobantes de Retención e Información de Pagos, </w:t>
      </w:r>
      <w:r w:rsidR="00F94AD9">
        <w:t xml:space="preserve">para poder utilizar esta clase, se debe pasar como parámetro la cadena de conexión a la base de datos </w:t>
      </w:r>
      <w:proofErr w:type="spellStart"/>
      <w:r w:rsidR="00F94AD9">
        <w:t>Catálogossat</w:t>
      </w:r>
      <w:proofErr w:type="spellEnd"/>
      <w:r w:rsidR="00F94AD9">
        <w:t>.</w:t>
      </w:r>
    </w:p>
    <w:p w14:paraId="07841FD9" w14:textId="77777777" w:rsidR="002B423C" w:rsidRDefault="002B423C" w:rsidP="00776420">
      <w:pPr>
        <w:pStyle w:val="Textoindependiente"/>
      </w:pPr>
    </w:p>
    <w:tbl>
      <w:tblPr>
        <w:tblW w:w="9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7"/>
        <w:gridCol w:w="9505"/>
      </w:tblGrid>
      <w:tr w:rsidR="00F94AD9" w:rsidRPr="002B5700" w14:paraId="0954B3C1" w14:textId="77777777" w:rsidTr="00F94AD9">
        <w:trPr>
          <w:trHeight w:val="559"/>
        </w:trPr>
        <w:tc>
          <w:tcPr>
            <w:tcW w:w="457" w:type="dxa"/>
            <w:shd w:val="clear" w:color="auto" w:fill="F2F2F2"/>
          </w:tcPr>
          <w:p w14:paraId="125688E5" w14:textId="77777777" w:rsidR="00F94AD9" w:rsidRPr="002B5700" w:rsidRDefault="00F94AD9" w:rsidP="00293F8B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01</w:t>
            </w:r>
          </w:p>
          <w:p w14:paraId="1CCE670D" w14:textId="77777777" w:rsidR="00F94AD9" w:rsidRPr="002B5700" w:rsidRDefault="00F94AD9" w:rsidP="00293F8B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02</w:t>
            </w:r>
          </w:p>
          <w:p w14:paraId="68C5A0F0" w14:textId="59A06D2F" w:rsidR="00F94AD9" w:rsidRPr="002B5700" w:rsidRDefault="00F94AD9" w:rsidP="00293F8B">
            <w:pPr>
              <w:pStyle w:val="Numeros"/>
              <w:rPr>
                <w:sz w:val="18"/>
              </w:rPr>
            </w:pPr>
            <w:r>
              <w:rPr>
                <w:sz w:val="18"/>
              </w:rPr>
              <w:t>03</w:t>
            </w:r>
          </w:p>
        </w:tc>
        <w:tc>
          <w:tcPr>
            <w:tcW w:w="9505" w:type="dxa"/>
            <w:shd w:val="clear" w:color="auto" w:fill="F2F2F2"/>
          </w:tcPr>
          <w:p w14:paraId="6C42D4A9" w14:textId="77777777" w:rsidR="00F94AD9" w:rsidRDefault="00F94AD9" w:rsidP="00293F8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</w:pPr>
            <w:proofErr w:type="spellStart"/>
            <w:r w:rsidRPr="00F94AD9">
              <w:rPr>
                <w:rFonts w:ascii="Consolas" w:hAnsi="Consolas" w:cs="Consolas"/>
                <w:color w:val="2B91AF"/>
                <w:sz w:val="18"/>
                <w:szCs w:val="19"/>
                <w:lang w:val="en-US"/>
              </w:rPr>
              <w:t>retencion</w:t>
            </w:r>
            <w:proofErr w:type="spellEnd"/>
            <w:r w:rsidRPr="00F94AD9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ret</w:t>
            </w:r>
            <w:r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= </w:t>
            </w:r>
            <w:r w:rsidRPr="00F94AD9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new </w:t>
            </w:r>
            <w:proofErr w:type="spellStart"/>
            <w:proofErr w:type="gramStart"/>
            <w:r w:rsidRPr="00F94AD9">
              <w:rPr>
                <w:rFonts w:ascii="Consolas" w:hAnsi="Consolas" w:cs="Consolas"/>
                <w:color w:val="2B91AF"/>
                <w:sz w:val="18"/>
                <w:szCs w:val="19"/>
                <w:lang w:val="en-US"/>
              </w:rPr>
              <w:t>retencion</w:t>
            </w:r>
            <w:proofErr w:type="spellEnd"/>
            <w:r w:rsidRPr="00CF035E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( “</w:t>
            </w:r>
            <w:proofErr w:type="gramEnd"/>
            <w:r w:rsidRPr="00CF035E">
              <w:rPr>
                <w:rFonts w:ascii="Consolas" w:hAnsi="Consolas" w:cs="Consolas"/>
                <w:color w:val="A31515"/>
                <w:sz w:val="18"/>
                <w:szCs w:val="19"/>
                <w:lang w:val="en-US"/>
              </w:rPr>
              <w:t>Server=localhost;Port=33</w:t>
            </w:r>
            <w:r w:rsidRPr="002B5700">
              <w:rPr>
                <w:rFonts w:ascii="Consolas" w:hAnsi="Consolas" w:cs="Consolas"/>
                <w:color w:val="A31515"/>
                <w:sz w:val="18"/>
                <w:szCs w:val="19"/>
                <w:lang w:val="en-US"/>
              </w:rPr>
              <w:t>06;Database=</w:t>
            </w:r>
            <w:r>
              <w:rPr>
                <w:rFonts w:ascii="Consolas" w:hAnsi="Consolas" w:cs="Consolas"/>
                <w:color w:val="A31515"/>
                <w:sz w:val="18"/>
                <w:szCs w:val="19"/>
                <w:lang w:val="en-US"/>
              </w:rPr>
              <w:t>catálogo</w:t>
            </w:r>
            <w:r w:rsidRPr="002B5700">
              <w:rPr>
                <w:rFonts w:ascii="Consolas" w:hAnsi="Consolas" w:cs="Consolas"/>
                <w:color w:val="A31515"/>
                <w:sz w:val="18"/>
                <w:szCs w:val="19"/>
                <w:lang w:val="en-US"/>
              </w:rPr>
              <w:t>ssat;Uid=root;pwd=123456;”</w:t>
            </w:r>
            <w:r w:rsidRPr="00F94AD9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, </w:t>
            </w:r>
          </w:p>
          <w:p w14:paraId="339229A7" w14:textId="7D211319" w:rsidR="00F94AD9" w:rsidRPr="002B5700" w:rsidRDefault="00F94AD9" w:rsidP="00F94AD9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proofErr w:type="spellStart"/>
            <w:r w:rsidRPr="00F94AD9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DateTime.Now</w:t>
            </w:r>
            <w:proofErr w:type="spellEnd"/>
            <w:r w:rsidRPr="00F94AD9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);</w:t>
            </w:r>
            <w:r w:rsidRPr="002B5700">
              <w:rPr>
                <w:rFonts w:ascii="Consolas" w:eastAsia="Courier" w:hAnsi="Consolas" w:cs="Courier"/>
                <w:sz w:val="18"/>
              </w:rPr>
              <w:t xml:space="preserve"> </w:t>
            </w:r>
          </w:p>
        </w:tc>
      </w:tr>
    </w:tbl>
    <w:p w14:paraId="5755D198" w14:textId="56A7D08B" w:rsidR="00F94AD9" w:rsidRDefault="00F94AD9" w:rsidP="00F94AD9">
      <w:pPr>
        <w:pStyle w:val="Ttulo2"/>
      </w:pPr>
      <w:bookmarkStart w:id="189" w:name="_Toc140772125"/>
      <w:r>
        <w:t>Definir la retención</w:t>
      </w:r>
      <w:bookmarkEnd w:id="189"/>
    </w:p>
    <w:p w14:paraId="06C4964A" w14:textId="0B0E704F" w:rsidR="00F94AD9" w:rsidRDefault="00F94AD9" w:rsidP="00776420">
      <w:pPr>
        <w:pStyle w:val="Textoindependiente"/>
      </w:pPr>
      <w:r>
        <w:t xml:space="preserve">Haciendo uso de la clase </w:t>
      </w:r>
      <w:proofErr w:type="spellStart"/>
      <w:r w:rsidRPr="006B19FD">
        <w:rPr>
          <w:rFonts w:ascii="Consolas" w:hAnsi="Consolas" w:cs="Consolas"/>
          <w:color w:val="2B91AF"/>
          <w:szCs w:val="19"/>
          <w:lang w:val="es-ES"/>
        </w:rPr>
        <w:t>retencion</w:t>
      </w:r>
      <w:proofErr w:type="spellEnd"/>
      <w:r w:rsidRPr="006B19FD">
        <w:rPr>
          <w:sz w:val="22"/>
        </w:rPr>
        <w:t xml:space="preserve"> </w:t>
      </w:r>
      <w:r>
        <w:t xml:space="preserve">que se inicializó, se invoca a los métodos necesarios para generar el comprobante.  El primer paso es definir los parámetros generarles del comprobante utilizando el método </w:t>
      </w:r>
      <w:r w:rsidR="00643D9D" w:rsidRPr="00643D9D">
        <w:rPr>
          <w:rFonts w:ascii="Consolas" w:hAnsi="Consolas"/>
        </w:rPr>
        <w:t>Reten20_Define_</w:t>
      </w:r>
      <w:proofErr w:type="gramStart"/>
      <w:r w:rsidR="00643D9D" w:rsidRPr="00643D9D">
        <w:rPr>
          <w:rFonts w:ascii="Consolas" w:hAnsi="Consolas"/>
        </w:rPr>
        <w:t>Retenciones</w:t>
      </w:r>
      <w:r w:rsidRPr="00F94AD9">
        <w:rPr>
          <w:rFonts w:ascii="Consolas" w:hAnsi="Consolas"/>
        </w:rPr>
        <w:t>(</w:t>
      </w:r>
      <w:proofErr w:type="gramEnd"/>
      <w:r w:rsidRPr="00F94AD9">
        <w:rPr>
          <w:rFonts w:ascii="Consolas" w:hAnsi="Consolas"/>
        </w:rPr>
        <w:t>)</w:t>
      </w:r>
      <w:r>
        <w:t xml:space="preserve">:   </w:t>
      </w:r>
    </w:p>
    <w:tbl>
      <w:tblPr>
        <w:tblW w:w="9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7"/>
        <w:gridCol w:w="9505"/>
      </w:tblGrid>
      <w:tr w:rsidR="00F94AD9" w:rsidRPr="002B5700" w14:paraId="162A4142" w14:textId="77777777" w:rsidTr="00F94AD9">
        <w:trPr>
          <w:trHeight w:val="1710"/>
        </w:trPr>
        <w:tc>
          <w:tcPr>
            <w:tcW w:w="457" w:type="dxa"/>
            <w:shd w:val="clear" w:color="auto" w:fill="F2F2F2"/>
          </w:tcPr>
          <w:p w14:paraId="4FF45D21" w14:textId="77777777" w:rsidR="00F94AD9" w:rsidRPr="002B5700" w:rsidRDefault="00F94AD9" w:rsidP="00293F8B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01</w:t>
            </w:r>
          </w:p>
          <w:p w14:paraId="6CA5A708" w14:textId="77777777" w:rsidR="00F94AD9" w:rsidRPr="002B5700" w:rsidRDefault="00F94AD9" w:rsidP="00293F8B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02</w:t>
            </w:r>
          </w:p>
          <w:p w14:paraId="2A05DB43" w14:textId="77777777" w:rsidR="00F94AD9" w:rsidRPr="002B5700" w:rsidRDefault="00F94AD9" w:rsidP="00293F8B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03</w:t>
            </w:r>
          </w:p>
          <w:p w14:paraId="3DB96ED5" w14:textId="77777777" w:rsidR="00F94AD9" w:rsidRPr="002B5700" w:rsidRDefault="00F94AD9" w:rsidP="00293F8B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04</w:t>
            </w:r>
          </w:p>
          <w:p w14:paraId="0DDDC4E3" w14:textId="77777777" w:rsidR="00F94AD9" w:rsidRPr="002B5700" w:rsidRDefault="00F94AD9" w:rsidP="00293F8B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05</w:t>
            </w:r>
          </w:p>
          <w:p w14:paraId="0FD6F456" w14:textId="77777777" w:rsidR="00F94AD9" w:rsidRPr="002B5700" w:rsidRDefault="00F94AD9" w:rsidP="00293F8B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06</w:t>
            </w:r>
          </w:p>
          <w:p w14:paraId="44683FBD" w14:textId="77777777" w:rsidR="00F94AD9" w:rsidRPr="002B5700" w:rsidRDefault="00F94AD9" w:rsidP="00293F8B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07</w:t>
            </w:r>
          </w:p>
          <w:p w14:paraId="6A33B77A" w14:textId="45E6D5D1" w:rsidR="00F94AD9" w:rsidRPr="002B5700" w:rsidRDefault="00F94AD9" w:rsidP="00293F8B">
            <w:pPr>
              <w:pStyle w:val="Numeros"/>
              <w:rPr>
                <w:sz w:val="18"/>
              </w:rPr>
            </w:pPr>
            <w:r>
              <w:rPr>
                <w:sz w:val="18"/>
              </w:rPr>
              <w:t>08</w:t>
            </w:r>
          </w:p>
        </w:tc>
        <w:tc>
          <w:tcPr>
            <w:tcW w:w="9505" w:type="dxa"/>
            <w:shd w:val="clear" w:color="auto" w:fill="F2F2F2"/>
          </w:tcPr>
          <w:p w14:paraId="5F8316C5" w14:textId="77777777" w:rsidR="00643D9D" w:rsidRDefault="00643D9D" w:rsidP="00643D9D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ret.Reten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20_Define_Retenciones(</w:t>
            </w:r>
          </w:p>
          <w:p w14:paraId="430D7CCD" w14:textId="77777777" w:rsidR="00643D9D" w:rsidRDefault="00643D9D" w:rsidP="00643D9D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</w:t>
            </w:r>
            <w:proofErr w:type="spellStart"/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this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.rutaCert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pRutaCert</w:t>
            </w:r>
            <w:proofErr w:type="spellEnd"/>
          </w:p>
          <w:p w14:paraId="77799A43" w14:textId="77777777" w:rsidR="00643D9D" w:rsidRDefault="00643D9D" w:rsidP="00643D9D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"BZNPLUS339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pFolioInt</w:t>
            </w:r>
            <w:proofErr w:type="spellEnd"/>
          </w:p>
          <w:p w14:paraId="0F1FFBB9" w14:textId="7CC9A551" w:rsidR="00643D9D" w:rsidRDefault="00643D9D" w:rsidP="00643D9D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</w:t>
            </w:r>
            <w:proofErr w:type="spellStart"/>
            <w:r>
              <w:rPr>
                <w:rFonts w:ascii="Consolas" w:hAnsi="Consolas" w:cs="Consolas"/>
                <w:color w:val="2B91AF"/>
                <w:sz w:val="19"/>
                <w:szCs w:val="19"/>
                <w:highlight w:val="white"/>
              </w:rPr>
              <w:t>DateTime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.Now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  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pFechaExp</w:t>
            </w:r>
            <w:proofErr w:type="spellEnd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 xml:space="preserve">     </w:t>
            </w:r>
          </w:p>
          <w:p w14:paraId="59089397" w14:textId="77777777" w:rsidR="00643D9D" w:rsidRDefault="00643D9D" w:rsidP="00643D9D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"70780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pLugarExpRetenc</w:t>
            </w:r>
            <w:proofErr w:type="spellEnd"/>
          </w:p>
          <w:p w14:paraId="3912E837" w14:textId="77777777" w:rsidR="00643D9D" w:rsidRDefault="00643D9D" w:rsidP="00643D9D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"26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pCveRetenc</w:t>
            </w:r>
            <w:proofErr w:type="spellEnd"/>
          </w:p>
          <w:p w14:paraId="25635016" w14:textId="77777777" w:rsidR="00643D9D" w:rsidRDefault="00643D9D" w:rsidP="00643D9D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pDescRetenc</w:t>
            </w:r>
            <w:proofErr w:type="spellEnd"/>
          </w:p>
          <w:p w14:paraId="68080164" w14:textId="6E04281E" w:rsidR="00F94AD9" w:rsidRPr="002B5700" w:rsidRDefault="00643D9D" w:rsidP="00643D9D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);</w:t>
            </w:r>
          </w:p>
        </w:tc>
      </w:tr>
    </w:tbl>
    <w:p w14:paraId="316101B8" w14:textId="37ABCD89" w:rsidR="00F94AD9" w:rsidRDefault="006B19FD" w:rsidP="00776420">
      <w:pPr>
        <w:pStyle w:val="Textoindependiente"/>
      </w:pPr>
      <w:r>
        <w:t>Lo cual produce un XML con lo siguiente:</w:t>
      </w:r>
    </w:p>
    <w:p w14:paraId="2504793D" w14:textId="3A22019C" w:rsidR="006B19FD" w:rsidRDefault="00643D9D" w:rsidP="00200721">
      <w:pPr>
        <w:pStyle w:val="Textoindependiente"/>
      </w:pPr>
      <w:r>
        <w:rPr>
          <w:noProof/>
        </w:rPr>
        <w:lastRenderedPageBreak/>
        <w:drawing>
          <wp:inline distT="0" distB="0" distL="0" distR="0" wp14:anchorId="45A49D35" wp14:editId="1B6F7BF3">
            <wp:extent cx="5971540" cy="1189990"/>
            <wp:effectExtent l="0" t="0" r="0" b="0"/>
            <wp:docPr id="15248884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888416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BC96D" w14:textId="0B0DE6FB" w:rsidR="00200721" w:rsidRDefault="00200721" w:rsidP="00200721">
      <w:pPr>
        <w:pStyle w:val="Descripcin"/>
      </w:pPr>
      <w:bookmarkStart w:id="190" w:name="_Toc140772308"/>
      <w:r>
        <w:t xml:space="preserve">Imagen </w:t>
      </w:r>
      <w:fldSimple w:instr=" SEQ Imagen \* ARABIC ">
        <w:r w:rsidR="00870AC5">
          <w:rPr>
            <w:noProof/>
          </w:rPr>
          <w:t>47</w:t>
        </w:r>
      </w:fldSimple>
      <w:r>
        <w:t xml:space="preserve"> Atributos de Retenciones agregados</w:t>
      </w:r>
      <w:bookmarkEnd w:id="190"/>
    </w:p>
    <w:p w14:paraId="36419C77" w14:textId="0F39ADF2" w:rsidR="00643D9D" w:rsidRDefault="00643D9D" w:rsidP="00200721">
      <w:pPr>
        <w:pStyle w:val="Ttulo2"/>
      </w:pPr>
      <w:bookmarkStart w:id="191" w:name="_Toc140772126"/>
      <w:r>
        <w:t xml:space="preserve">Definir </w:t>
      </w:r>
      <w:proofErr w:type="spellStart"/>
      <w:r w:rsidR="006619CA" w:rsidRPr="006619CA">
        <w:t>CfdiRetenRelacionados</w:t>
      </w:r>
      <w:bookmarkEnd w:id="191"/>
      <w:proofErr w:type="spellEnd"/>
    </w:p>
    <w:p w14:paraId="2FA07ED5" w14:textId="2DA55EE8" w:rsidR="00D52F33" w:rsidRDefault="00D52F33" w:rsidP="00D52F33">
      <w:pPr>
        <w:pStyle w:val="Textoindependiente"/>
      </w:pPr>
      <w:r>
        <w:t xml:space="preserve">Para establecer los datos del comprobante relacionado se debe utilizar el método </w:t>
      </w:r>
      <w:r w:rsidRPr="00D52F33">
        <w:rPr>
          <w:rFonts w:ascii="Consolas" w:hAnsi="Consolas"/>
        </w:rPr>
        <w:t>Reten20_Define_</w:t>
      </w:r>
      <w:proofErr w:type="gramStart"/>
      <w:r w:rsidRPr="00D52F33">
        <w:rPr>
          <w:rFonts w:ascii="Consolas" w:hAnsi="Consolas"/>
        </w:rPr>
        <w:t>CfdiRetenRelacionados</w:t>
      </w:r>
      <w:r>
        <w:rPr>
          <w:rFonts w:ascii="Consolas" w:hAnsi="Consolas"/>
        </w:rPr>
        <w:t>(</w:t>
      </w:r>
      <w:proofErr w:type="gramEnd"/>
      <w:r>
        <w:rPr>
          <w:rFonts w:ascii="Consolas" w:hAnsi="Consolas"/>
        </w:rPr>
        <w:t>).</w:t>
      </w:r>
    </w:p>
    <w:tbl>
      <w:tblPr>
        <w:tblW w:w="9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7"/>
        <w:gridCol w:w="9505"/>
      </w:tblGrid>
      <w:tr w:rsidR="00D52F33" w:rsidRPr="002B5700" w14:paraId="70934F78" w14:textId="77777777" w:rsidTr="00076135">
        <w:trPr>
          <w:trHeight w:val="990"/>
        </w:trPr>
        <w:tc>
          <w:tcPr>
            <w:tcW w:w="457" w:type="dxa"/>
            <w:shd w:val="clear" w:color="auto" w:fill="F2F2F2"/>
          </w:tcPr>
          <w:p w14:paraId="3B2E7770" w14:textId="77777777" w:rsidR="00D52F33" w:rsidRPr="002B5700" w:rsidRDefault="00D52F33" w:rsidP="00076135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01</w:t>
            </w:r>
          </w:p>
          <w:p w14:paraId="00A8D729" w14:textId="77777777" w:rsidR="00D52F33" w:rsidRPr="002B5700" w:rsidRDefault="00D52F33" w:rsidP="00076135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02</w:t>
            </w:r>
          </w:p>
          <w:p w14:paraId="685300B5" w14:textId="77777777" w:rsidR="00D52F33" w:rsidRPr="002B5700" w:rsidRDefault="00D52F33" w:rsidP="00076135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03</w:t>
            </w:r>
          </w:p>
          <w:p w14:paraId="534EFE2A" w14:textId="77777777" w:rsidR="00D52F33" w:rsidRPr="002B5700" w:rsidRDefault="00D52F33" w:rsidP="00076135">
            <w:pPr>
              <w:pStyle w:val="Numeros"/>
              <w:rPr>
                <w:sz w:val="18"/>
              </w:rPr>
            </w:pPr>
            <w:r>
              <w:rPr>
                <w:sz w:val="18"/>
              </w:rPr>
              <w:t>04</w:t>
            </w:r>
          </w:p>
        </w:tc>
        <w:tc>
          <w:tcPr>
            <w:tcW w:w="9505" w:type="dxa"/>
            <w:shd w:val="clear" w:color="auto" w:fill="F2F2F2"/>
          </w:tcPr>
          <w:p w14:paraId="70F40F55" w14:textId="77777777" w:rsidR="00D52F33" w:rsidRDefault="00D52F33" w:rsidP="00D52F3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ret.Reten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20_Define_CfdiRetenRelacionados(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"04"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pTipoRelacion</w:t>
            </w:r>
            <w:proofErr w:type="spellEnd"/>
          </w:p>
          <w:p w14:paraId="36297C53" w14:textId="6B920245" w:rsidR="00D52F33" w:rsidRPr="002B5700" w:rsidRDefault="00D52F33" w:rsidP="00D52F33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"AD61BF2E-2D20-478A-9E59-9AE0C9EC2301"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);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pUUID</w:t>
            </w:r>
            <w:proofErr w:type="spellEnd"/>
          </w:p>
        </w:tc>
      </w:tr>
    </w:tbl>
    <w:p w14:paraId="5E5CAE32" w14:textId="77777777" w:rsidR="00D52F33" w:rsidRDefault="00D52F33" w:rsidP="00D52F33">
      <w:pPr>
        <w:pStyle w:val="Textoindependiente"/>
      </w:pPr>
      <w:r>
        <w:t xml:space="preserve">El nodo generado es </w:t>
      </w:r>
      <w:r w:rsidRPr="00AE778F">
        <w:rPr>
          <w:rFonts w:ascii="Consolas" w:hAnsi="Consolas"/>
        </w:rPr>
        <w:t>Emisor</w:t>
      </w:r>
      <w:r>
        <w:t>:</w:t>
      </w:r>
    </w:p>
    <w:p w14:paraId="24939AE5" w14:textId="521792D7" w:rsidR="00D52F33" w:rsidRDefault="00D52F33" w:rsidP="00D52F33">
      <w:pPr>
        <w:pStyle w:val="Textoindependiente"/>
      </w:pPr>
      <w:r>
        <w:rPr>
          <w:noProof/>
        </w:rPr>
        <w:drawing>
          <wp:inline distT="0" distB="0" distL="0" distR="0" wp14:anchorId="6D6920E3" wp14:editId="3D4B8D36">
            <wp:extent cx="5971540" cy="485140"/>
            <wp:effectExtent l="0" t="0" r="0" b="0"/>
            <wp:docPr id="7969345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934547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9F7CA" w14:textId="1B3DC8DB" w:rsidR="00D52F33" w:rsidRDefault="00D52F33" w:rsidP="00D52F33">
      <w:pPr>
        <w:pStyle w:val="Descripcin"/>
      </w:pPr>
      <w:bookmarkStart w:id="192" w:name="_Toc140772309"/>
      <w:r>
        <w:t xml:space="preserve">Imagen </w:t>
      </w:r>
      <w:fldSimple w:instr=" SEQ Imagen \* ARABIC ">
        <w:r>
          <w:rPr>
            <w:noProof/>
          </w:rPr>
          <w:t>48</w:t>
        </w:r>
      </w:fldSimple>
      <w:r>
        <w:t xml:space="preserve"> Nodo </w:t>
      </w:r>
      <w:proofErr w:type="spellStart"/>
      <w:r>
        <w:t>CfdiRetenRelacionados</w:t>
      </w:r>
      <w:proofErr w:type="spellEnd"/>
      <w:r>
        <w:t xml:space="preserve"> agregado</w:t>
      </w:r>
      <w:bookmarkEnd w:id="192"/>
    </w:p>
    <w:p w14:paraId="17FED12D" w14:textId="313E1893" w:rsidR="00200721" w:rsidRDefault="00200721" w:rsidP="00200721">
      <w:pPr>
        <w:pStyle w:val="Ttulo2"/>
      </w:pPr>
      <w:bookmarkStart w:id="193" w:name="_Toc140772127"/>
      <w:r>
        <w:t>Definir el Emisor</w:t>
      </w:r>
      <w:bookmarkEnd w:id="193"/>
    </w:p>
    <w:p w14:paraId="2F62DC57" w14:textId="2FB1437E" w:rsidR="00200721" w:rsidRDefault="00200721" w:rsidP="00200721">
      <w:pPr>
        <w:pStyle w:val="Textoindependiente"/>
      </w:pPr>
      <w:r>
        <w:t xml:space="preserve">Para establecer los datos del Emisor del comprobante se debe utilizar el método </w:t>
      </w:r>
      <w:r w:rsidR="00D52F33" w:rsidRPr="00D52F33">
        <w:rPr>
          <w:rFonts w:ascii="Consolas" w:hAnsi="Consolas"/>
        </w:rPr>
        <w:t>Reten20_Set_</w:t>
      </w:r>
      <w:proofErr w:type="gramStart"/>
      <w:r w:rsidR="00D52F33" w:rsidRPr="00D52F33">
        <w:rPr>
          <w:rFonts w:ascii="Consolas" w:hAnsi="Consolas"/>
        </w:rPr>
        <w:t>Emisor</w:t>
      </w:r>
      <w:r>
        <w:rPr>
          <w:rFonts w:ascii="Consolas" w:hAnsi="Consolas"/>
        </w:rPr>
        <w:t>(</w:t>
      </w:r>
      <w:proofErr w:type="gramEnd"/>
      <w:r>
        <w:rPr>
          <w:rFonts w:ascii="Consolas" w:hAnsi="Consolas"/>
        </w:rPr>
        <w:t>).</w:t>
      </w:r>
    </w:p>
    <w:tbl>
      <w:tblPr>
        <w:tblW w:w="9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7"/>
        <w:gridCol w:w="9505"/>
      </w:tblGrid>
      <w:tr w:rsidR="00200721" w:rsidRPr="002B5700" w14:paraId="069BF189" w14:textId="77777777" w:rsidTr="00200721">
        <w:trPr>
          <w:trHeight w:val="990"/>
        </w:trPr>
        <w:tc>
          <w:tcPr>
            <w:tcW w:w="457" w:type="dxa"/>
            <w:shd w:val="clear" w:color="auto" w:fill="F2F2F2"/>
          </w:tcPr>
          <w:p w14:paraId="292ABA76" w14:textId="77777777" w:rsidR="00200721" w:rsidRPr="002B5700" w:rsidRDefault="00200721" w:rsidP="00293F8B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01</w:t>
            </w:r>
          </w:p>
          <w:p w14:paraId="67400D97" w14:textId="77777777" w:rsidR="00200721" w:rsidRPr="002B5700" w:rsidRDefault="00200721" w:rsidP="00293F8B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02</w:t>
            </w:r>
          </w:p>
          <w:p w14:paraId="1F565A0F" w14:textId="77777777" w:rsidR="00200721" w:rsidRPr="002B5700" w:rsidRDefault="00200721" w:rsidP="00293F8B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03</w:t>
            </w:r>
          </w:p>
          <w:p w14:paraId="6AECD8AA" w14:textId="16C632F3" w:rsidR="00200721" w:rsidRPr="002B5700" w:rsidRDefault="00200721" w:rsidP="00293F8B">
            <w:pPr>
              <w:pStyle w:val="Numeros"/>
              <w:rPr>
                <w:sz w:val="18"/>
              </w:rPr>
            </w:pPr>
            <w:r>
              <w:rPr>
                <w:sz w:val="18"/>
              </w:rPr>
              <w:t>04</w:t>
            </w:r>
          </w:p>
        </w:tc>
        <w:tc>
          <w:tcPr>
            <w:tcW w:w="9505" w:type="dxa"/>
            <w:shd w:val="clear" w:color="auto" w:fill="F2F2F2"/>
          </w:tcPr>
          <w:p w14:paraId="5F873282" w14:textId="77777777" w:rsidR="00D52F33" w:rsidRDefault="00D52F33" w:rsidP="00D52F3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ret.Reten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20_Set_Emisor(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this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.rfcEmisor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pRfcE</w:t>
            </w:r>
            <w:proofErr w:type="spellEnd"/>
          </w:p>
          <w:p w14:paraId="60A98A14" w14:textId="0455EF75" w:rsidR="00D52F33" w:rsidRDefault="00D52F33" w:rsidP="00D52F3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"HERRERIA &amp; ELECTRICOS SA DE CV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pNomDenRazSocE</w:t>
            </w:r>
            <w:proofErr w:type="spellEnd"/>
          </w:p>
          <w:p w14:paraId="63230DD6" w14:textId="42A10FBC" w:rsidR="00D52F33" w:rsidRDefault="00D52F33" w:rsidP="00D52F3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"601"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pRegimenFiscalE</w:t>
            </w:r>
            <w:proofErr w:type="spellEnd"/>
          </w:p>
          <w:p w14:paraId="017BD4B6" w14:textId="2F08CDAA" w:rsidR="00200721" w:rsidRPr="002B5700" w:rsidRDefault="00D52F33" w:rsidP="00D52F33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);</w:t>
            </w:r>
          </w:p>
        </w:tc>
      </w:tr>
    </w:tbl>
    <w:p w14:paraId="552822C4" w14:textId="2711D9ED" w:rsidR="00200721" w:rsidRDefault="00AE778F" w:rsidP="00200721">
      <w:pPr>
        <w:pStyle w:val="Textoindependiente"/>
      </w:pPr>
      <w:r>
        <w:t xml:space="preserve">El nodo generado es </w:t>
      </w:r>
      <w:r w:rsidRPr="00AE778F">
        <w:rPr>
          <w:rFonts w:ascii="Consolas" w:hAnsi="Consolas"/>
        </w:rPr>
        <w:t>Emisor</w:t>
      </w:r>
      <w:r>
        <w:t>:</w:t>
      </w:r>
    </w:p>
    <w:p w14:paraId="2EE1CA12" w14:textId="7F29D180" w:rsidR="00AE778F" w:rsidRDefault="00D52F33" w:rsidP="00200721">
      <w:pPr>
        <w:pStyle w:val="Textoindependiente"/>
      </w:pPr>
      <w:r>
        <w:rPr>
          <w:noProof/>
        </w:rPr>
        <w:drawing>
          <wp:inline distT="0" distB="0" distL="0" distR="0" wp14:anchorId="02571B55" wp14:editId="3A3A04E6">
            <wp:extent cx="5971540" cy="602615"/>
            <wp:effectExtent l="0" t="0" r="0" b="6985"/>
            <wp:docPr id="15891791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179104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FB1DB" w14:textId="5ACE09EC" w:rsidR="00F94AD9" w:rsidRDefault="00AE778F" w:rsidP="00AE778F">
      <w:pPr>
        <w:pStyle w:val="Descripcin"/>
      </w:pPr>
      <w:bookmarkStart w:id="194" w:name="_Toc140772310"/>
      <w:r>
        <w:t xml:space="preserve">Imagen </w:t>
      </w:r>
      <w:fldSimple w:instr=" SEQ Imagen \* ARABIC ">
        <w:r w:rsidR="00870AC5">
          <w:rPr>
            <w:noProof/>
          </w:rPr>
          <w:t>48</w:t>
        </w:r>
      </w:fldSimple>
      <w:r>
        <w:t xml:space="preserve"> Nodo Emisor agregado</w:t>
      </w:r>
      <w:bookmarkEnd w:id="194"/>
    </w:p>
    <w:p w14:paraId="00A0D504" w14:textId="36DD7203" w:rsidR="00AE778F" w:rsidRDefault="00AE778F" w:rsidP="00AE778F">
      <w:pPr>
        <w:pStyle w:val="Ttulo2"/>
      </w:pPr>
      <w:bookmarkStart w:id="195" w:name="_Toc140772128"/>
      <w:r>
        <w:t>Definir Receptor</w:t>
      </w:r>
      <w:bookmarkEnd w:id="195"/>
    </w:p>
    <w:p w14:paraId="3518B233" w14:textId="2614F289" w:rsidR="00AE778F" w:rsidRDefault="00AE778F" w:rsidP="00776420">
      <w:pPr>
        <w:pStyle w:val="Textoindependiente"/>
      </w:pPr>
      <w:r>
        <w:t xml:space="preserve">Para establecer los datos de Receptor, se puede utilizar el método </w:t>
      </w:r>
      <w:r w:rsidR="00D52F33" w:rsidRPr="00D52F33">
        <w:rPr>
          <w:rFonts w:ascii="Consolas" w:hAnsi="Consolas"/>
        </w:rPr>
        <w:t>Reten20_Set_</w:t>
      </w:r>
      <w:proofErr w:type="gramStart"/>
      <w:r w:rsidR="00D52F33" w:rsidRPr="00D52F33">
        <w:rPr>
          <w:rFonts w:ascii="Consolas" w:hAnsi="Consolas"/>
        </w:rPr>
        <w:t>ReceptorNacional</w:t>
      </w:r>
      <w:r w:rsidRPr="00AE778F">
        <w:rPr>
          <w:rFonts w:ascii="Consolas" w:hAnsi="Consolas"/>
        </w:rPr>
        <w:t>(</w:t>
      </w:r>
      <w:proofErr w:type="gramEnd"/>
      <w:r w:rsidRPr="00AE778F">
        <w:rPr>
          <w:rFonts w:ascii="Consolas" w:hAnsi="Consolas"/>
        </w:rPr>
        <w:t>)</w:t>
      </w:r>
      <w:r>
        <w:t xml:space="preserve"> o </w:t>
      </w:r>
      <w:r w:rsidR="00D52F33" w:rsidRPr="00D52F33">
        <w:rPr>
          <w:rFonts w:ascii="Consolas" w:hAnsi="Consolas"/>
        </w:rPr>
        <w:t>Reten20_Set_ReceptorExtranjero</w:t>
      </w:r>
      <w:r w:rsidRPr="00AE778F">
        <w:rPr>
          <w:rFonts w:ascii="Consolas" w:hAnsi="Consolas"/>
        </w:rPr>
        <w:t>()</w:t>
      </w:r>
      <w:r>
        <w:t xml:space="preserve"> según sea el caso, en el siguiente ejemplo se utiliza el primer método:</w:t>
      </w:r>
    </w:p>
    <w:tbl>
      <w:tblPr>
        <w:tblW w:w="9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7"/>
        <w:gridCol w:w="9505"/>
      </w:tblGrid>
      <w:tr w:rsidR="00AE778F" w:rsidRPr="002B5700" w14:paraId="637C16A5" w14:textId="77777777" w:rsidTr="00AE778F">
        <w:trPr>
          <w:trHeight w:val="985"/>
        </w:trPr>
        <w:tc>
          <w:tcPr>
            <w:tcW w:w="457" w:type="dxa"/>
            <w:shd w:val="clear" w:color="auto" w:fill="F2F2F2"/>
          </w:tcPr>
          <w:p w14:paraId="58E10F61" w14:textId="77777777" w:rsidR="00AE778F" w:rsidRPr="002B5700" w:rsidRDefault="00AE778F" w:rsidP="00293F8B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01</w:t>
            </w:r>
          </w:p>
          <w:p w14:paraId="4D17E237" w14:textId="77777777" w:rsidR="00AE778F" w:rsidRPr="002B5700" w:rsidRDefault="00AE778F" w:rsidP="00293F8B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02</w:t>
            </w:r>
          </w:p>
          <w:p w14:paraId="284E39FD" w14:textId="77777777" w:rsidR="00AE778F" w:rsidRPr="002B5700" w:rsidRDefault="00AE778F" w:rsidP="00293F8B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03</w:t>
            </w:r>
          </w:p>
          <w:p w14:paraId="3893EA35" w14:textId="5F9719E5" w:rsidR="00AE778F" w:rsidRPr="002B5700" w:rsidRDefault="00AE778F" w:rsidP="00293F8B">
            <w:pPr>
              <w:pStyle w:val="Numeros"/>
              <w:rPr>
                <w:sz w:val="18"/>
              </w:rPr>
            </w:pPr>
            <w:r>
              <w:rPr>
                <w:sz w:val="18"/>
              </w:rPr>
              <w:t>04</w:t>
            </w:r>
          </w:p>
        </w:tc>
        <w:tc>
          <w:tcPr>
            <w:tcW w:w="9505" w:type="dxa"/>
            <w:shd w:val="clear" w:color="auto" w:fill="F2F2F2"/>
          </w:tcPr>
          <w:p w14:paraId="68783995" w14:textId="77777777" w:rsidR="00D52F33" w:rsidRDefault="00D52F33" w:rsidP="00D52F3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ret.Reten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20_Set_ReceptorNacional(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"CACX7605101P8"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pRfcR</w:t>
            </w:r>
            <w:proofErr w:type="spellEnd"/>
          </w:p>
          <w:p w14:paraId="6745F253" w14:textId="3C13B0C5" w:rsidR="00D52F33" w:rsidRDefault="00D52F33" w:rsidP="00D52F3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"Pruebas"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pNomDenRazSocR</w:t>
            </w:r>
            <w:proofErr w:type="spellEnd"/>
          </w:p>
          <w:p w14:paraId="016E5B42" w14:textId="57BE3CE7" w:rsidR="00D52F33" w:rsidRDefault="00D52F33" w:rsidP="00D52F3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pCurpR</w:t>
            </w:r>
            <w:proofErr w:type="spellEnd"/>
          </w:p>
          <w:p w14:paraId="01AFA52F" w14:textId="3A6CB5B1" w:rsidR="00D52F33" w:rsidRDefault="00D52F33" w:rsidP="00D52F3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"94310"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pDomicilioFiscalR</w:t>
            </w:r>
            <w:proofErr w:type="spellEnd"/>
          </w:p>
          <w:p w14:paraId="72D4A99E" w14:textId="220F78C3" w:rsidR="00AE778F" w:rsidRPr="002B5700" w:rsidRDefault="00D52F33" w:rsidP="00D52F33">
            <w:pPr>
              <w:rPr>
                <w:rFonts w:ascii="Consolas" w:eastAsia="Courier" w:hAnsi="Consolas" w:cs="Courier"/>
                <w:sz w:val="18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     );</w:t>
            </w:r>
          </w:p>
        </w:tc>
      </w:tr>
    </w:tbl>
    <w:p w14:paraId="218E3A9E" w14:textId="70B7D434" w:rsidR="00AE778F" w:rsidRDefault="00AE778F" w:rsidP="00776420">
      <w:pPr>
        <w:pStyle w:val="Textoindependiente"/>
      </w:pPr>
      <w:r>
        <w:lastRenderedPageBreak/>
        <w:t xml:space="preserve">El nodo generado es </w:t>
      </w:r>
      <w:r w:rsidRPr="00162231">
        <w:rPr>
          <w:rFonts w:ascii="Consolas" w:hAnsi="Consolas"/>
        </w:rPr>
        <w:t>Receptor</w:t>
      </w:r>
      <w:r>
        <w:t>:</w:t>
      </w:r>
    </w:p>
    <w:p w14:paraId="2D069611" w14:textId="63ABF16F" w:rsidR="00AE778F" w:rsidRDefault="00D52F33" w:rsidP="00776420">
      <w:pPr>
        <w:pStyle w:val="Textoindependiente"/>
      </w:pPr>
      <w:r>
        <w:rPr>
          <w:noProof/>
        </w:rPr>
        <w:drawing>
          <wp:inline distT="0" distB="0" distL="0" distR="0" wp14:anchorId="565A0B8F" wp14:editId="6C279BCB">
            <wp:extent cx="4737100" cy="723864"/>
            <wp:effectExtent l="0" t="0" r="0" b="635"/>
            <wp:docPr id="8176340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634089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751339" cy="72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93930" w14:textId="3C20EFD3" w:rsidR="00AE778F" w:rsidRDefault="00AE778F" w:rsidP="00AE778F">
      <w:pPr>
        <w:pStyle w:val="Descripcin"/>
      </w:pPr>
      <w:bookmarkStart w:id="196" w:name="_Toc140772311"/>
      <w:r>
        <w:t xml:space="preserve">Imagen </w:t>
      </w:r>
      <w:fldSimple w:instr=" SEQ Imagen \* ARABIC ">
        <w:r w:rsidR="00870AC5">
          <w:rPr>
            <w:noProof/>
          </w:rPr>
          <w:t>49</w:t>
        </w:r>
      </w:fldSimple>
      <w:r>
        <w:t xml:space="preserve"> Nodo Receptor agregado</w:t>
      </w:r>
      <w:bookmarkEnd w:id="196"/>
    </w:p>
    <w:p w14:paraId="1462DFD0" w14:textId="7498C6F5" w:rsidR="00AE778F" w:rsidRDefault="00AE778F" w:rsidP="00AE778F">
      <w:pPr>
        <w:pStyle w:val="Ttulo2"/>
      </w:pPr>
      <w:bookmarkStart w:id="197" w:name="_Toc140772129"/>
      <w:r>
        <w:t>Definir el Periodo</w:t>
      </w:r>
      <w:bookmarkEnd w:id="197"/>
    </w:p>
    <w:p w14:paraId="5EB23BB9" w14:textId="53A5E1E7" w:rsidR="00AE778F" w:rsidRDefault="00AE778F" w:rsidP="00AE778F">
      <w:pPr>
        <w:pStyle w:val="Textoindependiente"/>
      </w:pPr>
      <w:r>
        <w:t>Para establecer el periodo del comprobante</w:t>
      </w:r>
      <w:r w:rsidR="00DF54BF">
        <w:t xml:space="preserve"> se debe utilizar el método </w:t>
      </w:r>
      <w:r w:rsidR="00D52F33" w:rsidRPr="00D52F33">
        <w:rPr>
          <w:rFonts w:ascii="Consolas" w:hAnsi="Consolas"/>
        </w:rPr>
        <w:t>Reten20_Set_</w:t>
      </w:r>
      <w:proofErr w:type="gramStart"/>
      <w:r w:rsidR="00D52F33" w:rsidRPr="00D52F33">
        <w:rPr>
          <w:rFonts w:ascii="Consolas" w:hAnsi="Consolas"/>
        </w:rPr>
        <w:t>Periodo</w:t>
      </w:r>
      <w:r w:rsidR="00DF54BF" w:rsidRPr="00DF54BF">
        <w:rPr>
          <w:rFonts w:ascii="Consolas" w:hAnsi="Consolas"/>
        </w:rPr>
        <w:t>(</w:t>
      </w:r>
      <w:proofErr w:type="gramEnd"/>
      <w:r w:rsidR="00DF54BF" w:rsidRPr="00DF54BF">
        <w:rPr>
          <w:rFonts w:ascii="Consolas" w:hAnsi="Consolas"/>
        </w:rPr>
        <w:t>)</w:t>
      </w:r>
      <w:r w:rsidR="00DF54BF">
        <w:t>:</w:t>
      </w:r>
    </w:p>
    <w:tbl>
      <w:tblPr>
        <w:tblW w:w="9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7"/>
        <w:gridCol w:w="9505"/>
      </w:tblGrid>
      <w:tr w:rsidR="00DF54BF" w:rsidRPr="00DF54BF" w14:paraId="3CD31486" w14:textId="77777777" w:rsidTr="00293F8B">
        <w:trPr>
          <w:trHeight w:val="985"/>
        </w:trPr>
        <w:tc>
          <w:tcPr>
            <w:tcW w:w="457" w:type="dxa"/>
            <w:shd w:val="clear" w:color="auto" w:fill="F2F2F2"/>
          </w:tcPr>
          <w:p w14:paraId="214847DD" w14:textId="77777777" w:rsidR="00DF54BF" w:rsidRPr="00DF54BF" w:rsidRDefault="00DF54BF" w:rsidP="00DF54BF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DF54BF">
              <w:rPr>
                <w:rFonts w:ascii="Consolas" w:eastAsia="Courier" w:hAnsi="Consolas" w:cs="Courier"/>
                <w:sz w:val="18"/>
                <w:szCs w:val="19"/>
              </w:rPr>
              <w:t>01</w:t>
            </w:r>
          </w:p>
          <w:p w14:paraId="6CF9B808" w14:textId="77777777" w:rsidR="00DF54BF" w:rsidRPr="00DF54BF" w:rsidRDefault="00DF54BF" w:rsidP="00DF54BF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DF54BF">
              <w:rPr>
                <w:rFonts w:ascii="Consolas" w:eastAsia="Courier" w:hAnsi="Consolas" w:cs="Courier"/>
                <w:sz w:val="18"/>
                <w:szCs w:val="19"/>
              </w:rPr>
              <w:t>02</w:t>
            </w:r>
          </w:p>
          <w:p w14:paraId="43160770" w14:textId="77777777" w:rsidR="00DF54BF" w:rsidRPr="00DF54BF" w:rsidRDefault="00DF54BF" w:rsidP="00DF54BF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DF54BF">
              <w:rPr>
                <w:rFonts w:ascii="Consolas" w:eastAsia="Courier" w:hAnsi="Consolas" w:cs="Courier"/>
                <w:sz w:val="18"/>
                <w:szCs w:val="19"/>
              </w:rPr>
              <w:t>03</w:t>
            </w:r>
          </w:p>
          <w:p w14:paraId="3F282955" w14:textId="77777777" w:rsidR="00DF54BF" w:rsidRPr="00DF54BF" w:rsidRDefault="00DF54BF" w:rsidP="00DF54BF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DF54BF">
              <w:rPr>
                <w:rFonts w:ascii="Consolas" w:eastAsia="Courier" w:hAnsi="Consolas" w:cs="Courier"/>
                <w:sz w:val="18"/>
                <w:szCs w:val="19"/>
              </w:rPr>
              <w:t>04</w:t>
            </w:r>
          </w:p>
        </w:tc>
        <w:tc>
          <w:tcPr>
            <w:tcW w:w="9505" w:type="dxa"/>
            <w:shd w:val="clear" w:color="auto" w:fill="F2F2F2"/>
          </w:tcPr>
          <w:p w14:paraId="749D3B5F" w14:textId="77777777" w:rsidR="00D52F33" w:rsidRDefault="00D52F33" w:rsidP="00D52F3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ret.Reten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20_Set_Periodo(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"01"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pMesIni</w:t>
            </w:r>
            <w:proofErr w:type="spellEnd"/>
          </w:p>
          <w:p w14:paraId="4EFB98AF" w14:textId="01DE8031" w:rsidR="00D52F33" w:rsidRDefault="00D52F33" w:rsidP="00D52F3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"01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pMesFin</w:t>
            </w:r>
            <w:proofErr w:type="spellEnd"/>
          </w:p>
          <w:p w14:paraId="03A3C542" w14:textId="26D69F59" w:rsidR="00DF54BF" w:rsidRPr="00DF54BF" w:rsidRDefault="00D52F33" w:rsidP="00D52F33">
            <w:pPr>
              <w:rPr>
                <w:rFonts w:ascii="Consolas" w:eastAsia="Courier" w:hAnsi="Consolas" w:cs="Courier"/>
                <w:sz w:val="18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"2023"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);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pEjercicio</w:t>
            </w:r>
            <w:proofErr w:type="spellEnd"/>
            <w:r w:rsidR="00162231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  </w:t>
            </w:r>
          </w:p>
        </w:tc>
      </w:tr>
    </w:tbl>
    <w:p w14:paraId="18D3E204" w14:textId="39D99E73" w:rsidR="00DF54BF" w:rsidRDefault="00162231" w:rsidP="00AE778F">
      <w:pPr>
        <w:pStyle w:val="Textoindependiente"/>
      </w:pPr>
      <w:r>
        <w:t xml:space="preserve">El nodo generado es </w:t>
      </w:r>
      <w:r w:rsidRPr="00B73793">
        <w:rPr>
          <w:rFonts w:ascii="Consolas" w:hAnsi="Consolas"/>
        </w:rPr>
        <w:t>Periodo</w:t>
      </w:r>
      <w:r>
        <w:t>:</w:t>
      </w:r>
    </w:p>
    <w:p w14:paraId="51FB8993" w14:textId="09129D63" w:rsidR="00162231" w:rsidRDefault="00D52F33" w:rsidP="00B73793">
      <w:pPr>
        <w:pStyle w:val="Textoindependiente"/>
        <w:jc w:val="center"/>
      </w:pPr>
      <w:r>
        <w:rPr>
          <w:noProof/>
        </w:rPr>
        <w:drawing>
          <wp:inline distT="0" distB="0" distL="0" distR="0" wp14:anchorId="2A2C8ABA" wp14:editId="56C47C25">
            <wp:extent cx="5971540" cy="375920"/>
            <wp:effectExtent l="0" t="0" r="0" b="5080"/>
            <wp:docPr id="18531159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115974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7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21FCB" w14:textId="59B4661F" w:rsidR="00B73793" w:rsidRDefault="00B73793" w:rsidP="00B73793">
      <w:pPr>
        <w:pStyle w:val="Descripcin"/>
      </w:pPr>
      <w:bookmarkStart w:id="198" w:name="_Toc140772312"/>
      <w:r>
        <w:t xml:space="preserve">Imagen </w:t>
      </w:r>
      <w:fldSimple w:instr=" SEQ Imagen \* ARABIC ">
        <w:r w:rsidR="00870AC5">
          <w:rPr>
            <w:noProof/>
          </w:rPr>
          <w:t>50</w:t>
        </w:r>
      </w:fldSimple>
      <w:r>
        <w:t xml:space="preserve"> Nodo Periodo agregado</w:t>
      </w:r>
      <w:bookmarkEnd w:id="198"/>
    </w:p>
    <w:p w14:paraId="5EF91B5B" w14:textId="1716EC7C" w:rsidR="00B73793" w:rsidRDefault="00B73793" w:rsidP="00B73793">
      <w:pPr>
        <w:pStyle w:val="Ttulo2"/>
      </w:pPr>
      <w:bookmarkStart w:id="199" w:name="_Toc140772130"/>
      <w:r>
        <w:t>Definir Totales</w:t>
      </w:r>
      <w:bookmarkEnd w:id="199"/>
    </w:p>
    <w:p w14:paraId="42F85BF1" w14:textId="2B6D1F1A" w:rsidR="00B73793" w:rsidRDefault="00B73793" w:rsidP="00B73793">
      <w:pPr>
        <w:pStyle w:val="Textoindependiente"/>
      </w:pPr>
      <w:r>
        <w:t xml:space="preserve">Para establecer los totales del comprobante de Retenciones e Información de Pagos, se debe utilizar el método </w:t>
      </w:r>
      <w:r w:rsidR="00D52F33" w:rsidRPr="00D52F33">
        <w:rPr>
          <w:rFonts w:ascii="Consolas" w:hAnsi="Consolas"/>
        </w:rPr>
        <w:t>Reten20_Set_</w:t>
      </w:r>
      <w:proofErr w:type="gramStart"/>
      <w:r w:rsidR="00D52F33" w:rsidRPr="00D52F33">
        <w:rPr>
          <w:rFonts w:ascii="Consolas" w:hAnsi="Consolas"/>
        </w:rPr>
        <w:t>Totales</w:t>
      </w:r>
      <w:r w:rsidRPr="00B73793">
        <w:rPr>
          <w:rFonts w:ascii="Consolas" w:hAnsi="Consolas"/>
        </w:rPr>
        <w:t>(</w:t>
      </w:r>
      <w:proofErr w:type="gramEnd"/>
      <w:r w:rsidRPr="00B73793">
        <w:rPr>
          <w:rFonts w:ascii="Consolas" w:hAnsi="Consolas"/>
        </w:rPr>
        <w:t>)</w:t>
      </w:r>
      <w:r>
        <w:t>:</w:t>
      </w:r>
    </w:p>
    <w:tbl>
      <w:tblPr>
        <w:tblW w:w="9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7"/>
        <w:gridCol w:w="9505"/>
      </w:tblGrid>
      <w:tr w:rsidR="00B73793" w:rsidRPr="00DF54BF" w14:paraId="08E797DC" w14:textId="77777777" w:rsidTr="00293F8B">
        <w:trPr>
          <w:trHeight w:val="985"/>
        </w:trPr>
        <w:tc>
          <w:tcPr>
            <w:tcW w:w="457" w:type="dxa"/>
            <w:shd w:val="clear" w:color="auto" w:fill="F2F2F2"/>
          </w:tcPr>
          <w:p w14:paraId="1761A741" w14:textId="77777777" w:rsidR="00B73793" w:rsidRPr="00DF54BF" w:rsidRDefault="00B73793" w:rsidP="00293F8B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DF54BF">
              <w:rPr>
                <w:rFonts w:ascii="Consolas" w:eastAsia="Courier" w:hAnsi="Consolas" w:cs="Courier"/>
                <w:sz w:val="18"/>
                <w:szCs w:val="19"/>
              </w:rPr>
              <w:t>01</w:t>
            </w:r>
          </w:p>
          <w:p w14:paraId="185A2C47" w14:textId="77777777" w:rsidR="00B73793" w:rsidRPr="00DF54BF" w:rsidRDefault="00B73793" w:rsidP="00293F8B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DF54BF">
              <w:rPr>
                <w:rFonts w:ascii="Consolas" w:eastAsia="Courier" w:hAnsi="Consolas" w:cs="Courier"/>
                <w:sz w:val="18"/>
                <w:szCs w:val="19"/>
              </w:rPr>
              <w:t>02</w:t>
            </w:r>
          </w:p>
          <w:p w14:paraId="56615418" w14:textId="77777777" w:rsidR="00B73793" w:rsidRPr="00DF54BF" w:rsidRDefault="00B73793" w:rsidP="00293F8B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DF54BF">
              <w:rPr>
                <w:rFonts w:ascii="Consolas" w:eastAsia="Courier" w:hAnsi="Consolas" w:cs="Courier"/>
                <w:sz w:val="18"/>
                <w:szCs w:val="19"/>
              </w:rPr>
              <w:t>03</w:t>
            </w:r>
          </w:p>
          <w:p w14:paraId="6EE3EE50" w14:textId="77777777" w:rsidR="00B73793" w:rsidRPr="00DF54BF" w:rsidRDefault="00B73793" w:rsidP="00293F8B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DF54BF">
              <w:rPr>
                <w:rFonts w:ascii="Consolas" w:eastAsia="Courier" w:hAnsi="Consolas" w:cs="Courier"/>
                <w:sz w:val="18"/>
                <w:szCs w:val="19"/>
              </w:rPr>
              <w:t>04</w:t>
            </w:r>
          </w:p>
        </w:tc>
        <w:tc>
          <w:tcPr>
            <w:tcW w:w="9505" w:type="dxa"/>
            <w:shd w:val="clear" w:color="auto" w:fill="F2F2F2"/>
          </w:tcPr>
          <w:p w14:paraId="5D8175D3" w14:textId="77777777" w:rsidR="00D52F33" w:rsidRDefault="00D52F33" w:rsidP="00D52F3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ret.Reten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20_Set_Totales(1681.06m,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pMontoTotOperacion</w:t>
            </w:r>
            <w:proofErr w:type="spellEnd"/>
          </w:p>
          <w:p w14:paraId="4A91FE83" w14:textId="31C294FA" w:rsidR="00D52F33" w:rsidRDefault="00D52F33" w:rsidP="00D52F3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1681.06m,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pMontoTotGrav</w:t>
            </w:r>
            <w:proofErr w:type="spellEnd"/>
          </w:p>
          <w:p w14:paraId="5DDDBFC7" w14:textId="2E066A68" w:rsidR="00D52F33" w:rsidRDefault="00D52F33" w:rsidP="00D52F3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0.00m,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pMontoTotExent</w:t>
            </w:r>
            <w:proofErr w:type="spellEnd"/>
          </w:p>
          <w:p w14:paraId="1F132D7B" w14:textId="7BD08737" w:rsidR="00D52F33" w:rsidRDefault="00D52F33" w:rsidP="00D52F3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151.29m,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pMontoTotRet</w:t>
            </w:r>
            <w:proofErr w:type="spellEnd"/>
          </w:p>
          <w:p w14:paraId="3DC488A6" w14:textId="4825B332" w:rsidR="00D52F33" w:rsidRDefault="00D52F33" w:rsidP="00D52F3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</w:t>
            </w:r>
            <w:proofErr w:type="spellStart"/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null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pUtilidadBimestral</w:t>
            </w:r>
            <w:proofErr w:type="spellEnd"/>
          </w:p>
          <w:p w14:paraId="1A534E17" w14:textId="1EF3F54E" w:rsidR="00B73793" w:rsidRPr="00DF54BF" w:rsidRDefault="00D52F33" w:rsidP="00D52F33">
            <w:pPr>
              <w:rPr>
                <w:rFonts w:ascii="Consolas" w:eastAsia="Courier" w:hAnsi="Consolas" w:cs="Courier"/>
                <w:sz w:val="18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null</w:t>
            </w:r>
            <w:proofErr w:type="spellEnd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);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pISRCorrespondiente</w:t>
            </w:r>
            <w:proofErr w:type="spellEnd"/>
          </w:p>
        </w:tc>
      </w:tr>
    </w:tbl>
    <w:p w14:paraId="686B73EC" w14:textId="53DCAA2C" w:rsidR="00AE778F" w:rsidRDefault="00B73793" w:rsidP="00776420">
      <w:pPr>
        <w:pStyle w:val="Textoindependiente"/>
      </w:pPr>
      <w:r>
        <w:t xml:space="preserve">Lo cual genera el siguiente nodo </w:t>
      </w:r>
      <w:r w:rsidRPr="00B73793">
        <w:rPr>
          <w:rFonts w:ascii="Consolas" w:hAnsi="Consolas"/>
        </w:rPr>
        <w:t>Totales</w:t>
      </w:r>
      <w:r>
        <w:t>:</w:t>
      </w:r>
    </w:p>
    <w:p w14:paraId="0A1B496E" w14:textId="68A785D4" w:rsidR="00B73793" w:rsidRDefault="00D52F33" w:rsidP="00776420">
      <w:pPr>
        <w:pStyle w:val="Textoindependiente"/>
      </w:pPr>
      <w:r>
        <w:rPr>
          <w:noProof/>
        </w:rPr>
        <w:drawing>
          <wp:inline distT="0" distB="0" distL="0" distR="0" wp14:anchorId="7DC60B20" wp14:editId="6172D31F">
            <wp:extent cx="5971540" cy="235585"/>
            <wp:effectExtent l="0" t="0" r="0" b="0"/>
            <wp:docPr id="12589819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981966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3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44EE9" w14:textId="0F5D45B9" w:rsidR="00B73793" w:rsidRDefault="00B73793" w:rsidP="00B73793">
      <w:pPr>
        <w:pStyle w:val="Descripcin"/>
      </w:pPr>
      <w:bookmarkStart w:id="200" w:name="_Toc140772313"/>
      <w:r>
        <w:t xml:space="preserve">Imagen </w:t>
      </w:r>
      <w:fldSimple w:instr=" SEQ Imagen \* ARABIC ">
        <w:r w:rsidR="00870AC5">
          <w:rPr>
            <w:noProof/>
          </w:rPr>
          <w:t>51</w:t>
        </w:r>
      </w:fldSimple>
      <w:r>
        <w:t xml:space="preserve"> Nodo Totales agregado</w:t>
      </w:r>
      <w:bookmarkEnd w:id="200"/>
    </w:p>
    <w:p w14:paraId="4172E969" w14:textId="0AB439D9" w:rsidR="00B73793" w:rsidRDefault="00B73793" w:rsidP="00B73793">
      <w:pPr>
        <w:pStyle w:val="Ttulo2"/>
      </w:pPr>
      <w:bookmarkStart w:id="201" w:name="_Toc140772131"/>
      <w:r>
        <w:t>Agregar Impuesto Retenido</w:t>
      </w:r>
      <w:bookmarkEnd w:id="201"/>
    </w:p>
    <w:p w14:paraId="60245315" w14:textId="75CC6B7C" w:rsidR="00B73793" w:rsidRDefault="00B73793" w:rsidP="00776420">
      <w:pPr>
        <w:pStyle w:val="Textoindependiente"/>
      </w:pPr>
      <w:r>
        <w:t xml:space="preserve">Para agregar un impuesto retenido se debe utilizar el método </w:t>
      </w:r>
      <w:r w:rsidR="00995CA9">
        <w:rPr>
          <w:rFonts w:ascii="Consolas" w:hAnsi="Consolas" w:cs="Consolas"/>
          <w:color w:val="000000"/>
          <w:sz w:val="19"/>
          <w:szCs w:val="19"/>
          <w:highlight w:val="white"/>
        </w:rPr>
        <w:t>Reten20_Add_ImpRetenidos</w:t>
      </w:r>
      <w:r w:rsidR="00995CA9" w:rsidRPr="00B73793">
        <w:rPr>
          <w:rFonts w:ascii="Consolas" w:hAnsi="Consolas"/>
        </w:rPr>
        <w:t xml:space="preserve"> </w:t>
      </w:r>
      <w:r w:rsidRPr="00B73793">
        <w:rPr>
          <w:rFonts w:ascii="Consolas" w:hAnsi="Consolas"/>
        </w:rPr>
        <w:t>()</w:t>
      </w:r>
      <w:r>
        <w:t>:</w:t>
      </w:r>
    </w:p>
    <w:tbl>
      <w:tblPr>
        <w:tblW w:w="9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7"/>
        <w:gridCol w:w="9505"/>
      </w:tblGrid>
      <w:tr w:rsidR="00B73793" w:rsidRPr="00DF54BF" w14:paraId="028B155E" w14:textId="77777777" w:rsidTr="00293F8B">
        <w:trPr>
          <w:trHeight w:val="985"/>
        </w:trPr>
        <w:tc>
          <w:tcPr>
            <w:tcW w:w="457" w:type="dxa"/>
            <w:shd w:val="clear" w:color="auto" w:fill="F2F2F2"/>
          </w:tcPr>
          <w:p w14:paraId="5866E24C" w14:textId="77777777" w:rsidR="00B73793" w:rsidRPr="00DF54BF" w:rsidRDefault="00B73793" w:rsidP="00293F8B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DF54BF">
              <w:rPr>
                <w:rFonts w:ascii="Consolas" w:eastAsia="Courier" w:hAnsi="Consolas" w:cs="Courier"/>
                <w:sz w:val="18"/>
                <w:szCs w:val="19"/>
              </w:rPr>
              <w:t>01</w:t>
            </w:r>
          </w:p>
          <w:p w14:paraId="7E046AED" w14:textId="77777777" w:rsidR="00B73793" w:rsidRPr="00DF54BF" w:rsidRDefault="00B73793" w:rsidP="00293F8B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DF54BF">
              <w:rPr>
                <w:rFonts w:ascii="Consolas" w:eastAsia="Courier" w:hAnsi="Consolas" w:cs="Courier"/>
                <w:sz w:val="18"/>
                <w:szCs w:val="19"/>
              </w:rPr>
              <w:t>02</w:t>
            </w:r>
          </w:p>
          <w:p w14:paraId="0A8706D4" w14:textId="77777777" w:rsidR="00B73793" w:rsidRPr="00DF54BF" w:rsidRDefault="00B73793" w:rsidP="00293F8B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DF54BF">
              <w:rPr>
                <w:rFonts w:ascii="Consolas" w:eastAsia="Courier" w:hAnsi="Consolas" w:cs="Courier"/>
                <w:sz w:val="18"/>
                <w:szCs w:val="19"/>
              </w:rPr>
              <w:t>03</w:t>
            </w:r>
          </w:p>
          <w:p w14:paraId="791DA8E3" w14:textId="77777777" w:rsidR="00B73793" w:rsidRPr="00DF54BF" w:rsidRDefault="00B73793" w:rsidP="00293F8B">
            <w:pPr>
              <w:rPr>
                <w:rFonts w:ascii="Consolas" w:eastAsia="Courier" w:hAnsi="Consolas" w:cs="Courier"/>
                <w:sz w:val="18"/>
                <w:szCs w:val="19"/>
              </w:rPr>
            </w:pPr>
            <w:r w:rsidRPr="00DF54BF">
              <w:rPr>
                <w:rFonts w:ascii="Consolas" w:eastAsia="Courier" w:hAnsi="Consolas" w:cs="Courier"/>
                <w:sz w:val="18"/>
                <w:szCs w:val="19"/>
              </w:rPr>
              <w:t>04</w:t>
            </w:r>
          </w:p>
        </w:tc>
        <w:tc>
          <w:tcPr>
            <w:tcW w:w="9505" w:type="dxa"/>
            <w:shd w:val="clear" w:color="auto" w:fill="F2F2F2"/>
          </w:tcPr>
          <w:p w14:paraId="1BA50E20" w14:textId="77777777" w:rsidR="00995CA9" w:rsidRDefault="00995CA9" w:rsidP="00995CA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ret.Reten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20_Add_ImpRetenidos(1681.06m,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pBaseRet</w:t>
            </w:r>
            <w:proofErr w:type="spellEnd"/>
          </w:p>
          <w:p w14:paraId="261BAE47" w14:textId="7443D0FE" w:rsidR="00995CA9" w:rsidRDefault="00995CA9" w:rsidP="00995CA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"001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</w:t>
            </w:r>
            <w:proofErr w:type="gramEnd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pImpuestoRet</w:t>
            </w:r>
            <w:proofErr w:type="spellEnd"/>
          </w:p>
          <w:p w14:paraId="0EF9ACAB" w14:textId="477EAF91" w:rsidR="00995CA9" w:rsidRDefault="00995CA9" w:rsidP="00995CA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 16.81m,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pMontoRet</w:t>
            </w:r>
            <w:proofErr w:type="spellEnd"/>
          </w:p>
          <w:p w14:paraId="7EEDC427" w14:textId="27389209" w:rsidR="00B73793" w:rsidRPr="00DF54BF" w:rsidRDefault="00995CA9" w:rsidP="00995CA9">
            <w:pPr>
              <w:ind w:left="2832"/>
              <w:rPr>
                <w:rFonts w:ascii="Consolas" w:eastAsia="Courier" w:hAnsi="Consolas" w:cs="Courier"/>
                <w:sz w:val="18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"03"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);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</w:t>
            </w:r>
            <w:proofErr w:type="gramEnd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pTipoPagoRet</w:t>
            </w:r>
            <w:proofErr w:type="spellEnd"/>
          </w:p>
        </w:tc>
      </w:tr>
    </w:tbl>
    <w:p w14:paraId="08487E5C" w14:textId="2122AD8C" w:rsidR="00B73793" w:rsidRDefault="00B73793" w:rsidP="00776420">
      <w:pPr>
        <w:pStyle w:val="Textoindependiente"/>
      </w:pPr>
      <w:r>
        <w:t xml:space="preserve">Lo cual genera el nodo </w:t>
      </w:r>
      <w:proofErr w:type="spellStart"/>
      <w:r w:rsidRPr="00B73793">
        <w:rPr>
          <w:rFonts w:ascii="Consolas" w:hAnsi="Consolas"/>
        </w:rPr>
        <w:t>ImpRetenidos</w:t>
      </w:r>
      <w:proofErr w:type="spellEnd"/>
      <w:r>
        <w:t>:</w:t>
      </w:r>
    </w:p>
    <w:p w14:paraId="715691C2" w14:textId="3CE2E5BD" w:rsidR="00B73793" w:rsidRDefault="00995CA9" w:rsidP="00776420">
      <w:pPr>
        <w:pStyle w:val="Textoindependiente"/>
      </w:pPr>
      <w:r>
        <w:rPr>
          <w:noProof/>
        </w:rPr>
        <w:drawing>
          <wp:inline distT="0" distB="0" distL="0" distR="0" wp14:anchorId="67944E70" wp14:editId="44E977A5">
            <wp:extent cx="5971540" cy="260985"/>
            <wp:effectExtent l="0" t="0" r="0" b="5715"/>
            <wp:docPr id="17304797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479709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2FCEF" w14:textId="0C470E21" w:rsidR="00B73793" w:rsidRDefault="00B73793" w:rsidP="00B73793">
      <w:pPr>
        <w:pStyle w:val="Descripcin"/>
      </w:pPr>
      <w:bookmarkStart w:id="202" w:name="_Toc140772314"/>
      <w:r>
        <w:t xml:space="preserve">Imagen </w:t>
      </w:r>
      <w:fldSimple w:instr=" SEQ Imagen \* ARABIC ">
        <w:r w:rsidR="00870AC5">
          <w:rPr>
            <w:noProof/>
          </w:rPr>
          <w:t>52</w:t>
        </w:r>
      </w:fldSimple>
      <w:r>
        <w:t xml:space="preserve"> Nodo </w:t>
      </w:r>
      <w:proofErr w:type="spellStart"/>
      <w:r>
        <w:t>ImpRetenidos</w:t>
      </w:r>
      <w:proofErr w:type="spellEnd"/>
      <w:r>
        <w:t xml:space="preserve"> agregado</w:t>
      </w:r>
      <w:bookmarkEnd w:id="202"/>
    </w:p>
    <w:p w14:paraId="63400C4F" w14:textId="77777777" w:rsidR="00B73793" w:rsidRDefault="00B73793" w:rsidP="00776420">
      <w:pPr>
        <w:pStyle w:val="Textoindependiente"/>
      </w:pPr>
    </w:p>
    <w:p w14:paraId="7ACB8F79" w14:textId="5354919A" w:rsidR="002566C7" w:rsidRDefault="002566C7" w:rsidP="002566C7">
      <w:pPr>
        <w:pStyle w:val="Ttulo2"/>
      </w:pPr>
      <w:bookmarkStart w:id="203" w:name="_Toc140772132"/>
      <w:r w:rsidRPr="002566C7">
        <w:t xml:space="preserve">Autorización para el uso de Sifei </w:t>
      </w:r>
      <w:proofErr w:type="spellStart"/>
      <w:r w:rsidRPr="002566C7">
        <w:t>Signature</w:t>
      </w:r>
      <w:bookmarkEnd w:id="203"/>
      <w:proofErr w:type="spellEnd"/>
    </w:p>
    <w:p w14:paraId="52D5135C" w14:textId="61163BF9" w:rsidR="002566C7" w:rsidRDefault="002566C7" w:rsidP="002566C7">
      <w:pPr>
        <w:pStyle w:val="Textoindependiente"/>
      </w:pPr>
      <w:r>
        <w:t xml:space="preserve">La clase </w:t>
      </w:r>
      <w:proofErr w:type="spellStart"/>
      <w:r w:rsidRPr="006B19FD">
        <w:rPr>
          <w:rFonts w:ascii="Consolas" w:hAnsi="Consolas" w:cs="Consolas"/>
          <w:color w:val="2B91AF"/>
          <w:szCs w:val="19"/>
          <w:lang w:val="es-ES"/>
        </w:rPr>
        <w:t>retencion</w:t>
      </w:r>
      <w:proofErr w:type="spellEnd"/>
      <w:r>
        <w:t xml:space="preserve"> incluye el método </w:t>
      </w:r>
      <w:proofErr w:type="spellStart"/>
      <w:proofErr w:type="gramStart"/>
      <w:r w:rsidRPr="002566C7">
        <w:rPr>
          <w:rFonts w:ascii="Consolas" w:hAnsi="Consolas"/>
        </w:rPr>
        <w:t>setIdentificacionSifei</w:t>
      </w:r>
      <w:proofErr w:type="spellEnd"/>
      <w:r w:rsidRPr="002566C7">
        <w:rPr>
          <w:rFonts w:ascii="Consolas" w:hAnsi="Consolas"/>
        </w:rPr>
        <w:t>(</w:t>
      </w:r>
      <w:proofErr w:type="gramEnd"/>
      <w:r w:rsidRPr="002566C7">
        <w:rPr>
          <w:rFonts w:ascii="Consolas" w:hAnsi="Consolas"/>
        </w:rPr>
        <w:t>)</w:t>
      </w:r>
      <w:r>
        <w:t xml:space="preserve"> que debe invocarse antes de invocar a los métodos </w:t>
      </w:r>
      <w:r w:rsidR="00995CA9" w:rsidRPr="00995CA9">
        <w:rPr>
          <w:rFonts w:ascii="Consolas" w:hAnsi="Consolas"/>
        </w:rPr>
        <w:t>generaXmlRetencion20</w:t>
      </w:r>
      <w:r w:rsidRPr="002566C7">
        <w:rPr>
          <w:rFonts w:ascii="Consolas" w:hAnsi="Consolas"/>
        </w:rPr>
        <w:t>()</w:t>
      </w:r>
      <w:r>
        <w:t xml:space="preserve"> y  </w:t>
      </w:r>
      <w:r w:rsidR="00995CA9" w:rsidRPr="00995CA9">
        <w:rPr>
          <w:rFonts w:ascii="Consolas" w:hAnsi="Consolas"/>
        </w:rPr>
        <w:t>sellaRetencion20</w:t>
      </w:r>
      <w:r w:rsidRPr="002566C7">
        <w:rPr>
          <w:rFonts w:ascii="Consolas" w:hAnsi="Consolas"/>
        </w:rPr>
        <w:t>()</w:t>
      </w:r>
      <w:r>
        <w:t>, referirse a la misma sección para CFDI 3.3.</w:t>
      </w:r>
    </w:p>
    <w:p w14:paraId="42D763B7" w14:textId="77777777" w:rsidR="002566C7" w:rsidRDefault="002566C7" w:rsidP="002566C7">
      <w:pPr>
        <w:pStyle w:val="Textoindependiente"/>
      </w:pPr>
    </w:p>
    <w:p w14:paraId="4D471BFF" w14:textId="733EE0B8" w:rsidR="002566C7" w:rsidRDefault="002566C7" w:rsidP="002566C7">
      <w:pPr>
        <w:pStyle w:val="Ttulo2"/>
      </w:pPr>
      <w:bookmarkStart w:id="204" w:name="_Toc140772133"/>
      <w:r>
        <w:t>Generar el XML</w:t>
      </w:r>
      <w:bookmarkEnd w:id="204"/>
    </w:p>
    <w:p w14:paraId="490FBD63" w14:textId="4E3FD736" w:rsidR="002566C7" w:rsidRDefault="002566C7" w:rsidP="002566C7">
      <w:pPr>
        <w:pStyle w:val="Textoindependiente"/>
      </w:pPr>
      <w:r>
        <w:rPr>
          <w:lang w:val="es-ES"/>
        </w:rPr>
        <w:t xml:space="preserve">Para generar el </w:t>
      </w:r>
      <w:proofErr w:type="spellStart"/>
      <w:r w:rsidRPr="00B305CD">
        <w:rPr>
          <w:rFonts w:ascii="Consolas" w:hAnsi="Consolas"/>
          <w:lang w:val="es-ES"/>
        </w:rPr>
        <w:t>XmlDocument</w:t>
      </w:r>
      <w:proofErr w:type="spellEnd"/>
      <w:r>
        <w:rPr>
          <w:lang w:val="es-ES"/>
        </w:rPr>
        <w:t xml:space="preserve"> debemos invocar al método </w:t>
      </w:r>
      <w:r w:rsidR="0028797E" w:rsidRPr="0028797E">
        <w:rPr>
          <w:rFonts w:ascii="Consolas" w:hAnsi="Consolas"/>
        </w:rPr>
        <w:t>generaXmlRetencion20</w:t>
      </w:r>
      <w:r w:rsidRPr="00F11EED">
        <w:rPr>
          <w:rFonts w:ascii="Consolas" w:hAnsi="Consolas" w:cs="Consolas"/>
          <w:color w:val="000000"/>
          <w:szCs w:val="19"/>
          <w:lang w:val="es-ES"/>
        </w:rPr>
        <w:t>()</w:t>
      </w:r>
      <w:r w:rsidRPr="00B305CD">
        <w:t>, el objeto</w:t>
      </w:r>
      <w:r w:rsidRPr="00941E6D">
        <w:rPr>
          <w:rFonts w:cs="Segoe UI"/>
          <w:color w:val="000000"/>
          <w:szCs w:val="19"/>
          <w:lang w:val="es-ES"/>
        </w:rPr>
        <w:t xml:space="preserve"> </w:t>
      </w:r>
      <w:proofErr w:type="spellStart"/>
      <w:r w:rsidRPr="00B305CD">
        <w:rPr>
          <w:rFonts w:ascii="Consolas" w:hAnsi="Consolas"/>
          <w:lang w:val="es-ES"/>
        </w:rPr>
        <w:t>XmlDocument</w:t>
      </w:r>
      <w:proofErr w:type="spellEnd"/>
      <w:r>
        <w:rPr>
          <w:lang w:val="es-ES"/>
        </w:rPr>
        <w:t xml:space="preserve"> no es retornado de forma directa, sino que es devuelto en un objeto </w:t>
      </w:r>
      <w:proofErr w:type="spellStart"/>
      <w:r w:rsidRPr="00B305CD">
        <w:rPr>
          <w:i/>
          <w:lang w:val="es-ES"/>
        </w:rPr>
        <w:t>Wrapper</w:t>
      </w:r>
      <w:proofErr w:type="spellEnd"/>
      <w:r>
        <w:rPr>
          <w:lang w:val="es-ES"/>
        </w:rPr>
        <w:t xml:space="preserve"> de tipo </w:t>
      </w:r>
      <w:hyperlink w:anchor="_Clase_ReturnXML" w:history="1">
        <w:proofErr w:type="spellStart"/>
        <w:r w:rsidRPr="00941E6D">
          <w:rPr>
            <w:rStyle w:val="Hipervnculo"/>
            <w:rFonts w:ascii="Consolas" w:hAnsi="Consolas" w:cs="Consolas"/>
            <w:szCs w:val="19"/>
            <w:lang w:val="es-ES"/>
          </w:rPr>
          <w:t>ReturnXML</w:t>
        </w:r>
        <w:proofErr w:type="spellEnd"/>
      </w:hyperlink>
      <w:r w:rsidRPr="00B305CD">
        <w:t>, este objeto nos permite averiguar si se generó el XML o no</w:t>
      </w:r>
      <w:r>
        <w:t>.</w:t>
      </w:r>
      <w:r w:rsidRPr="00B305CD">
        <w:t xml:space="preserve"> (Para más información ver la referencia</w:t>
      </w:r>
      <w:r w:rsidRPr="00941E6D">
        <w:rPr>
          <w:rFonts w:cs="Segoe UI"/>
          <w:color w:val="000000"/>
          <w:szCs w:val="19"/>
          <w:lang w:val="es-ES"/>
        </w:rPr>
        <w:t xml:space="preserve"> </w:t>
      </w:r>
      <w:hyperlink w:anchor="_Clase_ReturnXML" w:history="1">
        <w:proofErr w:type="spellStart"/>
        <w:r w:rsidRPr="00B305CD">
          <w:rPr>
            <w:rStyle w:val="Hipervnculo"/>
            <w:rFonts w:ascii="Consolas" w:hAnsi="Consolas" w:cs="Consolas"/>
            <w:szCs w:val="19"/>
            <w:lang w:val="es-ES"/>
          </w:rPr>
          <w:t>ReturnXML</w:t>
        </w:r>
        <w:proofErr w:type="spellEnd"/>
      </w:hyperlink>
      <w:r w:rsidRPr="00B305CD">
        <w:t>)</w:t>
      </w:r>
      <w:r>
        <w:t>.</w:t>
      </w:r>
    </w:p>
    <w:p w14:paraId="7BE14EAF" w14:textId="77777777" w:rsidR="002566C7" w:rsidRDefault="002566C7" w:rsidP="002566C7">
      <w:pPr>
        <w:pStyle w:val="Textoindependiente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CB3059" wp14:editId="6767ACE3">
                <wp:simplePos x="0" y="0"/>
                <wp:positionH relativeFrom="column">
                  <wp:posOffset>4445</wp:posOffset>
                </wp:positionH>
                <wp:positionV relativeFrom="paragraph">
                  <wp:posOffset>-635</wp:posOffset>
                </wp:positionV>
                <wp:extent cx="5971540" cy="453390"/>
                <wp:effectExtent l="0" t="0" r="10160" b="22860"/>
                <wp:wrapTopAndBottom/>
                <wp:docPr id="25" name="Rectángulo redondead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540" cy="45339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C7BF28" w14:textId="77777777" w:rsidR="007F22A2" w:rsidRPr="007E28A1" w:rsidRDefault="007F22A2" w:rsidP="002566C7">
                            <w:pPr>
                              <w:pStyle w:val="Textoindependiente"/>
                              <w:jc w:val="center"/>
                              <w:rPr>
                                <w:szCs w:val="22"/>
                              </w:rPr>
                            </w:pPr>
                            <w:r w:rsidRPr="00D47FC7">
                              <w:rPr>
                                <w:szCs w:val="22"/>
                              </w:rPr>
                              <w:t>Para utilizar este método antes debió invocar al método</w:t>
                            </w:r>
                            <w:r w:rsidRPr="00C76A87">
                              <w:rPr>
                                <w:rFonts w:ascii="Consolas" w:hAnsi="Consolas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76A87">
                              <w:rPr>
                                <w:rFonts w:ascii="Consolas" w:hAnsi="Consolas"/>
                                <w:szCs w:val="22"/>
                              </w:rPr>
                              <w:t>setIdentificacionSifei</w:t>
                            </w:r>
                            <w:proofErr w:type="spellEnd"/>
                            <w:r w:rsidRPr="00C76A87">
                              <w:rPr>
                                <w:rFonts w:ascii="Consolas" w:hAnsi="Consolas"/>
                                <w:szCs w:val="22"/>
                              </w:rPr>
                              <w:t>(</w:t>
                            </w:r>
                            <w:proofErr w:type="gramEnd"/>
                            <w:r w:rsidRPr="00C76A87">
                              <w:rPr>
                                <w:rFonts w:ascii="Consolas" w:hAnsi="Consolas"/>
                                <w:szCs w:val="22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CB3059" id="Rectángulo redondeado 25" o:spid="_x0000_s1047" style="position:absolute;left:0;text-align:left;margin-left:.35pt;margin-top:-.05pt;width:470.2pt;height:35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" fillcolor="#ed7d31 [3205]" strokecolor="white [3201]" strokeweight="1.5pt">
                <v:stroke joinstyle="miter"/>
                <v:textbox>
                  <w:txbxContent>
                    <w:p w14:paraId="31C7BF28" w14:textId="77777777" w:rsidR="007F22A2" w:rsidRPr="007E28A1" w:rsidRDefault="007F22A2" w:rsidP="002566C7">
                      <w:pPr>
                        <w:pStyle w:val="Textoindependiente"/>
                        <w:jc w:val="center"/>
                        <w:rPr>
                          <w:szCs w:val="22"/>
                        </w:rPr>
                      </w:pPr>
                      <w:r w:rsidRPr="00D47FC7">
                        <w:rPr>
                          <w:szCs w:val="22"/>
                        </w:rPr>
                        <w:t>Para utilizar este método antes debió invocar al método</w:t>
                      </w:r>
                      <w:r w:rsidRPr="00C76A87">
                        <w:rPr>
                          <w:rFonts w:ascii="Consolas" w:hAnsi="Consolas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C76A87">
                        <w:rPr>
                          <w:rFonts w:ascii="Consolas" w:hAnsi="Consolas"/>
                          <w:szCs w:val="22"/>
                        </w:rPr>
                        <w:t>setIdentificacionSifei</w:t>
                      </w:r>
                      <w:proofErr w:type="spellEnd"/>
                      <w:r w:rsidRPr="00C76A87">
                        <w:rPr>
                          <w:rFonts w:ascii="Consolas" w:hAnsi="Consolas"/>
                          <w:szCs w:val="22"/>
                        </w:rPr>
                        <w:t>(</w:t>
                      </w:r>
                      <w:proofErr w:type="gramEnd"/>
                      <w:r w:rsidRPr="00C76A87">
                        <w:rPr>
                          <w:rFonts w:ascii="Consolas" w:hAnsi="Consolas"/>
                          <w:szCs w:val="22"/>
                        </w:rPr>
                        <w:t>).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tbl>
      <w:tblPr>
        <w:tblStyle w:val="Tablaconcuadrcula"/>
        <w:tblW w:w="9962" w:type="dxa"/>
        <w:tblLayout w:type="fixed"/>
        <w:tblLook w:val="0400" w:firstRow="0" w:lastRow="0" w:firstColumn="0" w:lastColumn="0" w:noHBand="0" w:noVBand="1"/>
      </w:tblPr>
      <w:tblGrid>
        <w:gridCol w:w="457"/>
        <w:gridCol w:w="9505"/>
      </w:tblGrid>
      <w:tr w:rsidR="002566C7" w:rsidRPr="002B5700" w14:paraId="2D014D6B" w14:textId="77777777" w:rsidTr="00293F8B">
        <w:trPr>
          <w:trHeight w:val="992"/>
        </w:trPr>
        <w:tc>
          <w:tcPr>
            <w:tcW w:w="457" w:type="dxa"/>
          </w:tcPr>
          <w:p w14:paraId="36E34592" w14:textId="77777777" w:rsidR="002566C7" w:rsidRPr="002B5700" w:rsidRDefault="002566C7" w:rsidP="00293F8B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01</w:t>
            </w:r>
          </w:p>
          <w:p w14:paraId="47F0CB47" w14:textId="77777777" w:rsidR="002566C7" w:rsidRPr="002B5700" w:rsidRDefault="002566C7" w:rsidP="00293F8B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02</w:t>
            </w:r>
          </w:p>
          <w:p w14:paraId="7BB34971" w14:textId="77777777" w:rsidR="002566C7" w:rsidRPr="002B5700" w:rsidRDefault="002566C7" w:rsidP="00293F8B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03</w:t>
            </w:r>
          </w:p>
          <w:p w14:paraId="28156E69" w14:textId="77777777" w:rsidR="002566C7" w:rsidRPr="002B5700" w:rsidRDefault="002566C7" w:rsidP="00293F8B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04</w:t>
            </w:r>
          </w:p>
          <w:p w14:paraId="59397D72" w14:textId="77777777" w:rsidR="002566C7" w:rsidRPr="002B5700" w:rsidRDefault="002566C7" w:rsidP="00293F8B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05</w:t>
            </w:r>
          </w:p>
          <w:p w14:paraId="0D8E6D50" w14:textId="77777777" w:rsidR="002566C7" w:rsidRPr="002B5700" w:rsidRDefault="002566C7" w:rsidP="00293F8B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06</w:t>
            </w:r>
          </w:p>
          <w:p w14:paraId="2C0442F2" w14:textId="77777777" w:rsidR="002566C7" w:rsidRPr="002B5700" w:rsidRDefault="002566C7" w:rsidP="00293F8B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07</w:t>
            </w:r>
          </w:p>
          <w:p w14:paraId="3A891030" w14:textId="77777777" w:rsidR="002566C7" w:rsidRPr="002B5700" w:rsidRDefault="002566C7" w:rsidP="00293F8B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08</w:t>
            </w:r>
          </w:p>
          <w:p w14:paraId="373EC5D9" w14:textId="77777777" w:rsidR="002566C7" w:rsidRPr="002B5700" w:rsidRDefault="002566C7" w:rsidP="00293F8B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09</w:t>
            </w:r>
          </w:p>
          <w:p w14:paraId="7E38E973" w14:textId="77777777" w:rsidR="002566C7" w:rsidRPr="002B5700" w:rsidRDefault="002566C7" w:rsidP="00293F8B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10</w:t>
            </w:r>
          </w:p>
          <w:p w14:paraId="6860D5E3" w14:textId="77777777" w:rsidR="002566C7" w:rsidRPr="002B5700" w:rsidRDefault="002566C7" w:rsidP="00293F8B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11</w:t>
            </w:r>
          </w:p>
          <w:p w14:paraId="65FA6212" w14:textId="77777777" w:rsidR="002566C7" w:rsidRPr="002B5700" w:rsidRDefault="002566C7" w:rsidP="00293F8B">
            <w:pPr>
              <w:pStyle w:val="Numeros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505" w:type="dxa"/>
          </w:tcPr>
          <w:p w14:paraId="51912900" w14:textId="77777777" w:rsidR="002566C7" w:rsidRPr="002B5700" w:rsidRDefault="002566C7" w:rsidP="00293F8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//generamos el XML, el </w:t>
            </w:r>
            <w:proofErr w:type="gramStart"/>
            <w:r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objeto  de</w:t>
            </w:r>
            <w:proofErr w:type="gramEnd"/>
            <w:r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 tipo </w:t>
            </w:r>
            <w:proofErr w:type="spellStart"/>
            <w:r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ReturnXML</w:t>
            </w:r>
            <w:proofErr w:type="spellEnd"/>
            <w:r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, contiene propiedades que indican si se creó el XML, y si es así en su propiedad XML, el objeto </w:t>
            </w:r>
            <w:proofErr w:type="spellStart"/>
            <w:r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XmlDocument</w:t>
            </w:r>
            <w:proofErr w:type="spellEnd"/>
            <w:r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 </w:t>
            </w:r>
          </w:p>
          <w:p w14:paraId="5CE8F105" w14:textId="77777777" w:rsidR="00762246" w:rsidRDefault="00762246" w:rsidP="00293F8B">
            <w:pPr>
              <w:rPr>
                <w:rFonts w:ascii="Consolas" w:hAnsi="Consolas" w:cs="Consolas"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Consolas" w:hAnsi="Consolas" w:cs="Consolas"/>
                <w:color w:val="2B91AF"/>
                <w:sz w:val="19"/>
                <w:szCs w:val="19"/>
                <w:highlight w:val="white"/>
              </w:rPr>
              <w:t>ReturnXML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result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= </w:t>
            </w:r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this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.generaXmlRetencion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20();</w:t>
            </w:r>
          </w:p>
          <w:p w14:paraId="2520C636" w14:textId="34DEA83D" w:rsidR="002566C7" w:rsidRPr="002B5700" w:rsidRDefault="002566C7" w:rsidP="00293F8B">
            <w:pPr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//comprobamos que se ha creado con la propiedad </w:t>
            </w:r>
            <w:proofErr w:type="spellStart"/>
            <w:r w:rsidRPr="002B5700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IsXMLCreated</w:t>
            </w:r>
            <w:proofErr w:type="spellEnd"/>
          </w:p>
          <w:p w14:paraId="7560BA97" w14:textId="2FD83E67" w:rsidR="002566C7" w:rsidRPr="002B5700" w:rsidRDefault="002566C7" w:rsidP="00293F8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proofErr w:type="spellStart"/>
            <w:r w:rsidRPr="002B5700">
              <w:rPr>
                <w:rFonts w:ascii="Consolas" w:hAnsi="Consolas" w:cs="Consolas"/>
                <w:color w:val="0000FF"/>
                <w:sz w:val="18"/>
                <w:szCs w:val="19"/>
                <w:lang w:val="es-ES"/>
              </w:rPr>
              <w:t>if</w:t>
            </w:r>
            <w:proofErr w:type="spellEnd"/>
            <w:r w:rsidRPr="002B5700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(</w:t>
            </w:r>
            <w:proofErr w:type="spellStart"/>
            <w:r w:rsidRPr="002B5700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rtn</w:t>
            </w:r>
            <w:r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Ret</w:t>
            </w:r>
            <w:proofErr w:type="spellEnd"/>
            <w:r w:rsidRPr="002B5700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.</w:t>
            </w:r>
            <w:proofErr w:type="spellStart"/>
            <w:r w:rsidRPr="002B5700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IsXMLCreated</w:t>
            </w:r>
            <w:proofErr w:type="spellEnd"/>
            <w:r w:rsidRPr="002B5700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) {</w:t>
            </w:r>
          </w:p>
          <w:p w14:paraId="1AE31CCF" w14:textId="42F4701E" w:rsidR="002566C7" w:rsidRDefault="002566C7" w:rsidP="00293F8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2B5700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</w:t>
            </w:r>
            <w:r w:rsidRPr="002B5700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 si se creó, obtenemos de la propiedad XML para guardarlo</w:t>
            </w:r>
            <w:r w:rsidRPr="002B5700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</w:t>
            </w:r>
            <w:proofErr w:type="spellStart"/>
            <w:r w:rsidRPr="002B5700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rtn</w:t>
            </w:r>
            <w:r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Ret</w:t>
            </w:r>
            <w:proofErr w:type="spellEnd"/>
            <w:r w:rsidRPr="002B5700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.XML.Save(</w:t>
            </w:r>
            <w:r w:rsidRPr="002B5700">
              <w:rPr>
                <w:rFonts w:ascii="Consolas" w:hAnsi="Consolas" w:cs="Consolas"/>
                <w:color w:val="800000"/>
                <w:sz w:val="18"/>
                <w:szCs w:val="19"/>
                <w:lang w:val="es-ES"/>
              </w:rPr>
              <w:t>@"</w:t>
            </w:r>
            <w:r>
              <w:rPr>
                <w:rFonts w:ascii="Consolas" w:hAnsi="Consolas" w:cs="Consolas"/>
                <w:color w:val="800000"/>
                <w:sz w:val="18"/>
                <w:szCs w:val="19"/>
                <w:lang w:val="es-ES"/>
              </w:rPr>
              <w:t>C:\Workspace\SifeiSignature\RetGeneradosTest\ret</w:t>
            </w:r>
            <w:r w:rsidRPr="002B5700">
              <w:rPr>
                <w:rFonts w:ascii="Consolas" w:hAnsi="Consolas" w:cs="Consolas"/>
                <w:color w:val="800000"/>
                <w:sz w:val="18"/>
                <w:szCs w:val="19"/>
                <w:lang w:val="es-ES"/>
              </w:rPr>
              <w:t>_creado.xml"</w:t>
            </w:r>
            <w:r w:rsidRPr="002B5700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);     </w:t>
            </w:r>
          </w:p>
          <w:p w14:paraId="15D4DEAF" w14:textId="7C9F83DB" w:rsidR="002566C7" w:rsidRPr="00E44BE2" w:rsidRDefault="002566C7" w:rsidP="00293F8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</w:pPr>
            <w:r w:rsidRPr="000B2F8E">
              <w:rPr>
                <w:rFonts w:ascii="Consolas" w:hAnsi="Consolas" w:cs="Consolas"/>
                <w:color w:val="0000FF"/>
                <w:sz w:val="18"/>
                <w:szCs w:val="19"/>
                <w:lang w:val="en-US"/>
              </w:rPr>
              <w:t>if</w:t>
            </w:r>
            <w:r w:rsidRPr="00E44BE2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E44BE2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(!</w:t>
            </w:r>
            <w:proofErr w:type="spellStart"/>
            <w:r w:rsidRPr="00E44BE2">
              <w:rPr>
                <w:rFonts w:ascii="Consolas" w:hAnsi="Consolas" w:cs="Consolas"/>
                <w:color w:val="2B91AF"/>
                <w:sz w:val="18"/>
                <w:szCs w:val="19"/>
                <w:lang w:val="en-US"/>
              </w:rPr>
              <w:t>File</w:t>
            </w:r>
            <w:r w:rsidRPr="00E44BE2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.Exists</w:t>
            </w:r>
            <w:proofErr w:type="spellEnd"/>
            <w:proofErr w:type="gramEnd"/>
            <w:r w:rsidRPr="00E44BE2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(</w:t>
            </w:r>
            <w:r w:rsidRPr="00E44BE2">
              <w:rPr>
                <w:rFonts w:ascii="Consolas" w:hAnsi="Consolas" w:cs="Consolas"/>
                <w:color w:val="800000"/>
                <w:sz w:val="18"/>
                <w:szCs w:val="19"/>
                <w:lang w:val="en-US"/>
              </w:rPr>
              <w:t>@"C:\Workspace\SifeiSignature\</w:t>
            </w:r>
            <w:proofErr w:type="spellStart"/>
            <w:r>
              <w:rPr>
                <w:rFonts w:ascii="Consolas" w:hAnsi="Consolas" w:cs="Consolas"/>
                <w:color w:val="800000"/>
                <w:sz w:val="18"/>
                <w:szCs w:val="19"/>
                <w:lang w:val="es-ES"/>
              </w:rPr>
              <w:t>RetGeneradosTest</w:t>
            </w:r>
            <w:proofErr w:type="spellEnd"/>
            <w:r w:rsidRPr="00E44BE2">
              <w:rPr>
                <w:rFonts w:ascii="Consolas" w:hAnsi="Consolas" w:cs="Consolas"/>
                <w:color w:val="800000"/>
                <w:sz w:val="18"/>
                <w:szCs w:val="19"/>
                <w:lang w:val="en-US"/>
              </w:rPr>
              <w:t>\</w:t>
            </w:r>
            <w:proofErr w:type="spellStart"/>
            <w:r>
              <w:rPr>
                <w:rFonts w:ascii="Consolas" w:hAnsi="Consolas" w:cs="Consolas"/>
                <w:color w:val="800000"/>
                <w:sz w:val="18"/>
                <w:szCs w:val="19"/>
                <w:lang w:val="es-ES"/>
              </w:rPr>
              <w:t>ret</w:t>
            </w:r>
            <w:proofErr w:type="spellEnd"/>
            <w:r w:rsidRPr="00E44BE2">
              <w:rPr>
                <w:rFonts w:ascii="Consolas" w:hAnsi="Consolas" w:cs="Consolas"/>
                <w:color w:val="800000"/>
                <w:sz w:val="18"/>
                <w:szCs w:val="19"/>
                <w:lang w:val="en-US"/>
              </w:rPr>
              <w:t>_creado.xml"</w:t>
            </w:r>
            <w:r w:rsidRPr="00E44BE2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)) {</w:t>
            </w:r>
          </w:p>
          <w:p w14:paraId="226F9CDE" w14:textId="77777777" w:rsidR="002566C7" w:rsidRPr="002B5700" w:rsidRDefault="002566C7" w:rsidP="00293F8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E44BE2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                       </w:t>
            </w:r>
            <w:proofErr w:type="spellStart"/>
            <w:r w:rsidRPr="002B5700">
              <w:rPr>
                <w:rFonts w:ascii="Consolas" w:hAnsi="Consolas" w:cs="Consolas"/>
                <w:color w:val="2B91AF"/>
                <w:sz w:val="18"/>
                <w:szCs w:val="19"/>
                <w:lang w:val="es-ES"/>
              </w:rPr>
              <w:t>MessageBox</w:t>
            </w:r>
            <w:r w:rsidRPr="002B5700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.Show</w:t>
            </w:r>
            <w:proofErr w:type="spellEnd"/>
            <w:r w:rsidRPr="002B5700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(</w:t>
            </w:r>
            <w:r w:rsidRPr="002B5700">
              <w:rPr>
                <w:rFonts w:ascii="Consolas" w:hAnsi="Consolas" w:cs="Consolas"/>
                <w:color w:val="A31515"/>
                <w:sz w:val="18"/>
                <w:szCs w:val="19"/>
                <w:lang w:val="es-ES"/>
              </w:rPr>
              <w:t>"No se escribió el archivo"</w:t>
            </w:r>
            <w:r w:rsidRPr="002B5700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);</w:t>
            </w:r>
          </w:p>
          <w:p w14:paraId="2EE1BA74" w14:textId="77777777" w:rsidR="002566C7" w:rsidRPr="002B5700" w:rsidRDefault="002566C7" w:rsidP="00293F8B">
            <w:pPr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2B5700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}</w:t>
            </w:r>
          </w:p>
          <w:p w14:paraId="24BACAC2" w14:textId="77777777" w:rsidR="002566C7" w:rsidRPr="002B5700" w:rsidRDefault="002566C7" w:rsidP="00293F8B">
            <w:pPr>
              <w:rPr>
                <w:rFonts w:ascii="Consolas" w:eastAsia="Courier" w:hAnsi="Consolas" w:cs="Courier"/>
                <w:sz w:val="18"/>
              </w:rPr>
            </w:pPr>
            <w:r w:rsidRPr="002B5700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}</w:t>
            </w:r>
          </w:p>
        </w:tc>
      </w:tr>
    </w:tbl>
    <w:p w14:paraId="14C20B79" w14:textId="50EDE154" w:rsidR="002566C7" w:rsidRDefault="00586CEE" w:rsidP="002566C7">
      <w:pPr>
        <w:pStyle w:val="Textoindependiente"/>
      </w:pPr>
      <w:r>
        <w:t>El XML generado sería parecido al siguiente: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94"/>
      </w:tblGrid>
      <w:tr w:rsidR="00586CEE" w:rsidRPr="00855468" w14:paraId="11309A17" w14:textId="77777777" w:rsidTr="00293F8B">
        <w:tc>
          <w:tcPr>
            <w:tcW w:w="9394" w:type="dxa"/>
          </w:tcPr>
          <w:p w14:paraId="04771DF8" w14:textId="77777777" w:rsidR="00855468" w:rsidRPr="00855468" w:rsidRDefault="00855468" w:rsidP="00855468">
            <w:pPr>
              <w:autoSpaceDE w:val="0"/>
              <w:autoSpaceDN w:val="0"/>
              <w:adjustRightInd w:val="0"/>
              <w:rPr>
                <w:rFonts w:ascii="Consolas" w:hAnsi="Consolas" w:cs="Courier New"/>
                <w:b/>
                <w:bCs/>
                <w:color w:val="000000"/>
                <w:highlight w:val="white"/>
              </w:rPr>
            </w:pPr>
            <w:r w:rsidRPr="00855468">
              <w:rPr>
                <w:rFonts w:ascii="Consolas" w:hAnsi="Consolas" w:cs="Courier New"/>
                <w:color w:val="FF0000"/>
                <w:highlight w:val="yellow"/>
              </w:rPr>
              <w:t>&lt;?</w:t>
            </w:r>
            <w:proofErr w:type="spellStart"/>
            <w:r w:rsidRPr="00855468">
              <w:rPr>
                <w:rFonts w:ascii="Consolas" w:hAnsi="Consolas" w:cs="Courier New"/>
                <w:color w:val="0000FF"/>
                <w:highlight w:val="white"/>
              </w:rPr>
              <w:t>xml</w:t>
            </w:r>
            <w:proofErr w:type="spellEnd"/>
            <w:r w:rsidRPr="00855468">
              <w:rPr>
                <w:rFonts w:ascii="Consolas" w:hAnsi="Consolas" w:cs="Courier New"/>
                <w:color w:val="000000"/>
                <w:highlight w:val="white"/>
              </w:rPr>
              <w:t xml:space="preserve"> </w:t>
            </w:r>
            <w:proofErr w:type="spellStart"/>
            <w:r w:rsidRPr="00855468">
              <w:rPr>
                <w:rFonts w:ascii="Consolas" w:hAnsi="Consolas" w:cs="Courier New"/>
                <w:color w:val="FF0000"/>
                <w:highlight w:val="white"/>
              </w:rPr>
              <w:t>version</w:t>
            </w:r>
            <w:proofErr w:type="spellEnd"/>
            <w:r w:rsidRPr="00855468">
              <w:rPr>
                <w:rFonts w:ascii="Consolas" w:hAnsi="Consolas" w:cs="Courier New"/>
                <w:color w:val="000000"/>
                <w:highlight w:val="white"/>
              </w:rPr>
              <w:t>=</w:t>
            </w:r>
            <w:r w:rsidRPr="00855468">
              <w:rPr>
                <w:rFonts w:ascii="Consolas" w:hAnsi="Consolas" w:cs="Courier New"/>
                <w:b/>
                <w:bCs/>
                <w:color w:val="8000FF"/>
                <w:highlight w:val="white"/>
              </w:rPr>
              <w:t>"1.0"</w:t>
            </w:r>
            <w:r w:rsidRPr="00855468">
              <w:rPr>
                <w:rFonts w:ascii="Consolas" w:hAnsi="Consolas" w:cs="Courier New"/>
                <w:color w:val="000000"/>
                <w:highlight w:val="white"/>
              </w:rPr>
              <w:t xml:space="preserve"> </w:t>
            </w:r>
            <w:proofErr w:type="spellStart"/>
            <w:r w:rsidRPr="00855468">
              <w:rPr>
                <w:rFonts w:ascii="Consolas" w:hAnsi="Consolas" w:cs="Courier New"/>
                <w:color w:val="FF0000"/>
                <w:highlight w:val="white"/>
              </w:rPr>
              <w:t>encoding</w:t>
            </w:r>
            <w:proofErr w:type="spellEnd"/>
            <w:r w:rsidRPr="00855468">
              <w:rPr>
                <w:rFonts w:ascii="Consolas" w:hAnsi="Consolas" w:cs="Courier New"/>
                <w:color w:val="000000"/>
                <w:highlight w:val="white"/>
              </w:rPr>
              <w:t>=</w:t>
            </w:r>
            <w:r w:rsidRPr="00855468">
              <w:rPr>
                <w:rFonts w:ascii="Consolas" w:hAnsi="Consolas" w:cs="Courier New"/>
                <w:b/>
                <w:bCs/>
                <w:color w:val="8000FF"/>
                <w:highlight w:val="white"/>
              </w:rPr>
              <w:t>"utf-8"</w:t>
            </w:r>
            <w:r w:rsidRPr="00855468">
              <w:rPr>
                <w:rFonts w:ascii="Consolas" w:hAnsi="Consolas" w:cs="Courier New"/>
                <w:color w:val="FF0000"/>
                <w:highlight w:val="yellow"/>
              </w:rPr>
              <w:t>?&gt;</w:t>
            </w:r>
          </w:p>
          <w:p w14:paraId="68C5570F" w14:textId="77777777" w:rsidR="00855468" w:rsidRPr="00855468" w:rsidRDefault="00855468" w:rsidP="00855468">
            <w:pPr>
              <w:autoSpaceDE w:val="0"/>
              <w:autoSpaceDN w:val="0"/>
              <w:adjustRightInd w:val="0"/>
              <w:rPr>
                <w:rFonts w:ascii="Consolas" w:hAnsi="Consolas" w:cs="Courier New"/>
                <w:color w:val="000000"/>
                <w:highlight w:val="white"/>
              </w:rPr>
            </w:pPr>
            <w:r w:rsidRPr="00855468">
              <w:rPr>
                <w:rFonts w:ascii="Consolas" w:hAnsi="Consolas" w:cs="Courier New"/>
                <w:color w:val="0000FF"/>
                <w:highlight w:val="white"/>
              </w:rPr>
              <w:t>&lt;</w:t>
            </w:r>
            <w:proofErr w:type="spellStart"/>
            <w:proofErr w:type="gramStart"/>
            <w:r w:rsidRPr="00855468">
              <w:rPr>
                <w:rFonts w:ascii="Consolas" w:hAnsi="Consolas" w:cs="Courier New"/>
                <w:color w:val="0000FF"/>
                <w:highlight w:val="white"/>
              </w:rPr>
              <w:t>retenciones:Retenciones</w:t>
            </w:r>
            <w:proofErr w:type="spellEnd"/>
            <w:proofErr w:type="gramEnd"/>
            <w:r w:rsidRPr="00855468">
              <w:rPr>
                <w:rFonts w:ascii="Consolas" w:hAnsi="Consolas" w:cs="Courier New"/>
                <w:color w:val="000000"/>
                <w:highlight w:val="white"/>
              </w:rPr>
              <w:t xml:space="preserve"> </w:t>
            </w:r>
            <w:r w:rsidRPr="00855468">
              <w:rPr>
                <w:rFonts w:ascii="Consolas" w:hAnsi="Consolas" w:cs="Courier New"/>
                <w:color w:val="FF0000"/>
                <w:highlight w:val="white"/>
              </w:rPr>
              <w:t>xmlns:plataformasTecnologicas</w:t>
            </w:r>
            <w:r w:rsidRPr="00855468">
              <w:rPr>
                <w:rFonts w:ascii="Consolas" w:hAnsi="Consolas" w:cs="Courier New"/>
                <w:color w:val="000000"/>
                <w:highlight w:val="white"/>
              </w:rPr>
              <w:t>=</w:t>
            </w:r>
            <w:r w:rsidRPr="00855468">
              <w:rPr>
                <w:rFonts w:ascii="Consolas" w:hAnsi="Consolas" w:cs="Courier New"/>
                <w:b/>
                <w:bCs/>
                <w:color w:val="8000FF"/>
                <w:highlight w:val="white"/>
              </w:rPr>
              <w:t>"http://www.sat.gob.mx/esquemas/retencionpago/1/PlataformasTecnologicas10"</w:t>
            </w:r>
          </w:p>
          <w:p w14:paraId="75A9BB7A" w14:textId="20BAB06C" w:rsidR="00855468" w:rsidRPr="00855468" w:rsidRDefault="00855468" w:rsidP="00855468">
            <w:pPr>
              <w:autoSpaceDE w:val="0"/>
              <w:autoSpaceDN w:val="0"/>
              <w:adjustRightInd w:val="0"/>
              <w:rPr>
                <w:rFonts w:ascii="Consolas" w:hAnsi="Consolas" w:cs="Courier New"/>
                <w:color w:val="000000"/>
                <w:highlight w:val="white"/>
              </w:rPr>
            </w:pPr>
            <w:r w:rsidRPr="00855468">
              <w:rPr>
                <w:rFonts w:ascii="Consolas" w:hAnsi="Consolas" w:cs="Courier New"/>
                <w:color w:val="000000"/>
                <w:highlight w:val="white"/>
              </w:rPr>
              <w:t xml:space="preserve">        </w:t>
            </w:r>
            <w:proofErr w:type="spellStart"/>
            <w:proofErr w:type="gramStart"/>
            <w:r w:rsidRPr="00855468">
              <w:rPr>
                <w:rFonts w:ascii="Consolas" w:hAnsi="Consolas" w:cs="Courier New"/>
                <w:color w:val="FF0000"/>
                <w:highlight w:val="white"/>
              </w:rPr>
              <w:t>xmlns:xsi</w:t>
            </w:r>
            <w:proofErr w:type="spellEnd"/>
            <w:proofErr w:type="gramEnd"/>
            <w:r w:rsidRPr="00855468">
              <w:rPr>
                <w:rFonts w:ascii="Consolas" w:hAnsi="Consolas" w:cs="Courier New"/>
                <w:color w:val="000000"/>
                <w:highlight w:val="white"/>
              </w:rPr>
              <w:t>=</w:t>
            </w:r>
            <w:r w:rsidRPr="00855468">
              <w:rPr>
                <w:rFonts w:ascii="Consolas" w:hAnsi="Consolas" w:cs="Courier New"/>
                <w:b/>
                <w:bCs/>
                <w:color w:val="8000FF"/>
                <w:highlight w:val="white"/>
              </w:rPr>
              <w:t>"http://www.w3.org/2001/XMLSchema-instance"</w:t>
            </w:r>
          </w:p>
          <w:p w14:paraId="0B8A4025" w14:textId="0D896424" w:rsidR="00855468" w:rsidRPr="00855468" w:rsidRDefault="00855468" w:rsidP="00855468">
            <w:pPr>
              <w:autoSpaceDE w:val="0"/>
              <w:autoSpaceDN w:val="0"/>
              <w:adjustRightInd w:val="0"/>
              <w:rPr>
                <w:rFonts w:ascii="Consolas" w:hAnsi="Consolas" w:cs="Courier New"/>
                <w:color w:val="000000"/>
                <w:highlight w:val="white"/>
              </w:rPr>
            </w:pPr>
            <w:r w:rsidRPr="00855468">
              <w:rPr>
                <w:rFonts w:ascii="Consolas" w:hAnsi="Consolas" w:cs="Courier New"/>
                <w:color w:val="000000"/>
                <w:highlight w:val="white"/>
              </w:rPr>
              <w:t xml:space="preserve">        </w:t>
            </w:r>
            <w:proofErr w:type="gramStart"/>
            <w:r w:rsidRPr="00855468">
              <w:rPr>
                <w:rFonts w:ascii="Consolas" w:hAnsi="Consolas" w:cs="Courier New"/>
                <w:color w:val="FF0000"/>
                <w:highlight w:val="white"/>
              </w:rPr>
              <w:t>xsi:schemaLocation</w:t>
            </w:r>
            <w:proofErr w:type="gramEnd"/>
            <w:r w:rsidRPr="00855468">
              <w:rPr>
                <w:rFonts w:ascii="Consolas" w:hAnsi="Consolas" w:cs="Courier New"/>
                <w:color w:val="000000"/>
                <w:highlight w:val="white"/>
              </w:rPr>
              <w:t>=</w:t>
            </w:r>
            <w:r w:rsidRPr="00855468">
              <w:rPr>
                <w:rFonts w:ascii="Consolas" w:hAnsi="Consolas" w:cs="Courier New"/>
                <w:b/>
                <w:bCs/>
                <w:color w:val="8000FF"/>
                <w:highlight w:val="white"/>
              </w:rPr>
              <w:t>"http://www.sat.gob.mx/esquemas/retencionpago/2 http://www.sat.gob.mx/esquemas/retencionpago/2/retencionpagov2.xsd http://www.sat.gob.mx/esquemas/retencionpago/1/PlataformasTecnologicas10 http://www.sat.gob.mx/esquemas/retencionpago/1/PlataformasTecnologicas10/ServiciosPlataformasTecnologicas10.xsd"</w:t>
            </w:r>
          </w:p>
          <w:p w14:paraId="51CB72A1" w14:textId="4D5A1FEF" w:rsidR="00855468" w:rsidRPr="00855468" w:rsidRDefault="00855468" w:rsidP="00855468">
            <w:pPr>
              <w:autoSpaceDE w:val="0"/>
              <w:autoSpaceDN w:val="0"/>
              <w:adjustRightInd w:val="0"/>
              <w:rPr>
                <w:rFonts w:ascii="Consolas" w:hAnsi="Consolas" w:cs="Courier New"/>
                <w:color w:val="000000"/>
                <w:highlight w:val="white"/>
              </w:rPr>
            </w:pPr>
            <w:r w:rsidRPr="00855468">
              <w:rPr>
                <w:rFonts w:ascii="Consolas" w:hAnsi="Consolas" w:cs="Courier New"/>
                <w:color w:val="000000"/>
                <w:highlight w:val="white"/>
              </w:rPr>
              <w:t xml:space="preserve">        </w:t>
            </w:r>
            <w:proofErr w:type="spellStart"/>
            <w:r w:rsidRPr="00855468">
              <w:rPr>
                <w:rFonts w:ascii="Consolas" w:hAnsi="Consolas" w:cs="Courier New"/>
                <w:color w:val="FF0000"/>
                <w:highlight w:val="white"/>
              </w:rPr>
              <w:t>Version</w:t>
            </w:r>
            <w:proofErr w:type="spellEnd"/>
            <w:r w:rsidRPr="00855468">
              <w:rPr>
                <w:rFonts w:ascii="Consolas" w:hAnsi="Consolas" w:cs="Courier New"/>
                <w:color w:val="000000"/>
                <w:highlight w:val="white"/>
              </w:rPr>
              <w:t>=</w:t>
            </w:r>
            <w:r w:rsidRPr="00855468">
              <w:rPr>
                <w:rFonts w:ascii="Consolas" w:hAnsi="Consolas" w:cs="Courier New"/>
                <w:b/>
                <w:bCs/>
                <w:color w:val="8000FF"/>
                <w:highlight w:val="white"/>
              </w:rPr>
              <w:t>"2.0"</w:t>
            </w:r>
          </w:p>
          <w:p w14:paraId="04F96442" w14:textId="16FF854F" w:rsidR="00855468" w:rsidRPr="00855468" w:rsidRDefault="00855468" w:rsidP="00855468">
            <w:pPr>
              <w:autoSpaceDE w:val="0"/>
              <w:autoSpaceDN w:val="0"/>
              <w:adjustRightInd w:val="0"/>
              <w:rPr>
                <w:rFonts w:ascii="Consolas" w:hAnsi="Consolas" w:cs="Courier New"/>
                <w:color w:val="000000"/>
                <w:highlight w:val="white"/>
              </w:rPr>
            </w:pPr>
            <w:r w:rsidRPr="00855468">
              <w:rPr>
                <w:rFonts w:ascii="Consolas" w:hAnsi="Consolas" w:cs="Courier New"/>
                <w:color w:val="000000"/>
                <w:highlight w:val="white"/>
              </w:rPr>
              <w:t xml:space="preserve">        </w:t>
            </w:r>
            <w:proofErr w:type="spellStart"/>
            <w:r w:rsidRPr="00855468">
              <w:rPr>
                <w:rFonts w:ascii="Consolas" w:hAnsi="Consolas" w:cs="Courier New"/>
                <w:color w:val="FF0000"/>
                <w:highlight w:val="white"/>
              </w:rPr>
              <w:t>FolioInt</w:t>
            </w:r>
            <w:proofErr w:type="spellEnd"/>
            <w:r w:rsidRPr="00855468">
              <w:rPr>
                <w:rFonts w:ascii="Consolas" w:hAnsi="Consolas" w:cs="Courier New"/>
                <w:color w:val="000000"/>
                <w:highlight w:val="white"/>
              </w:rPr>
              <w:t>=</w:t>
            </w:r>
            <w:r w:rsidRPr="00855468">
              <w:rPr>
                <w:rFonts w:ascii="Consolas" w:hAnsi="Consolas" w:cs="Courier New"/>
                <w:b/>
                <w:bCs/>
                <w:color w:val="8000FF"/>
                <w:highlight w:val="white"/>
              </w:rPr>
              <w:t>"BZNPLUS339"</w:t>
            </w:r>
          </w:p>
          <w:p w14:paraId="6E87DC50" w14:textId="2497ED2B" w:rsidR="00855468" w:rsidRPr="00855468" w:rsidRDefault="00855468" w:rsidP="00855468">
            <w:pPr>
              <w:autoSpaceDE w:val="0"/>
              <w:autoSpaceDN w:val="0"/>
              <w:adjustRightInd w:val="0"/>
              <w:rPr>
                <w:rFonts w:ascii="Consolas" w:hAnsi="Consolas" w:cs="Courier New"/>
                <w:color w:val="000000"/>
                <w:highlight w:val="white"/>
              </w:rPr>
            </w:pPr>
            <w:r w:rsidRPr="00855468">
              <w:rPr>
                <w:rFonts w:ascii="Consolas" w:hAnsi="Consolas" w:cs="Courier New"/>
                <w:color w:val="000000"/>
                <w:highlight w:val="white"/>
              </w:rPr>
              <w:t xml:space="preserve">        </w:t>
            </w:r>
            <w:r w:rsidRPr="00855468">
              <w:rPr>
                <w:rFonts w:ascii="Consolas" w:hAnsi="Consolas" w:cs="Courier New"/>
                <w:color w:val="FF0000"/>
                <w:highlight w:val="white"/>
              </w:rPr>
              <w:t>Sello</w:t>
            </w:r>
            <w:r w:rsidRPr="00855468">
              <w:rPr>
                <w:rFonts w:ascii="Consolas" w:hAnsi="Consolas" w:cs="Courier New"/>
                <w:color w:val="000000"/>
                <w:highlight w:val="white"/>
              </w:rPr>
              <w:t>=</w:t>
            </w:r>
            <w:r w:rsidRPr="00855468">
              <w:rPr>
                <w:rFonts w:ascii="Consolas" w:hAnsi="Consolas" w:cs="Courier New"/>
                <w:b/>
                <w:bCs/>
                <w:color w:val="8000FF"/>
                <w:highlight w:val="white"/>
              </w:rPr>
              <w:t>"@"</w:t>
            </w:r>
          </w:p>
          <w:p w14:paraId="6D1BECEF" w14:textId="34CFB5F6" w:rsidR="00855468" w:rsidRPr="00855468" w:rsidRDefault="00855468" w:rsidP="00855468">
            <w:pPr>
              <w:autoSpaceDE w:val="0"/>
              <w:autoSpaceDN w:val="0"/>
              <w:adjustRightInd w:val="0"/>
              <w:rPr>
                <w:rFonts w:ascii="Consolas" w:hAnsi="Consolas" w:cs="Courier New"/>
                <w:color w:val="000000"/>
                <w:highlight w:val="white"/>
              </w:rPr>
            </w:pPr>
            <w:r w:rsidRPr="00855468">
              <w:rPr>
                <w:rFonts w:ascii="Consolas" w:hAnsi="Consolas" w:cs="Courier New"/>
                <w:color w:val="000000"/>
                <w:highlight w:val="white"/>
              </w:rPr>
              <w:t xml:space="preserve">        </w:t>
            </w:r>
            <w:proofErr w:type="spellStart"/>
            <w:r w:rsidRPr="00855468">
              <w:rPr>
                <w:rFonts w:ascii="Consolas" w:hAnsi="Consolas" w:cs="Courier New"/>
                <w:color w:val="FF0000"/>
                <w:highlight w:val="white"/>
              </w:rPr>
              <w:t>NoCertificado</w:t>
            </w:r>
            <w:proofErr w:type="spellEnd"/>
            <w:r w:rsidRPr="00855468">
              <w:rPr>
                <w:rFonts w:ascii="Consolas" w:hAnsi="Consolas" w:cs="Courier New"/>
                <w:color w:val="000000"/>
                <w:highlight w:val="white"/>
              </w:rPr>
              <w:t>=</w:t>
            </w:r>
            <w:r w:rsidRPr="00855468">
              <w:rPr>
                <w:rFonts w:ascii="Consolas" w:hAnsi="Consolas" w:cs="Courier New"/>
                <w:b/>
                <w:bCs/>
                <w:color w:val="8000FF"/>
                <w:highlight w:val="white"/>
              </w:rPr>
              <w:t>"30001000000500003431"</w:t>
            </w:r>
          </w:p>
          <w:p w14:paraId="635D8109" w14:textId="0F440FAA" w:rsidR="00855468" w:rsidRPr="00855468" w:rsidRDefault="00855468" w:rsidP="00855468">
            <w:pPr>
              <w:autoSpaceDE w:val="0"/>
              <w:autoSpaceDN w:val="0"/>
              <w:adjustRightInd w:val="0"/>
              <w:rPr>
                <w:rFonts w:ascii="Consolas" w:hAnsi="Consolas" w:cs="Courier New"/>
                <w:color w:val="000000"/>
                <w:highlight w:val="white"/>
              </w:rPr>
            </w:pPr>
            <w:r w:rsidRPr="00855468">
              <w:rPr>
                <w:rFonts w:ascii="Consolas" w:hAnsi="Consolas" w:cs="Courier New"/>
                <w:color w:val="000000"/>
                <w:highlight w:val="white"/>
              </w:rPr>
              <w:t xml:space="preserve">        </w:t>
            </w:r>
            <w:r w:rsidRPr="00855468">
              <w:rPr>
                <w:rFonts w:ascii="Consolas" w:hAnsi="Consolas" w:cs="Courier New"/>
                <w:color w:val="FF0000"/>
                <w:highlight w:val="white"/>
              </w:rPr>
              <w:t>Certificado</w:t>
            </w:r>
            <w:r w:rsidRPr="00855468">
              <w:rPr>
                <w:rFonts w:ascii="Consolas" w:hAnsi="Consolas" w:cs="Courier New"/>
                <w:color w:val="000000"/>
                <w:highlight w:val="white"/>
              </w:rPr>
              <w:t>=</w:t>
            </w:r>
            <w:r w:rsidRPr="00855468">
              <w:rPr>
                <w:rFonts w:ascii="Consolas" w:hAnsi="Consolas" w:cs="Courier New"/>
                <w:b/>
                <w:bCs/>
                <w:color w:val="8000FF"/>
                <w:highlight w:val="white"/>
              </w:rPr>
              <w:t>"MIIFrTCCA5WgA</w:t>
            </w:r>
            <w:r>
              <w:rPr>
                <w:rFonts w:ascii="Consolas" w:hAnsi="Consolas" w:cs="Courier New"/>
                <w:b/>
                <w:bCs/>
                <w:color w:val="8000FF"/>
                <w:highlight w:val="white"/>
              </w:rPr>
              <w:t>...</w:t>
            </w:r>
            <w:r w:rsidRPr="00855468">
              <w:rPr>
                <w:rFonts w:ascii="Consolas" w:hAnsi="Consolas" w:cs="Courier New"/>
                <w:b/>
                <w:bCs/>
                <w:color w:val="8000FF"/>
                <w:highlight w:val="white"/>
              </w:rPr>
              <w:t>"</w:t>
            </w:r>
          </w:p>
          <w:p w14:paraId="152C2BFC" w14:textId="1DCF69B6" w:rsidR="00855468" w:rsidRPr="00855468" w:rsidRDefault="00855468" w:rsidP="00855468">
            <w:pPr>
              <w:autoSpaceDE w:val="0"/>
              <w:autoSpaceDN w:val="0"/>
              <w:adjustRightInd w:val="0"/>
              <w:rPr>
                <w:rFonts w:ascii="Consolas" w:hAnsi="Consolas" w:cs="Courier New"/>
                <w:color w:val="000000"/>
                <w:highlight w:val="white"/>
              </w:rPr>
            </w:pPr>
            <w:r w:rsidRPr="00855468">
              <w:rPr>
                <w:rFonts w:ascii="Consolas" w:hAnsi="Consolas" w:cs="Courier New"/>
                <w:color w:val="000000"/>
                <w:highlight w:val="white"/>
              </w:rPr>
              <w:t xml:space="preserve">        </w:t>
            </w:r>
            <w:proofErr w:type="spellStart"/>
            <w:r w:rsidRPr="00855468">
              <w:rPr>
                <w:rFonts w:ascii="Consolas" w:hAnsi="Consolas" w:cs="Courier New"/>
                <w:color w:val="FF0000"/>
                <w:highlight w:val="white"/>
              </w:rPr>
              <w:t>FechaExp</w:t>
            </w:r>
            <w:proofErr w:type="spellEnd"/>
            <w:r w:rsidRPr="00855468">
              <w:rPr>
                <w:rFonts w:ascii="Consolas" w:hAnsi="Consolas" w:cs="Courier New"/>
                <w:color w:val="000000"/>
                <w:highlight w:val="white"/>
              </w:rPr>
              <w:t>=</w:t>
            </w:r>
            <w:r w:rsidRPr="00855468">
              <w:rPr>
                <w:rFonts w:ascii="Consolas" w:hAnsi="Consolas" w:cs="Courier New"/>
                <w:b/>
                <w:bCs/>
                <w:color w:val="8000FF"/>
                <w:highlight w:val="white"/>
              </w:rPr>
              <w:t>"2023-07-18T13:45:39"</w:t>
            </w:r>
          </w:p>
          <w:p w14:paraId="5AA023BC" w14:textId="7F10A6E4" w:rsidR="00855468" w:rsidRPr="00855468" w:rsidRDefault="00855468" w:rsidP="00855468">
            <w:pPr>
              <w:autoSpaceDE w:val="0"/>
              <w:autoSpaceDN w:val="0"/>
              <w:adjustRightInd w:val="0"/>
              <w:rPr>
                <w:rFonts w:ascii="Consolas" w:hAnsi="Consolas" w:cs="Courier New"/>
                <w:color w:val="000000"/>
                <w:highlight w:val="white"/>
              </w:rPr>
            </w:pPr>
            <w:r w:rsidRPr="00855468">
              <w:rPr>
                <w:rFonts w:ascii="Consolas" w:hAnsi="Consolas" w:cs="Courier New"/>
                <w:color w:val="000000"/>
                <w:highlight w:val="white"/>
              </w:rPr>
              <w:t xml:space="preserve">        </w:t>
            </w:r>
            <w:proofErr w:type="spellStart"/>
            <w:r w:rsidRPr="00855468">
              <w:rPr>
                <w:rFonts w:ascii="Consolas" w:hAnsi="Consolas" w:cs="Courier New"/>
                <w:color w:val="FF0000"/>
                <w:highlight w:val="white"/>
              </w:rPr>
              <w:t>LugarExpRetenc</w:t>
            </w:r>
            <w:proofErr w:type="spellEnd"/>
            <w:r w:rsidRPr="00855468">
              <w:rPr>
                <w:rFonts w:ascii="Consolas" w:hAnsi="Consolas" w:cs="Courier New"/>
                <w:color w:val="000000"/>
                <w:highlight w:val="white"/>
              </w:rPr>
              <w:t>=</w:t>
            </w:r>
            <w:r w:rsidRPr="00855468">
              <w:rPr>
                <w:rFonts w:ascii="Consolas" w:hAnsi="Consolas" w:cs="Courier New"/>
                <w:b/>
                <w:bCs/>
                <w:color w:val="8000FF"/>
                <w:highlight w:val="white"/>
              </w:rPr>
              <w:t>"70780"</w:t>
            </w:r>
          </w:p>
          <w:p w14:paraId="4C87BE2F" w14:textId="0FCCD6E9" w:rsidR="00855468" w:rsidRPr="00855468" w:rsidRDefault="00855468" w:rsidP="00855468">
            <w:pPr>
              <w:autoSpaceDE w:val="0"/>
              <w:autoSpaceDN w:val="0"/>
              <w:adjustRightInd w:val="0"/>
              <w:rPr>
                <w:rFonts w:ascii="Consolas" w:hAnsi="Consolas" w:cs="Courier New"/>
                <w:color w:val="000000"/>
                <w:highlight w:val="white"/>
              </w:rPr>
            </w:pPr>
            <w:r w:rsidRPr="00855468">
              <w:rPr>
                <w:rFonts w:ascii="Consolas" w:hAnsi="Consolas" w:cs="Courier New"/>
                <w:color w:val="000000"/>
                <w:highlight w:val="white"/>
              </w:rPr>
              <w:t xml:space="preserve">        </w:t>
            </w:r>
            <w:proofErr w:type="spellStart"/>
            <w:r w:rsidRPr="00855468">
              <w:rPr>
                <w:rFonts w:ascii="Consolas" w:hAnsi="Consolas" w:cs="Courier New"/>
                <w:color w:val="FF0000"/>
                <w:highlight w:val="white"/>
              </w:rPr>
              <w:t>CveRetenc</w:t>
            </w:r>
            <w:proofErr w:type="spellEnd"/>
            <w:r w:rsidRPr="00855468">
              <w:rPr>
                <w:rFonts w:ascii="Consolas" w:hAnsi="Consolas" w:cs="Courier New"/>
                <w:color w:val="000000"/>
                <w:highlight w:val="white"/>
              </w:rPr>
              <w:t>=</w:t>
            </w:r>
            <w:r w:rsidRPr="00855468">
              <w:rPr>
                <w:rFonts w:ascii="Consolas" w:hAnsi="Consolas" w:cs="Courier New"/>
                <w:b/>
                <w:bCs/>
                <w:color w:val="8000FF"/>
                <w:highlight w:val="white"/>
              </w:rPr>
              <w:t>"26"</w:t>
            </w:r>
          </w:p>
          <w:p w14:paraId="0E97F794" w14:textId="01FD05B0" w:rsidR="00855468" w:rsidRPr="00855468" w:rsidRDefault="00855468" w:rsidP="00855468">
            <w:pPr>
              <w:autoSpaceDE w:val="0"/>
              <w:autoSpaceDN w:val="0"/>
              <w:adjustRightInd w:val="0"/>
              <w:rPr>
                <w:rFonts w:ascii="Consolas" w:hAnsi="Consolas" w:cs="Courier New"/>
                <w:b/>
                <w:bCs/>
                <w:color w:val="000000"/>
                <w:highlight w:val="white"/>
              </w:rPr>
            </w:pPr>
            <w:r w:rsidRPr="00855468">
              <w:rPr>
                <w:rFonts w:ascii="Consolas" w:hAnsi="Consolas" w:cs="Courier New"/>
                <w:color w:val="000000"/>
                <w:highlight w:val="white"/>
              </w:rPr>
              <w:t xml:space="preserve">        </w:t>
            </w:r>
            <w:proofErr w:type="gramStart"/>
            <w:r w:rsidRPr="00855468">
              <w:rPr>
                <w:rFonts w:ascii="Consolas" w:hAnsi="Consolas" w:cs="Courier New"/>
                <w:color w:val="FF0000"/>
                <w:highlight w:val="white"/>
              </w:rPr>
              <w:t>xmlns:retenciones</w:t>
            </w:r>
            <w:proofErr w:type="gramEnd"/>
            <w:r w:rsidRPr="00855468">
              <w:rPr>
                <w:rFonts w:ascii="Consolas" w:hAnsi="Consolas" w:cs="Courier New"/>
                <w:color w:val="000000"/>
                <w:highlight w:val="white"/>
              </w:rPr>
              <w:t>=</w:t>
            </w:r>
            <w:r w:rsidRPr="00855468">
              <w:rPr>
                <w:rFonts w:ascii="Consolas" w:hAnsi="Consolas" w:cs="Courier New"/>
                <w:b/>
                <w:bCs/>
                <w:color w:val="8000FF"/>
                <w:highlight w:val="white"/>
              </w:rPr>
              <w:t>"http://www.sat.gob.mx/esquemas/retencionpago/2"</w:t>
            </w:r>
            <w:r w:rsidRPr="00855468">
              <w:rPr>
                <w:rFonts w:ascii="Consolas" w:hAnsi="Consolas" w:cs="Courier New"/>
                <w:color w:val="0000FF"/>
                <w:highlight w:val="white"/>
              </w:rPr>
              <w:t>&gt;</w:t>
            </w:r>
          </w:p>
          <w:p w14:paraId="7701AED2" w14:textId="77777777" w:rsidR="00855468" w:rsidRPr="00855468" w:rsidRDefault="00855468" w:rsidP="00855468">
            <w:pPr>
              <w:autoSpaceDE w:val="0"/>
              <w:autoSpaceDN w:val="0"/>
              <w:adjustRightInd w:val="0"/>
              <w:rPr>
                <w:rFonts w:ascii="Consolas" w:hAnsi="Consolas" w:cs="Courier New"/>
                <w:color w:val="000000"/>
                <w:highlight w:val="white"/>
              </w:rPr>
            </w:pPr>
            <w:r w:rsidRPr="00855468">
              <w:rPr>
                <w:rFonts w:ascii="Consolas" w:hAnsi="Consolas" w:cs="Courier New"/>
                <w:b/>
                <w:bCs/>
                <w:color w:val="000000"/>
                <w:highlight w:val="white"/>
              </w:rPr>
              <w:tab/>
            </w:r>
            <w:r w:rsidRPr="00855468">
              <w:rPr>
                <w:rFonts w:ascii="Consolas" w:hAnsi="Consolas" w:cs="Courier New"/>
                <w:color w:val="0000FF"/>
                <w:highlight w:val="white"/>
              </w:rPr>
              <w:t>&lt;</w:t>
            </w:r>
            <w:proofErr w:type="spellStart"/>
            <w:proofErr w:type="gramStart"/>
            <w:r w:rsidRPr="00855468">
              <w:rPr>
                <w:rFonts w:ascii="Consolas" w:hAnsi="Consolas" w:cs="Courier New"/>
                <w:color w:val="0000FF"/>
                <w:highlight w:val="white"/>
              </w:rPr>
              <w:t>retenciones:CfdiRetenRelacionados</w:t>
            </w:r>
            <w:proofErr w:type="spellEnd"/>
            <w:proofErr w:type="gramEnd"/>
            <w:r w:rsidRPr="00855468">
              <w:rPr>
                <w:rFonts w:ascii="Consolas" w:hAnsi="Consolas" w:cs="Courier New"/>
                <w:color w:val="000000"/>
                <w:highlight w:val="white"/>
              </w:rPr>
              <w:t xml:space="preserve"> </w:t>
            </w:r>
            <w:proofErr w:type="spellStart"/>
            <w:r w:rsidRPr="00855468">
              <w:rPr>
                <w:rFonts w:ascii="Consolas" w:hAnsi="Consolas" w:cs="Courier New"/>
                <w:color w:val="FF0000"/>
                <w:highlight w:val="white"/>
              </w:rPr>
              <w:t>TipoRelacion</w:t>
            </w:r>
            <w:proofErr w:type="spellEnd"/>
            <w:r w:rsidRPr="00855468">
              <w:rPr>
                <w:rFonts w:ascii="Consolas" w:hAnsi="Consolas" w:cs="Courier New"/>
                <w:color w:val="000000"/>
                <w:highlight w:val="white"/>
              </w:rPr>
              <w:t>=</w:t>
            </w:r>
            <w:r w:rsidRPr="00855468">
              <w:rPr>
                <w:rFonts w:ascii="Consolas" w:hAnsi="Consolas" w:cs="Courier New"/>
                <w:b/>
                <w:bCs/>
                <w:color w:val="8000FF"/>
                <w:highlight w:val="white"/>
              </w:rPr>
              <w:t>"04"</w:t>
            </w:r>
          </w:p>
          <w:p w14:paraId="169CA820" w14:textId="1F05C0BC" w:rsidR="00855468" w:rsidRPr="00855468" w:rsidRDefault="00855468" w:rsidP="00855468">
            <w:pPr>
              <w:autoSpaceDE w:val="0"/>
              <w:autoSpaceDN w:val="0"/>
              <w:adjustRightInd w:val="0"/>
              <w:rPr>
                <w:rFonts w:ascii="Consolas" w:hAnsi="Consolas" w:cs="Courier New"/>
                <w:b/>
                <w:bCs/>
                <w:color w:val="000000"/>
                <w:highlight w:val="white"/>
              </w:rPr>
            </w:pPr>
            <w:r w:rsidRPr="00855468">
              <w:rPr>
                <w:rFonts w:ascii="Consolas" w:hAnsi="Consolas" w:cs="Courier New"/>
                <w:color w:val="000000"/>
                <w:highlight w:val="white"/>
              </w:rPr>
              <w:lastRenderedPageBreak/>
              <w:tab/>
              <w:t xml:space="preserve">        </w:t>
            </w:r>
            <w:r w:rsidRPr="00855468">
              <w:rPr>
                <w:rFonts w:ascii="Consolas" w:hAnsi="Consolas" w:cs="Courier New"/>
                <w:color w:val="FF0000"/>
                <w:highlight w:val="white"/>
              </w:rPr>
              <w:t>UUID</w:t>
            </w:r>
            <w:r w:rsidRPr="00855468">
              <w:rPr>
                <w:rFonts w:ascii="Consolas" w:hAnsi="Consolas" w:cs="Courier New"/>
                <w:color w:val="000000"/>
                <w:highlight w:val="white"/>
              </w:rPr>
              <w:t>=</w:t>
            </w:r>
            <w:r w:rsidRPr="00855468">
              <w:rPr>
                <w:rFonts w:ascii="Consolas" w:hAnsi="Consolas" w:cs="Courier New"/>
                <w:b/>
                <w:bCs/>
                <w:color w:val="8000FF"/>
                <w:highlight w:val="white"/>
              </w:rPr>
              <w:t>"AD61BF2E-2D20-478A-9E59-9AE0C9EC2301"</w:t>
            </w:r>
            <w:r w:rsidRPr="00855468">
              <w:rPr>
                <w:rFonts w:ascii="Consolas" w:hAnsi="Consolas" w:cs="Courier New"/>
                <w:color w:val="0000FF"/>
                <w:highlight w:val="white"/>
              </w:rPr>
              <w:t>/&gt;</w:t>
            </w:r>
          </w:p>
          <w:p w14:paraId="12EA9497" w14:textId="77777777" w:rsidR="00855468" w:rsidRPr="00855468" w:rsidRDefault="00855468" w:rsidP="00855468">
            <w:pPr>
              <w:autoSpaceDE w:val="0"/>
              <w:autoSpaceDN w:val="0"/>
              <w:adjustRightInd w:val="0"/>
              <w:rPr>
                <w:rFonts w:ascii="Consolas" w:hAnsi="Consolas" w:cs="Courier New"/>
                <w:color w:val="000000"/>
                <w:highlight w:val="white"/>
              </w:rPr>
            </w:pPr>
            <w:r w:rsidRPr="00855468">
              <w:rPr>
                <w:rFonts w:ascii="Consolas" w:hAnsi="Consolas" w:cs="Courier New"/>
                <w:b/>
                <w:bCs/>
                <w:color w:val="000000"/>
                <w:highlight w:val="white"/>
              </w:rPr>
              <w:tab/>
            </w:r>
            <w:r w:rsidRPr="00855468">
              <w:rPr>
                <w:rFonts w:ascii="Consolas" w:hAnsi="Consolas" w:cs="Courier New"/>
                <w:color w:val="0000FF"/>
                <w:highlight w:val="white"/>
              </w:rPr>
              <w:t>&lt;</w:t>
            </w:r>
            <w:proofErr w:type="spellStart"/>
            <w:proofErr w:type="gramStart"/>
            <w:r w:rsidRPr="00855468">
              <w:rPr>
                <w:rFonts w:ascii="Consolas" w:hAnsi="Consolas" w:cs="Courier New"/>
                <w:color w:val="0000FF"/>
                <w:highlight w:val="white"/>
              </w:rPr>
              <w:t>retenciones:Emisor</w:t>
            </w:r>
            <w:proofErr w:type="spellEnd"/>
            <w:proofErr w:type="gramEnd"/>
            <w:r w:rsidRPr="00855468">
              <w:rPr>
                <w:rFonts w:ascii="Consolas" w:hAnsi="Consolas" w:cs="Courier New"/>
                <w:color w:val="000000"/>
                <w:highlight w:val="white"/>
              </w:rPr>
              <w:t xml:space="preserve"> </w:t>
            </w:r>
            <w:proofErr w:type="spellStart"/>
            <w:r w:rsidRPr="00855468">
              <w:rPr>
                <w:rFonts w:ascii="Consolas" w:hAnsi="Consolas" w:cs="Courier New"/>
                <w:color w:val="FF0000"/>
                <w:highlight w:val="white"/>
              </w:rPr>
              <w:t>RfcE</w:t>
            </w:r>
            <w:proofErr w:type="spellEnd"/>
            <w:r w:rsidRPr="00855468">
              <w:rPr>
                <w:rFonts w:ascii="Consolas" w:hAnsi="Consolas" w:cs="Courier New"/>
                <w:color w:val="000000"/>
                <w:highlight w:val="white"/>
              </w:rPr>
              <w:t>=</w:t>
            </w:r>
            <w:r w:rsidRPr="00855468">
              <w:rPr>
                <w:rFonts w:ascii="Consolas" w:hAnsi="Consolas" w:cs="Courier New"/>
                <w:b/>
                <w:bCs/>
                <w:color w:val="8000FF"/>
                <w:highlight w:val="white"/>
              </w:rPr>
              <w:t>"H&amp;amp;E951128469"</w:t>
            </w:r>
          </w:p>
          <w:p w14:paraId="4C532AD7" w14:textId="77777777" w:rsidR="00855468" w:rsidRPr="00855468" w:rsidRDefault="00855468" w:rsidP="00855468">
            <w:pPr>
              <w:autoSpaceDE w:val="0"/>
              <w:autoSpaceDN w:val="0"/>
              <w:adjustRightInd w:val="0"/>
              <w:rPr>
                <w:rFonts w:ascii="Consolas" w:hAnsi="Consolas" w:cs="Courier New"/>
                <w:color w:val="000000"/>
                <w:highlight w:val="white"/>
              </w:rPr>
            </w:pPr>
            <w:r w:rsidRPr="00855468">
              <w:rPr>
                <w:rFonts w:ascii="Consolas" w:hAnsi="Consolas" w:cs="Courier New"/>
                <w:color w:val="000000"/>
                <w:highlight w:val="white"/>
              </w:rPr>
              <w:tab/>
              <w:t xml:space="preserve">                    </w:t>
            </w:r>
            <w:proofErr w:type="spellStart"/>
            <w:r w:rsidRPr="00855468">
              <w:rPr>
                <w:rFonts w:ascii="Consolas" w:hAnsi="Consolas" w:cs="Courier New"/>
                <w:color w:val="FF0000"/>
                <w:highlight w:val="white"/>
              </w:rPr>
              <w:t>NomDenRazSocE</w:t>
            </w:r>
            <w:proofErr w:type="spellEnd"/>
            <w:r w:rsidRPr="00855468">
              <w:rPr>
                <w:rFonts w:ascii="Consolas" w:hAnsi="Consolas" w:cs="Courier New"/>
                <w:color w:val="000000"/>
                <w:highlight w:val="white"/>
              </w:rPr>
              <w:t>=</w:t>
            </w:r>
            <w:r w:rsidRPr="00855468">
              <w:rPr>
                <w:rFonts w:ascii="Consolas" w:hAnsi="Consolas" w:cs="Courier New"/>
                <w:b/>
                <w:bCs/>
                <w:color w:val="8000FF"/>
                <w:highlight w:val="white"/>
              </w:rPr>
              <w:t>"HERRERIA &amp;</w:t>
            </w:r>
            <w:proofErr w:type="spellStart"/>
            <w:r w:rsidRPr="00855468">
              <w:rPr>
                <w:rFonts w:ascii="Consolas" w:hAnsi="Consolas" w:cs="Courier New"/>
                <w:b/>
                <w:bCs/>
                <w:color w:val="8000FF"/>
                <w:highlight w:val="white"/>
              </w:rPr>
              <w:t>amp</w:t>
            </w:r>
            <w:proofErr w:type="spellEnd"/>
            <w:r w:rsidRPr="00855468">
              <w:rPr>
                <w:rFonts w:ascii="Consolas" w:hAnsi="Consolas" w:cs="Courier New"/>
                <w:b/>
                <w:bCs/>
                <w:color w:val="8000FF"/>
                <w:highlight w:val="white"/>
              </w:rPr>
              <w:t>; ELECTRICOS SA DE CV"</w:t>
            </w:r>
          </w:p>
          <w:p w14:paraId="2D9F469C" w14:textId="77777777" w:rsidR="00855468" w:rsidRPr="00855468" w:rsidRDefault="00855468" w:rsidP="00855468">
            <w:pPr>
              <w:autoSpaceDE w:val="0"/>
              <w:autoSpaceDN w:val="0"/>
              <w:adjustRightInd w:val="0"/>
              <w:rPr>
                <w:rFonts w:ascii="Consolas" w:hAnsi="Consolas" w:cs="Courier New"/>
                <w:b/>
                <w:bCs/>
                <w:color w:val="000000"/>
                <w:highlight w:val="white"/>
              </w:rPr>
            </w:pPr>
            <w:r w:rsidRPr="00855468">
              <w:rPr>
                <w:rFonts w:ascii="Consolas" w:hAnsi="Consolas" w:cs="Courier New"/>
                <w:color w:val="000000"/>
                <w:highlight w:val="white"/>
              </w:rPr>
              <w:tab/>
              <w:t xml:space="preserve">                    </w:t>
            </w:r>
            <w:proofErr w:type="spellStart"/>
            <w:r w:rsidRPr="00855468">
              <w:rPr>
                <w:rFonts w:ascii="Consolas" w:hAnsi="Consolas" w:cs="Courier New"/>
                <w:color w:val="FF0000"/>
                <w:highlight w:val="white"/>
              </w:rPr>
              <w:t>RegimenFiscalE</w:t>
            </w:r>
            <w:proofErr w:type="spellEnd"/>
            <w:r w:rsidRPr="00855468">
              <w:rPr>
                <w:rFonts w:ascii="Consolas" w:hAnsi="Consolas" w:cs="Courier New"/>
                <w:color w:val="000000"/>
                <w:highlight w:val="white"/>
              </w:rPr>
              <w:t>=</w:t>
            </w:r>
            <w:r w:rsidRPr="00855468">
              <w:rPr>
                <w:rFonts w:ascii="Consolas" w:hAnsi="Consolas" w:cs="Courier New"/>
                <w:b/>
                <w:bCs/>
                <w:color w:val="8000FF"/>
                <w:highlight w:val="white"/>
              </w:rPr>
              <w:t>"601"</w:t>
            </w:r>
            <w:r w:rsidRPr="00855468">
              <w:rPr>
                <w:rFonts w:ascii="Consolas" w:hAnsi="Consolas" w:cs="Courier New"/>
                <w:color w:val="0000FF"/>
                <w:highlight w:val="white"/>
              </w:rPr>
              <w:t>/&gt;</w:t>
            </w:r>
          </w:p>
          <w:p w14:paraId="5264939B" w14:textId="77777777" w:rsidR="00855468" w:rsidRPr="00855468" w:rsidRDefault="00855468" w:rsidP="00855468">
            <w:pPr>
              <w:autoSpaceDE w:val="0"/>
              <w:autoSpaceDN w:val="0"/>
              <w:adjustRightInd w:val="0"/>
              <w:rPr>
                <w:rFonts w:ascii="Consolas" w:hAnsi="Consolas" w:cs="Courier New"/>
                <w:b/>
                <w:bCs/>
                <w:color w:val="000000"/>
                <w:highlight w:val="white"/>
              </w:rPr>
            </w:pPr>
            <w:r w:rsidRPr="00855468">
              <w:rPr>
                <w:rFonts w:ascii="Consolas" w:hAnsi="Consolas" w:cs="Courier New"/>
                <w:b/>
                <w:bCs/>
                <w:color w:val="000000"/>
                <w:highlight w:val="white"/>
              </w:rPr>
              <w:tab/>
            </w:r>
            <w:r w:rsidRPr="00855468">
              <w:rPr>
                <w:rFonts w:ascii="Consolas" w:hAnsi="Consolas" w:cs="Courier New"/>
                <w:color w:val="0000FF"/>
                <w:highlight w:val="white"/>
              </w:rPr>
              <w:t>&lt;</w:t>
            </w:r>
            <w:proofErr w:type="spellStart"/>
            <w:proofErr w:type="gramStart"/>
            <w:r w:rsidRPr="00855468">
              <w:rPr>
                <w:rFonts w:ascii="Consolas" w:hAnsi="Consolas" w:cs="Courier New"/>
                <w:color w:val="0000FF"/>
                <w:highlight w:val="white"/>
              </w:rPr>
              <w:t>retenciones:Receptor</w:t>
            </w:r>
            <w:proofErr w:type="spellEnd"/>
            <w:proofErr w:type="gramEnd"/>
            <w:r w:rsidRPr="00855468">
              <w:rPr>
                <w:rFonts w:ascii="Consolas" w:hAnsi="Consolas" w:cs="Courier New"/>
                <w:color w:val="000000"/>
                <w:highlight w:val="white"/>
              </w:rPr>
              <w:t xml:space="preserve"> </w:t>
            </w:r>
            <w:proofErr w:type="spellStart"/>
            <w:r w:rsidRPr="00855468">
              <w:rPr>
                <w:rFonts w:ascii="Consolas" w:hAnsi="Consolas" w:cs="Courier New"/>
                <w:color w:val="FF0000"/>
                <w:highlight w:val="white"/>
              </w:rPr>
              <w:t>NacionalidadR</w:t>
            </w:r>
            <w:proofErr w:type="spellEnd"/>
            <w:r w:rsidRPr="00855468">
              <w:rPr>
                <w:rFonts w:ascii="Consolas" w:hAnsi="Consolas" w:cs="Courier New"/>
                <w:color w:val="000000"/>
                <w:highlight w:val="white"/>
              </w:rPr>
              <w:t>=</w:t>
            </w:r>
            <w:r w:rsidRPr="00855468">
              <w:rPr>
                <w:rFonts w:ascii="Consolas" w:hAnsi="Consolas" w:cs="Courier New"/>
                <w:b/>
                <w:bCs/>
                <w:color w:val="8000FF"/>
                <w:highlight w:val="white"/>
              </w:rPr>
              <w:t>"Nacional"</w:t>
            </w:r>
            <w:r w:rsidRPr="00855468">
              <w:rPr>
                <w:rFonts w:ascii="Consolas" w:hAnsi="Consolas" w:cs="Courier New"/>
                <w:color w:val="0000FF"/>
                <w:highlight w:val="white"/>
              </w:rPr>
              <w:t>&gt;</w:t>
            </w:r>
          </w:p>
          <w:p w14:paraId="777F7F57" w14:textId="77777777" w:rsidR="00855468" w:rsidRPr="00855468" w:rsidRDefault="00855468" w:rsidP="00855468">
            <w:pPr>
              <w:autoSpaceDE w:val="0"/>
              <w:autoSpaceDN w:val="0"/>
              <w:adjustRightInd w:val="0"/>
              <w:rPr>
                <w:rFonts w:ascii="Consolas" w:hAnsi="Consolas" w:cs="Courier New"/>
                <w:color w:val="000000"/>
                <w:highlight w:val="white"/>
              </w:rPr>
            </w:pPr>
            <w:r w:rsidRPr="00855468">
              <w:rPr>
                <w:rFonts w:ascii="Consolas" w:hAnsi="Consolas" w:cs="Courier New"/>
                <w:b/>
                <w:bCs/>
                <w:color w:val="000000"/>
                <w:highlight w:val="white"/>
              </w:rPr>
              <w:tab/>
            </w:r>
            <w:r w:rsidRPr="00855468">
              <w:rPr>
                <w:rFonts w:ascii="Consolas" w:hAnsi="Consolas" w:cs="Courier New"/>
                <w:b/>
                <w:bCs/>
                <w:color w:val="000000"/>
                <w:highlight w:val="white"/>
              </w:rPr>
              <w:tab/>
            </w:r>
            <w:r w:rsidRPr="00855468">
              <w:rPr>
                <w:rFonts w:ascii="Consolas" w:hAnsi="Consolas" w:cs="Courier New"/>
                <w:color w:val="0000FF"/>
                <w:highlight w:val="white"/>
              </w:rPr>
              <w:t>&lt;</w:t>
            </w:r>
            <w:proofErr w:type="spellStart"/>
            <w:proofErr w:type="gramStart"/>
            <w:r w:rsidRPr="00855468">
              <w:rPr>
                <w:rFonts w:ascii="Consolas" w:hAnsi="Consolas" w:cs="Courier New"/>
                <w:color w:val="0000FF"/>
                <w:highlight w:val="white"/>
              </w:rPr>
              <w:t>retenciones:Nacional</w:t>
            </w:r>
            <w:proofErr w:type="spellEnd"/>
            <w:proofErr w:type="gramEnd"/>
            <w:r w:rsidRPr="00855468">
              <w:rPr>
                <w:rFonts w:ascii="Consolas" w:hAnsi="Consolas" w:cs="Courier New"/>
                <w:color w:val="000000"/>
                <w:highlight w:val="white"/>
              </w:rPr>
              <w:t xml:space="preserve"> </w:t>
            </w:r>
            <w:proofErr w:type="spellStart"/>
            <w:r w:rsidRPr="00855468">
              <w:rPr>
                <w:rFonts w:ascii="Consolas" w:hAnsi="Consolas" w:cs="Courier New"/>
                <w:color w:val="FF0000"/>
                <w:highlight w:val="white"/>
              </w:rPr>
              <w:t>RfcR</w:t>
            </w:r>
            <w:proofErr w:type="spellEnd"/>
            <w:r w:rsidRPr="00855468">
              <w:rPr>
                <w:rFonts w:ascii="Consolas" w:hAnsi="Consolas" w:cs="Courier New"/>
                <w:color w:val="000000"/>
                <w:highlight w:val="white"/>
              </w:rPr>
              <w:t>=</w:t>
            </w:r>
            <w:r w:rsidRPr="00855468">
              <w:rPr>
                <w:rFonts w:ascii="Consolas" w:hAnsi="Consolas" w:cs="Courier New"/>
                <w:b/>
                <w:bCs/>
                <w:color w:val="8000FF"/>
                <w:highlight w:val="white"/>
              </w:rPr>
              <w:t>"CACX7605101P8"</w:t>
            </w:r>
          </w:p>
          <w:p w14:paraId="71452B3B" w14:textId="77777777" w:rsidR="00855468" w:rsidRPr="00855468" w:rsidRDefault="00855468" w:rsidP="00855468">
            <w:pPr>
              <w:autoSpaceDE w:val="0"/>
              <w:autoSpaceDN w:val="0"/>
              <w:adjustRightInd w:val="0"/>
              <w:rPr>
                <w:rFonts w:ascii="Consolas" w:hAnsi="Consolas" w:cs="Courier New"/>
                <w:color w:val="000000"/>
                <w:highlight w:val="white"/>
              </w:rPr>
            </w:pPr>
            <w:r w:rsidRPr="00855468">
              <w:rPr>
                <w:rFonts w:ascii="Consolas" w:hAnsi="Consolas" w:cs="Courier New"/>
                <w:color w:val="000000"/>
                <w:highlight w:val="white"/>
              </w:rPr>
              <w:tab/>
            </w:r>
            <w:r w:rsidRPr="00855468">
              <w:rPr>
                <w:rFonts w:ascii="Consolas" w:hAnsi="Consolas" w:cs="Courier New"/>
                <w:color w:val="000000"/>
                <w:highlight w:val="white"/>
              </w:rPr>
              <w:tab/>
              <w:t xml:space="preserve">                      </w:t>
            </w:r>
            <w:proofErr w:type="spellStart"/>
            <w:r w:rsidRPr="00855468">
              <w:rPr>
                <w:rFonts w:ascii="Consolas" w:hAnsi="Consolas" w:cs="Courier New"/>
                <w:color w:val="FF0000"/>
                <w:highlight w:val="white"/>
              </w:rPr>
              <w:t>NomDenRazSocR</w:t>
            </w:r>
            <w:proofErr w:type="spellEnd"/>
            <w:r w:rsidRPr="00855468">
              <w:rPr>
                <w:rFonts w:ascii="Consolas" w:hAnsi="Consolas" w:cs="Courier New"/>
                <w:color w:val="000000"/>
                <w:highlight w:val="white"/>
              </w:rPr>
              <w:t>=</w:t>
            </w:r>
            <w:r w:rsidRPr="00855468">
              <w:rPr>
                <w:rFonts w:ascii="Consolas" w:hAnsi="Consolas" w:cs="Courier New"/>
                <w:b/>
                <w:bCs/>
                <w:color w:val="8000FF"/>
                <w:highlight w:val="white"/>
              </w:rPr>
              <w:t>"Pruebas"</w:t>
            </w:r>
          </w:p>
          <w:p w14:paraId="059875BE" w14:textId="77777777" w:rsidR="00855468" w:rsidRPr="00855468" w:rsidRDefault="00855468" w:rsidP="00855468">
            <w:pPr>
              <w:autoSpaceDE w:val="0"/>
              <w:autoSpaceDN w:val="0"/>
              <w:adjustRightInd w:val="0"/>
              <w:rPr>
                <w:rFonts w:ascii="Consolas" w:hAnsi="Consolas" w:cs="Courier New"/>
                <w:b/>
                <w:bCs/>
                <w:color w:val="000000"/>
                <w:highlight w:val="white"/>
              </w:rPr>
            </w:pPr>
            <w:r w:rsidRPr="00855468">
              <w:rPr>
                <w:rFonts w:ascii="Consolas" w:hAnsi="Consolas" w:cs="Courier New"/>
                <w:color w:val="000000"/>
                <w:highlight w:val="white"/>
              </w:rPr>
              <w:tab/>
            </w:r>
            <w:r w:rsidRPr="00855468">
              <w:rPr>
                <w:rFonts w:ascii="Consolas" w:hAnsi="Consolas" w:cs="Courier New"/>
                <w:color w:val="000000"/>
                <w:highlight w:val="white"/>
              </w:rPr>
              <w:tab/>
              <w:t xml:space="preserve">                      </w:t>
            </w:r>
            <w:proofErr w:type="spellStart"/>
            <w:r w:rsidRPr="00855468">
              <w:rPr>
                <w:rFonts w:ascii="Consolas" w:hAnsi="Consolas" w:cs="Courier New"/>
                <w:color w:val="FF0000"/>
                <w:highlight w:val="white"/>
              </w:rPr>
              <w:t>DomicilioFiscalR</w:t>
            </w:r>
            <w:proofErr w:type="spellEnd"/>
            <w:r w:rsidRPr="00855468">
              <w:rPr>
                <w:rFonts w:ascii="Consolas" w:hAnsi="Consolas" w:cs="Courier New"/>
                <w:color w:val="000000"/>
                <w:highlight w:val="white"/>
              </w:rPr>
              <w:t>=</w:t>
            </w:r>
            <w:r w:rsidRPr="00855468">
              <w:rPr>
                <w:rFonts w:ascii="Consolas" w:hAnsi="Consolas" w:cs="Courier New"/>
                <w:b/>
                <w:bCs/>
                <w:color w:val="8000FF"/>
                <w:highlight w:val="white"/>
              </w:rPr>
              <w:t>"94310"</w:t>
            </w:r>
            <w:r w:rsidRPr="00855468">
              <w:rPr>
                <w:rFonts w:ascii="Consolas" w:hAnsi="Consolas" w:cs="Courier New"/>
                <w:color w:val="0000FF"/>
                <w:highlight w:val="white"/>
              </w:rPr>
              <w:t>/&gt;</w:t>
            </w:r>
          </w:p>
          <w:p w14:paraId="44E99E83" w14:textId="77777777" w:rsidR="00855468" w:rsidRPr="00855468" w:rsidRDefault="00855468" w:rsidP="00855468">
            <w:pPr>
              <w:autoSpaceDE w:val="0"/>
              <w:autoSpaceDN w:val="0"/>
              <w:adjustRightInd w:val="0"/>
              <w:rPr>
                <w:rFonts w:ascii="Consolas" w:hAnsi="Consolas" w:cs="Courier New"/>
                <w:b/>
                <w:bCs/>
                <w:color w:val="000000"/>
                <w:highlight w:val="white"/>
              </w:rPr>
            </w:pPr>
            <w:r w:rsidRPr="00855468">
              <w:rPr>
                <w:rFonts w:ascii="Consolas" w:hAnsi="Consolas" w:cs="Courier New"/>
                <w:b/>
                <w:bCs/>
                <w:color w:val="000000"/>
                <w:highlight w:val="white"/>
              </w:rPr>
              <w:tab/>
            </w:r>
            <w:r w:rsidRPr="00855468">
              <w:rPr>
                <w:rFonts w:ascii="Consolas" w:hAnsi="Consolas" w:cs="Courier New"/>
                <w:color w:val="0000FF"/>
                <w:highlight w:val="white"/>
              </w:rPr>
              <w:t>&lt;/</w:t>
            </w:r>
            <w:proofErr w:type="spellStart"/>
            <w:proofErr w:type="gramStart"/>
            <w:r w:rsidRPr="00855468">
              <w:rPr>
                <w:rFonts w:ascii="Consolas" w:hAnsi="Consolas" w:cs="Courier New"/>
                <w:color w:val="0000FF"/>
                <w:highlight w:val="white"/>
              </w:rPr>
              <w:t>retenciones:Receptor</w:t>
            </w:r>
            <w:proofErr w:type="spellEnd"/>
            <w:proofErr w:type="gramEnd"/>
            <w:r w:rsidRPr="00855468">
              <w:rPr>
                <w:rFonts w:ascii="Consolas" w:hAnsi="Consolas" w:cs="Courier New"/>
                <w:color w:val="0000FF"/>
                <w:highlight w:val="white"/>
              </w:rPr>
              <w:t>&gt;</w:t>
            </w:r>
          </w:p>
          <w:p w14:paraId="5172F309" w14:textId="77777777" w:rsidR="00855468" w:rsidRPr="00855468" w:rsidRDefault="00855468" w:rsidP="00855468">
            <w:pPr>
              <w:autoSpaceDE w:val="0"/>
              <w:autoSpaceDN w:val="0"/>
              <w:adjustRightInd w:val="0"/>
              <w:rPr>
                <w:rFonts w:ascii="Consolas" w:hAnsi="Consolas" w:cs="Courier New"/>
                <w:color w:val="000000"/>
                <w:highlight w:val="white"/>
              </w:rPr>
            </w:pPr>
            <w:r w:rsidRPr="00855468">
              <w:rPr>
                <w:rFonts w:ascii="Consolas" w:hAnsi="Consolas" w:cs="Courier New"/>
                <w:b/>
                <w:bCs/>
                <w:color w:val="000000"/>
                <w:highlight w:val="white"/>
              </w:rPr>
              <w:tab/>
            </w:r>
            <w:r w:rsidRPr="00855468">
              <w:rPr>
                <w:rFonts w:ascii="Consolas" w:hAnsi="Consolas" w:cs="Courier New"/>
                <w:color w:val="0000FF"/>
                <w:highlight w:val="white"/>
              </w:rPr>
              <w:t>&lt;</w:t>
            </w:r>
            <w:proofErr w:type="spellStart"/>
            <w:proofErr w:type="gramStart"/>
            <w:r w:rsidRPr="00855468">
              <w:rPr>
                <w:rFonts w:ascii="Consolas" w:hAnsi="Consolas" w:cs="Courier New"/>
                <w:color w:val="0000FF"/>
                <w:highlight w:val="white"/>
              </w:rPr>
              <w:t>retenciones:Periodo</w:t>
            </w:r>
            <w:proofErr w:type="spellEnd"/>
            <w:proofErr w:type="gramEnd"/>
            <w:r w:rsidRPr="00855468">
              <w:rPr>
                <w:rFonts w:ascii="Consolas" w:hAnsi="Consolas" w:cs="Courier New"/>
                <w:color w:val="000000"/>
                <w:highlight w:val="white"/>
              </w:rPr>
              <w:t xml:space="preserve"> </w:t>
            </w:r>
            <w:proofErr w:type="spellStart"/>
            <w:r w:rsidRPr="00855468">
              <w:rPr>
                <w:rFonts w:ascii="Consolas" w:hAnsi="Consolas" w:cs="Courier New"/>
                <w:color w:val="FF0000"/>
                <w:highlight w:val="white"/>
              </w:rPr>
              <w:t>MesIni</w:t>
            </w:r>
            <w:proofErr w:type="spellEnd"/>
            <w:r w:rsidRPr="00855468">
              <w:rPr>
                <w:rFonts w:ascii="Consolas" w:hAnsi="Consolas" w:cs="Courier New"/>
                <w:color w:val="000000"/>
                <w:highlight w:val="white"/>
              </w:rPr>
              <w:t>=</w:t>
            </w:r>
            <w:r w:rsidRPr="00855468">
              <w:rPr>
                <w:rFonts w:ascii="Consolas" w:hAnsi="Consolas" w:cs="Courier New"/>
                <w:b/>
                <w:bCs/>
                <w:color w:val="8000FF"/>
                <w:highlight w:val="white"/>
              </w:rPr>
              <w:t>"01"</w:t>
            </w:r>
          </w:p>
          <w:p w14:paraId="41E28C3E" w14:textId="77777777" w:rsidR="00855468" w:rsidRPr="00855468" w:rsidRDefault="00855468" w:rsidP="00855468">
            <w:pPr>
              <w:autoSpaceDE w:val="0"/>
              <w:autoSpaceDN w:val="0"/>
              <w:adjustRightInd w:val="0"/>
              <w:rPr>
                <w:rFonts w:ascii="Consolas" w:hAnsi="Consolas" w:cs="Courier New"/>
                <w:color w:val="000000"/>
                <w:highlight w:val="white"/>
              </w:rPr>
            </w:pPr>
            <w:r w:rsidRPr="00855468">
              <w:rPr>
                <w:rFonts w:ascii="Consolas" w:hAnsi="Consolas" w:cs="Courier New"/>
                <w:color w:val="000000"/>
                <w:highlight w:val="white"/>
              </w:rPr>
              <w:tab/>
              <w:t xml:space="preserve">                     </w:t>
            </w:r>
            <w:proofErr w:type="spellStart"/>
            <w:r w:rsidRPr="00855468">
              <w:rPr>
                <w:rFonts w:ascii="Consolas" w:hAnsi="Consolas" w:cs="Courier New"/>
                <w:color w:val="FF0000"/>
                <w:highlight w:val="white"/>
              </w:rPr>
              <w:t>MesFin</w:t>
            </w:r>
            <w:proofErr w:type="spellEnd"/>
            <w:r w:rsidRPr="00855468">
              <w:rPr>
                <w:rFonts w:ascii="Consolas" w:hAnsi="Consolas" w:cs="Courier New"/>
                <w:color w:val="000000"/>
                <w:highlight w:val="white"/>
              </w:rPr>
              <w:t>=</w:t>
            </w:r>
            <w:r w:rsidRPr="00855468">
              <w:rPr>
                <w:rFonts w:ascii="Consolas" w:hAnsi="Consolas" w:cs="Courier New"/>
                <w:b/>
                <w:bCs/>
                <w:color w:val="8000FF"/>
                <w:highlight w:val="white"/>
              </w:rPr>
              <w:t>"01"</w:t>
            </w:r>
          </w:p>
          <w:p w14:paraId="2B2AF68C" w14:textId="77777777" w:rsidR="00855468" w:rsidRPr="00855468" w:rsidRDefault="00855468" w:rsidP="00855468">
            <w:pPr>
              <w:autoSpaceDE w:val="0"/>
              <w:autoSpaceDN w:val="0"/>
              <w:adjustRightInd w:val="0"/>
              <w:rPr>
                <w:rFonts w:ascii="Consolas" w:hAnsi="Consolas" w:cs="Courier New"/>
                <w:b/>
                <w:bCs/>
                <w:color w:val="000000"/>
                <w:highlight w:val="white"/>
              </w:rPr>
            </w:pPr>
            <w:r w:rsidRPr="00855468">
              <w:rPr>
                <w:rFonts w:ascii="Consolas" w:hAnsi="Consolas" w:cs="Courier New"/>
                <w:color w:val="000000"/>
                <w:highlight w:val="white"/>
              </w:rPr>
              <w:tab/>
              <w:t xml:space="preserve">                     </w:t>
            </w:r>
            <w:r w:rsidRPr="00855468">
              <w:rPr>
                <w:rFonts w:ascii="Consolas" w:hAnsi="Consolas" w:cs="Courier New"/>
                <w:color w:val="FF0000"/>
                <w:highlight w:val="white"/>
              </w:rPr>
              <w:t>Ejercicio</w:t>
            </w:r>
            <w:r w:rsidRPr="00855468">
              <w:rPr>
                <w:rFonts w:ascii="Consolas" w:hAnsi="Consolas" w:cs="Courier New"/>
                <w:color w:val="000000"/>
                <w:highlight w:val="white"/>
              </w:rPr>
              <w:t>=</w:t>
            </w:r>
            <w:r w:rsidRPr="00855468">
              <w:rPr>
                <w:rFonts w:ascii="Consolas" w:hAnsi="Consolas" w:cs="Courier New"/>
                <w:b/>
                <w:bCs/>
                <w:color w:val="8000FF"/>
                <w:highlight w:val="white"/>
              </w:rPr>
              <w:t>"2023"</w:t>
            </w:r>
            <w:r w:rsidRPr="00855468">
              <w:rPr>
                <w:rFonts w:ascii="Consolas" w:hAnsi="Consolas" w:cs="Courier New"/>
                <w:color w:val="0000FF"/>
                <w:highlight w:val="white"/>
              </w:rPr>
              <w:t>/&gt;</w:t>
            </w:r>
          </w:p>
          <w:p w14:paraId="2A413266" w14:textId="77777777" w:rsidR="00855468" w:rsidRPr="00855468" w:rsidRDefault="00855468" w:rsidP="00855468">
            <w:pPr>
              <w:autoSpaceDE w:val="0"/>
              <w:autoSpaceDN w:val="0"/>
              <w:adjustRightInd w:val="0"/>
              <w:rPr>
                <w:rFonts w:ascii="Consolas" w:hAnsi="Consolas" w:cs="Courier New"/>
                <w:color w:val="000000"/>
                <w:highlight w:val="white"/>
              </w:rPr>
            </w:pPr>
            <w:r w:rsidRPr="00855468">
              <w:rPr>
                <w:rFonts w:ascii="Consolas" w:hAnsi="Consolas" w:cs="Courier New"/>
                <w:b/>
                <w:bCs/>
                <w:color w:val="000000"/>
                <w:highlight w:val="white"/>
              </w:rPr>
              <w:tab/>
            </w:r>
            <w:r w:rsidRPr="00855468">
              <w:rPr>
                <w:rFonts w:ascii="Consolas" w:hAnsi="Consolas" w:cs="Courier New"/>
                <w:color w:val="0000FF"/>
                <w:highlight w:val="white"/>
              </w:rPr>
              <w:t>&lt;</w:t>
            </w:r>
            <w:proofErr w:type="spellStart"/>
            <w:proofErr w:type="gramStart"/>
            <w:r w:rsidRPr="00855468">
              <w:rPr>
                <w:rFonts w:ascii="Consolas" w:hAnsi="Consolas" w:cs="Courier New"/>
                <w:color w:val="0000FF"/>
                <w:highlight w:val="white"/>
              </w:rPr>
              <w:t>retenciones:Totales</w:t>
            </w:r>
            <w:proofErr w:type="spellEnd"/>
            <w:proofErr w:type="gramEnd"/>
            <w:r w:rsidRPr="00855468">
              <w:rPr>
                <w:rFonts w:ascii="Consolas" w:hAnsi="Consolas" w:cs="Courier New"/>
                <w:color w:val="000000"/>
                <w:highlight w:val="white"/>
              </w:rPr>
              <w:t xml:space="preserve"> </w:t>
            </w:r>
            <w:proofErr w:type="spellStart"/>
            <w:r w:rsidRPr="00855468">
              <w:rPr>
                <w:rFonts w:ascii="Consolas" w:hAnsi="Consolas" w:cs="Courier New"/>
                <w:color w:val="FF0000"/>
                <w:highlight w:val="white"/>
              </w:rPr>
              <w:t>MontoTotOperacion</w:t>
            </w:r>
            <w:proofErr w:type="spellEnd"/>
            <w:r w:rsidRPr="00855468">
              <w:rPr>
                <w:rFonts w:ascii="Consolas" w:hAnsi="Consolas" w:cs="Courier New"/>
                <w:color w:val="000000"/>
                <w:highlight w:val="white"/>
              </w:rPr>
              <w:t>=</w:t>
            </w:r>
            <w:r w:rsidRPr="00855468">
              <w:rPr>
                <w:rFonts w:ascii="Consolas" w:hAnsi="Consolas" w:cs="Courier New"/>
                <w:b/>
                <w:bCs/>
                <w:color w:val="8000FF"/>
                <w:highlight w:val="white"/>
              </w:rPr>
              <w:t>"1681.06"</w:t>
            </w:r>
          </w:p>
          <w:p w14:paraId="22374F38" w14:textId="77777777" w:rsidR="00855468" w:rsidRPr="00855468" w:rsidRDefault="00855468" w:rsidP="00855468">
            <w:pPr>
              <w:autoSpaceDE w:val="0"/>
              <w:autoSpaceDN w:val="0"/>
              <w:adjustRightInd w:val="0"/>
              <w:rPr>
                <w:rFonts w:ascii="Consolas" w:hAnsi="Consolas" w:cs="Courier New"/>
                <w:color w:val="000000"/>
                <w:highlight w:val="white"/>
              </w:rPr>
            </w:pPr>
            <w:r w:rsidRPr="00855468">
              <w:rPr>
                <w:rFonts w:ascii="Consolas" w:hAnsi="Consolas" w:cs="Courier New"/>
                <w:color w:val="000000"/>
                <w:highlight w:val="white"/>
              </w:rPr>
              <w:tab/>
              <w:t xml:space="preserve">                     </w:t>
            </w:r>
            <w:proofErr w:type="spellStart"/>
            <w:r w:rsidRPr="00855468">
              <w:rPr>
                <w:rFonts w:ascii="Consolas" w:hAnsi="Consolas" w:cs="Courier New"/>
                <w:color w:val="FF0000"/>
                <w:highlight w:val="white"/>
              </w:rPr>
              <w:t>MontoTotGrav</w:t>
            </w:r>
            <w:proofErr w:type="spellEnd"/>
            <w:r w:rsidRPr="00855468">
              <w:rPr>
                <w:rFonts w:ascii="Consolas" w:hAnsi="Consolas" w:cs="Courier New"/>
                <w:color w:val="000000"/>
                <w:highlight w:val="white"/>
              </w:rPr>
              <w:t>=</w:t>
            </w:r>
            <w:r w:rsidRPr="00855468">
              <w:rPr>
                <w:rFonts w:ascii="Consolas" w:hAnsi="Consolas" w:cs="Courier New"/>
                <w:b/>
                <w:bCs/>
                <w:color w:val="8000FF"/>
                <w:highlight w:val="white"/>
              </w:rPr>
              <w:t>"1681.06"</w:t>
            </w:r>
          </w:p>
          <w:p w14:paraId="3EE6DADB" w14:textId="77777777" w:rsidR="00855468" w:rsidRPr="00855468" w:rsidRDefault="00855468" w:rsidP="00855468">
            <w:pPr>
              <w:autoSpaceDE w:val="0"/>
              <w:autoSpaceDN w:val="0"/>
              <w:adjustRightInd w:val="0"/>
              <w:rPr>
                <w:rFonts w:ascii="Consolas" w:hAnsi="Consolas" w:cs="Courier New"/>
                <w:color w:val="000000"/>
                <w:highlight w:val="white"/>
              </w:rPr>
            </w:pPr>
            <w:r w:rsidRPr="00855468">
              <w:rPr>
                <w:rFonts w:ascii="Consolas" w:hAnsi="Consolas" w:cs="Courier New"/>
                <w:color w:val="000000"/>
                <w:highlight w:val="white"/>
              </w:rPr>
              <w:tab/>
              <w:t xml:space="preserve">                     </w:t>
            </w:r>
            <w:proofErr w:type="spellStart"/>
            <w:r w:rsidRPr="00855468">
              <w:rPr>
                <w:rFonts w:ascii="Consolas" w:hAnsi="Consolas" w:cs="Courier New"/>
                <w:color w:val="FF0000"/>
                <w:highlight w:val="white"/>
              </w:rPr>
              <w:t>MontoTotExent</w:t>
            </w:r>
            <w:proofErr w:type="spellEnd"/>
            <w:r w:rsidRPr="00855468">
              <w:rPr>
                <w:rFonts w:ascii="Consolas" w:hAnsi="Consolas" w:cs="Courier New"/>
                <w:color w:val="000000"/>
                <w:highlight w:val="white"/>
              </w:rPr>
              <w:t>=</w:t>
            </w:r>
            <w:r w:rsidRPr="00855468">
              <w:rPr>
                <w:rFonts w:ascii="Consolas" w:hAnsi="Consolas" w:cs="Courier New"/>
                <w:b/>
                <w:bCs/>
                <w:color w:val="8000FF"/>
                <w:highlight w:val="white"/>
              </w:rPr>
              <w:t>"0.00"</w:t>
            </w:r>
          </w:p>
          <w:p w14:paraId="3966D049" w14:textId="77777777" w:rsidR="00855468" w:rsidRPr="00855468" w:rsidRDefault="00855468" w:rsidP="00855468">
            <w:pPr>
              <w:autoSpaceDE w:val="0"/>
              <w:autoSpaceDN w:val="0"/>
              <w:adjustRightInd w:val="0"/>
              <w:rPr>
                <w:rFonts w:ascii="Consolas" w:hAnsi="Consolas" w:cs="Courier New"/>
                <w:b/>
                <w:bCs/>
                <w:color w:val="000000"/>
                <w:highlight w:val="white"/>
              </w:rPr>
            </w:pPr>
            <w:r w:rsidRPr="00855468">
              <w:rPr>
                <w:rFonts w:ascii="Consolas" w:hAnsi="Consolas" w:cs="Courier New"/>
                <w:color w:val="000000"/>
                <w:highlight w:val="white"/>
              </w:rPr>
              <w:tab/>
              <w:t xml:space="preserve">                     </w:t>
            </w:r>
            <w:proofErr w:type="spellStart"/>
            <w:r w:rsidRPr="00855468">
              <w:rPr>
                <w:rFonts w:ascii="Consolas" w:hAnsi="Consolas" w:cs="Courier New"/>
                <w:color w:val="FF0000"/>
                <w:highlight w:val="white"/>
              </w:rPr>
              <w:t>MontoTotRet</w:t>
            </w:r>
            <w:proofErr w:type="spellEnd"/>
            <w:r w:rsidRPr="00855468">
              <w:rPr>
                <w:rFonts w:ascii="Consolas" w:hAnsi="Consolas" w:cs="Courier New"/>
                <w:color w:val="000000"/>
                <w:highlight w:val="white"/>
              </w:rPr>
              <w:t>=</w:t>
            </w:r>
            <w:r w:rsidRPr="00855468">
              <w:rPr>
                <w:rFonts w:ascii="Consolas" w:hAnsi="Consolas" w:cs="Courier New"/>
                <w:b/>
                <w:bCs/>
                <w:color w:val="8000FF"/>
                <w:highlight w:val="white"/>
              </w:rPr>
              <w:t>"151.29"</w:t>
            </w:r>
            <w:r w:rsidRPr="00855468">
              <w:rPr>
                <w:rFonts w:ascii="Consolas" w:hAnsi="Consolas" w:cs="Courier New"/>
                <w:color w:val="0000FF"/>
                <w:highlight w:val="white"/>
              </w:rPr>
              <w:t>&gt;</w:t>
            </w:r>
          </w:p>
          <w:p w14:paraId="38515A5C" w14:textId="77777777" w:rsidR="00855468" w:rsidRPr="00855468" w:rsidRDefault="00855468" w:rsidP="00855468">
            <w:pPr>
              <w:autoSpaceDE w:val="0"/>
              <w:autoSpaceDN w:val="0"/>
              <w:adjustRightInd w:val="0"/>
              <w:rPr>
                <w:rFonts w:ascii="Consolas" w:hAnsi="Consolas" w:cs="Courier New"/>
                <w:color w:val="000000"/>
                <w:highlight w:val="white"/>
              </w:rPr>
            </w:pPr>
            <w:r w:rsidRPr="00855468">
              <w:rPr>
                <w:rFonts w:ascii="Consolas" w:hAnsi="Consolas" w:cs="Courier New"/>
                <w:b/>
                <w:bCs/>
                <w:color w:val="000000"/>
                <w:highlight w:val="white"/>
              </w:rPr>
              <w:tab/>
            </w:r>
            <w:r w:rsidRPr="00855468">
              <w:rPr>
                <w:rFonts w:ascii="Consolas" w:hAnsi="Consolas" w:cs="Courier New"/>
                <w:b/>
                <w:bCs/>
                <w:color w:val="000000"/>
                <w:highlight w:val="white"/>
              </w:rPr>
              <w:tab/>
            </w:r>
            <w:r w:rsidRPr="00855468">
              <w:rPr>
                <w:rFonts w:ascii="Consolas" w:hAnsi="Consolas" w:cs="Courier New"/>
                <w:color w:val="0000FF"/>
                <w:highlight w:val="white"/>
              </w:rPr>
              <w:t>&lt;</w:t>
            </w:r>
            <w:proofErr w:type="spellStart"/>
            <w:proofErr w:type="gramStart"/>
            <w:r w:rsidRPr="00855468">
              <w:rPr>
                <w:rFonts w:ascii="Consolas" w:hAnsi="Consolas" w:cs="Courier New"/>
                <w:color w:val="0000FF"/>
                <w:highlight w:val="white"/>
              </w:rPr>
              <w:t>retenciones:ImpRetenidos</w:t>
            </w:r>
            <w:proofErr w:type="spellEnd"/>
            <w:proofErr w:type="gramEnd"/>
            <w:r w:rsidRPr="00855468">
              <w:rPr>
                <w:rFonts w:ascii="Consolas" w:hAnsi="Consolas" w:cs="Courier New"/>
                <w:color w:val="000000"/>
                <w:highlight w:val="white"/>
              </w:rPr>
              <w:t xml:space="preserve"> </w:t>
            </w:r>
            <w:proofErr w:type="spellStart"/>
            <w:r w:rsidRPr="00855468">
              <w:rPr>
                <w:rFonts w:ascii="Consolas" w:hAnsi="Consolas" w:cs="Courier New"/>
                <w:color w:val="FF0000"/>
                <w:highlight w:val="white"/>
              </w:rPr>
              <w:t>BaseRet</w:t>
            </w:r>
            <w:proofErr w:type="spellEnd"/>
            <w:r w:rsidRPr="00855468">
              <w:rPr>
                <w:rFonts w:ascii="Consolas" w:hAnsi="Consolas" w:cs="Courier New"/>
                <w:color w:val="000000"/>
                <w:highlight w:val="white"/>
              </w:rPr>
              <w:t>=</w:t>
            </w:r>
            <w:r w:rsidRPr="00855468">
              <w:rPr>
                <w:rFonts w:ascii="Consolas" w:hAnsi="Consolas" w:cs="Courier New"/>
                <w:b/>
                <w:bCs/>
                <w:color w:val="8000FF"/>
                <w:highlight w:val="white"/>
              </w:rPr>
              <w:t>"1681.06"</w:t>
            </w:r>
          </w:p>
          <w:p w14:paraId="24044D19" w14:textId="77777777" w:rsidR="00855468" w:rsidRPr="00855468" w:rsidRDefault="00855468" w:rsidP="00855468">
            <w:pPr>
              <w:autoSpaceDE w:val="0"/>
              <w:autoSpaceDN w:val="0"/>
              <w:adjustRightInd w:val="0"/>
              <w:rPr>
                <w:rFonts w:ascii="Consolas" w:hAnsi="Consolas" w:cs="Courier New"/>
                <w:color w:val="000000"/>
                <w:highlight w:val="white"/>
              </w:rPr>
            </w:pPr>
            <w:r w:rsidRPr="00855468">
              <w:rPr>
                <w:rFonts w:ascii="Consolas" w:hAnsi="Consolas" w:cs="Courier New"/>
                <w:color w:val="000000"/>
                <w:highlight w:val="white"/>
              </w:rPr>
              <w:tab/>
            </w:r>
            <w:r w:rsidRPr="00855468">
              <w:rPr>
                <w:rFonts w:ascii="Consolas" w:hAnsi="Consolas" w:cs="Courier New"/>
                <w:color w:val="000000"/>
                <w:highlight w:val="white"/>
              </w:rPr>
              <w:tab/>
              <w:t xml:space="preserve">                          </w:t>
            </w:r>
            <w:proofErr w:type="spellStart"/>
            <w:r w:rsidRPr="00855468">
              <w:rPr>
                <w:rFonts w:ascii="Consolas" w:hAnsi="Consolas" w:cs="Courier New"/>
                <w:color w:val="FF0000"/>
                <w:highlight w:val="white"/>
              </w:rPr>
              <w:t>ImpuestoRet</w:t>
            </w:r>
            <w:proofErr w:type="spellEnd"/>
            <w:r w:rsidRPr="00855468">
              <w:rPr>
                <w:rFonts w:ascii="Consolas" w:hAnsi="Consolas" w:cs="Courier New"/>
                <w:color w:val="000000"/>
                <w:highlight w:val="white"/>
              </w:rPr>
              <w:t>=</w:t>
            </w:r>
            <w:r w:rsidRPr="00855468">
              <w:rPr>
                <w:rFonts w:ascii="Consolas" w:hAnsi="Consolas" w:cs="Courier New"/>
                <w:b/>
                <w:bCs/>
                <w:color w:val="8000FF"/>
                <w:highlight w:val="white"/>
              </w:rPr>
              <w:t>"001"</w:t>
            </w:r>
          </w:p>
          <w:p w14:paraId="540E6B1B" w14:textId="77777777" w:rsidR="00855468" w:rsidRPr="00855468" w:rsidRDefault="00855468" w:rsidP="00855468">
            <w:pPr>
              <w:autoSpaceDE w:val="0"/>
              <w:autoSpaceDN w:val="0"/>
              <w:adjustRightInd w:val="0"/>
              <w:rPr>
                <w:rFonts w:ascii="Consolas" w:hAnsi="Consolas" w:cs="Courier New"/>
                <w:color w:val="000000"/>
                <w:highlight w:val="white"/>
              </w:rPr>
            </w:pPr>
            <w:r w:rsidRPr="00855468">
              <w:rPr>
                <w:rFonts w:ascii="Consolas" w:hAnsi="Consolas" w:cs="Courier New"/>
                <w:color w:val="000000"/>
                <w:highlight w:val="white"/>
              </w:rPr>
              <w:tab/>
            </w:r>
            <w:r w:rsidRPr="00855468">
              <w:rPr>
                <w:rFonts w:ascii="Consolas" w:hAnsi="Consolas" w:cs="Courier New"/>
                <w:color w:val="000000"/>
                <w:highlight w:val="white"/>
              </w:rPr>
              <w:tab/>
              <w:t xml:space="preserve">                          </w:t>
            </w:r>
            <w:proofErr w:type="spellStart"/>
            <w:r w:rsidRPr="00855468">
              <w:rPr>
                <w:rFonts w:ascii="Consolas" w:hAnsi="Consolas" w:cs="Courier New"/>
                <w:color w:val="FF0000"/>
                <w:highlight w:val="white"/>
              </w:rPr>
              <w:t>MontoRet</w:t>
            </w:r>
            <w:proofErr w:type="spellEnd"/>
            <w:r w:rsidRPr="00855468">
              <w:rPr>
                <w:rFonts w:ascii="Consolas" w:hAnsi="Consolas" w:cs="Courier New"/>
                <w:color w:val="000000"/>
                <w:highlight w:val="white"/>
              </w:rPr>
              <w:t>=</w:t>
            </w:r>
            <w:r w:rsidRPr="00855468">
              <w:rPr>
                <w:rFonts w:ascii="Consolas" w:hAnsi="Consolas" w:cs="Courier New"/>
                <w:b/>
                <w:bCs/>
                <w:color w:val="8000FF"/>
                <w:highlight w:val="white"/>
              </w:rPr>
              <w:t>"16.81"</w:t>
            </w:r>
          </w:p>
          <w:p w14:paraId="482FDF66" w14:textId="77777777" w:rsidR="00855468" w:rsidRPr="00855468" w:rsidRDefault="00855468" w:rsidP="00855468">
            <w:pPr>
              <w:autoSpaceDE w:val="0"/>
              <w:autoSpaceDN w:val="0"/>
              <w:adjustRightInd w:val="0"/>
              <w:rPr>
                <w:rFonts w:ascii="Consolas" w:hAnsi="Consolas" w:cs="Courier New"/>
                <w:b/>
                <w:bCs/>
                <w:color w:val="000000"/>
                <w:highlight w:val="white"/>
              </w:rPr>
            </w:pPr>
            <w:r w:rsidRPr="00855468">
              <w:rPr>
                <w:rFonts w:ascii="Consolas" w:hAnsi="Consolas" w:cs="Courier New"/>
                <w:color w:val="000000"/>
                <w:highlight w:val="white"/>
              </w:rPr>
              <w:tab/>
            </w:r>
            <w:r w:rsidRPr="00855468">
              <w:rPr>
                <w:rFonts w:ascii="Consolas" w:hAnsi="Consolas" w:cs="Courier New"/>
                <w:color w:val="000000"/>
                <w:highlight w:val="white"/>
              </w:rPr>
              <w:tab/>
              <w:t xml:space="preserve">                          </w:t>
            </w:r>
            <w:proofErr w:type="spellStart"/>
            <w:r w:rsidRPr="00855468">
              <w:rPr>
                <w:rFonts w:ascii="Consolas" w:hAnsi="Consolas" w:cs="Courier New"/>
                <w:color w:val="FF0000"/>
                <w:highlight w:val="white"/>
              </w:rPr>
              <w:t>TipoPagoRet</w:t>
            </w:r>
            <w:proofErr w:type="spellEnd"/>
            <w:r w:rsidRPr="00855468">
              <w:rPr>
                <w:rFonts w:ascii="Consolas" w:hAnsi="Consolas" w:cs="Courier New"/>
                <w:color w:val="000000"/>
                <w:highlight w:val="white"/>
              </w:rPr>
              <w:t>=</w:t>
            </w:r>
            <w:r w:rsidRPr="00855468">
              <w:rPr>
                <w:rFonts w:ascii="Consolas" w:hAnsi="Consolas" w:cs="Courier New"/>
                <w:b/>
                <w:bCs/>
                <w:color w:val="8000FF"/>
                <w:highlight w:val="white"/>
              </w:rPr>
              <w:t>"03"</w:t>
            </w:r>
            <w:r w:rsidRPr="00855468">
              <w:rPr>
                <w:rFonts w:ascii="Consolas" w:hAnsi="Consolas" w:cs="Courier New"/>
                <w:color w:val="0000FF"/>
                <w:highlight w:val="white"/>
              </w:rPr>
              <w:t>/&gt;</w:t>
            </w:r>
          </w:p>
          <w:p w14:paraId="6F9A17CE" w14:textId="77777777" w:rsidR="00855468" w:rsidRPr="00855468" w:rsidRDefault="00855468" w:rsidP="00855468">
            <w:pPr>
              <w:autoSpaceDE w:val="0"/>
              <w:autoSpaceDN w:val="0"/>
              <w:adjustRightInd w:val="0"/>
              <w:rPr>
                <w:rFonts w:ascii="Consolas" w:hAnsi="Consolas" w:cs="Courier New"/>
                <w:color w:val="000000"/>
                <w:highlight w:val="white"/>
              </w:rPr>
            </w:pPr>
            <w:r w:rsidRPr="00855468">
              <w:rPr>
                <w:rFonts w:ascii="Consolas" w:hAnsi="Consolas" w:cs="Courier New"/>
                <w:b/>
                <w:bCs/>
                <w:color w:val="000000"/>
                <w:highlight w:val="white"/>
              </w:rPr>
              <w:tab/>
            </w:r>
            <w:r w:rsidRPr="00855468">
              <w:rPr>
                <w:rFonts w:ascii="Consolas" w:hAnsi="Consolas" w:cs="Courier New"/>
                <w:b/>
                <w:bCs/>
                <w:color w:val="000000"/>
                <w:highlight w:val="white"/>
              </w:rPr>
              <w:tab/>
            </w:r>
            <w:r w:rsidRPr="00855468">
              <w:rPr>
                <w:rFonts w:ascii="Consolas" w:hAnsi="Consolas" w:cs="Courier New"/>
                <w:color w:val="0000FF"/>
                <w:highlight w:val="white"/>
              </w:rPr>
              <w:t>&lt;</w:t>
            </w:r>
            <w:proofErr w:type="spellStart"/>
            <w:proofErr w:type="gramStart"/>
            <w:r w:rsidRPr="00855468">
              <w:rPr>
                <w:rFonts w:ascii="Consolas" w:hAnsi="Consolas" w:cs="Courier New"/>
                <w:color w:val="0000FF"/>
                <w:highlight w:val="white"/>
              </w:rPr>
              <w:t>retenciones:ImpRetenidos</w:t>
            </w:r>
            <w:proofErr w:type="spellEnd"/>
            <w:proofErr w:type="gramEnd"/>
            <w:r w:rsidRPr="00855468">
              <w:rPr>
                <w:rFonts w:ascii="Consolas" w:hAnsi="Consolas" w:cs="Courier New"/>
                <w:color w:val="000000"/>
                <w:highlight w:val="white"/>
              </w:rPr>
              <w:t xml:space="preserve"> </w:t>
            </w:r>
            <w:proofErr w:type="spellStart"/>
            <w:r w:rsidRPr="00855468">
              <w:rPr>
                <w:rFonts w:ascii="Consolas" w:hAnsi="Consolas" w:cs="Courier New"/>
                <w:color w:val="FF0000"/>
                <w:highlight w:val="white"/>
              </w:rPr>
              <w:t>BaseRet</w:t>
            </w:r>
            <w:proofErr w:type="spellEnd"/>
            <w:r w:rsidRPr="00855468">
              <w:rPr>
                <w:rFonts w:ascii="Consolas" w:hAnsi="Consolas" w:cs="Courier New"/>
                <w:color w:val="000000"/>
                <w:highlight w:val="white"/>
              </w:rPr>
              <w:t>=</w:t>
            </w:r>
            <w:r w:rsidRPr="00855468">
              <w:rPr>
                <w:rFonts w:ascii="Consolas" w:hAnsi="Consolas" w:cs="Courier New"/>
                <w:b/>
                <w:bCs/>
                <w:color w:val="8000FF"/>
                <w:highlight w:val="white"/>
              </w:rPr>
              <w:t>"268.96"</w:t>
            </w:r>
          </w:p>
          <w:p w14:paraId="05902C2E" w14:textId="77777777" w:rsidR="00855468" w:rsidRPr="00855468" w:rsidRDefault="00855468" w:rsidP="00855468">
            <w:pPr>
              <w:autoSpaceDE w:val="0"/>
              <w:autoSpaceDN w:val="0"/>
              <w:adjustRightInd w:val="0"/>
              <w:rPr>
                <w:rFonts w:ascii="Consolas" w:hAnsi="Consolas" w:cs="Courier New"/>
                <w:color w:val="000000"/>
                <w:highlight w:val="white"/>
              </w:rPr>
            </w:pPr>
            <w:r w:rsidRPr="00855468">
              <w:rPr>
                <w:rFonts w:ascii="Consolas" w:hAnsi="Consolas" w:cs="Courier New"/>
                <w:color w:val="000000"/>
                <w:highlight w:val="white"/>
              </w:rPr>
              <w:tab/>
            </w:r>
            <w:r w:rsidRPr="00855468">
              <w:rPr>
                <w:rFonts w:ascii="Consolas" w:hAnsi="Consolas" w:cs="Courier New"/>
                <w:color w:val="000000"/>
                <w:highlight w:val="white"/>
              </w:rPr>
              <w:tab/>
              <w:t xml:space="preserve">                          </w:t>
            </w:r>
            <w:proofErr w:type="spellStart"/>
            <w:r w:rsidRPr="00855468">
              <w:rPr>
                <w:rFonts w:ascii="Consolas" w:hAnsi="Consolas" w:cs="Courier New"/>
                <w:color w:val="FF0000"/>
                <w:highlight w:val="white"/>
              </w:rPr>
              <w:t>ImpuestoRet</w:t>
            </w:r>
            <w:proofErr w:type="spellEnd"/>
            <w:r w:rsidRPr="00855468">
              <w:rPr>
                <w:rFonts w:ascii="Consolas" w:hAnsi="Consolas" w:cs="Courier New"/>
                <w:color w:val="000000"/>
                <w:highlight w:val="white"/>
              </w:rPr>
              <w:t>=</w:t>
            </w:r>
            <w:r w:rsidRPr="00855468">
              <w:rPr>
                <w:rFonts w:ascii="Consolas" w:hAnsi="Consolas" w:cs="Courier New"/>
                <w:b/>
                <w:bCs/>
                <w:color w:val="8000FF"/>
                <w:highlight w:val="white"/>
              </w:rPr>
              <w:t>"002"</w:t>
            </w:r>
          </w:p>
          <w:p w14:paraId="06FB9B62" w14:textId="77777777" w:rsidR="00855468" w:rsidRPr="00855468" w:rsidRDefault="00855468" w:rsidP="00855468">
            <w:pPr>
              <w:autoSpaceDE w:val="0"/>
              <w:autoSpaceDN w:val="0"/>
              <w:adjustRightInd w:val="0"/>
              <w:rPr>
                <w:rFonts w:ascii="Consolas" w:hAnsi="Consolas" w:cs="Courier New"/>
                <w:color w:val="000000"/>
                <w:highlight w:val="white"/>
              </w:rPr>
            </w:pPr>
            <w:r w:rsidRPr="00855468">
              <w:rPr>
                <w:rFonts w:ascii="Consolas" w:hAnsi="Consolas" w:cs="Courier New"/>
                <w:color w:val="000000"/>
                <w:highlight w:val="white"/>
              </w:rPr>
              <w:tab/>
            </w:r>
            <w:r w:rsidRPr="00855468">
              <w:rPr>
                <w:rFonts w:ascii="Consolas" w:hAnsi="Consolas" w:cs="Courier New"/>
                <w:color w:val="000000"/>
                <w:highlight w:val="white"/>
              </w:rPr>
              <w:tab/>
              <w:t xml:space="preserve">                          </w:t>
            </w:r>
            <w:proofErr w:type="spellStart"/>
            <w:r w:rsidRPr="00855468">
              <w:rPr>
                <w:rFonts w:ascii="Consolas" w:hAnsi="Consolas" w:cs="Courier New"/>
                <w:color w:val="FF0000"/>
                <w:highlight w:val="white"/>
              </w:rPr>
              <w:t>MontoRet</w:t>
            </w:r>
            <w:proofErr w:type="spellEnd"/>
            <w:r w:rsidRPr="00855468">
              <w:rPr>
                <w:rFonts w:ascii="Consolas" w:hAnsi="Consolas" w:cs="Courier New"/>
                <w:color w:val="000000"/>
                <w:highlight w:val="white"/>
              </w:rPr>
              <w:t>=</w:t>
            </w:r>
            <w:r w:rsidRPr="00855468">
              <w:rPr>
                <w:rFonts w:ascii="Consolas" w:hAnsi="Consolas" w:cs="Courier New"/>
                <w:b/>
                <w:bCs/>
                <w:color w:val="8000FF"/>
                <w:highlight w:val="white"/>
              </w:rPr>
              <w:t>"134.48"</w:t>
            </w:r>
          </w:p>
          <w:p w14:paraId="7D84BAB1" w14:textId="77777777" w:rsidR="00855468" w:rsidRPr="00855468" w:rsidRDefault="00855468" w:rsidP="00855468">
            <w:pPr>
              <w:autoSpaceDE w:val="0"/>
              <w:autoSpaceDN w:val="0"/>
              <w:adjustRightInd w:val="0"/>
              <w:rPr>
                <w:rFonts w:ascii="Consolas" w:hAnsi="Consolas" w:cs="Courier New"/>
                <w:b/>
                <w:bCs/>
                <w:color w:val="000000"/>
                <w:highlight w:val="white"/>
              </w:rPr>
            </w:pPr>
            <w:r w:rsidRPr="00855468">
              <w:rPr>
                <w:rFonts w:ascii="Consolas" w:hAnsi="Consolas" w:cs="Courier New"/>
                <w:color w:val="000000"/>
                <w:highlight w:val="white"/>
              </w:rPr>
              <w:tab/>
            </w:r>
            <w:r w:rsidRPr="00855468">
              <w:rPr>
                <w:rFonts w:ascii="Consolas" w:hAnsi="Consolas" w:cs="Courier New"/>
                <w:color w:val="000000"/>
                <w:highlight w:val="white"/>
              </w:rPr>
              <w:tab/>
              <w:t xml:space="preserve">                          </w:t>
            </w:r>
            <w:proofErr w:type="spellStart"/>
            <w:r w:rsidRPr="00855468">
              <w:rPr>
                <w:rFonts w:ascii="Consolas" w:hAnsi="Consolas" w:cs="Courier New"/>
                <w:color w:val="FF0000"/>
                <w:highlight w:val="white"/>
              </w:rPr>
              <w:t>TipoPagoRet</w:t>
            </w:r>
            <w:proofErr w:type="spellEnd"/>
            <w:r w:rsidRPr="00855468">
              <w:rPr>
                <w:rFonts w:ascii="Consolas" w:hAnsi="Consolas" w:cs="Courier New"/>
                <w:color w:val="000000"/>
                <w:highlight w:val="white"/>
              </w:rPr>
              <w:t>=</w:t>
            </w:r>
            <w:r w:rsidRPr="00855468">
              <w:rPr>
                <w:rFonts w:ascii="Consolas" w:hAnsi="Consolas" w:cs="Courier New"/>
                <w:b/>
                <w:bCs/>
                <w:color w:val="8000FF"/>
                <w:highlight w:val="white"/>
              </w:rPr>
              <w:t>"01"</w:t>
            </w:r>
            <w:r w:rsidRPr="00855468">
              <w:rPr>
                <w:rFonts w:ascii="Consolas" w:hAnsi="Consolas" w:cs="Courier New"/>
                <w:color w:val="0000FF"/>
                <w:highlight w:val="white"/>
              </w:rPr>
              <w:t>/&gt;</w:t>
            </w:r>
          </w:p>
          <w:p w14:paraId="67FB0C10" w14:textId="77777777" w:rsidR="00855468" w:rsidRPr="00855468" w:rsidRDefault="00855468" w:rsidP="00855468">
            <w:pPr>
              <w:autoSpaceDE w:val="0"/>
              <w:autoSpaceDN w:val="0"/>
              <w:adjustRightInd w:val="0"/>
              <w:rPr>
                <w:rFonts w:ascii="Consolas" w:hAnsi="Consolas" w:cs="Courier New"/>
                <w:b/>
                <w:bCs/>
                <w:color w:val="000000"/>
                <w:highlight w:val="white"/>
              </w:rPr>
            </w:pPr>
            <w:r w:rsidRPr="00855468">
              <w:rPr>
                <w:rFonts w:ascii="Consolas" w:hAnsi="Consolas" w:cs="Courier New"/>
                <w:b/>
                <w:bCs/>
                <w:color w:val="000000"/>
                <w:highlight w:val="white"/>
              </w:rPr>
              <w:tab/>
            </w:r>
            <w:r w:rsidRPr="00855468">
              <w:rPr>
                <w:rFonts w:ascii="Consolas" w:hAnsi="Consolas" w:cs="Courier New"/>
                <w:color w:val="0000FF"/>
                <w:highlight w:val="white"/>
              </w:rPr>
              <w:t>&lt;/</w:t>
            </w:r>
            <w:proofErr w:type="spellStart"/>
            <w:proofErr w:type="gramStart"/>
            <w:r w:rsidRPr="00855468">
              <w:rPr>
                <w:rFonts w:ascii="Consolas" w:hAnsi="Consolas" w:cs="Courier New"/>
                <w:color w:val="0000FF"/>
                <w:highlight w:val="white"/>
              </w:rPr>
              <w:t>retenciones:Totales</w:t>
            </w:r>
            <w:proofErr w:type="spellEnd"/>
            <w:proofErr w:type="gramEnd"/>
            <w:r w:rsidRPr="00855468">
              <w:rPr>
                <w:rFonts w:ascii="Consolas" w:hAnsi="Consolas" w:cs="Courier New"/>
                <w:color w:val="0000FF"/>
                <w:highlight w:val="white"/>
              </w:rPr>
              <w:t>&gt;</w:t>
            </w:r>
          </w:p>
          <w:p w14:paraId="135A7B15" w14:textId="780395D9" w:rsidR="00586CEE" w:rsidRPr="00855468" w:rsidRDefault="00855468" w:rsidP="00855468">
            <w:pPr>
              <w:autoSpaceDE w:val="0"/>
              <w:autoSpaceDN w:val="0"/>
              <w:adjustRightInd w:val="0"/>
              <w:rPr>
                <w:rFonts w:ascii="Consolas" w:hAnsi="Consolas"/>
                <w:lang w:val="es-ES"/>
              </w:rPr>
            </w:pPr>
            <w:r w:rsidRPr="00855468">
              <w:rPr>
                <w:rFonts w:ascii="Consolas" w:hAnsi="Consolas" w:cs="Courier New"/>
                <w:b/>
                <w:bCs/>
                <w:color w:val="000000"/>
                <w:highlight w:val="white"/>
              </w:rPr>
              <w:tab/>
            </w:r>
            <w:r w:rsidRPr="00855468">
              <w:rPr>
                <w:rFonts w:ascii="Consolas" w:hAnsi="Consolas" w:cs="Courier New"/>
                <w:color w:val="0000FF"/>
                <w:highlight w:val="white"/>
              </w:rPr>
              <w:t>&lt;/</w:t>
            </w:r>
            <w:proofErr w:type="spellStart"/>
            <w:proofErr w:type="gramStart"/>
            <w:r w:rsidRPr="00855468">
              <w:rPr>
                <w:rFonts w:ascii="Consolas" w:hAnsi="Consolas" w:cs="Courier New"/>
                <w:color w:val="0000FF"/>
                <w:highlight w:val="white"/>
              </w:rPr>
              <w:t>retenciones:Retenciones</w:t>
            </w:r>
            <w:proofErr w:type="spellEnd"/>
            <w:proofErr w:type="gramEnd"/>
            <w:r w:rsidRPr="00855468">
              <w:rPr>
                <w:rFonts w:ascii="Consolas" w:hAnsi="Consolas" w:cs="Courier New"/>
                <w:color w:val="0000FF"/>
                <w:highlight w:val="white"/>
              </w:rPr>
              <w:t>&gt;</w:t>
            </w:r>
          </w:p>
        </w:tc>
      </w:tr>
    </w:tbl>
    <w:p w14:paraId="1C5701D4" w14:textId="77777777" w:rsidR="00586CEE" w:rsidRDefault="00586CEE" w:rsidP="002566C7">
      <w:pPr>
        <w:pStyle w:val="Textoindependiente"/>
      </w:pPr>
    </w:p>
    <w:p w14:paraId="0C1C606E" w14:textId="38E9B3D7" w:rsidR="00586CEE" w:rsidRDefault="00293F8B" w:rsidP="00293F8B">
      <w:pPr>
        <w:pStyle w:val="Ttulo2"/>
        <w:rPr>
          <w:lang w:val="es-ES"/>
        </w:rPr>
      </w:pPr>
      <w:bookmarkStart w:id="205" w:name="_Toc140772134"/>
      <w:r>
        <w:rPr>
          <w:lang w:val="es-ES"/>
        </w:rPr>
        <w:t>Sellar el Comprobante de Retención e Información de Pagos</w:t>
      </w:r>
      <w:bookmarkEnd w:id="205"/>
    </w:p>
    <w:p w14:paraId="2D218065" w14:textId="4885859E" w:rsidR="00293F8B" w:rsidRPr="00A53059" w:rsidRDefault="00293F8B" w:rsidP="00293F8B">
      <w:pPr>
        <w:pStyle w:val="Textoindependiente"/>
        <w:rPr>
          <w:lang w:val="es-ES"/>
        </w:rPr>
      </w:pPr>
      <w:r w:rsidRPr="00AC5AF0">
        <w:t xml:space="preserve">Es posible sellar un </w:t>
      </w:r>
      <w:r>
        <w:t>Comprobante de Retención e Información de Pagos</w:t>
      </w:r>
      <w:r w:rsidRPr="00AC5AF0">
        <w:t xml:space="preserve"> a través del método</w:t>
      </w:r>
      <w:r>
        <w:t xml:space="preserve"> </w:t>
      </w:r>
      <w:r w:rsidR="00BB0951" w:rsidRPr="00BB0951">
        <w:rPr>
          <w:rFonts w:ascii="Consolas" w:hAnsi="Consolas"/>
          <w:i/>
          <w:lang w:val="es-ES"/>
        </w:rPr>
        <w:t>sellaRetencion20</w:t>
      </w:r>
      <w:r w:rsidRPr="00B305CD">
        <w:rPr>
          <w:rFonts w:ascii="Consolas" w:hAnsi="Consolas"/>
          <w:i/>
          <w:lang w:val="es-ES"/>
        </w:rPr>
        <w:t>()</w:t>
      </w:r>
      <w:r>
        <w:rPr>
          <w:i/>
          <w:lang w:val="es-ES"/>
        </w:rPr>
        <w:t xml:space="preserve"> </w:t>
      </w:r>
      <w:r w:rsidRPr="00A53059">
        <w:rPr>
          <w:lang w:val="es-ES"/>
        </w:rPr>
        <w:t>el</w:t>
      </w:r>
      <w:r>
        <w:rPr>
          <w:i/>
          <w:lang w:val="es-ES"/>
        </w:rPr>
        <w:t xml:space="preserve"> cual retorna un objeto tipo </w:t>
      </w:r>
      <w:hyperlink w:anchor="_Clase_ReturnXML" w:history="1">
        <w:proofErr w:type="spellStart"/>
        <w:r w:rsidRPr="00B305CD">
          <w:rPr>
            <w:rStyle w:val="Hipervnculo"/>
            <w:rFonts w:ascii="Consolas" w:hAnsi="Consolas" w:cs="Consolas"/>
            <w:szCs w:val="19"/>
            <w:lang w:val="es-ES"/>
          </w:rPr>
          <w:t>ReturnXML</w:t>
        </w:r>
        <w:proofErr w:type="spellEnd"/>
      </w:hyperlink>
      <w:r w:rsidRPr="00A53059">
        <w:rPr>
          <w:lang w:val="es-ES"/>
        </w:rPr>
        <w:t>,</w:t>
      </w:r>
      <w:r>
        <w:rPr>
          <w:color w:val="2B91AF"/>
          <w:lang w:val="es-ES"/>
        </w:rPr>
        <w:t xml:space="preserve"> </w:t>
      </w:r>
      <w:r w:rsidRPr="003722D4">
        <w:rPr>
          <w:lang w:val="es-ES"/>
        </w:rPr>
        <w:t xml:space="preserve">mismo </w:t>
      </w:r>
      <w:r w:rsidRPr="00A53059">
        <w:rPr>
          <w:lang w:val="es-ES"/>
        </w:rPr>
        <w:t>que nos sirve</w:t>
      </w:r>
      <w:r w:rsidRPr="00A53059">
        <w:rPr>
          <w:i/>
          <w:lang w:val="es-ES"/>
        </w:rPr>
        <w:t xml:space="preserve"> </w:t>
      </w:r>
      <w:r>
        <w:rPr>
          <w:lang w:val="es-ES"/>
        </w:rPr>
        <w:t xml:space="preserve">para saber si el comprobante fue sellado y recuperarlo, el código siguiente muestra como sellar el Comprobante de Retención. </w:t>
      </w:r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293F8B" w:rsidRPr="004D4CB6" w14:paraId="05636B3B" w14:textId="77777777" w:rsidTr="00293F8B">
        <w:trPr>
          <w:trHeight w:val="3315"/>
        </w:trPr>
        <w:tc>
          <w:tcPr>
            <w:tcW w:w="457" w:type="dxa"/>
            <w:shd w:val="clear" w:color="auto" w:fill="F2F2F2" w:themeFill="background1" w:themeFillShade="F2"/>
          </w:tcPr>
          <w:p w14:paraId="7947685F" w14:textId="77777777" w:rsidR="00293F8B" w:rsidRPr="004D4CB6" w:rsidRDefault="00293F8B" w:rsidP="00293F8B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01</w:t>
            </w:r>
          </w:p>
          <w:p w14:paraId="437C01DE" w14:textId="77777777" w:rsidR="00293F8B" w:rsidRPr="004D4CB6" w:rsidRDefault="00293F8B" w:rsidP="00293F8B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02</w:t>
            </w:r>
          </w:p>
          <w:p w14:paraId="07607725" w14:textId="77777777" w:rsidR="00293F8B" w:rsidRPr="004D4CB6" w:rsidRDefault="00293F8B" w:rsidP="00293F8B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03</w:t>
            </w:r>
          </w:p>
          <w:p w14:paraId="1AC78396" w14:textId="77777777" w:rsidR="00293F8B" w:rsidRPr="004D4CB6" w:rsidRDefault="00293F8B" w:rsidP="00293F8B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04</w:t>
            </w:r>
          </w:p>
          <w:p w14:paraId="730FCD5B" w14:textId="77777777" w:rsidR="00293F8B" w:rsidRPr="004D4CB6" w:rsidRDefault="00293F8B" w:rsidP="00293F8B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05</w:t>
            </w:r>
          </w:p>
          <w:p w14:paraId="40462148" w14:textId="77777777" w:rsidR="00293F8B" w:rsidRPr="004D4CB6" w:rsidRDefault="00293F8B" w:rsidP="00293F8B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06</w:t>
            </w:r>
          </w:p>
          <w:p w14:paraId="5D779F7F" w14:textId="77777777" w:rsidR="00293F8B" w:rsidRPr="004D4CB6" w:rsidRDefault="00293F8B" w:rsidP="00293F8B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07</w:t>
            </w:r>
          </w:p>
          <w:p w14:paraId="512EAAE5" w14:textId="77777777" w:rsidR="00293F8B" w:rsidRPr="004D4CB6" w:rsidRDefault="00293F8B" w:rsidP="00293F8B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08</w:t>
            </w:r>
          </w:p>
          <w:p w14:paraId="065EF247" w14:textId="77777777" w:rsidR="00293F8B" w:rsidRPr="004D4CB6" w:rsidRDefault="00293F8B" w:rsidP="00293F8B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09</w:t>
            </w:r>
          </w:p>
          <w:p w14:paraId="03815487" w14:textId="77777777" w:rsidR="00293F8B" w:rsidRPr="004D4CB6" w:rsidRDefault="00293F8B" w:rsidP="00293F8B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10</w:t>
            </w:r>
          </w:p>
          <w:p w14:paraId="13948481" w14:textId="77777777" w:rsidR="00293F8B" w:rsidRPr="004D4CB6" w:rsidRDefault="00293F8B" w:rsidP="00293F8B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11</w:t>
            </w:r>
          </w:p>
          <w:p w14:paraId="43AC0AF3" w14:textId="77777777" w:rsidR="00293F8B" w:rsidRPr="004D4CB6" w:rsidRDefault="00293F8B" w:rsidP="00293F8B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12</w:t>
            </w:r>
          </w:p>
          <w:p w14:paraId="3A2CEE0F" w14:textId="77777777" w:rsidR="00293F8B" w:rsidRPr="004D4CB6" w:rsidRDefault="00293F8B" w:rsidP="00293F8B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13</w:t>
            </w:r>
          </w:p>
          <w:p w14:paraId="68B590DC" w14:textId="77777777" w:rsidR="00293F8B" w:rsidRPr="004D4CB6" w:rsidRDefault="00293F8B" w:rsidP="00293F8B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14</w:t>
            </w:r>
          </w:p>
          <w:p w14:paraId="188338D7" w14:textId="77777777" w:rsidR="00293F8B" w:rsidRPr="004D4CB6" w:rsidRDefault="00293F8B" w:rsidP="00293F8B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15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7D285FAD" w14:textId="77777777" w:rsidR="00293F8B" w:rsidRPr="004D4CB6" w:rsidRDefault="00293F8B" w:rsidP="00293F8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//sellamos el comprobante pasándole el 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path</w:t>
            </w:r>
            <w:proofErr w:type="spellEnd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 del certificado y de la llave</w:t>
            </w:r>
          </w:p>
          <w:p w14:paraId="00E9F76C" w14:textId="33909643" w:rsidR="00293F8B" w:rsidRDefault="00293F8B" w:rsidP="00293F8B">
            <w:pPr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proofErr w:type="spellStart"/>
            <w:r w:rsidRPr="004D4CB6">
              <w:rPr>
                <w:rFonts w:ascii="Consolas" w:hAnsi="Consolas" w:cs="Consolas"/>
                <w:color w:val="2B91AF"/>
                <w:sz w:val="18"/>
                <w:szCs w:val="19"/>
                <w:lang w:val="es-ES"/>
              </w:rPr>
              <w:t>ReturnXML</w:t>
            </w:r>
            <w:proofErr w:type="spellEnd"/>
            <w:r w:rsidRPr="004D4CB6">
              <w:rPr>
                <w:rFonts w:ascii="Consolas" w:hAnsi="Consolas" w:cs="Consolas"/>
                <w:color w:val="2B91AF"/>
                <w:sz w:val="18"/>
                <w:szCs w:val="19"/>
                <w:lang w:val="es-ES"/>
              </w:rPr>
              <w:t xml:space="preserve"> </w:t>
            </w:r>
            <w:proofErr w:type="spellStart"/>
            <w:r w:rsidRPr="00293F8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result</w:t>
            </w:r>
            <w:proofErr w:type="spell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= </w:t>
            </w:r>
            <w:proofErr w:type="spellStart"/>
            <w:r w:rsidRPr="00293F8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ret</w:t>
            </w:r>
            <w:proofErr w:type="spellEnd"/>
            <w:r w:rsidRPr="00293F8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.</w:t>
            </w:r>
            <w:r w:rsidR="00BB0951">
              <w:t xml:space="preserve"> </w:t>
            </w:r>
            <w:r w:rsidR="00BB0951" w:rsidRPr="00BB0951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sellaRetencion20</w:t>
            </w:r>
            <w:r w:rsidRPr="00293F8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(result.XML, </w:t>
            </w:r>
          </w:p>
          <w:p w14:paraId="194EA2A5" w14:textId="77777777" w:rsidR="00293F8B" w:rsidRDefault="00293F8B" w:rsidP="00293F8B">
            <w:pPr>
              <w:ind w:left="354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proofErr w:type="spellStart"/>
            <w:proofErr w:type="gramStart"/>
            <w:r w:rsidRPr="00293F8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this.rutaCert</w:t>
            </w:r>
            <w:proofErr w:type="spellEnd"/>
            <w:proofErr w:type="gramEnd"/>
            <w:r w:rsidRPr="00293F8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</w:t>
            </w:r>
          </w:p>
          <w:p w14:paraId="50462506" w14:textId="77777777" w:rsidR="00293F8B" w:rsidRDefault="00293F8B" w:rsidP="00293F8B">
            <w:pPr>
              <w:ind w:left="354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proofErr w:type="spellStart"/>
            <w:proofErr w:type="gramStart"/>
            <w:r w:rsidRPr="00293F8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this.rutaKey</w:t>
            </w:r>
            <w:proofErr w:type="spellEnd"/>
            <w:proofErr w:type="gramEnd"/>
            <w:r w:rsidRPr="00293F8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</w:t>
            </w:r>
          </w:p>
          <w:p w14:paraId="682C393E" w14:textId="77777777" w:rsidR="00293F8B" w:rsidRDefault="00293F8B" w:rsidP="00293F8B">
            <w:pPr>
              <w:ind w:left="354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proofErr w:type="spellStart"/>
            <w:proofErr w:type="gramStart"/>
            <w:r w:rsidRPr="00293F8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this.pwdKey</w:t>
            </w:r>
            <w:proofErr w:type="spellEnd"/>
            <w:proofErr w:type="gramEnd"/>
            <w:r w:rsidRPr="00293F8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</w:t>
            </w:r>
          </w:p>
          <w:p w14:paraId="33965318" w14:textId="77777777" w:rsidR="00293F8B" w:rsidRDefault="00293F8B" w:rsidP="00293F8B">
            <w:pPr>
              <w:ind w:left="354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293F8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true, </w:t>
            </w:r>
          </w:p>
          <w:p w14:paraId="22A24411" w14:textId="28FEA10D" w:rsidR="00293F8B" w:rsidRPr="004D4CB6" w:rsidRDefault="00293F8B" w:rsidP="00293F8B">
            <w:pPr>
              <w:ind w:left="354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293F8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true);</w:t>
            </w:r>
          </w:p>
          <w:p w14:paraId="461A0316" w14:textId="77777777" w:rsidR="00293F8B" w:rsidRPr="004D4CB6" w:rsidRDefault="00293F8B" w:rsidP="00293F8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//comprobamos que se halla sellado </w:t>
            </w:r>
          </w:p>
          <w:p w14:paraId="6EF544B2" w14:textId="19CA47AC" w:rsidR="00293F8B" w:rsidRPr="004D4CB6" w:rsidRDefault="00293F8B" w:rsidP="00293F8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proofErr w:type="spellStart"/>
            <w:r w:rsidRPr="004D4CB6">
              <w:rPr>
                <w:rFonts w:ascii="Consolas" w:hAnsi="Consolas" w:cs="Consolas"/>
                <w:color w:val="0000FF"/>
                <w:sz w:val="18"/>
                <w:szCs w:val="19"/>
                <w:lang w:val="es-ES"/>
              </w:rPr>
              <w:t>if</w:t>
            </w:r>
            <w:proofErr w:type="spell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(</w:t>
            </w:r>
            <w:proofErr w:type="spellStart"/>
            <w:proofErr w:type="gramStart"/>
            <w:r w:rsidRPr="00293F8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result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.EstaSellado</w:t>
            </w:r>
            <w:proofErr w:type="spellEnd"/>
            <w:proofErr w:type="gram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) {</w:t>
            </w:r>
          </w:p>
          <w:p w14:paraId="52595B79" w14:textId="77777777" w:rsidR="00293F8B" w:rsidRPr="004D4CB6" w:rsidRDefault="00293F8B" w:rsidP="00293F8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//escribimos el Comprobante sellado:</w:t>
            </w:r>
          </w:p>
          <w:p w14:paraId="4916FFB5" w14:textId="04F13504" w:rsidR="00293F8B" w:rsidRPr="004D4CB6" w:rsidRDefault="00293F8B" w:rsidP="00293F8B">
            <w:pPr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    </w:t>
            </w:r>
            <w:r w:rsidRPr="00293F8B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result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.XML.Save(</w:t>
            </w:r>
            <w:r w:rsidRPr="004D4CB6">
              <w:rPr>
                <w:rFonts w:ascii="Consolas" w:hAnsi="Consolas" w:cs="Consolas"/>
                <w:color w:val="800000"/>
                <w:sz w:val="18"/>
                <w:szCs w:val="19"/>
                <w:lang w:val="es-ES"/>
              </w:rPr>
              <w:t>@"C:\Workspace\SifeiSignature\</w:t>
            </w:r>
            <w:r>
              <w:rPr>
                <w:rFonts w:ascii="Consolas" w:hAnsi="Consolas" w:cs="Consolas"/>
                <w:color w:val="800000"/>
                <w:sz w:val="18"/>
                <w:szCs w:val="19"/>
                <w:lang w:val="es-ES"/>
              </w:rPr>
              <w:t>RetGeneradosTest\ret</w:t>
            </w:r>
            <w:r w:rsidRPr="004D4CB6">
              <w:rPr>
                <w:rFonts w:ascii="Consolas" w:hAnsi="Consolas" w:cs="Consolas"/>
                <w:color w:val="800000"/>
                <w:sz w:val="18"/>
                <w:szCs w:val="19"/>
                <w:lang w:val="es-ES"/>
              </w:rPr>
              <w:t>_sellado.xml"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);</w:t>
            </w:r>
          </w:p>
          <w:p w14:paraId="125C98ED" w14:textId="77777777" w:rsidR="00293F8B" w:rsidRPr="004D4CB6" w:rsidRDefault="00293F8B" w:rsidP="00293F8B">
            <w:pPr>
              <w:rPr>
                <w:rFonts w:ascii="Consolas" w:eastAsia="Courier" w:hAnsi="Consolas" w:cs="Courier"/>
                <w:sz w:val="18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}</w:t>
            </w:r>
          </w:p>
        </w:tc>
      </w:tr>
    </w:tbl>
    <w:p w14:paraId="52157393" w14:textId="20AF469C" w:rsidR="00293F8B" w:rsidRDefault="00293F8B" w:rsidP="00293F8B">
      <w:pPr>
        <w:pStyle w:val="Textoindependiente"/>
      </w:pPr>
      <w:r>
        <w:t>Comprobante de retenciones sellado</w:t>
      </w:r>
      <w:r w:rsidRPr="00DC794A">
        <w:t xml:space="preserve"> </w:t>
      </w:r>
      <w:r>
        <w:t>atributo sello (línea 6):</w:t>
      </w:r>
    </w:p>
    <w:p w14:paraId="1BFFB0A3" w14:textId="083D53EE" w:rsidR="00293F8B" w:rsidRDefault="00BB0951" w:rsidP="00293F8B">
      <w:pPr>
        <w:keepNext/>
      </w:pPr>
      <w:r>
        <w:rPr>
          <w:noProof/>
        </w:rPr>
        <w:lastRenderedPageBreak/>
        <w:drawing>
          <wp:inline distT="0" distB="0" distL="0" distR="0" wp14:anchorId="33C98D08" wp14:editId="6BD9A6C6">
            <wp:extent cx="5971540" cy="1843405"/>
            <wp:effectExtent l="0" t="0" r="0" b="4445"/>
            <wp:docPr id="11626225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62258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815B6" w14:textId="77777777" w:rsidR="00293F8B" w:rsidRDefault="00293F8B" w:rsidP="00293F8B">
      <w:pPr>
        <w:pStyle w:val="Descripcin"/>
      </w:pPr>
      <w:bookmarkStart w:id="206" w:name="_Toc140772315"/>
      <w:r>
        <w:t xml:space="preserve">Imagen </w:t>
      </w:r>
      <w:fldSimple w:instr=" SEQ Imagen \* ARABIC ">
        <w:r w:rsidR="00870AC5">
          <w:rPr>
            <w:noProof/>
          </w:rPr>
          <w:t>53</w:t>
        </w:r>
      </w:fldSimple>
      <w:r>
        <w:t xml:space="preserve"> Comprobante Sellado</w:t>
      </w:r>
      <w:bookmarkEnd w:id="206"/>
    </w:p>
    <w:p w14:paraId="0BD5BF50" w14:textId="77777777" w:rsidR="00293F8B" w:rsidRDefault="00293F8B" w:rsidP="00293F8B"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6EAFC3E0" wp14:editId="67FA6CC5">
                <wp:extent cx="5971540" cy="497433"/>
                <wp:effectExtent l="0" t="0" r="10160" b="17145"/>
                <wp:docPr id="455" name="Rectángulo redondeado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540" cy="497433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0AB735" w14:textId="77777777" w:rsidR="007F22A2" w:rsidRPr="007E28A1" w:rsidRDefault="007F22A2" w:rsidP="00293F8B">
                            <w:pPr>
                              <w:pStyle w:val="Textoindependiente"/>
                              <w:jc w:val="center"/>
                              <w:rPr>
                                <w:szCs w:val="22"/>
                              </w:rPr>
                            </w:pPr>
                            <w:r w:rsidRPr="00D47FC7">
                              <w:rPr>
                                <w:szCs w:val="22"/>
                              </w:rPr>
                              <w:t>Para utilizar este método antes debió invocar al método</w:t>
                            </w:r>
                            <w:r w:rsidRPr="00C76A87">
                              <w:rPr>
                                <w:rFonts w:ascii="Consolas" w:hAnsi="Consolas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76A87">
                              <w:rPr>
                                <w:rFonts w:ascii="Consolas" w:hAnsi="Consolas"/>
                                <w:szCs w:val="22"/>
                              </w:rPr>
                              <w:t>setIdentificacionSifei</w:t>
                            </w:r>
                            <w:proofErr w:type="spellEnd"/>
                            <w:r w:rsidRPr="00C76A87">
                              <w:rPr>
                                <w:rFonts w:ascii="Consolas" w:hAnsi="Consolas"/>
                                <w:szCs w:val="22"/>
                              </w:rPr>
                              <w:t>(</w:t>
                            </w:r>
                            <w:proofErr w:type="gramEnd"/>
                            <w:r w:rsidRPr="00C76A87">
                              <w:rPr>
                                <w:rFonts w:ascii="Consolas" w:hAnsi="Consolas"/>
                                <w:szCs w:val="22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EAFC3E0" id="Rectángulo redondeado 455" o:spid="_x0000_s1048" style="width:470.2pt;height:3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" fillcolor="#ed7d31 [3205]" strokecolor="white [3201]" strokeweight="1.5pt">
                <v:stroke joinstyle="miter"/>
                <v:textbox>
                  <w:txbxContent>
                    <w:p w14:paraId="760AB735" w14:textId="77777777" w:rsidR="007F22A2" w:rsidRPr="007E28A1" w:rsidRDefault="007F22A2" w:rsidP="00293F8B">
                      <w:pPr>
                        <w:pStyle w:val="Textoindependiente"/>
                        <w:jc w:val="center"/>
                        <w:rPr>
                          <w:szCs w:val="22"/>
                        </w:rPr>
                      </w:pPr>
                      <w:r w:rsidRPr="00D47FC7">
                        <w:rPr>
                          <w:szCs w:val="22"/>
                        </w:rPr>
                        <w:t>Para utilizar este método antes debió invocar al método</w:t>
                      </w:r>
                      <w:r w:rsidRPr="00C76A87">
                        <w:rPr>
                          <w:rFonts w:ascii="Consolas" w:hAnsi="Consolas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C76A87">
                        <w:rPr>
                          <w:rFonts w:ascii="Consolas" w:hAnsi="Consolas"/>
                          <w:szCs w:val="22"/>
                        </w:rPr>
                        <w:t>setIdentificacionSifei</w:t>
                      </w:r>
                      <w:proofErr w:type="spellEnd"/>
                      <w:r w:rsidRPr="00C76A87">
                        <w:rPr>
                          <w:rFonts w:ascii="Consolas" w:hAnsi="Consolas"/>
                          <w:szCs w:val="22"/>
                        </w:rPr>
                        <w:t>(</w:t>
                      </w:r>
                      <w:proofErr w:type="gramEnd"/>
                      <w:r w:rsidRPr="00C76A87">
                        <w:rPr>
                          <w:rFonts w:ascii="Consolas" w:hAnsi="Consolas"/>
                          <w:szCs w:val="22"/>
                        </w:rPr>
                        <w:t>).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2190B86" w14:textId="77777777" w:rsidR="00293F8B" w:rsidRDefault="00293F8B" w:rsidP="00293F8B"/>
    <w:p w14:paraId="35DBD4A5" w14:textId="734AF261" w:rsidR="00293F8B" w:rsidRDefault="00B100F9" w:rsidP="00B100F9">
      <w:pPr>
        <w:pStyle w:val="Ttulo2"/>
      </w:pPr>
      <w:bookmarkStart w:id="207" w:name="_Toc140772135"/>
      <w:r>
        <w:t>Timbrar el Comprobante de Retenciones e Información de Pagos</w:t>
      </w:r>
      <w:bookmarkEnd w:id="207"/>
    </w:p>
    <w:p w14:paraId="3B2D37DE" w14:textId="436694C5" w:rsidR="00B100F9" w:rsidRPr="00A53059" w:rsidRDefault="00B100F9" w:rsidP="00B100F9">
      <w:pPr>
        <w:pStyle w:val="Textoindependiente"/>
        <w:rPr>
          <w:lang w:val="es-ES"/>
        </w:rPr>
      </w:pPr>
      <w:r w:rsidRPr="00AC5AF0">
        <w:t xml:space="preserve">Es posible </w:t>
      </w:r>
      <w:r>
        <w:t xml:space="preserve">timbrar </w:t>
      </w:r>
      <w:r w:rsidRPr="00AC5AF0">
        <w:t xml:space="preserve">un </w:t>
      </w:r>
      <w:r>
        <w:t>Comprobante de Retenciones e Información de Pagos</w:t>
      </w:r>
      <w:r w:rsidRPr="00AC5AF0">
        <w:t xml:space="preserve"> a través del método</w:t>
      </w:r>
      <w:r>
        <w:t xml:space="preserve"> </w:t>
      </w:r>
      <w:proofErr w:type="spellStart"/>
      <w:proofErr w:type="gramStart"/>
      <w:r w:rsidRPr="00B100F9">
        <w:rPr>
          <w:rFonts w:ascii="Consolas" w:hAnsi="Consolas"/>
          <w:lang w:val="es-ES"/>
        </w:rPr>
        <w:t>timbraRetencion</w:t>
      </w:r>
      <w:proofErr w:type="spellEnd"/>
      <w:r w:rsidRPr="0067082B">
        <w:rPr>
          <w:rFonts w:ascii="Consolas" w:hAnsi="Consolas"/>
          <w:lang w:val="es-ES"/>
        </w:rPr>
        <w:t>(</w:t>
      </w:r>
      <w:proofErr w:type="gramEnd"/>
      <w:r w:rsidRPr="0067082B">
        <w:rPr>
          <w:rFonts w:ascii="Consolas" w:hAnsi="Consolas"/>
          <w:lang w:val="es-ES"/>
        </w:rPr>
        <w:t>)</w:t>
      </w:r>
      <w:r>
        <w:rPr>
          <w:i/>
          <w:lang w:val="es-ES"/>
        </w:rPr>
        <w:t xml:space="preserve"> </w:t>
      </w:r>
      <w:r w:rsidRPr="00B305CD">
        <w:rPr>
          <w:lang w:val="es-ES"/>
        </w:rPr>
        <w:t>el cual retorna un objeto tipo</w:t>
      </w:r>
      <w:r>
        <w:rPr>
          <w:i/>
          <w:lang w:val="es-ES"/>
        </w:rPr>
        <w:t xml:space="preserve"> </w:t>
      </w:r>
      <w:hyperlink w:anchor="_Clase_ReturnTimbre" w:history="1">
        <w:proofErr w:type="spellStart"/>
        <w:r w:rsidRPr="00B305CD">
          <w:rPr>
            <w:rStyle w:val="Hipervnculo"/>
            <w:rFonts w:ascii="Consolas" w:hAnsi="Consolas" w:cs="Consolas"/>
            <w:szCs w:val="19"/>
            <w:lang w:val="es-ES"/>
          </w:rPr>
          <w:t>ReturnTimbre</w:t>
        </w:r>
        <w:proofErr w:type="spellEnd"/>
      </w:hyperlink>
      <w:r w:rsidRPr="00A53059">
        <w:rPr>
          <w:lang w:val="es-ES"/>
        </w:rPr>
        <w:t>,</w:t>
      </w:r>
      <w:r>
        <w:rPr>
          <w:color w:val="2B91AF"/>
          <w:lang w:val="es-ES"/>
        </w:rPr>
        <w:t xml:space="preserve"> </w:t>
      </w:r>
      <w:r w:rsidRPr="00431533">
        <w:rPr>
          <w:lang w:val="es-ES"/>
        </w:rPr>
        <w:t xml:space="preserve">mismo </w:t>
      </w:r>
      <w:r w:rsidRPr="00A53059">
        <w:rPr>
          <w:lang w:val="es-ES"/>
        </w:rPr>
        <w:t>que sirve</w:t>
      </w:r>
      <w:r w:rsidRPr="00A53059">
        <w:rPr>
          <w:i/>
          <w:lang w:val="es-ES"/>
        </w:rPr>
        <w:t xml:space="preserve"> </w:t>
      </w:r>
      <w:r>
        <w:rPr>
          <w:lang w:val="es-ES"/>
        </w:rPr>
        <w:t>para saber si el comprobante fue timbrado y recuperarlo, tal y como se ve en el siguiente ejemplo:</w:t>
      </w:r>
    </w:p>
    <w:tbl>
      <w:tblPr>
        <w:tblStyle w:val="Tablaconcuadrcula"/>
        <w:tblW w:w="9351" w:type="dxa"/>
        <w:shd w:val="clear" w:color="auto" w:fill="F2F2F2" w:themeFill="background1" w:themeFillShade="F2"/>
        <w:tblLayout w:type="fixed"/>
        <w:tblLook w:val="0400" w:firstRow="0" w:lastRow="0" w:firstColumn="0" w:lastColumn="0" w:noHBand="0" w:noVBand="1"/>
      </w:tblPr>
      <w:tblGrid>
        <w:gridCol w:w="457"/>
        <w:gridCol w:w="8894"/>
      </w:tblGrid>
      <w:tr w:rsidR="00B100F9" w:rsidRPr="004D4CB6" w14:paraId="53FDF22F" w14:textId="77777777" w:rsidTr="0068716C">
        <w:trPr>
          <w:trHeight w:val="2400"/>
        </w:trPr>
        <w:tc>
          <w:tcPr>
            <w:tcW w:w="457" w:type="dxa"/>
            <w:shd w:val="clear" w:color="auto" w:fill="F2F2F2" w:themeFill="background1" w:themeFillShade="F2"/>
          </w:tcPr>
          <w:p w14:paraId="50C50209" w14:textId="77777777" w:rsidR="00B100F9" w:rsidRPr="004D4CB6" w:rsidRDefault="00B100F9" w:rsidP="0068716C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01</w:t>
            </w:r>
          </w:p>
          <w:p w14:paraId="30EBEA90" w14:textId="77777777" w:rsidR="00B100F9" w:rsidRPr="004D4CB6" w:rsidRDefault="00B100F9" w:rsidP="0068716C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02</w:t>
            </w:r>
          </w:p>
          <w:p w14:paraId="6592613D" w14:textId="77777777" w:rsidR="00B100F9" w:rsidRPr="004D4CB6" w:rsidRDefault="00B100F9" w:rsidP="0068716C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03</w:t>
            </w:r>
          </w:p>
          <w:p w14:paraId="3BA95394" w14:textId="77777777" w:rsidR="00B100F9" w:rsidRPr="004D4CB6" w:rsidRDefault="00B100F9" w:rsidP="0068716C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04</w:t>
            </w:r>
          </w:p>
          <w:p w14:paraId="69F81640" w14:textId="77777777" w:rsidR="00B100F9" w:rsidRPr="004D4CB6" w:rsidRDefault="00B100F9" w:rsidP="0068716C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05</w:t>
            </w:r>
          </w:p>
          <w:p w14:paraId="6D7A8C02" w14:textId="77777777" w:rsidR="00B100F9" w:rsidRPr="004D4CB6" w:rsidRDefault="00B100F9" w:rsidP="0068716C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06</w:t>
            </w:r>
          </w:p>
          <w:p w14:paraId="115A251C" w14:textId="77777777" w:rsidR="00B100F9" w:rsidRPr="004D4CB6" w:rsidRDefault="00B100F9" w:rsidP="0068716C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07</w:t>
            </w:r>
          </w:p>
          <w:p w14:paraId="4A4E6ABA" w14:textId="77777777" w:rsidR="00B100F9" w:rsidRPr="004D4CB6" w:rsidRDefault="00B100F9" w:rsidP="0068716C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08</w:t>
            </w:r>
          </w:p>
          <w:p w14:paraId="3D614D51" w14:textId="77777777" w:rsidR="00B100F9" w:rsidRPr="004D4CB6" w:rsidRDefault="00B100F9" w:rsidP="0068716C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09</w:t>
            </w:r>
          </w:p>
          <w:p w14:paraId="58DFFDE8" w14:textId="77777777" w:rsidR="00B100F9" w:rsidRPr="004D4CB6" w:rsidRDefault="00B100F9" w:rsidP="0068716C">
            <w:pPr>
              <w:pStyle w:val="Numeros"/>
              <w:rPr>
                <w:sz w:val="18"/>
              </w:rPr>
            </w:pPr>
            <w:r w:rsidRPr="004D4CB6">
              <w:rPr>
                <w:sz w:val="18"/>
              </w:rPr>
              <w:t>10</w:t>
            </w:r>
          </w:p>
          <w:p w14:paraId="241C9330" w14:textId="77777777" w:rsidR="00B100F9" w:rsidRPr="004D4CB6" w:rsidRDefault="00B100F9" w:rsidP="0068716C">
            <w:pPr>
              <w:pStyle w:val="Numeros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8894" w:type="dxa"/>
            <w:shd w:val="clear" w:color="auto" w:fill="F2F2F2" w:themeFill="background1" w:themeFillShade="F2"/>
          </w:tcPr>
          <w:p w14:paraId="77474D1C" w14:textId="77777777" w:rsidR="00B100F9" w:rsidRPr="004D4CB6" w:rsidRDefault="00B100F9" w:rsidP="0068716C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//timbramos el comprobante</w:t>
            </w:r>
          </w:p>
          <w:p w14:paraId="595A3305" w14:textId="77777777" w:rsidR="00B100F9" w:rsidRDefault="00B100F9" w:rsidP="0068716C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proofErr w:type="spellStart"/>
            <w:r w:rsidRPr="004D4CB6">
              <w:rPr>
                <w:rFonts w:ascii="Consolas" w:hAnsi="Consolas" w:cs="Consolas"/>
                <w:color w:val="2B91AF"/>
                <w:sz w:val="18"/>
                <w:szCs w:val="19"/>
                <w:lang w:val="es-ES"/>
              </w:rPr>
              <w:t>ReturnTimbre</w:t>
            </w:r>
            <w:proofErr w:type="spellEnd"/>
            <w:r w:rsidRPr="004D4CB6">
              <w:rPr>
                <w:rFonts w:ascii="Consolas" w:hAnsi="Consolas" w:cs="Consolas"/>
                <w:color w:val="2B91AF"/>
                <w:sz w:val="18"/>
                <w:szCs w:val="19"/>
                <w:lang w:val="es-ES"/>
              </w:rPr>
              <w:t xml:space="preserve"> </w:t>
            </w:r>
            <w:proofErr w:type="spellStart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rtnTimbre</w:t>
            </w:r>
            <w:proofErr w:type="spell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= </w:t>
            </w:r>
            <w:proofErr w:type="spellStart"/>
            <w:proofErr w:type="gramStart"/>
            <w:r w:rsidRPr="00B100F9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ret.timbraRetencion</w:t>
            </w:r>
            <w:proofErr w:type="spellEnd"/>
            <w:proofErr w:type="gramEnd"/>
            <w:r w:rsidRPr="00B100F9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(</w:t>
            </w:r>
            <w:proofErr w:type="spellStart"/>
            <w:r w:rsidRPr="00B100F9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this.serieSifei</w:t>
            </w:r>
            <w:proofErr w:type="spellEnd"/>
            <w:r w:rsidRPr="00B100F9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</w:t>
            </w:r>
          </w:p>
          <w:p w14:paraId="431FBDDB" w14:textId="77777777" w:rsidR="00B100F9" w:rsidRDefault="00B100F9" w:rsidP="00B100F9">
            <w:pPr>
              <w:autoSpaceDE w:val="0"/>
              <w:autoSpaceDN w:val="0"/>
              <w:adjustRightInd w:val="0"/>
              <w:ind w:left="4956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proofErr w:type="spellStart"/>
            <w:proofErr w:type="gramStart"/>
            <w:r w:rsidRPr="00B100F9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this.idEquipo</w:t>
            </w:r>
            <w:proofErr w:type="spellEnd"/>
            <w:proofErr w:type="gramEnd"/>
            <w:r w:rsidRPr="00B100F9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, </w:t>
            </w:r>
          </w:p>
          <w:p w14:paraId="1C894A29" w14:textId="33C34902" w:rsidR="00B100F9" w:rsidRPr="004D4CB6" w:rsidRDefault="00B100F9" w:rsidP="00B100F9">
            <w:pPr>
              <w:autoSpaceDE w:val="0"/>
              <w:autoSpaceDN w:val="0"/>
              <w:adjustRightInd w:val="0"/>
              <w:ind w:left="4956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B100F9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result.XML);</w:t>
            </w:r>
          </w:p>
          <w:p w14:paraId="59EEB86C" w14:textId="77777777" w:rsidR="00B100F9" w:rsidRPr="004D4CB6" w:rsidRDefault="00B100F9" w:rsidP="0068716C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//verificamos que haya sido timbrado:</w:t>
            </w:r>
          </w:p>
          <w:p w14:paraId="3625E38C" w14:textId="77777777" w:rsidR="00B100F9" w:rsidRPr="004D4CB6" w:rsidRDefault="00B100F9" w:rsidP="0068716C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</w:t>
            </w:r>
            <w:proofErr w:type="spellStart"/>
            <w:r w:rsidRPr="004D4CB6">
              <w:rPr>
                <w:rFonts w:ascii="Consolas" w:hAnsi="Consolas" w:cs="Consolas"/>
                <w:color w:val="0000FF"/>
                <w:sz w:val="18"/>
                <w:szCs w:val="19"/>
                <w:lang w:val="es-ES"/>
              </w:rPr>
              <w:t>if</w:t>
            </w:r>
            <w:proofErr w:type="spell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(</w:t>
            </w:r>
            <w:proofErr w:type="spellStart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rtnTimbre.IsTimbrado</w:t>
            </w:r>
            <w:proofErr w:type="spell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) {</w:t>
            </w:r>
          </w:p>
          <w:p w14:paraId="6697434E" w14:textId="2BCC3F95" w:rsidR="00B100F9" w:rsidRPr="004D4CB6" w:rsidRDefault="00B100F9" w:rsidP="0068716C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</w:t>
            </w:r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//escribimos el </w:t>
            </w:r>
            <w:proofErr w:type="spellStart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>cfdi</w:t>
            </w:r>
            <w:proofErr w:type="spellEnd"/>
            <w:r w:rsidRPr="004D4CB6">
              <w:rPr>
                <w:rFonts w:ascii="Consolas" w:hAnsi="Consolas" w:cs="Consolas"/>
                <w:color w:val="008000"/>
                <w:sz w:val="18"/>
                <w:szCs w:val="19"/>
                <w:lang w:val="es-ES"/>
              </w:rPr>
              <w:t xml:space="preserve"> timbrado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                        </w:t>
            </w:r>
            <w:proofErr w:type="gramStart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rtnTimbre.Xml.Save</w:t>
            </w:r>
            <w:proofErr w:type="gramEnd"/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(</w:t>
            </w:r>
            <w:r w:rsidRPr="004D4CB6">
              <w:rPr>
                <w:rFonts w:ascii="Consolas" w:hAnsi="Consolas" w:cs="Consolas"/>
                <w:color w:val="800000"/>
                <w:sz w:val="18"/>
                <w:szCs w:val="19"/>
                <w:lang w:val="es-ES"/>
              </w:rPr>
              <w:t>@"</w:t>
            </w:r>
            <w:r>
              <w:rPr>
                <w:rFonts w:ascii="Consolas" w:hAnsi="Consolas" w:cs="Consolas"/>
                <w:color w:val="800000"/>
                <w:sz w:val="18"/>
                <w:szCs w:val="19"/>
                <w:lang w:val="es-ES"/>
              </w:rPr>
              <w:t>C:\Workspace\SifeiSignature\ret</w:t>
            </w:r>
            <w:r w:rsidRPr="004D4CB6">
              <w:rPr>
                <w:rFonts w:ascii="Consolas" w:hAnsi="Consolas" w:cs="Consolas"/>
                <w:color w:val="800000"/>
                <w:sz w:val="18"/>
                <w:szCs w:val="19"/>
                <w:lang w:val="es-ES"/>
              </w:rPr>
              <w:t>_timbrado.xml"</w:t>
            </w:r>
            <w:r w:rsidRPr="004D4CB6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);</w:t>
            </w:r>
          </w:p>
        </w:tc>
      </w:tr>
    </w:tbl>
    <w:p w14:paraId="5040CFA9" w14:textId="77777777" w:rsidR="00B100F9" w:rsidRDefault="00B100F9" w:rsidP="00B100F9">
      <w:pPr>
        <w:pStyle w:val="Textoindependiente"/>
      </w:pP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3D05CB94" wp14:editId="225FB872">
                <wp:extent cx="5971540" cy="1075334"/>
                <wp:effectExtent l="0" t="0" r="10160" b="10795"/>
                <wp:docPr id="464" name="Rectángulo redondeado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1540" cy="1075334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E5AB14" w14:textId="77777777" w:rsidR="007F22A2" w:rsidRPr="007E28A1" w:rsidRDefault="007F22A2" w:rsidP="00B100F9">
                            <w:pPr>
                              <w:pStyle w:val="Textoindependiente"/>
                              <w:rPr>
                                <w:szCs w:val="22"/>
                              </w:rPr>
                            </w:pPr>
                            <w:r w:rsidRPr="00D47FC7">
                              <w:rPr>
                                <w:szCs w:val="22"/>
                              </w:rPr>
                              <w:t>Para utilizar este método antes debió invocar al método</w:t>
                            </w:r>
                            <w:r w:rsidRPr="00C76A87">
                              <w:rPr>
                                <w:rFonts w:ascii="Consolas" w:hAnsi="Consolas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76A87">
                              <w:rPr>
                                <w:rFonts w:ascii="Consolas" w:hAnsi="Consolas"/>
                                <w:szCs w:val="22"/>
                              </w:rPr>
                              <w:t>setIdentificacionSifei</w:t>
                            </w:r>
                            <w:proofErr w:type="spellEnd"/>
                            <w:r w:rsidRPr="00C76A87">
                              <w:rPr>
                                <w:rFonts w:ascii="Consolas" w:hAnsi="Consolas"/>
                                <w:szCs w:val="22"/>
                              </w:rPr>
                              <w:t>(</w:t>
                            </w:r>
                            <w:proofErr w:type="gramEnd"/>
                            <w:r w:rsidRPr="00C76A87">
                              <w:rPr>
                                <w:rFonts w:ascii="Consolas" w:hAnsi="Consolas"/>
                                <w:szCs w:val="22"/>
                              </w:rPr>
                              <w:t>).</w:t>
                            </w:r>
                            <w:r w:rsidRPr="00D47FC7">
                              <w:rPr>
                                <w:szCs w:val="22"/>
                              </w:rPr>
                              <w:t>Es importante mencionar que este método ya no solicita el usuario y contraseña de timbrado, ni el ambiente en  el que efectuará el timbrado (Pruebas o Producción), ya que estos son tomados de los valores que se le asignaron al invocar el método</w:t>
                            </w:r>
                            <w:r w:rsidRPr="009C3746">
                              <w:rPr>
                                <w:rFonts w:ascii="Consolas" w:hAnsi="Consolas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C3746">
                              <w:rPr>
                                <w:rFonts w:ascii="Consolas" w:hAnsi="Consolas"/>
                                <w:szCs w:val="22"/>
                              </w:rPr>
                              <w:t>setIdentificacionSifei</w:t>
                            </w:r>
                            <w:proofErr w:type="spellEnd"/>
                            <w:r w:rsidRPr="009C3746">
                              <w:rPr>
                                <w:rFonts w:ascii="Consolas" w:hAnsi="Consolas"/>
                                <w:szCs w:val="22"/>
                              </w:rPr>
                              <w:t>().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D05CB94" id="Rectángulo redondeado 464" o:spid="_x0000_s1049" style="width:470.2pt;height:8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" fillcolor="#ed7d31 [3205]" strokecolor="white [3201]" strokeweight="1.5pt">
                <v:stroke joinstyle="miter"/>
                <v:textbox>
                  <w:txbxContent>
                    <w:p w14:paraId="66E5AB14" w14:textId="77777777" w:rsidR="007F22A2" w:rsidRPr="007E28A1" w:rsidRDefault="007F22A2" w:rsidP="00B100F9">
                      <w:pPr>
                        <w:pStyle w:val="Textoindependiente"/>
                        <w:rPr>
                          <w:szCs w:val="22"/>
                        </w:rPr>
                      </w:pPr>
                      <w:r w:rsidRPr="00D47FC7">
                        <w:rPr>
                          <w:szCs w:val="22"/>
                        </w:rPr>
                        <w:t>Para utilizar este método antes debió invocar al método</w:t>
                      </w:r>
                      <w:r w:rsidRPr="00C76A87">
                        <w:rPr>
                          <w:rFonts w:ascii="Consolas" w:hAnsi="Consolas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C76A87">
                        <w:rPr>
                          <w:rFonts w:ascii="Consolas" w:hAnsi="Consolas"/>
                          <w:szCs w:val="22"/>
                        </w:rPr>
                        <w:t>setIdentificacionSifei</w:t>
                      </w:r>
                      <w:proofErr w:type="spellEnd"/>
                      <w:r w:rsidRPr="00C76A87">
                        <w:rPr>
                          <w:rFonts w:ascii="Consolas" w:hAnsi="Consolas"/>
                          <w:szCs w:val="22"/>
                        </w:rPr>
                        <w:t>(</w:t>
                      </w:r>
                      <w:proofErr w:type="gramEnd"/>
                      <w:r w:rsidRPr="00C76A87">
                        <w:rPr>
                          <w:rFonts w:ascii="Consolas" w:hAnsi="Consolas"/>
                          <w:szCs w:val="22"/>
                        </w:rPr>
                        <w:t>).</w:t>
                      </w:r>
                      <w:r w:rsidRPr="00D47FC7">
                        <w:rPr>
                          <w:szCs w:val="22"/>
                        </w:rPr>
                        <w:t>Es importante mencionar que este método ya no solicita el usuario y contraseña de timbrado, ni el ambiente en  el que efectuará el timbrado (Pruebas o Producción), ya que estos son tomados de los valores que se le asignaron al invocar el método</w:t>
                      </w:r>
                      <w:r w:rsidRPr="009C3746">
                        <w:rPr>
                          <w:rFonts w:ascii="Consolas" w:hAnsi="Consolas"/>
                          <w:szCs w:val="22"/>
                        </w:rPr>
                        <w:t xml:space="preserve"> </w:t>
                      </w:r>
                      <w:proofErr w:type="spellStart"/>
                      <w:r w:rsidRPr="009C3746">
                        <w:rPr>
                          <w:rFonts w:ascii="Consolas" w:hAnsi="Consolas"/>
                          <w:szCs w:val="22"/>
                        </w:rPr>
                        <w:t>setIdentificacionSifei</w:t>
                      </w:r>
                      <w:proofErr w:type="spellEnd"/>
                      <w:r w:rsidRPr="009C3746">
                        <w:rPr>
                          <w:rFonts w:ascii="Consolas" w:hAnsi="Consolas"/>
                          <w:szCs w:val="22"/>
                        </w:rPr>
                        <w:t>().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16B7762" w14:textId="04415708" w:rsidR="00B100F9" w:rsidRDefault="00B100F9" w:rsidP="00B100F9">
      <w:pPr>
        <w:pStyle w:val="Textoindependiente"/>
      </w:pPr>
      <w:r>
        <w:t xml:space="preserve">Al guardar el Comprobante de Retenciones contendrá el nodo </w:t>
      </w:r>
      <w:proofErr w:type="spellStart"/>
      <w:r w:rsidRPr="00EF6C21">
        <w:rPr>
          <w:rFonts w:ascii="Consolas" w:hAnsi="Consolas"/>
        </w:rPr>
        <w:t>TimbreFiscalDigital</w:t>
      </w:r>
      <w:proofErr w:type="spellEnd"/>
      <w:r>
        <w:t xml:space="preserve"> (líneas 12 a 19):</w:t>
      </w:r>
    </w:p>
    <w:p w14:paraId="72CFE781" w14:textId="4A70E331" w:rsidR="00B100F9" w:rsidRDefault="00BB0951" w:rsidP="00B100F9">
      <w:pPr>
        <w:keepNext/>
      </w:pPr>
      <w:r>
        <w:rPr>
          <w:noProof/>
        </w:rPr>
        <w:drawing>
          <wp:inline distT="0" distB="0" distL="0" distR="0" wp14:anchorId="67C8A531" wp14:editId="5C2ED129">
            <wp:extent cx="5971540" cy="1245870"/>
            <wp:effectExtent l="0" t="0" r="0" b="0"/>
            <wp:docPr id="8475530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55302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13833" w14:textId="77777777" w:rsidR="00B100F9" w:rsidRPr="00AC5AF0" w:rsidRDefault="00B100F9" w:rsidP="00B100F9">
      <w:pPr>
        <w:pStyle w:val="Descripcin"/>
      </w:pPr>
      <w:bookmarkStart w:id="208" w:name="_Toc140772316"/>
      <w:r>
        <w:t xml:space="preserve">Imagen </w:t>
      </w:r>
      <w:fldSimple w:instr=" SEQ Imagen \* ARABIC ">
        <w:r w:rsidR="00870AC5">
          <w:rPr>
            <w:noProof/>
          </w:rPr>
          <w:t>54</w:t>
        </w:r>
      </w:fldSimple>
      <w:r>
        <w:t xml:space="preserve"> Comprobante timbrado</w:t>
      </w:r>
      <w:bookmarkEnd w:id="208"/>
    </w:p>
    <w:p w14:paraId="4FCC9800" w14:textId="7891B3ED" w:rsidR="00B100F9" w:rsidRDefault="00F91B33" w:rsidP="004436CD">
      <w:pPr>
        <w:pStyle w:val="Ttulo1"/>
      </w:pPr>
      <w:bookmarkStart w:id="209" w:name="_Toc140772136"/>
      <w:r>
        <w:lastRenderedPageBreak/>
        <w:t xml:space="preserve">Complementos de </w:t>
      </w:r>
      <w:r w:rsidR="004436CD">
        <w:t xml:space="preserve">Comprobante de </w:t>
      </w:r>
      <w:r>
        <w:t>Retenciones</w:t>
      </w:r>
      <w:r w:rsidR="004436CD">
        <w:t xml:space="preserve"> e Información de Pagos</w:t>
      </w:r>
      <w:bookmarkEnd w:id="209"/>
    </w:p>
    <w:p w14:paraId="33741769" w14:textId="3413DDD1" w:rsidR="00F91B33" w:rsidRDefault="00F91B33" w:rsidP="00F91B33">
      <w:pPr>
        <w:jc w:val="both"/>
      </w:pPr>
      <w:r>
        <w:t xml:space="preserve">Con la misma clase </w:t>
      </w:r>
      <w:proofErr w:type="spellStart"/>
      <w:r w:rsidRPr="006B19FD">
        <w:rPr>
          <w:rFonts w:ascii="Consolas" w:hAnsi="Consolas" w:cs="Consolas"/>
          <w:color w:val="2B91AF"/>
          <w:szCs w:val="19"/>
          <w:lang w:val="es-ES"/>
        </w:rPr>
        <w:t>retencion</w:t>
      </w:r>
      <w:proofErr w:type="spellEnd"/>
      <w:r>
        <w:t xml:space="preserve"> es posible crear complementos del Comprobante de retención e información de pagos.  Actualmente el único complemento disponible es Servicios Plataformas Tecnológicas.</w:t>
      </w:r>
    </w:p>
    <w:p w14:paraId="005E5A23" w14:textId="77777777" w:rsidR="00F91B33" w:rsidRDefault="00F91B33" w:rsidP="00F91B33">
      <w:pPr>
        <w:jc w:val="both"/>
      </w:pPr>
    </w:p>
    <w:p w14:paraId="66E5DABB" w14:textId="77777777" w:rsidR="004436CD" w:rsidRDefault="004436CD" w:rsidP="00F91B33">
      <w:pPr>
        <w:pStyle w:val="Ttulo2"/>
      </w:pPr>
      <w:bookmarkStart w:id="210" w:name="_Toc140772137"/>
      <w:r>
        <w:t>Complemento Servicios Plataformas Tecnológicas</w:t>
      </w:r>
      <w:bookmarkEnd w:id="210"/>
    </w:p>
    <w:p w14:paraId="309BF98A" w14:textId="5B78A5F8" w:rsidR="00F91B33" w:rsidRDefault="00F91B33" w:rsidP="004436CD">
      <w:pPr>
        <w:pStyle w:val="Ttulo3"/>
      </w:pPr>
      <w:bookmarkStart w:id="211" w:name="_Toc140772138"/>
      <w:r>
        <w:t>Definir Complemento Servicios Plataformas Tecnológicas</w:t>
      </w:r>
      <w:bookmarkEnd w:id="211"/>
    </w:p>
    <w:tbl>
      <w:tblPr>
        <w:tblW w:w="9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7"/>
        <w:gridCol w:w="9505"/>
      </w:tblGrid>
      <w:tr w:rsidR="00414F79" w:rsidRPr="002B5700" w14:paraId="179402D9" w14:textId="77777777" w:rsidTr="00414F79">
        <w:trPr>
          <w:trHeight w:val="2678"/>
        </w:trPr>
        <w:tc>
          <w:tcPr>
            <w:tcW w:w="457" w:type="dxa"/>
            <w:shd w:val="clear" w:color="auto" w:fill="F2F2F2"/>
          </w:tcPr>
          <w:p w14:paraId="41958AC4" w14:textId="77777777" w:rsidR="00414F79" w:rsidRPr="002B5700" w:rsidRDefault="00414F79" w:rsidP="0068716C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01</w:t>
            </w:r>
          </w:p>
          <w:p w14:paraId="20F95F77" w14:textId="77777777" w:rsidR="00414F79" w:rsidRPr="002B5700" w:rsidRDefault="00414F79" w:rsidP="0068716C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02</w:t>
            </w:r>
          </w:p>
          <w:p w14:paraId="19D01F0A" w14:textId="77777777" w:rsidR="00414F79" w:rsidRPr="002B5700" w:rsidRDefault="00414F79" w:rsidP="0068716C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03</w:t>
            </w:r>
          </w:p>
          <w:p w14:paraId="60438F0F" w14:textId="77777777" w:rsidR="00414F79" w:rsidRPr="002B5700" w:rsidRDefault="00414F79" w:rsidP="0068716C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04</w:t>
            </w:r>
          </w:p>
          <w:p w14:paraId="1AD416C8" w14:textId="77777777" w:rsidR="00414F79" w:rsidRPr="002B5700" w:rsidRDefault="00414F79" w:rsidP="0068716C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05</w:t>
            </w:r>
          </w:p>
          <w:p w14:paraId="557AB273" w14:textId="77777777" w:rsidR="00414F79" w:rsidRPr="002B5700" w:rsidRDefault="00414F79" w:rsidP="0068716C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06</w:t>
            </w:r>
          </w:p>
          <w:p w14:paraId="5F1CBDAB" w14:textId="77777777" w:rsidR="00414F79" w:rsidRPr="002B5700" w:rsidRDefault="00414F79" w:rsidP="0068716C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07</w:t>
            </w:r>
          </w:p>
          <w:p w14:paraId="6CA5256E" w14:textId="77777777" w:rsidR="00414F79" w:rsidRPr="002B5700" w:rsidRDefault="00414F79" w:rsidP="0068716C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08</w:t>
            </w:r>
          </w:p>
          <w:p w14:paraId="1699E4C6" w14:textId="77777777" w:rsidR="00414F79" w:rsidRPr="002B5700" w:rsidRDefault="00414F79" w:rsidP="0068716C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09</w:t>
            </w:r>
          </w:p>
          <w:p w14:paraId="28EA447E" w14:textId="77777777" w:rsidR="00414F79" w:rsidRPr="002B5700" w:rsidRDefault="00414F79" w:rsidP="0068716C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10</w:t>
            </w:r>
          </w:p>
          <w:p w14:paraId="3E5250F8" w14:textId="77777777" w:rsidR="00414F79" w:rsidRPr="002B5700" w:rsidRDefault="00414F79" w:rsidP="0068716C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11</w:t>
            </w:r>
          </w:p>
          <w:p w14:paraId="12394ADB" w14:textId="4428F68B" w:rsidR="00414F79" w:rsidRPr="002B5700" w:rsidRDefault="00414F79" w:rsidP="0068716C">
            <w:pPr>
              <w:pStyle w:val="Numeros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505" w:type="dxa"/>
            <w:shd w:val="clear" w:color="auto" w:fill="F2F2F2"/>
          </w:tcPr>
          <w:p w14:paraId="53DD170C" w14:textId="77777777" w:rsidR="00BB0951" w:rsidRDefault="00BB0951" w:rsidP="00BB095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 xml:space="preserve">//Complemento servicios plataformas 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tecnologicas</w:t>
            </w:r>
            <w:proofErr w:type="spellEnd"/>
          </w:p>
          <w:p w14:paraId="63CA10A2" w14:textId="0A31B1A1" w:rsidR="00BB0951" w:rsidRDefault="00BB0951" w:rsidP="00BB095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ret.Plat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_Define_ServiciosPlataformasTecnologicas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(</w:t>
            </w:r>
          </w:p>
          <w:p w14:paraId="59ECF88F" w14:textId="77777777" w:rsidR="00BB0951" w:rsidRDefault="00BB0951" w:rsidP="00BB095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"02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pPeriodicidad</w:t>
            </w:r>
            <w:proofErr w:type="spellEnd"/>
          </w:p>
          <w:p w14:paraId="73085A64" w14:textId="77777777" w:rsidR="00BB0951" w:rsidRDefault="00BB0951" w:rsidP="00BB095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1,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pNumServ</w:t>
            </w:r>
            <w:proofErr w:type="spellEnd"/>
          </w:p>
          <w:p w14:paraId="2280A35E" w14:textId="77777777" w:rsidR="00BB0951" w:rsidRDefault="00BB0951" w:rsidP="00BB095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1681.06m,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pMonTotServSIVA</w:t>
            </w:r>
            <w:proofErr w:type="spellEnd"/>
          </w:p>
          <w:p w14:paraId="3C081C80" w14:textId="77777777" w:rsidR="00BB0951" w:rsidRDefault="00BB0951" w:rsidP="00BB095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268.9696m,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pTotalIVATrasladado</w:t>
            </w:r>
            <w:proofErr w:type="spellEnd"/>
          </w:p>
          <w:p w14:paraId="1E3A1BB1" w14:textId="77777777" w:rsidR="00BB0951" w:rsidRDefault="00BB0951" w:rsidP="00BB095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134.48m,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pTotalIVARetenido</w:t>
            </w:r>
            <w:proofErr w:type="spellEnd"/>
          </w:p>
          <w:p w14:paraId="364509D4" w14:textId="77777777" w:rsidR="00BB0951" w:rsidRDefault="00BB0951" w:rsidP="00BB095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16.81m,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pTotalISRRetenido</w:t>
            </w:r>
            <w:proofErr w:type="spellEnd"/>
          </w:p>
          <w:p w14:paraId="1196CA28" w14:textId="77777777" w:rsidR="00BB0951" w:rsidRDefault="00BB0951" w:rsidP="00BB095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134.4896m,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pDifIVAEntregadoPrestServ</w:t>
            </w:r>
            <w:proofErr w:type="spellEnd"/>
          </w:p>
          <w:p w14:paraId="60D62696" w14:textId="77777777" w:rsidR="00BB0951" w:rsidRDefault="00BB0951" w:rsidP="00BB095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14.66m,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pMonTotalporUsoPlataforma</w:t>
            </w:r>
            <w:proofErr w:type="spellEnd"/>
          </w:p>
          <w:p w14:paraId="12934254" w14:textId="77777777" w:rsidR="00BB0951" w:rsidRDefault="00BB0951" w:rsidP="00BB095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null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pMonTotalContribucionGubernamental</w:t>
            </w:r>
            <w:proofErr w:type="spellEnd"/>
          </w:p>
          <w:p w14:paraId="69B6742E" w14:textId="36645154" w:rsidR="00414F79" w:rsidRPr="002B5700" w:rsidRDefault="00BB0951" w:rsidP="00BB0951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);</w:t>
            </w:r>
          </w:p>
        </w:tc>
      </w:tr>
    </w:tbl>
    <w:p w14:paraId="648AC1D4" w14:textId="77777777" w:rsidR="00F91B33" w:rsidRPr="00D47FC7" w:rsidRDefault="00F91B33" w:rsidP="00F91B33">
      <w:pPr>
        <w:jc w:val="both"/>
      </w:pPr>
    </w:p>
    <w:p w14:paraId="56FB5686" w14:textId="57E99586" w:rsidR="00293F8B" w:rsidRDefault="00414F79" w:rsidP="00414F79">
      <w:pPr>
        <w:pStyle w:val="Ttulo3"/>
      </w:pPr>
      <w:bookmarkStart w:id="212" w:name="_Toc140772139"/>
      <w:r>
        <w:t xml:space="preserve">Agregar </w:t>
      </w:r>
      <w:proofErr w:type="spellStart"/>
      <w:r>
        <w:t>DetallesDelServicio</w:t>
      </w:r>
      <w:bookmarkEnd w:id="212"/>
      <w:proofErr w:type="spellEnd"/>
    </w:p>
    <w:tbl>
      <w:tblPr>
        <w:tblW w:w="9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7"/>
        <w:gridCol w:w="9505"/>
      </w:tblGrid>
      <w:tr w:rsidR="00414F79" w:rsidRPr="002B5700" w14:paraId="608E5D33" w14:textId="77777777" w:rsidTr="0068716C">
        <w:trPr>
          <w:trHeight w:val="2678"/>
        </w:trPr>
        <w:tc>
          <w:tcPr>
            <w:tcW w:w="457" w:type="dxa"/>
            <w:shd w:val="clear" w:color="auto" w:fill="F2F2F2"/>
          </w:tcPr>
          <w:p w14:paraId="74B00BAB" w14:textId="44D7A333" w:rsidR="00414F79" w:rsidRPr="002B5700" w:rsidRDefault="00414F79" w:rsidP="0068716C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01</w:t>
            </w:r>
          </w:p>
          <w:p w14:paraId="20BCA1B9" w14:textId="77777777" w:rsidR="00414F79" w:rsidRPr="002B5700" w:rsidRDefault="00414F79" w:rsidP="0068716C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02</w:t>
            </w:r>
          </w:p>
          <w:p w14:paraId="7F9500C2" w14:textId="77777777" w:rsidR="00414F79" w:rsidRPr="002B5700" w:rsidRDefault="00414F79" w:rsidP="0068716C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03</w:t>
            </w:r>
          </w:p>
          <w:p w14:paraId="124B086B" w14:textId="77777777" w:rsidR="00414F79" w:rsidRPr="002B5700" w:rsidRDefault="00414F79" w:rsidP="0068716C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04</w:t>
            </w:r>
          </w:p>
          <w:p w14:paraId="638EA0C0" w14:textId="77777777" w:rsidR="00414F79" w:rsidRPr="002B5700" w:rsidRDefault="00414F79" w:rsidP="0068716C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05</w:t>
            </w:r>
          </w:p>
          <w:p w14:paraId="71B9C235" w14:textId="77777777" w:rsidR="00414F79" w:rsidRPr="002B5700" w:rsidRDefault="00414F79" w:rsidP="0068716C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06</w:t>
            </w:r>
          </w:p>
          <w:p w14:paraId="7E5C70FF" w14:textId="77777777" w:rsidR="00414F79" w:rsidRPr="002B5700" w:rsidRDefault="00414F79" w:rsidP="0068716C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07</w:t>
            </w:r>
          </w:p>
          <w:p w14:paraId="3B67EFAE" w14:textId="77777777" w:rsidR="00414F79" w:rsidRPr="002B5700" w:rsidRDefault="00414F79" w:rsidP="0068716C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08</w:t>
            </w:r>
          </w:p>
          <w:p w14:paraId="1D62C898" w14:textId="77777777" w:rsidR="00414F79" w:rsidRPr="002B5700" w:rsidRDefault="00414F79" w:rsidP="0068716C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09</w:t>
            </w:r>
          </w:p>
          <w:p w14:paraId="71B635A6" w14:textId="77777777" w:rsidR="00414F79" w:rsidRPr="002B5700" w:rsidRDefault="00414F79" w:rsidP="0068716C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10</w:t>
            </w:r>
          </w:p>
          <w:p w14:paraId="7635179D" w14:textId="77777777" w:rsidR="00414F79" w:rsidRPr="002B5700" w:rsidRDefault="00414F79" w:rsidP="0068716C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11</w:t>
            </w:r>
          </w:p>
          <w:p w14:paraId="070CBCDF" w14:textId="77777777" w:rsidR="00414F79" w:rsidRDefault="00414F79" w:rsidP="0068716C">
            <w:pPr>
              <w:pStyle w:val="Numeros"/>
              <w:rPr>
                <w:sz w:val="18"/>
              </w:rPr>
            </w:pPr>
            <w:r>
              <w:rPr>
                <w:sz w:val="18"/>
              </w:rPr>
              <w:t>12</w:t>
            </w:r>
          </w:p>
          <w:p w14:paraId="0EB67A3A" w14:textId="77777777" w:rsidR="00ED0B4E" w:rsidRDefault="00ED0B4E" w:rsidP="0068716C">
            <w:pPr>
              <w:pStyle w:val="Numeros"/>
              <w:rPr>
                <w:sz w:val="18"/>
              </w:rPr>
            </w:pPr>
            <w:r>
              <w:rPr>
                <w:sz w:val="18"/>
              </w:rPr>
              <w:t>13</w:t>
            </w:r>
          </w:p>
          <w:p w14:paraId="69B24F0E" w14:textId="77777777" w:rsidR="00ED0B4E" w:rsidRDefault="00ED0B4E" w:rsidP="0068716C">
            <w:pPr>
              <w:pStyle w:val="Numeros"/>
              <w:rPr>
                <w:sz w:val="18"/>
              </w:rPr>
            </w:pPr>
            <w:r>
              <w:rPr>
                <w:sz w:val="18"/>
              </w:rPr>
              <w:t>14</w:t>
            </w:r>
          </w:p>
          <w:p w14:paraId="3E2A353D" w14:textId="77777777" w:rsidR="00ED0B4E" w:rsidRDefault="00ED0B4E" w:rsidP="0068716C">
            <w:pPr>
              <w:pStyle w:val="Numeros"/>
              <w:rPr>
                <w:sz w:val="18"/>
              </w:rPr>
            </w:pPr>
            <w:r>
              <w:rPr>
                <w:sz w:val="18"/>
              </w:rPr>
              <w:t>15</w:t>
            </w:r>
          </w:p>
          <w:p w14:paraId="38227EC3" w14:textId="77777777" w:rsidR="00ED0B4E" w:rsidRDefault="00ED0B4E" w:rsidP="0068716C">
            <w:pPr>
              <w:pStyle w:val="Numeros"/>
              <w:rPr>
                <w:sz w:val="18"/>
              </w:rPr>
            </w:pPr>
            <w:r>
              <w:rPr>
                <w:sz w:val="18"/>
              </w:rPr>
              <w:t>16</w:t>
            </w:r>
          </w:p>
          <w:p w14:paraId="409306C9" w14:textId="77777777" w:rsidR="00ED0B4E" w:rsidRDefault="00ED0B4E" w:rsidP="0068716C">
            <w:pPr>
              <w:pStyle w:val="Numeros"/>
              <w:rPr>
                <w:sz w:val="18"/>
              </w:rPr>
            </w:pPr>
            <w:r>
              <w:rPr>
                <w:sz w:val="18"/>
              </w:rPr>
              <w:t>17</w:t>
            </w:r>
          </w:p>
          <w:p w14:paraId="1246E54E" w14:textId="77777777" w:rsidR="00ED0B4E" w:rsidRDefault="00ED0B4E" w:rsidP="0068716C">
            <w:pPr>
              <w:pStyle w:val="Numeros"/>
              <w:rPr>
                <w:sz w:val="18"/>
              </w:rPr>
            </w:pPr>
            <w:r>
              <w:rPr>
                <w:sz w:val="18"/>
              </w:rPr>
              <w:t>18</w:t>
            </w:r>
          </w:p>
          <w:p w14:paraId="6DD7DB0B" w14:textId="1F9CA868" w:rsidR="00ED0B4E" w:rsidRPr="002B5700" w:rsidRDefault="00ED0B4E" w:rsidP="0068716C">
            <w:pPr>
              <w:pStyle w:val="Numeros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9505" w:type="dxa"/>
            <w:shd w:val="clear" w:color="auto" w:fill="F2F2F2"/>
          </w:tcPr>
          <w:p w14:paraId="62D88607" w14:textId="77777777" w:rsidR="007A0EAB" w:rsidRDefault="00414F79" w:rsidP="007A0EA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 w:rsidRPr="00414F79">
              <w:rPr>
                <w:rFonts w:ascii="Consolas" w:eastAsia="Courier" w:hAnsi="Consolas" w:cs="Courier"/>
                <w:sz w:val="18"/>
              </w:rPr>
              <w:t>                </w:t>
            </w:r>
            <w:proofErr w:type="spellStart"/>
            <w:proofErr w:type="gramStart"/>
            <w:r w:rsidR="007A0EAB"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ret.Plat</w:t>
            </w:r>
            <w:proofErr w:type="gramEnd"/>
            <w:r w:rsidR="007A0EAB"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_Add_DetallesDelServicio</w:t>
            </w:r>
            <w:proofErr w:type="spellEnd"/>
            <w:r w:rsidR="007A0EAB"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(</w:t>
            </w:r>
          </w:p>
          <w:p w14:paraId="279A9FEC" w14:textId="77777777" w:rsidR="007A0EAB" w:rsidRDefault="007A0EAB" w:rsidP="007A0EA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"02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pFormaPagoServ</w:t>
            </w:r>
            <w:proofErr w:type="spellEnd"/>
          </w:p>
          <w:p w14:paraId="71F5F15B" w14:textId="77777777" w:rsidR="007A0EAB" w:rsidRDefault="007A0EAB" w:rsidP="007A0EA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"05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pTipoDeServ</w:t>
            </w:r>
            <w:proofErr w:type="spellEnd"/>
          </w:p>
          <w:p w14:paraId="03391AFC" w14:textId="77777777" w:rsidR="007A0EAB" w:rsidRDefault="007A0EAB" w:rsidP="007A0EA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pSubTipServ</w:t>
            </w:r>
            <w:proofErr w:type="spellEnd"/>
          </w:p>
          <w:p w14:paraId="40CCF0D1" w14:textId="77777777" w:rsidR="007A0EAB" w:rsidRDefault="007A0EAB" w:rsidP="007A0EA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pRFCTerceroAutorizado</w:t>
            </w:r>
            <w:proofErr w:type="spellEnd"/>
          </w:p>
          <w:p w14:paraId="113F4F68" w14:textId="77777777" w:rsidR="007A0EAB" w:rsidRDefault="007A0EAB" w:rsidP="007A0EA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new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proofErr w:type="gramStart"/>
            <w:r>
              <w:rPr>
                <w:rFonts w:ascii="Consolas" w:hAnsi="Consolas" w:cs="Consolas"/>
                <w:color w:val="2B91AF"/>
                <w:sz w:val="19"/>
                <w:szCs w:val="19"/>
                <w:highlight w:val="white"/>
              </w:rPr>
              <w:t>DateTime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(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2023, 1, 6),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pFechaServ</w:t>
            </w:r>
            <w:proofErr w:type="spellEnd"/>
          </w:p>
          <w:p w14:paraId="44D60C37" w14:textId="77777777" w:rsidR="007A0EAB" w:rsidRDefault="007A0EAB" w:rsidP="007A0EA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1681.06m,  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pPrecioServSinIVA</w:t>
            </w:r>
            <w:proofErr w:type="spellEnd"/>
          </w:p>
          <w:p w14:paraId="629F861A" w14:textId="77777777" w:rsidR="007A0EAB" w:rsidRDefault="007A0EAB" w:rsidP="007A0EA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</w:t>
            </w:r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true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integraImpTrasServ</w:t>
            </w:r>
            <w:proofErr w:type="spellEnd"/>
          </w:p>
          <w:p w14:paraId="1CE87168" w14:textId="77777777" w:rsidR="007A0EAB" w:rsidRDefault="007A0EAB" w:rsidP="007A0EA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1681.06m,  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pImpTras_Base</w:t>
            </w:r>
            <w:proofErr w:type="spellEnd"/>
          </w:p>
          <w:p w14:paraId="1C537415" w14:textId="77777777" w:rsidR="007A0EAB" w:rsidRDefault="007A0EAB" w:rsidP="007A0EA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"02</w:t>
            </w:r>
            <w:proofErr w:type="gramStart"/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pImpTras_Impuesto</w:t>
            </w:r>
            <w:proofErr w:type="spellEnd"/>
          </w:p>
          <w:p w14:paraId="4899002D" w14:textId="77777777" w:rsidR="007A0EAB" w:rsidRDefault="007A0EAB" w:rsidP="007A0EA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</w:t>
            </w:r>
            <w:r>
              <w:rPr>
                <w:rFonts w:ascii="Consolas" w:hAnsi="Consolas" w:cs="Consolas"/>
                <w:color w:val="2B91AF"/>
                <w:sz w:val="19"/>
                <w:szCs w:val="19"/>
                <w:highlight w:val="white"/>
              </w:rPr>
              <w:t>retencion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.</w:t>
            </w:r>
            <w:r>
              <w:rPr>
                <w:rFonts w:ascii="Consolas" w:hAnsi="Consolas" w:cs="Consolas"/>
                <w:color w:val="2B91AF"/>
                <w:sz w:val="19"/>
                <w:szCs w:val="19"/>
                <w:highlight w:val="white"/>
              </w:rPr>
              <w:t>tipoTasaOCuota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.IVA_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16,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pImpTras_TasaCuota</w:t>
            </w:r>
            <w:proofErr w:type="spellEnd"/>
          </w:p>
          <w:p w14:paraId="30A8A12E" w14:textId="77777777" w:rsidR="007A0EAB" w:rsidRDefault="007A0EAB" w:rsidP="007A0EA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268.9696m,  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pImpTras_Importe</w:t>
            </w:r>
            <w:proofErr w:type="spellEnd"/>
          </w:p>
          <w:p w14:paraId="503C2B97" w14:textId="77777777" w:rsidR="007A0EAB" w:rsidRDefault="007A0EAB" w:rsidP="007A0EA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</w:t>
            </w:r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true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integraComServ</w:t>
            </w:r>
            <w:proofErr w:type="spellEnd"/>
          </w:p>
          <w:p w14:paraId="2F611D71" w14:textId="77777777" w:rsidR="007A0EAB" w:rsidRDefault="007A0EAB" w:rsidP="007A0EA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1681.06m,   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pComServ_Base</w:t>
            </w:r>
            <w:proofErr w:type="spellEnd"/>
          </w:p>
          <w:p w14:paraId="3BB34CDF" w14:textId="77777777" w:rsidR="007A0EAB" w:rsidRDefault="007A0EAB" w:rsidP="007A0EA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</w:t>
            </w:r>
            <w:proofErr w:type="spellStart"/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null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pComServ_Porcentaje</w:t>
            </w:r>
            <w:proofErr w:type="spellEnd"/>
          </w:p>
          <w:p w14:paraId="6898D22A" w14:textId="77777777" w:rsidR="007A0EAB" w:rsidRDefault="007A0EAB" w:rsidP="007A0EA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14.66m,       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pComServ_Importe</w:t>
            </w:r>
            <w:proofErr w:type="spellEnd"/>
          </w:p>
          <w:p w14:paraId="49C37637" w14:textId="77777777" w:rsidR="007A0EAB" w:rsidRDefault="007A0EAB" w:rsidP="007A0EA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</w:t>
            </w:r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false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integraContribucionGubernamental</w:t>
            </w:r>
            <w:proofErr w:type="spellEnd"/>
          </w:p>
          <w:p w14:paraId="6A9AF777" w14:textId="77777777" w:rsidR="007A0EAB" w:rsidRDefault="007A0EAB" w:rsidP="007A0EA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</w:t>
            </w:r>
            <w:proofErr w:type="spellStart"/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null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  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pContrGub_ImpContrib</w:t>
            </w:r>
            <w:proofErr w:type="spellEnd"/>
          </w:p>
          <w:p w14:paraId="5614881D" w14:textId="77777777" w:rsidR="007A0EAB" w:rsidRDefault="007A0EAB" w:rsidP="007A0EAB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</w:t>
            </w:r>
            <w:r>
              <w:rPr>
                <w:rFonts w:ascii="Consolas" w:hAnsi="Consolas" w:cs="Consolas"/>
                <w:color w:val="A31515"/>
                <w:sz w:val="19"/>
                <w:szCs w:val="19"/>
                <w:highlight w:val="white"/>
              </w:rPr>
              <w:t>""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</w:t>
            </w:r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//</w:t>
            </w:r>
            <w:proofErr w:type="spellStart"/>
            <w:r>
              <w:rPr>
                <w:rFonts w:ascii="Consolas" w:hAnsi="Consolas" w:cs="Consolas"/>
                <w:color w:val="008000"/>
                <w:sz w:val="19"/>
                <w:szCs w:val="19"/>
                <w:highlight w:val="white"/>
              </w:rPr>
              <w:t>pContrGub_EntidadDondePaga</w:t>
            </w:r>
            <w:proofErr w:type="spellEnd"/>
          </w:p>
          <w:p w14:paraId="794ED6AB" w14:textId="6CB6B259" w:rsidR="00414F79" w:rsidRPr="002B5700" w:rsidRDefault="007A0EAB" w:rsidP="007A0EAB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);</w:t>
            </w:r>
          </w:p>
        </w:tc>
      </w:tr>
    </w:tbl>
    <w:p w14:paraId="0CE8BEBA" w14:textId="6A3B9063" w:rsidR="00414F79" w:rsidRDefault="00ED0B4E" w:rsidP="00ED0B4E">
      <w:pPr>
        <w:pStyle w:val="Ttulo3"/>
      </w:pPr>
      <w:bookmarkStart w:id="213" w:name="_Toc140772140"/>
      <w:r>
        <w:lastRenderedPageBreak/>
        <w:t>Generar Complemento Servicios Plataformas Tecnológicas</w:t>
      </w:r>
      <w:bookmarkEnd w:id="213"/>
    </w:p>
    <w:tbl>
      <w:tblPr>
        <w:tblW w:w="9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7"/>
        <w:gridCol w:w="9505"/>
      </w:tblGrid>
      <w:tr w:rsidR="00ED0B4E" w:rsidRPr="002B5700" w14:paraId="54C1A349" w14:textId="77777777" w:rsidTr="00ED0B4E">
        <w:trPr>
          <w:trHeight w:val="2070"/>
        </w:trPr>
        <w:tc>
          <w:tcPr>
            <w:tcW w:w="457" w:type="dxa"/>
            <w:shd w:val="clear" w:color="auto" w:fill="F2F2F2"/>
          </w:tcPr>
          <w:p w14:paraId="36446EA1" w14:textId="77777777" w:rsidR="00ED0B4E" w:rsidRPr="002B5700" w:rsidRDefault="00ED0B4E" w:rsidP="0068716C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01</w:t>
            </w:r>
          </w:p>
          <w:p w14:paraId="7A54DDAB" w14:textId="77777777" w:rsidR="00ED0B4E" w:rsidRPr="002B5700" w:rsidRDefault="00ED0B4E" w:rsidP="0068716C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02</w:t>
            </w:r>
          </w:p>
          <w:p w14:paraId="24C8D864" w14:textId="77777777" w:rsidR="00ED0B4E" w:rsidRPr="002B5700" w:rsidRDefault="00ED0B4E" w:rsidP="0068716C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03</w:t>
            </w:r>
          </w:p>
          <w:p w14:paraId="48224420" w14:textId="77777777" w:rsidR="00ED0B4E" w:rsidRPr="002B5700" w:rsidRDefault="00ED0B4E" w:rsidP="0068716C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04</w:t>
            </w:r>
          </w:p>
          <w:p w14:paraId="659C6A9F" w14:textId="77777777" w:rsidR="00ED0B4E" w:rsidRPr="002B5700" w:rsidRDefault="00ED0B4E" w:rsidP="0068716C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05</w:t>
            </w:r>
          </w:p>
          <w:p w14:paraId="3CB33E4A" w14:textId="77777777" w:rsidR="00ED0B4E" w:rsidRPr="002B5700" w:rsidRDefault="00ED0B4E" w:rsidP="0068716C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06</w:t>
            </w:r>
          </w:p>
          <w:p w14:paraId="43695F45" w14:textId="77777777" w:rsidR="00ED0B4E" w:rsidRPr="002B5700" w:rsidRDefault="00ED0B4E" w:rsidP="0068716C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07</w:t>
            </w:r>
          </w:p>
          <w:p w14:paraId="3C78B15C" w14:textId="77777777" w:rsidR="00ED0B4E" w:rsidRPr="002B5700" w:rsidRDefault="00ED0B4E" w:rsidP="0068716C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08</w:t>
            </w:r>
          </w:p>
          <w:p w14:paraId="7D38E159" w14:textId="77777777" w:rsidR="00ED0B4E" w:rsidRPr="002B5700" w:rsidRDefault="00ED0B4E" w:rsidP="0068716C">
            <w:pPr>
              <w:pStyle w:val="Numeros"/>
              <w:rPr>
                <w:sz w:val="18"/>
              </w:rPr>
            </w:pPr>
            <w:r w:rsidRPr="002B5700">
              <w:rPr>
                <w:sz w:val="18"/>
              </w:rPr>
              <w:t>09</w:t>
            </w:r>
          </w:p>
          <w:p w14:paraId="714B04C3" w14:textId="1185D6D6" w:rsidR="00ED0B4E" w:rsidRPr="002B5700" w:rsidRDefault="00ED0B4E" w:rsidP="0068716C">
            <w:pPr>
              <w:pStyle w:val="Numeros"/>
              <w:rPr>
                <w:sz w:val="18"/>
              </w:rPr>
            </w:pPr>
          </w:p>
        </w:tc>
        <w:tc>
          <w:tcPr>
            <w:tcW w:w="9505" w:type="dxa"/>
            <w:shd w:val="clear" w:color="auto" w:fill="F2F2F2"/>
          </w:tcPr>
          <w:p w14:paraId="4AC7AD86" w14:textId="77777777" w:rsidR="00ED0B4E" w:rsidRPr="00ED0B4E" w:rsidRDefault="00ED0B4E" w:rsidP="00ED0B4E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 w:rsidRPr="00ED0B4E">
              <w:rPr>
                <w:rFonts w:ascii="Consolas" w:eastAsia="Courier" w:hAnsi="Consolas" w:cs="Courier"/>
                <w:sz w:val="18"/>
              </w:rPr>
              <w:t>                </w:t>
            </w:r>
            <w:proofErr w:type="spellStart"/>
            <w:r w:rsidRPr="00ED0B4E">
              <w:rPr>
                <w:rFonts w:ascii="Consolas" w:hAnsi="Consolas" w:cs="Consolas"/>
                <w:color w:val="2B91AF"/>
                <w:sz w:val="18"/>
                <w:szCs w:val="19"/>
                <w:lang w:val="en-US"/>
              </w:rPr>
              <w:t>ReturnXmlComplemento</w:t>
            </w:r>
            <w:proofErr w:type="spellEnd"/>
            <w:r w:rsidRPr="00ED0B4E">
              <w:rPr>
                <w:rFonts w:ascii="Consolas" w:eastAsia="Courier" w:hAnsi="Consolas" w:cs="Courier"/>
                <w:sz w:val="18"/>
              </w:rPr>
              <w:t> </w:t>
            </w:r>
            <w:proofErr w:type="spellStart"/>
            <w:r w:rsidRPr="00ED0B4E">
              <w:rPr>
                <w:rFonts w:ascii="Consolas" w:eastAsia="Courier" w:hAnsi="Consolas" w:cs="Courier"/>
                <w:sz w:val="18"/>
              </w:rPr>
              <w:t>rtnCompl</w:t>
            </w:r>
            <w:proofErr w:type="spellEnd"/>
            <w:r w:rsidRPr="00ED0B4E">
              <w:rPr>
                <w:rFonts w:ascii="Consolas" w:eastAsia="Courier" w:hAnsi="Consolas" w:cs="Courier"/>
                <w:sz w:val="18"/>
              </w:rPr>
              <w:t> = </w:t>
            </w:r>
            <w:proofErr w:type="spellStart"/>
            <w:proofErr w:type="gramStart"/>
            <w:r w:rsidRPr="00ED0B4E">
              <w:rPr>
                <w:rFonts w:ascii="Consolas" w:eastAsia="Courier" w:hAnsi="Consolas" w:cs="Courier"/>
                <w:sz w:val="18"/>
              </w:rPr>
              <w:t>ret.Plat</w:t>
            </w:r>
            <w:proofErr w:type="gramEnd"/>
            <w:r w:rsidRPr="00ED0B4E">
              <w:rPr>
                <w:rFonts w:ascii="Consolas" w:eastAsia="Courier" w:hAnsi="Consolas" w:cs="Courier"/>
                <w:sz w:val="18"/>
              </w:rPr>
              <w:t>_generaComplemento</w:t>
            </w:r>
            <w:proofErr w:type="spellEnd"/>
            <w:r w:rsidRPr="00ED0B4E">
              <w:rPr>
                <w:rFonts w:ascii="Consolas" w:eastAsia="Courier" w:hAnsi="Consolas" w:cs="Courier"/>
                <w:sz w:val="18"/>
              </w:rPr>
              <w:t>();</w:t>
            </w:r>
          </w:p>
          <w:p w14:paraId="6958DA53" w14:textId="77777777" w:rsidR="00ED0B4E" w:rsidRPr="00ED0B4E" w:rsidRDefault="00ED0B4E" w:rsidP="00ED0B4E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 w:rsidRPr="00ED0B4E">
              <w:rPr>
                <w:rFonts w:ascii="Consolas" w:eastAsia="Courier" w:hAnsi="Consolas" w:cs="Courier"/>
                <w:sz w:val="18"/>
              </w:rPr>
              <w:t>                </w:t>
            </w:r>
            <w:proofErr w:type="spellStart"/>
            <w:r w:rsidRPr="00ED0B4E">
              <w:rPr>
                <w:rFonts w:ascii="Consolas" w:eastAsia="Courier" w:hAnsi="Consolas" w:cs="Courier"/>
                <w:color w:val="0070C0"/>
                <w:sz w:val="18"/>
              </w:rPr>
              <w:t>if</w:t>
            </w:r>
            <w:proofErr w:type="spellEnd"/>
            <w:r w:rsidRPr="00ED0B4E">
              <w:rPr>
                <w:rFonts w:ascii="Consolas" w:eastAsia="Courier" w:hAnsi="Consolas" w:cs="Courier"/>
                <w:color w:val="0070C0"/>
                <w:sz w:val="18"/>
              </w:rPr>
              <w:t> </w:t>
            </w:r>
            <w:proofErr w:type="gramStart"/>
            <w:r w:rsidRPr="00ED0B4E">
              <w:rPr>
                <w:rFonts w:ascii="Consolas" w:eastAsia="Courier" w:hAnsi="Consolas" w:cs="Courier"/>
                <w:sz w:val="18"/>
              </w:rPr>
              <w:t>(!</w:t>
            </w:r>
            <w:proofErr w:type="spellStart"/>
            <w:r w:rsidRPr="00ED0B4E">
              <w:rPr>
                <w:rFonts w:ascii="Consolas" w:eastAsia="Courier" w:hAnsi="Consolas" w:cs="Courier"/>
                <w:sz w:val="18"/>
              </w:rPr>
              <w:t>rtnCompl.IsXmlComplementoCreated</w:t>
            </w:r>
            <w:proofErr w:type="spellEnd"/>
            <w:proofErr w:type="gramEnd"/>
            <w:r w:rsidRPr="00ED0B4E">
              <w:rPr>
                <w:rFonts w:ascii="Consolas" w:eastAsia="Courier" w:hAnsi="Consolas" w:cs="Courier"/>
                <w:sz w:val="18"/>
              </w:rPr>
              <w:t>)</w:t>
            </w:r>
          </w:p>
          <w:p w14:paraId="10BC8A88" w14:textId="77777777" w:rsidR="00ED0B4E" w:rsidRPr="00ED0B4E" w:rsidRDefault="00ED0B4E" w:rsidP="00ED0B4E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 w:rsidRPr="00ED0B4E">
              <w:rPr>
                <w:rFonts w:ascii="Consolas" w:eastAsia="Courier" w:hAnsi="Consolas" w:cs="Courier"/>
                <w:sz w:val="18"/>
              </w:rPr>
              <w:t>                {</w:t>
            </w:r>
          </w:p>
          <w:p w14:paraId="2C1B37DC" w14:textId="77777777" w:rsidR="00ED0B4E" w:rsidRPr="00ED0B4E" w:rsidRDefault="00ED0B4E" w:rsidP="00ED0B4E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 w:rsidRPr="00ED0B4E">
              <w:rPr>
                <w:rFonts w:ascii="Consolas" w:eastAsia="Courier" w:hAnsi="Consolas" w:cs="Courier"/>
                <w:sz w:val="18"/>
              </w:rPr>
              <w:t>                    </w:t>
            </w:r>
            <w:proofErr w:type="spellStart"/>
            <w:r w:rsidRPr="00ED0B4E">
              <w:rPr>
                <w:rFonts w:ascii="Consolas" w:hAnsi="Consolas" w:cs="Consolas"/>
                <w:color w:val="2B91AF"/>
                <w:sz w:val="18"/>
                <w:szCs w:val="19"/>
                <w:lang w:val="en-US"/>
              </w:rPr>
              <w:t>MessageBox</w:t>
            </w:r>
            <w:proofErr w:type="spellEnd"/>
            <w:r w:rsidRPr="00ED0B4E">
              <w:rPr>
                <w:rFonts w:ascii="Consolas" w:eastAsia="Courier" w:hAnsi="Consolas" w:cs="Courier"/>
                <w:sz w:val="18"/>
              </w:rPr>
              <w:t>.Show(</w:t>
            </w:r>
            <w:r w:rsidRPr="00ED0B4E">
              <w:rPr>
                <w:rFonts w:ascii="Consolas" w:hAnsi="Consolas" w:cs="Consolas"/>
                <w:color w:val="A31515"/>
                <w:sz w:val="18"/>
                <w:szCs w:val="19"/>
                <w:lang w:val="en-US"/>
              </w:rPr>
              <w:t>"Error al crear el Xml del Complemento Servicios de Plataformas Tecnológicas 1.0: "</w:t>
            </w:r>
            <w:r w:rsidRPr="00ED0B4E">
              <w:rPr>
                <w:rFonts w:ascii="Consolas" w:eastAsia="Courier" w:hAnsi="Consolas" w:cs="Courier"/>
                <w:sz w:val="18"/>
              </w:rPr>
              <w:t> + </w:t>
            </w:r>
            <w:r w:rsidRPr="00ED0B4E">
              <w:rPr>
                <w:rFonts w:ascii="Consolas" w:hAnsi="Consolas" w:cs="Consolas"/>
                <w:color w:val="2B91AF"/>
                <w:sz w:val="18"/>
                <w:szCs w:val="19"/>
                <w:lang w:val="en-US"/>
              </w:rPr>
              <w:t>Environment</w:t>
            </w:r>
            <w:r w:rsidRPr="00ED0B4E">
              <w:rPr>
                <w:rFonts w:ascii="Consolas" w:eastAsia="Courier" w:hAnsi="Consolas" w:cs="Courier"/>
                <w:sz w:val="18"/>
              </w:rPr>
              <w:t>.</w:t>
            </w:r>
            <w:proofErr w:type="spellStart"/>
            <w:r w:rsidRPr="00ED0B4E">
              <w:rPr>
                <w:rFonts w:ascii="Consolas" w:eastAsia="Courier" w:hAnsi="Consolas" w:cs="Courier"/>
                <w:sz w:val="18"/>
              </w:rPr>
              <w:t>NewLine</w:t>
            </w:r>
            <w:proofErr w:type="spellEnd"/>
            <w:r w:rsidRPr="00ED0B4E">
              <w:rPr>
                <w:rFonts w:ascii="Consolas" w:eastAsia="Courier" w:hAnsi="Consolas" w:cs="Courier"/>
                <w:sz w:val="18"/>
              </w:rPr>
              <w:t> + </w:t>
            </w:r>
            <w:proofErr w:type="spellStart"/>
            <w:r w:rsidRPr="00ED0B4E">
              <w:rPr>
                <w:rFonts w:ascii="Consolas" w:eastAsia="Courier" w:hAnsi="Consolas" w:cs="Courier"/>
                <w:sz w:val="18"/>
              </w:rPr>
              <w:t>rtnCompl.ErrorDetalle</w:t>
            </w:r>
            <w:proofErr w:type="spellEnd"/>
            <w:r w:rsidRPr="00ED0B4E">
              <w:rPr>
                <w:rFonts w:ascii="Consolas" w:eastAsia="Courier" w:hAnsi="Consolas" w:cs="Courier"/>
                <w:sz w:val="18"/>
              </w:rPr>
              <w:t>);</w:t>
            </w:r>
          </w:p>
          <w:p w14:paraId="2B3AAC18" w14:textId="77777777" w:rsidR="00ED0B4E" w:rsidRPr="00ED0B4E" w:rsidRDefault="00ED0B4E" w:rsidP="00ED0B4E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 w:rsidRPr="00ED0B4E">
              <w:rPr>
                <w:rFonts w:ascii="Consolas" w:eastAsia="Courier" w:hAnsi="Consolas" w:cs="Courier"/>
                <w:sz w:val="18"/>
              </w:rPr>
              <w:t>                    </w:t>
            </w:r>
            <w:proofErr w:type="spellStart"/>
            <w:r w:rsidRPr="00ED0B4E">
              <w:rPr>
                <w:rFonts w:ascii="Consolas" w:eastAsia="Courier" w:hAnsi="Consolas" w:cs="Courier"/>
                <w:color w:val="0070C0"/>
                <w:sz w:val="18"/>
              </w:rPr>
              <w:t>return</w:t>
            </w:r>
            <w:proofErr w:type="spellEnd"/>
            <w:r w:rsidRPr="00ED0B4E">
              <w:rPr>
                <w:rFonts w:ascii="Consolas" w:eastAsia="Courier" w:hAnsi="Consolas" w:cs="Courier"/>
                <w:sz w:val="18"/>
              </w:rPr>
              <w:t>;</w:t>
            </w:r>
          </w:p>
          <w:p w14:paraId="04E8DEE7" w14:textId="77777777" w:rsidR="00ED0B4E" w:rsidRPr="00ED0B4E" w:rsidRDefault="00ED0B4E" w:rsidP="00ED0B4E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 w:rsidRPr="00ED0B4E">
              <w:rPr>
                <w:rFonts w:ascii="Consolas" w:eastAsia="Courier" w:hAnsi="Consolas" w:cs="Courier"/>
                <w:sz w:val="18"/>
              </w:rPr>
              <w:t>                }</w:t>
            </w:r>
          </w:p>
          <w:p w14:paraId="74BBF0A6" w14:textId="77777777" w:rsidR="00ED0B4E" w:rsidRPr="00ED0B4E" w:rsidRDefault="00ED0B4E" w:rsidP="00ED0B4E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 w:rsidRPr="00ED0B4E">
              <w:rPr>
                <w:rFonts w:ascii="Consolas" w:eastAsia="Courier" w:hAnsi="Consolas" w:cs="Courier"/>
                <w:sz w:val="18"/>
              </w:rPr>
              <w:t>                </w:t>
            </w:r>
            <w:proofErr w:type="gramStart"/>
            <w:r w:rsidRPr="00ED0B4E">
              <w:rPr>
                <w:rFonts w:ascii="Consolas" w:eastAsia="Courier" w:hAnsi="Consolas" w:cs="Courier"/>
                <w:sz w:val="18"/>
              </w:rPr>
              <w:t>ret.Reten</w:t>
            </w:r>
            <w:proofErr w:type="gramEnd"/>
            <w:r w:rsidRPr="00ED0B4E">
              <w:rPr>
                <w:rFonts w:ascii="Consolas" w:eastAsia="Courier" w:hAnsi="Consolas" w:cs="Courier"/>
                <w:sz w:val="18"/>
              </w:rPr>
              <w:t>_AddComplementoComprobante(rtnCompl.XMLComplemento);</w:t>
            </w:r>
          </w:p>
          <w:p w14:paraId="690BFB00" w14:textId="77777777" w:rsidR="00ED0B4E" w:rsidRPr="00ED0B4E" w:rsidRDefault="00ED0B4E" w:rsidP="00ED0B4E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  <w:r w:rsidRPr="00ED0B4E">
              <w:rPr>
                <w:rFonts w:ascii="Consolas" w:eastAsia="Courier" w:hAnsi="Consolas" w:cs="Courier"/>
                <w:sz w:val="18"/>
              </w:rPr>
              <w:t>                </w:t>
            </w:r>
            <w:proofErr w:type="gramStart"/>
            <w:r w:rsidRPr="00ED0B4E">
              <w:rPr>
                <w:rFonts w:ascii="Consolas" w:eastAsia="Courier" w:hAnsi="Consolas" w:cs="Courier"/>
                <w:sz w:val="18"/>
              </w:rPr>
              <w:t>ret.Reten</w:t>
            </w:r>
            <w:proofErr w:type="gramEnd"/>
            <w:r w:rsidRPr="00ED0B4E">
              <w:rPr>
                <w:rFonts w:ascii="Consolas" w:eastAsia="Courier" w:hAnsi="Consolas" w:cs="Courier"/>
                <w:sz w:val="18"/>
              </w:rPr>
              <w:t>_AddNamespace(ret.getNsPlataformasTecnologicas10());</w:t>
            </w:r>
          </w:p>
          <w:p w14:paraId="2078C8F2" w14:textId="77777777" w:rsidR="00ED0B4E" w:rsidRPr="002B5700" w:rsidRDefault="00ED0B4E" w:rsidP="0068716C">
            <w:pPr>
              <w:autoSpaceDE w:val="0"/>
              <w:autoSpaceDN w:val="0"/>
              <w:adjustRightInd w:val="0"/>
              <w:rPr>
                <w:rFonts w:ascii="Consolas" w:eastAsia="Courier" w:hAnsi="Consolas" w:cs="Courier"/>
                <w:sz w:val="18"/>
              </w:rPr>
            </w:pPr>
          </w:p>
        </w:tc>
      </w:tr>
    </w:tbl>
    <w:p w14:paraId="2A0FDBDD" w14:textId="77777777" w:rsidR="00ED0B4E" w:rsidRDefault="00ED0B4E" w:rsidP="002566C7">
      <w:pPr>
        <w:pStyle w:val="Textoindependiente"/>
      </w:pPr>
    </w:p>
    <w:p w14:paraId="78A50AC8" w14:textId="77777777" w:rsidR="00293F8B" w:rsidRDefault="00293F8B" w:rsidP="002566C7">
      <w:pPr>
        <w:pStyle w:val="Textoindependiente"/>
      </w:pPr>
    </w:p>
    <w:p w14:paraId="7DC0616F" w14:textId="77777777" w:rsidR="00B73793" w:rsidRDefault="00B73793" w:rsidP="00776420">
      <w:pPr>
        <w:pStyle w:val="Textoindependiente"/>
      </w:pPr>
    </w:p>
    <w:p w14:paraId="2CF727FB" w14:textId="6F40430B" w:rsidR="00F94AD9" w:rsidRDefault="004436CD" w:rsidP="00776420">
      <w:pPr>
        <w:pStyle w:val="Textoindependiente"/>
      </w:pPr>
      <w:r>
        <w:br w:type="column"/>
      </w:r>
    </w:p>
    <w:bookmarkStart w:id="214" w:name="_Referencia"/>
    <w:bookmarkEnd w:id="214"/>
    <w:p w14:paraId="1AA4A7AA" w14:textId="369147C6" w:rsidR="003441B2" w:rsidRDefault="003441B2" w:rsidP="003441B2">
      <w:pPr>
        <w:pStyle w:val="Ttulo1"/>
      </w:pPr>
      <w:r>
        <w:fldChar w:fldCharType="begin"/>
      </w:r>
      <w:r>
        <w:instrText>tc  \l 2 "SifeiSignature3_3"</w:instrText>
      </w:r>
      <w:r>
        <w:fldChar w:fldCharType="end"/>
      </w:r>
      <w:r>
        <w:fldChar w:fldCharType="begin"/>
      </w:r>
      <w:r>
        <w:instrText>xe "SifeiSignature3_3"</w:instrText>
      </w:r>
      <w:r>
        <w:fldChar w:fldCharType="end"/>
      </w:r>
      <w:bookmarkStart w:id="215" w:name="AAAAAAABEL"/>
      <w:bookmarkStart w:id="216" w:name="_Ref496708049"/>
      <w:bookmarkStart w:id="217" w:name="_Ref496708053"/>
      <w:bookmarkStart w:id="218" w:name="_Toc140772141"/>
      <w:bookmarkEnd w:id="215"/>
      <w:r w:rsidR="00D67E63">
        <w:t>Referencia</w:t>
      </w:r>
      <w:bookmarkEnd w:id="216"/>
      <w:bookmarkEnd w:id="217"/>
      <w:bookmarkEnd w:id="218"/>
    </w:p>
    <w:p w14:paraId="55C56D75" w14:textId="2334A2CF" w:rsidR="00D67E63" w:rsidRPr="00D67E63" w:rsidRDefault="00D67E63" w:rsidP="00D67E63">
      <w:pPr>
        <w:pStyle w:val="Ttulo2"/>
      </w:pPr>
      <w:bookmarkStart w:id="219" w:name="_Toc140772142"/>
      <w:proofErr w:type="spellStart"/>
      <w:r w:rsidRPr="00F63D56">
        <w:rPr>
          <w:i/>
        </w:rPr>
        <w:t>Namespaces</w:t>
      </w:r>
      <w:bookmarkEnd w:id="219"/>
      <w:proofErr w:type="spellEnd"/>
      <w:r>
        <w:t xml:space="preserve"> </w:t>
      </w:r>
    </w:p>
    <w:p w14:paraId="6D666717" w14:textId="103B85E6" w:rsidR="00EB2684" w:rsidRDefault="00EB2684" w:rsidP="00F63D56">
      <w:pPr>
        <w:pStyle w:val="Textoindependiente"/>
      </w:pPr>
      <w:r>
        <w:t xml:space="preserve">A </w:t>
      </w:r>
      <w:r w:rsidR="00F63D56">
        <w:t>continuación,</w:t>
      </w:r>
      <w:r>
        <w:t xml:space="preserve"> se listas los </w:t>
      </w:r>
      <w:proofErr w:type="spellStart"/>
      <w:r w:rsidRPr="00F63D56">
        <w:rPr>
          <w:i/>
        </w:rPr>
        <w:t>namespaces</w:t>
      </w:r>
      <w:proofErr w:type="spellEnd"/>
      <w:r>
        <w:t xml:space="preserve"> de la biblioteca</w:t>
      </w:r>
      <w:r w:rsidR="00F63D56">
        <w:t>:</w:t>
      </w:r>
    </w:p>
    <w:p w14:paraId="39C0EF63" w14:textId="322E0BA4" w:rsidR="003441B2" w:rsidRPr="000C1253" w:rsidRDefault="003F246D" w:rsidP="00F63D56">
      <w:pPr>
        <w:pStyle w:val="Listaconvietas"/>
        <w:rPr>
          <w:rFonts w:cs="Segoe UI"/>
        </w:rPr>
      </w:pPr>
      <w:proofErr w:type="spellStart"/>
      <w:r w:rsidRPr="0067082B">
        <w:rPr>
          <w:rFonts w:cs="Segoe UI"/>
          <w:i/>
        </w:rPr>
        <w:t>Namespace</w:t>
      </w:r>
      <w:proofErr w:type="spellEnd"/>
      <w:r w:rsidR="003441B2" w:rsidRPr="000C1253">
        <w:rPr>
          <w:rFonts w:cs="Segoe UI"/>
        </w:rPr>
        <w:t xml:space="preserve"> </w:t>
      </w:r>
      <w:hyperlink w:anchor="_Referencia_del_Namespace" w:history="1">
        <w:proofErr w:type="spellStart"/>
        <w:r w:rsidR="003441B2" w:rsidRPr="00F63D56">
          <w:rPr>
            <w:rStyle w:val="Hipervnculo"/>
            <w:rFonts w:ascii="Consolas" w:hAnsi="Consolas" w:cs="Segoe UI"/>
          </w:rPr>
          <w:t>Cancelacion</w:t>
        </w:r>
        <w:proofErr w:type="spellEnd"/>
      </w:hyperlink>
    </w:p>
    <w:p w14:paraId="39AC7F82" w14:textId="2B815AE3" w:rsidR="003441B2" w:rsidRPr="000C1253" w:rsidRDefault="003F246D" w:rsidP="00F63D56">
      <w:pPr>
        <w:pStyle w:val="Listaconvietas"/>
        <w:rPr>
          <w:rFonts w:cs="Segoe UI"/>
        </w:rPr>
      </w:pPr>
      <w:proofErr w:type="spellStart"/>
      <w:r w:rsidRPr="0067082B">
        <w:rPr>
          <w:rFonts w:cs="Segoe UI"/>
          <w:i/>
        </w:rPr>
        <w:t>Namespace</w:t>
      </w:r>
      <w:proofErr w:type="spellEnd"/>
      <w:r w:rsidR="003441B2" w:rsidRPr="000C1253">
        <w:rPr>
          <w:rFonts w:cs="Segoe UI"/>
        </w:rPr>
        <w:t xml:space="preserve"> </w:t>
      </w:r>
      <w:hyperlink w:anchor="_Namespace_SifeiSignature3_3.Complem" w:history="1">
        <w:r w:rsidR="003441B2" w:rsidRPr="009E559D">
          <w:rPr>
            <w:rStyle w:val="Hipervnculo"/>
            <w:rFonts w:ascii="Consolas" w:hAnsi="Consolas" w:cs="Segoe UI"/>
          </w:rPr>
          <w:t>Complementos</w:t>
        </w:r>
      </w:hyperlink>
    </w:p>
    <w:p w14:paraId="2368F0B4" w14:textId="1C8874CF" w:rsidR="003441B2" w:rsidRPr="000C1253" w:rsidRDefault="003F246D" w:rsidP="00F63D56">
      <w:pPr>
        <w:pStyle w:val="Listaconvietas"/>
        <w:rPr>
          <w:rFonts w:cs="Segoe UI"/>
        </w:rPr>
      </w:pPr>
      <w:proofErr w:type="spellStart"/>
      <w:r w:rsidRPr="0067082B">
        <w:rPr>
          <w:rFonts w:cs="Segoe UI"/>
          <w:i/>
        </w:rPr>
        <w:t>Namespace</w:t>
      </w:r>
      <w:proofErr w:type="spellEnd"/>
      <w:r w:rsidR="003441B2" w:rsidRPr="000C1253">
        <w:rPr>
          <w:rFonts w:cs="Segoe UI"/>
        </w:rPr>
        <w:t xml:space="preserve"> </w:t>
      </w:r>
      <w:hyperlink w:anchor="_Namespace_SifeiSignature3_3.Returns" w:history="1">
        <w:proofErr w:type="spellStart"/>
        <w:r w:rsidR="003441B2" w:rsidRPr="00F63D56">
          <w:rPr>
            <w:rStyle w:val="Hipervnculo"/>
            <w:rFonts w:ascii="Consolas" w:hAnsi="Consolas" w:cs="Segoe UI"/>
          </w:rPr>
          <w:t>Returns</w:t>
        </w:r>
        <w:proofErr w:type="spellEnd"/>
      </w:hyperlink>
    </w:p>
    <w:p w14:paraId="32975E58" w14:textId="39F5E179" w:rsidR="003441B2" w:rsidRPr="009E6F32" w:rsidRDefault="003F246D" w:rsidP="00F63D56">
      <w:pPr>
        <w:pStyle w:val="Listaconvietas"/>
        <w:rPr>
          <w:rFonts w:cs="Segoe UI"/>
        </w:rPr>
      </w:pPr>
      <w:proofErr w:type="spellStart"/>
      <w:r w:rsidRPr="0067082B">
        <w:rPr>
          <w:rFonts w:cs="Segoe UI"/>
          <w:i/>
        </w:rPr>
        <w:t>Namespace</w:t>
      </w:r>
      <w:proofErr w:type="spellEnd"/>
      <w:r w:rsidR="003441B2" w:rsidRPr="000C1253">
        <w:rPr>
          <w:rFonts w:cs="Segoe UI"/>
        </w:rPr>
        <w:t xml:space="preserve"> </w:t>
      </w:r>
      <w:hyperlink w:anchor="_Namespace_SifeiSignature3_3.Version" w:history="1">
        <w:r w:rsidR="003441B2" w:rsidRPr="00F63D56">
          <w:rPr>
            <w:rStyle w:val="Hipervnculo"/>
            <w:rFonts w:ascii="Consolas" w:hAnsi="Consolas" w:cs="Segoe UI"/>
          </w:rPr>
          <w:t>Version3</w:t>
        </w:r>
        <w:r w:rsidR="003441B2" w:rsidRPr="003F246D">
          <w:rPr>
            <w:rStyle w:val="Hipervnculo"/>
            <w:rFonts w:cs="Segoe UI"/>
          </w:rPr>
          <w:t>_3</w:t>
        </w:r>
      </w:hyperlink>
    </w:p>
    <w:p w14:paraId="7739205B" w14:textId="28D7A23F" w:rsidR="000C1253" w:rsidRPr="00ED0B4E" w:rsidRDefault="003F246D" w:rsidP="00F63D56">
      <w:pPr>
        <w:pStyle w:val="Listaconvietas"/>
        <w:rPr>
          <w:rStyle w:val="Hipervnculo"/>
          <w:rFonts w:cs="Segoe UI"/>
          <w:color w:val="auto"/>
          <w:u w:val="none"/>
          <w:lang w:val="en-US" w:eastAsia="es-ES"/>
        </w:rPr>
      </w:pPr>
      <w:proofErr w:type="spellStart"/>
      <w:r w:rsidRPr="0067082B">
        <w:rPr>
          <w:rFonts w:cs="Segoe UI"/>
          <w:i/>
        </w:rPr>
        <w:t>Namespace</w:t>
      </w:r>
      <w:proofErr w:type="spellEnd"/>
      <w:r w:rsidR="000C1253" w:rsidRPr="000C1253">
        <w:rPr>
          <w:rFonts w:cs="Segoe UI"/>
          <w:lang w:val="en-US" w:eastAsia="es-ES"/>
        </w:rPr>
        <w:t xml:space="preserve"> </w:t>
      </w:r>
      <w:hyperlink w:anchor="_Namespace_SifeiSignature3_3.Timbre1" w:history="1">
        <w:r w:rsidR="000C1253" w:rsidRPr="00F45C68">
          <w:rPr>
            <w:rStyle w:val="Hipervnculo"/>
            <w:rFonts w:ascii="Consolas" w:hAnsi="Consolas" w:cs="Segoe UI"/>
            <w:szCs w:val="19"/>
            <w:lang w:val="es-ES"/>
          </w:rPr>
          <w:t>Timbre11</w:t>
        </w:r>
      </w:hyperlink>
    </w:p>
    <w:p w14:paraId="300A1E71" w14:textId="6F195CEB" w:rsidR="00ED0B4E" w:rsidRPr="000C1253" w:rsidRDefault="00ED0B4E" w:rsidP="00F63D56">
      <w:pPr>
        <w:pStyle w:val="Listaconvietas"/>
        <w:rPr>
          <w:rFonts w:cs="Segoe UI"/>
          <w:lang w:val="en-US" w:eastAsia="es-ES"/>
        </w:rPr>
      </w:pPr>
      <w:proofErr w:type="spellStart"/>
      <w:r>
        <w:rPr>
          <w:rFonts w:cs="Segoe UI"/>
          <w:i/>
        </w:rPr>
        <w:t>Namespace</w:t>
      </w:r>
      <w:proofErr w:type="spellEnd"/>
      <w:r>
        <w:rPr>
          <w:rFonts w:cs="Segoe UI"/>
          <w:i/>
        </w:rPr>
        <w:t xml:space="preserve"> </w:t>
      </w:r>
      <w:proofErr w:type="spellStart"/>
      <w:r>
        <w:rPr>
          <w:rFonts w:cs="Segoe UI"/>
          <w:i/>
        </w:rPr>
        <w:t>ClasesRetenciones</w:t>
      </w:r>
      <w:proofErr w:type="spellEnd"/>
    </w:p>
    <w:p w14:paraId="20B948E1" w14:textId="77777777" w:rsidR="00652200" w:rsidRDefault="008A643C" w:rsidP="00D67E63">
      <w:pPr>
        <w:pStyle w:val="Ttulo2"/>
      </w:pPr>
      <w:bookmarkStart w:id="220" w:name="_Toc140772143"/>
      <w:r>
        <w:t>Clases principales</w:t>
      </w:r>
      <w:bookmarkEnd w:id="220"/>
    </w:p>
    <w:tbl>
      <w:tblPr>
        <w:tblStyle w:val="Tablaconcuadrcula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306"/>
        <w:gridCol w:w="7088"/>
      </w:tblGrid>
      <w:tr w:rsidR="008A643C" w:rsidRPr="00867B0A" w14:paraId="6F6C2373" w14:textId="77777777" w:rsidTr="004876AD">
        <w:trPr>
          <w:tblHeader/>
        </w:trPr>
        <w:tc>
          <w:tcPr>
            <w:tcW w:w="2306" w:type="dxa"/>
            <w:shd w:val="clear" w:color="auto" w:fill="2E74B5" w:themeFill="accent1" w:themeFillShade="BF"/>
          </w:tcPr>
          <w:p w14:paraId="17C5197C" w14:textId="77777777" w:rsidR="008A643C" w:rsidRPr="00867B0A" w:rsidRDefault="008A643C" w:rsidP="004876AD">
            <w:pPr>
              <w:pStyle w:val="Textoindependiente"/>
              <w:rPr>
                <w:color w:val="FFFFFF" w:themeColor="background1"/>
                <w:sz w:val="18"/>
              </w:rPr>
            </w:pPr>
            <w:r>
              <w:rPr>
                <w:color w:val="FFFFFF" w:themeColor="background1"/>
                <w:sz w:val="18"/>
              </w:rPr>
              <w:t>Archivo</w:t>
            </w:r>
          </w:p>
        </w:tc>
        <w:tc>
          <w:tcPr>
            <w:tcW w:w="7088" w:type="dxa"/>
            <w:shd w:val="clear" w:color="auto" w:fill="2E74B5" w:themeFill="accent1" w:themeFillShade="BF"/>
          </w:tcPr>
          <w:p w14:paraId="7F6F646A" w14:textId="77777777" w:rsidR="008A643C" w:rsidRPr="00867B0A" w:rsidRDefault="008A643C" w:rsidP="004876AD">
            <w:pPr>
              <w:pStyle w:val="Textoindependiente"/>
              <w:rPr>
                <w:color w:val="FFFFFF" w:themeColor="background1"/>
                <w:sz w:val="18"/>
              </w:rPr>
            </w:pPr>
            <w:r>
              <w:rPr>
                <w:color w:val="FFFFFF" w:themeColor="background1"/>
                <w:sz w:val="18"/>
              </w:rPr>
              <w:t>Descripción</w:t>
            </w:r>
          </w:p>
        </w:tc>
      </w:tr>
      <w:tr w:rsidR="008A643C" w:rsidRPr="00867B0A" w14:paraId="30D707C0" w14:textId="77777777" w:rsidTr="004876AD">
        <w:tc>
          <w:tcPr>
            <w:tcW w:w="2306" w:type="dxa"/>
          </w:tcPr>
          <w:p w14:paraId="2298F72E" w14:textId="0864345B" w:rsidR="008A643C" w:rsidRPr="009E6F32" w:rsidRDefault="008A643C" w:rsidP="008A643C">
            <w:pPr>
              <w:spacing w:after="160"/>
              <w:rPr>
                <w:sz w:val="18"/>
                <w:szCs w:val="18"/>
              </w:rPr>
            </w:pPr>
            <w:r w:rsidRPr="009E6F32">
              <w:rPr>
                <w:rFonts w:ascii="Consolas" w:hAnsi="Consolas" w:cs="Consolas"/>
                <w:color w:val="2B91AF"/>
                <w:sz w:val="18"/>
                <w:szCs w:val="18"/>
                <w:lang w:val="es-ES"/>
              </w:rPr>
              <w:t>CFDI</w:t>
            </w:r>
            <w:r w:rsidR="00096476">
              <w:rPr>
                <w:rFonts w:ascii="Consolas" w:hAnsi="Consolas" w:cs="Consolas"/>
                <w:color w:val="2B91AF"/>
                <w:sz w:val="18"/>
                <w:szCs w:val="18"/>
                <w:lang w:val="es-ES"/>
              </w:rPr>
              <w:t>40</w:t>
            </w:r>
            <w:r w:rsidRPr="009E6F32">
              <w:rPr>
                <w:sz w:val="18"/>
                <w:szCs w:val="18"/>
              </w:rPr>
              <w:t xml:space="preserve"> </w:t>
            </w:r>
          </w:p>
          <w:p w14:paraId="614F51B0" w14:textId="77777777" w:rsidR="008A643C" w:rsidRPr="009E6F32" w:rsidRDefault="008A643C" w:rsidP="004876AD">
            <w:pPr>
              <w:rPr>
                <w:sz w:val="18"/>
                <w:szCs w:val="18"/>
              </w:rPr>
            </w:pPr>
          </w:p>
        </w:tc>
        <w:tc>
          <w:tcPr>
            <w:tcW w:w="7088" w:type="dxa"/>
          </w:tcPr>
          <w:p w14:paraId="3AFDACB2" w14:textId="5AABE84D" w:rsidR="008A643C" w:rsidRPr="009E6F32" w:rsidRDefault="008A643C" w:rsidP="009E6F32">
            <w:pPr>
              <w:jc w:val="both"/>
              <w:rPr>
                <w:sz w:val="18"/>
                <w:szCs w:val="18"/>
              </w:rPr>
            </w:pPr>
            <w:r w:rsidRPr="009E6F32">
              <w:rPr>
                <w:sz w:val="18"/>
                <w:szCs w:val="18"/>
              </w:rPr>
              <w:t xml:space="preserve">Clase que representa el comprobante CFDI versión </w:t>
            </w:r>
            <w:r w:rsidR="00096476">
              <w:rPr>
                <w:sz w:val="18"/>
                <w:szCs w:val="18"/>
              </w:rPr>
              <w:t>4.0</w:t>
            </w:r>
            <w:r w:rsidR="0067082B" w:rsidRPr="009E6F32">
              <w:rPr>
                <w:sz w:val="18"/>
                <w:szCs w:val="18"/>
              </w:rPr>
              <w:t>, en</w:t>
            </w:r>
            <w:r w:rsidR="00553D1C" w:rsidRPr="009E6F32">
              <w:rPr>
                <w:sz w:val="18"/>
                <w:szCs w:val="18"/>
              </w:rPr>
              <w:t xml:space="preserve"> esta clase se agregan todos los valores que el comprobante a generar tendrá</w:t>
            </w:r>
            <w:r w:rsidR="001E772C" w:rsidRPr="009E6F32">
              <w:rPr>
                <w:sz w:val="18"/>
                <w:szCs w:val="18"/>
              </w:rPr>
              <w:t xml:space="preserve"> en sus atributos</w:t>
            </w:r>
            <w:r w:rsidR="00553D1C" w:rsidRPr="009E6F32">
              <w:rPr>
                <w:sz w:val="18"/>
                <w:szCs w:val="18"/>
              </w:rPr>
              <w:t>, así como sus respectivos nodos.</w:t>
            </w:r>
          </w:p>
        </w:tc>
      </w:tr>
      <w:tr w:rsidR="00ED0B4E" w:rsidRPr="00867B0A" w14:paraId="74357A20" w14:textId="77777777" w:rsidTr="004876AD">
        <w:tc>
          <w:tcPr>
            <w:tcW w:w="2306" w:type="dxa"/>
          </w:tcPr>
          <w:p w14:paraId="7B4DC1AD" w14:textId="57FF4D50" w:rsidR="00ED0B4E" w:rsidRPr="00ED0B4E" w:rsidRDefault="00ED0B4E" w:rsidP="00ED0B4E">
            <w:pPr>
              <w:pStyle w:val="HTMLconformatoprevio"/>
              <w:shd w:val="clear" w:color="auto" w:fill="FFFFFF"/>
              <w:rPr>
                <w:rFonts w:ascii="Consolas" w:hAnsi="Consolas"/>
                <w:color w:val="000000"/>
              </w:rPr>
            </w:pPr>
            <w:proofErr w:type="spellStart"/>
            <w:r w:rsidRPr="00ED0B4E">
              <w:rPr>
                <w:rFonts w:ascii="Consolas" w:hAnsi="Consolas"/>
                <w:color w:val="2B91AF"/>
                <w:sz w:val="18"/>
              </w:rPr>
              <w:t>retencion</w:t>
            </w:r>
            <w:proofErr w:type="spellEnd"/>
          </w:p>
        </w:tc>
        <w:tc>
          <w:tcPr>
            <w:tcW w:w="7088" w:type="dxa"/>
          </w:tcPr>
          <w:p w14:paraId="710BFEA8" w14:textId="26CAD9DB" w:rsidR="00ED0B4E" w:rsidRPr="009E6F32" w:rsidRDefault="00ED0B4E" w:rsidP="00ED0B4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Clase que representa al Comprobante de Retenciones e Información de Pagos, así como los métodos para la definición de valores de nodos y atributos.  También se encarga de encapsular los métodos correspondientes a los Complementos aplicables a Comprobantes de Retención e Información de Pagos.</w:t>
            </w:r>
          </w:p>
        </w:tc>
      </w:tr>
      <w:tr w:rsidR="00553D1C" w:rsidRPr="00867B0A" w14:paraId="4785FE50" w14:textId="77777777" w:rsidTr="004876AD">
        <w:tc>
          <w:tcPr>
            <w:tcW w:w="2306" w:type="dxa"/>
          </w:tcPr>
          <w:p w14:paraId="4451177B" w14:textId="77777777" w:rsidR="00553D1C" w:rsidRPr="009E6F32" w:rsidRDefault="00553D1C" w:rsidP="008A643C">
            <w:pPr>
              <w:spacing w:after="160"/>
              <w:rPr>
                <w:rFonts w:ascii="Consolas" w:hAnsi="Consolas" w:cs="Consolas"/>
                <w:color w:val="2B91AF"/>
                <w:sz w:val="18"/>
                <w:szCs w:val="18"/>
                <w:lang w:val="es-ES"/>
              </w:rPr>
            </w:pPr>
            <w:r w:rsidRPr="009E6F32">
              <w:rPr>
                <w:rFonts w:ascii="Consolas" w:hAnsi="Consolas" w:cs="Consolas"/>
                <w:color w:val="2B91AF"/>
                <w:sz w:val="18"/>
                <w:szCs w:val="18"/>
                <w:lang w:val="es-ES"/>
              </w:rPr>
              <w:t>Complemento</w:t>
            </w:r>
          </w:p>
        </w:tc>
        <w:tc>
          <w:tcPr>
            <w:tcW w:w="7088" w:type="dxa"/>
          </w:tcPr>
          <w:p w14:paraId="75FEB581" w14:textId="77777777" w:rsidR="00553D1C" w:rsidRPr="009E6F32" w:rsidRDefault="00553D1C" w:rsidP="009E6F32">
            <w:pPr>
              <w:jc w:val="both"/>
              <w:rPr>
                <w:sz w:val="18"/>
                <w:szCs w:val="18"/>
              </w:rPr>
            </w:pPr>
            <w:r w:rsidRPr="009E6F32">
              <w:rPr>
                <w:sz w:val="18"/>
                <w:szCs w:val="18"/>
              </w:rPr>
              <w:t xml:space="preserve">Clase que representa al nodo </w:t>
            </w:r>
            <w:r w:rsidR="001E772C" w:rsidRPr="009163F1">
              <w:rPr>
                <w:rFonts w:cs="Segoe UI"/>
                <w:sz w:val="18"/>
                <w:szCs w:val="18"/>
              </w:rPr>
              <w:t>complemento</w:t>
            </w:r>
            <w:r w:rsidR="001E772C" w:rsidRPr="009E6F32">
              <w:rPr>
                <w:sz w:val="18"/>
                <w:szCs w:val="18"/>
              </w:rPr>
              <w:t>, en esta clase se contendrán todos los valores que el comprobante a generar tendrá en sus atributos, así como sus respectivos nodos.</w:t>
            </w:r>
          </w:p>
        </w:tc>
      </w:tr>
      <w:tr w:rsidR="008A643C" w:rsidRPr="00867B0A" w14:paraId="40197596" w14:textId="77777777" w:rsidTr="004876AD">
        <w:tc>
          <w:tcPr>
            <w:tcW w:w="2306" w:type="dxa"/>
          </w:tcPr>
          <w:p w14:paraId="7A7A24FE" w14:textId="77777777" w:rsidR="008A643C" w:rsidRPr="009E6F32" w:rsidRDefault="00553D1C" w:rsidP="004876AD">
            <w:pPr>
              <w:tabs>
                <w:tab w:val="left" w:pos="965"/>
              </w:tabs>
              <w:rPr>
                <w:sz w:val="18"/>
                <w:szCs w:val="18"/>
              </w:rPr>
            </w:pPr>
            <w:proofErr w:type="spellStart"/>
            <w:r w:rsidRPr="009E6F32">
              <w:rPr>
                <w:rFonts w:ascii="Consolas" w:hAnsi="Consolas" w:cs="Consolas"/>
                <w:color w:val="2B91AF"/>
                <w:sz w:val="18"/>
                <w:szCs w:val="18"/>
                <w:lang w:val="es-ES"/>
              </w:rPr>
              <w:t>ReturnXML</w:t>
            </w:r>
            <w:proofErr w:type="spellEnd"/>
          </w:p>
        </w:tc>
        <w:tc>
          <w:tcPr>
            <w:tcW w:w="7088" w:type="dxa"/>
          </w:tcPr>
          <w:p w14:paraId="3AEA0DA0" w14:textId="729C154D" w:rsidR="008A643C" w:rsidRPr="009E6F32" w:rsidRDefault="001E772C" w:rsidP="009E6F32">
            <w:pPr>
              <w:jc w:val="both"/>
              <w:rPr>
                <w:sz w:val="18"/>
                <w:szCs w:val="18"/>
              </w:rPr>
            </w:pPr>
            <w:r w:rsidRPr="009E6F32">
              <w:rPr>
                <w:sz w:val="18"/>
                <w:szCs w:val="18"/>
              </w:rPr>
              <w:t xml:space="preserve">Clase que representa el resultado de generar el CFDI tras invocar al método </w:t>
            </w:r>
            <w:r w:rsidR="00384A16" w:rsidRPr="009E6F32">
              <w:rPr>
                <w:rFonts w:ascii="Consolas" w:hAnsi="Consolas" w:cs="Consolas"/>
                <w:color w:val="2B91AF"/>
                <w:sz w:val="18"/>
                <w:szCs w:val="18"/>
                <w:lang w:val="es-ES"/>
              </w:rPr>
              <w:t>CFDI</w:t>
            </w:r>
            <w:r w:rsidR="00096476">
              <w:rPr>
                <w:rFonts w:ascii="Consolas" w:hAnsi="Consolas" w:cs="Consolas"/>
                <w:color w:val="2B91AF"/>
                <w:sz w:val="18"/>
                <w:szCs w:val="18"/>
                <w:lang w:val="es-ES"/>
              </w:rPr>
              <w:t>40</w:t>
            </w:r>
            <w:r w:rsidR="00384A16" w:rsidRPr="009E6F32">
              <w:rPr>
                <w:rFonts w:ascii="Consolas" w:hAnsi="Consolas" w:cs="Consolas"/>
                <w:color w:val="2B91AF"/>
                <w:sz w:val="18"/>
                <w:szCs w:val="18"/>
                <w:lang w:val="es-ES"/>
              </w:rPr>
              <w:t>.</w:t>
            </w:r>
            <w:r w:rsidRPr="009E6F32">
              <w:rPr>
                <w:rFonts w:ascii="Consolas" w:hAnsi="Consolas" w:cs="Consolas"/>
                <w:color w:val="5B9BD5" w:themeColor="accent1"/>
                <w:sz w:val="18"/>
                <w:szCs w:val="18"/>
                <w:lang w:val="es-ES"/>
              </w:rPr>
              <w:t>generaXml</w:t>
            </w:r>
            <w:r w:rsidR="00BD3011" w:rsidRPr="009E6F32">
              <w:rPr>
                <w:rFonts w:ascii="Consolas" w:hAnsi="Consolas" w:cs="Consolas"/>
                <w:color w:val="2E74B5" w:themeColor="accent1" w:themeShade="BF"/>
                <w:sz w:val="18"/>
                <w:szCs w:val="18"/>
                <w:lang w:val="es-ES"/>
              </w:rPr>
              <w:t>()</w:t>
            </w:r>
            <w:r w:rsidR="00BD3011" w:rsidRPr="009E6F32">
              <w:rPr>
                <w:sz w:val="18"/>
                <w:szCs w:val="18"/>
              </w:rPr>
              <w:t>,</w:t>
            </w:r>
            <w:r w:rsidR="00E43B34" w:rsidRPr="009E6F32">
              <w:rPr>
                <w:sz w:val="18"/>
                <w:szCs w:val="18"/>
              </w:rPr>
              <w:t xml:space="preserve"> </w:t>
            </w:r>
            <w:r w:rsidR="00BD3011" w:rsidRPr="009E6F32">
              <w:rPr>
                <w:sz w:val="18"/>
                <w:szCs w:val="18"/>
              </w:rPr>
              <w:t>por tanto</w:t>
            </w:r>
            <w:r w:rsidR="009E6F32" w:rsidRPr="009E6F32">
              <w:rPr>
                <w:sz w:val="18"/>
                <w:szCs w:val="18"/>
              </w:rPr>
              <w:t>,</w:t>
            </w:r>
            <w:r w:rsidR="00BD3011" w:rsidRPr="009E6F32">
              <w:rPr>
                <w:sz w:val="18"/>
                <w:szCs w:val="18"/>
              </w:rPr>
              <w:t xml:space="preserve"> esta clase no contiene </w:t>
            </w:r>
            <w:r w:rsidR="004876AD" w:rsidRPr="009E6F32">
              <w:rPr>
                <w:sz w:val="18"/>
                <w:szCs w:val="18"/>
              </w:rPr>
              <w:t>métodos. Si</w:t>
            </w:r>
            <w:r w:rsidR="00BD3011" w:rsidRPr="009E6F32">
              <w:rPr>
                <w:sz w:val="18"/>
                <w:szCs w:val="18"/>
              </w:rPr>
              <w:t xml:space="preserve"> algún error ocurre al generar el comprobante cuando no es </w:t>
            </w:r>
            <w:r w:rsidR="004876AD" w:rsidRPr="009E6F32">
              <w:rPr>
                <w:sz w:val="18"/>
                <w:szCs w:val="18"/>
              </w:rPr>
              <w:t>válido,</w:t>
            </w:r>
            <w:r w:rsidR="00BD3011" w:rsidRPr="009E6F32">
              <w:rPr>
                <w:sz w:val="18"/>
                <w:szCs w:val="18"/>
              </w:rPr>
              <w:t xml:space="preserve"> esta clase contendrá los códigos de error y </w:t>
            </w:r>
            <w:r w:rsidR="004876AD" w:rsidRPr="009E6F32">
              <w:rPr>
                <w:sz w:val="18"/>
                <w:szCs w:val="18"/>
              </w:rPr>
              <w:t>mensajes correspondientes</w:t>
            </w:r>
            <w:r w:rsidR="00BD3011" w:rsidRPr="009E6F32">
              <w:rPr>
                <w:sz w:val="18"/>
                <w:szCs w:val="18"/>
              </w:rPr>
              <w:t xml:space="preserve"> a la matriz de errores</w:t>
            </w:r>
            <w:r w:rsidR="008323B4" w:rsidRPr="009E6F32">
              <w:rPr>
                <w:sz w:val="18"/>
                <w:szCs w:val="18"/>
              </w:rPr>
              <w:t>, en caso de éxito contiene el comprobante</w:t>
            </w:r>
            <w:r w:rsidR="00BD3011" w:rsidRPr="009E6F32">
              <w:rPr>
                <w:sz w:val="18"/>
                <w:szCs w:val="18"/>
              </w:rPr>
              <w:t>.</w:t>
            </w:r>
          </w:p>
        </w:tc>
      </w:tr>
      <w:tr w:rsidR="008A643C" w:rsidRPr="00867B0A" w14:paraId="4B613529" w14:textId="77777777" w:rsidTr="004876AD">
        <w:tc>
          <w:tcPr>
            <w:tcW w:w="2306" w:type="dxa"/>
          </w:tcPr>
          <w:p w14:paraId="2BC0D9C1" w14:textId="77777777" w:rsidR="008A643C" w:rsidRPr="009E6F32" w:rsidRDefault="00553D1C" w:rsidP="004876AD">
            <w:pPr>
              <w:rPr>
                <w:sz w:val="18"/>
                <w:szCs w:val="18"/>
              </w:rPr>
            </w:pPr>
            <w:proofErr w:type="spellStart"/>
            <w:r w:rsidRPr="009E6F32">
              <w:rPr>
                <w:rFonts w:ascii="Consolas" w:hAnsi="Consolas" w:cs="Consolas"/>
                <w:color w:val="2B91AF"/>
                <w:sz w:val="18"/>
                <w:szCs w:val="18"/>
                <w:lang w:val="es-ES"/>
              </w:rPr>
              <w:t>ReturnTimbre</w:t>
            </w:r>
            <w:proofErr w:type="spellEnd"/>
          </w:p>
        </w:tc>
        <w:tc>
          <w:tcPr>
            <w:tcW w:w="7088" w:type="dxa"/>
          </w:tcPr>
          <w:p w14:paraId="206E87EC" w14:textId="3F9E5BB4" w:rsidR="008A643C" w:rsidRPr="009E6F32" w:rsidRDefault="00BD3011" w:rsidP="009E6F32">
            <w:pPr>
              <w:jc w:val="both"/>
              <w:rPr>
                <w:sz w:val="18"/>
                <w:szCs w:val="18"/>
              </w:rPr>
            </w:pPr>
            <w:r w:rsidRPr="009E6F32">
              <w:rPr>
                <w:sz w:val="18"/>
                <w:szCs w:val="18"/>
              </w:rPr>
              <w:t xml:space="preserve">Clase que representa el resultado de obtener el timbre </w:t>
            </w:r>
            <w:r w:rsidR="00384A16" w:rsidRPr="009E6F32">
              <w:rPr>
                <w:rFonts w:ascii="Consolas" w:hAnsi="Consolas" w:cs="Consolas"/>
                <w:color w:val="2B91AF"/>
                <w:sz w:val="18"/>
                <w:szCs w:val="18"/>
                <w:lang w:val="es-ES"/>
              </w:rPr>
              <w:t>CFDI</w:t>
            </w:r>
            <w:r w:rsidR="00096476">
              <w:rPr>
                <w:rFonts w:ascii="Consolas" w:hAnsi="Consolas" w:cs="Consolas"/>
                <w:color w:val="2B91AF"/>
                <w:sz w:val="18"/>
                <w:szCs w:val="18"/>
                <w:lang w:val="es-ES"/>
              </w:rPr>
              <w:t>40</w:t>
            </w:r>
            <w:r w:rsidR="00384A16" w:rsidRPr="009E6F32">
              <w:rPr>
                <w:rFonts w:ascii="Consolas" w:hAnsi="Consolas" w:cs="Consolas"/>
                <w:color w:val="2B91AF"/>
                <w:sz w:val="18"/>
                <w:szCs w:val="18"/>
                <w:lang w:val="es-ES"/>
              </w:rPr>
              <w:t>.</w:t>
            </w:r>
            <w:r w:rsidRPr="009E6F32">
              <w:rPr>
                <w:rFonts w:ascii="Consolas" w:hAnsi="Consolas" w:cs="Consolas"/>
                <w:color w:val="5B9BD5" w:themeColor="accent1"/>
                <w:sz w:val="18"/>
                <w:szCs w:val="18"/>
                <w:lang w:val="es-ES"/>
              </w:rPr>
              <w:t>recuperaTimbre</w:t>
            </w:r>
            <w:r w:rsidR="004876AD" w:rsidRPr="009E6F32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>()</w:t>
            </w:r>
            <w:r w:rsidRPr="009E6F32">
              <w:rPr>
                <w:sz w:val="18"/>
                <w:szCs w:val="18"/>
              </w:rPr>
              <w:t>, por tanto</w:t>
            </w:r>
            <w:r w:rsidR="00E43B34" w:rsidRPr="009E6F32">
              <w:rPr>
                <w:sz w:val="18"/>
                <w:szCs w:val="18"/>
              </w:rPr>
              <w:t>,</w:t>
            </w:r>
            <w:r w:rsidRPr="009E6F32">
              <w:rPr>
                <w:sz w:val="18"/>
                <w:szCs w:val="18"/>
              </w:rPr>
              <w:t xml:space="preserve"> no contiene métodos.</w:t>
            </w:r>
          </w:p>
        </w:tc>
      </w:tr>
      <w:tr w:rsidR="008A643C" w:rsidRPr="00867B0A" w14:paraId="3FE34C54" w14:textId="77777777" w:rsidTr="004876AD">
        <w:tc>
          <w:tcPr>
            <w:tcW w:w="2306" w:type="dxa"/>
          </w:tcPr>
          <w:p w14:paraId="6B414A39" w14:textId="77777777" w:rsidR="008A643C" w:rsidRPr="009E6F32" w:rsidRDefault="00553D1C" w:rsidP="004876AD">
            <w:pPr>
              <w:rPr>
                <w:sz w:val="18"/>
                <w:szCs w:val="18"/>
              </w:rPr>
            </w:pPr>
            <w:proofErr w:type="spellStart"/>
            <w:r w:rsidRPr="009E6F32">
              <w:rPr>
                <w:rFonts w:ascii="Consolas" w:hAnsi="Consolas" w:cs="Consolas"/>
                <w:color w:val="2B91AF"/>
                <w:sz w:val="18"/>
                <w:szCs w:val="18"/>
                <w:lang w:val="es-ES"/>
              </w:rPr>
              <w:t>ReturnXmlComplemento</w:t>
            </w:r>
            <w:proofErr w:type="spellEnd"/>
          </w:p>
        </w:tc>
        <w:tc>
          <w:tcPr>
            <w:tcW w:w="7088" w:type="dxa"/>
          </w:tcPr>
          <w:p w14:paraId="42C94EDD" w14:textId="78582BF8" w:rsidR="008A643C" w:rsidRPr="009E6F32" w:rsidRDefault="00BD3011" w:rsidP="009E6F32">
            <w:pPr>
              <w:jc w:val="both"/>
              <w:rPr>
                <w:sz w:val="18"/>
                <w:szCs w:val="18"/>
              </w:rPr>
            </w:pPr>
            <w:r w:rsidRPr="009E6F32">
              <w:rPr>
                <w:sz w:val="18"/>
                <w:szCs w:val="18"/>
              </w:rPr>
              <w:t xml:space="preserve">Clase que representa el resultado de generar un complemento a través del método </w:t>
            </w:r>
            <w:r w:rsidRPr="009E6F32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>Pagos</w:t>
            </w:r>
            <w:r w:rsidR="00096476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>2</w:t>
            </w:r>
            <w:r w:rsidRPr="009E6F32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0_generaComplemento de clase </w:t>
            </w:r>
            <w:r w:rsidRPr="009E6F32">
              <w:rPr>
                <w:rFonts w:ascii="Consolas" w:hAnsi="Consolas" w:cs="Consolas"/>
                <w:color w:val="2B91AF"/>
                <w:sz w:val="18"/>
                <w:szCs w:val="18"/>
                <w:lang w:val="es-ES"/>
              </w:rPr>
              <w:t>Complemento</w:t>
            </w:r>
            <w:r w:rsidRPr="009E6F32">
              <w:rPr>
                <w:sz w:val="18"/>
                <w:szCs w:val="18"/>
              </w:rPr>
              <w:t>, por tanto</w:t>
            </w:r>
            <w:r w:rsidR="009E6F32" w:rsidRPr="009E6F32">
              <w:rPr>
                <w:sz w:val="18"/>
                <w:szCs w:val="18"/>
              </w:rPr>
              <w:t>,</w:t>
            </w:r>
            <w:r w:rsidRPr="009E6F32">
              <w:rPr>
                <w:sz w:val="18"/>
                <w:szCs w:val="18"/>
              </w:rPr>
              <w:t xml:space="preserve"> esta clase no tiene métodos.</w:t>
            </w:r>
          </w:p>
        </w:tc>
      </w:tr>
    </w:tbl>
    <w:p w14:paraId="292BA6F2" w14:textId="31122F46" w:rsidR="00B046DC" w:rsidRDefault="00B046DC" w:rsidP="00B046DC">
      <w:pPr>
        <w:pStyle w:val="Ttulo2"/>
        <w:rPr>
          <w:lang w:val="es-ES"/>
        </w:rPr>
      </w:pPr>
      <w:bookmarkStart w:id="221" w:name="_Namespace_SifeiSignature3_3.Version"/>
      <w:bookmarkStart w:id="222" w:name="_Toc140772144"/>
      <w:bookmarkEnd w:id="221"/>
      <w:proofErr w:type="spellStart"/>
      <w:r w:rsidRPr="00F63D56">
        <w:rPr>
          <w:i/>
          <w:lang w:val="es-ES"/>
        </w:rPr>
        <w:t>Namespace</w:t>
      </w:r>
      <w:proofErr w:type="spellEnd"/>
      <w:r>
        <w:rPr>
          <w:lang w:val="es-ES"/>
        </w:rPr>
        <w:t xml:space="preserve"> </w:t>
      </w:r>
      <w:r w:rsidRPr="00F63D56">
        <w:rPr>
          <w:rFonts w:ascii="Consolas" w:hAnsi="Consolas"/>
          <w:lang w:val="es-ES"/>
        </w:rPr>
        <w:t>SifeiSignature3_</w:t>
      </w:r>
      <w:proofErr w:type="gramStart"/>
      <w:r w:rsidRPr="00F63D56">
        <w:rPr>
          <w:rFonts w:ascii="Consolas" w:hAnsi="Consolas"/>
          <w:lang w:val="es-ES"/>
        </w:rPr>
        <w:t>3.Version</w:t>
      </w:r>
      <w:proofErr w:type="gramEnd"/>
      <w:r w:rsidRPr="00F63D56">
        <w:rPr>
          <w:rFonts w:ascii="Consolas" w:hAnsi="Consolas"/>
          <w:lang w:val="es-ES"/>
        </w:rPr>
        <w:t>3_3</w:t>
      </w:r>
      <w:bookmarkEnd w:id="222"/>
    </w:p>
    <w:p w14:paraId="6209884B" w14:textId="6ECADFEE" w:rsidR="009F0C0C" w:rsidRDefault="009F0C0C" w:rsidP="009F0C0C">
      <w:pPr>
        <w:rPr>
          <w:lang w:val="es-ES"/>
        </w:rPr>
      </w:pPr>
      <w:r>
        <w:rPr>
          <w:lang w:val="es-ES"/>
        </w:rPr>
        <w:t>Clases:</w:t>
      </w:r>
    </w:p>
    <w:p w14:paraId="77FD9469" w14:textId="3CCE432E" w:rsidR="009F0C0C" w:rsidRPr="009F0C0C" w:rsidRDefault="009F0C0C" w:rsidP="009F0C0C">
      <w:pPr>
        <w:pStyle w:val="Prrafodelista"/>
        <w:numPr>
          <w:ilvl w:val="0"/>
          <w:numId w:val="15"/>
        </w:numPr>
        <w:rPr>
          <w:lang w:val="es-ES"/>
        </w:rPr>
      </w:pPr>
      <w:r w:rsidRPr="00F63D56">
        <w:rPr>
          <w:rFonts w:ascii="Consolas" w:hAnsi="Consolas" w:cs="Consolas"/>
          <w:color w:val="2B91AF"/>
          <w:szCs w:val="19"/>
          <w:lang w:val="es-ES"/>
        </w:rPr>
        <w:t>CFDI</w:t>
      </w:r>
      <w:r w:rsidR="00931A22">
        <w:rPr>
          <w:rFonts w:ascii="Consolas" w:hAnsi="Consolas" w:cs="Consolas"/>
          <w:color w:val="2B91AF"/>
          <w:szCs w:val="19"/>
          <w:lang w:val="es-ES"/>
        </w:rPr>
        <w:t>40</w:t>
      </w:r>
    </w:p>
    <w:p w14:paraId="0DF3F667" w14:textId="77777777" w:rsidR="002733D2" w:rsidRDefault="008A643C" w:rsidP="00B046DC">
      <w:pPr>
        <w:pStyle w:val="Ttulo3"/>
        <w:rPr>
          <w:lang w:val="es-ES"/>
        </w:rPr>
      </w:pPr>
      <w:bookmarkStart w:id="223" w:name="_Clase_CFDI33"/>
      <w:bookmarkStart w:id="224" w:name="_Ref496887368"/>
      <w:bookmarkStart w:id="225" w:name="_Ref496887380"/>
      <w:bookmarkStart w:id="226" w:name="_Ref496887387"/>
      <w:bookmarkStart w:id="227" w:name="_Ref496887402"/>
      <w:bookmarkStart w:id="228" w:name="_Ref496887406"/>
      <w:bookmarkStart w:id="229" w:name="_Ref496887409"/>
      <w:bookmarkStart w:id="230" w:name="_Ref496887420"/>
      <w:bookmarkStart w:id="231" w:name="_Toc140772145"/>
      <w:bookmarkEnd w:id="223"/>
      <w:r>
        <w:lastRenderedPageBreak/>
        <w:t>Clase</w:t>
      </w:r>
      <w:r w:rsidRPr="008A643C">
        <w:t xml:space="preserve"> </w:t>
      </w:r>
      <w:r w:rsidRPr="008A643C">
        <w:rPr>
          <w:lang w:val="es-ES"/>
        </w:rPr>
        <w:t>CFDI33</w:t>
      </w:r>
      <w:bookmarkEnd w:id="224"/>
      <w:bookmarkEnd w:id="225"/>
      <w:bookmarkEnd w:id="226"/>
      <w:bookmarkEnd w:id="227"/>
      <w:bookmarkEnd w:id="228"/>
      <w:bookmarkEnd w:id="229"/>
      <w:bookmarkEnd w:id="230"/>
      <w:bookmarkEnd w:id="231"/>
    </w:p>
    <w:p w14:paraId="6340969F" w14:textId="77777777" w:rsidR="004876AD" w:rsidRPr="004876AD" w:rsidRDefault="004876AD" w:rsidP="00B046DC">
      <w:pPr>
        <w:pStyle w:val="Ttulo4"/>
        <w:rPr>
          <w:lang w:val="es-ES"/>
        </w:rPr>
      </w:pPr>
      <w:r>
        <w:rPr>
          <w:lang w:val="es-ES"/>
        </w:rPr>
        <w:t xml:space="preserve">Constructor 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3539"/>
        <w:gridCol w:w="5812"/>
      </w:tblGrid>
      <w:tr w:rsidR="00DC5810" w:rsidRPr="00F63D56" w14:paraId="605482E0" w14:textId="77777777" w:rsidTr="00E43B34">
        <w:trPr>
          <w:trHeight w:val="295"/>
          <w:tblHeader/>
        </w:trPr>
        <w:tc>
          <w:tcPr>
            <w:tcW w:w="3539" w:type="dxa"/>
            <w:shd w:val="clear" w:color="auto" w:fill="2E74B5" w:themeFill="accent1" w:themeFillShade="BF"/>
          </w:tcPr>
          <w:p w14:paraId="3FDF3D5C" w14:textId="77777777" w:rsidR="00DC5810" w:rsidRPr="00F63D56" w:rsidRDefault="00975A8B" w:rsidP="00975A8B">
            <w:pPr>
              <w:pStyle w:val="Textoindependiente"/>
              <w:rPr>
                <w:color w:val="FFFFFF" w:themeColor="background1"/>
                <w:sz w:val="18"/>
                <w:szCs w:val="18"/>
              </w:rPr>
            </w:pPr>
            <w:r w:rsidRPr="00F63D56">
              <w:rPr>
                <w:color w:val="FFFFFF" w:themeColor="background1"/>
                <w:sz w:val="18"/>
                <w:szCs w:val="18"/>
              </w:rPr>
              <w:t>Constructor</w:t>
            </w:r>
          </w:p>
        </w:tc>
        <w:tc>
          <w:tcPr>
            <w:tcW w:w="5812" w:type="dxa"/>
            <w:shd w:val="clear" w:color="auto" w:fill="2E74B5" w:themeFill="accent1" w:themeFillShade="BF"/>
          </w:tcPr>
          <w:p w14:paraId="7241C5F7" w14:textId="77777777" w:rsidR="00DC5810" w:rsidRPr="00F63D56" w:rsidRDefault="00DC5810" w:rsidP="00DC5810">
            <w:pPr>
              <w:pStyle w:val="Textoindependiente"/>
              <w:rPr>
                <w:color w:val="FFFFFF" w:themeColor="background1"/>
                <w:sz w:val="18"/>
                <w:szCs w:val="18"/>
              </w:rPr>
            </w:pPr>
            <w:r w:rsidRPr="00F63D56">
              <w:rPr>
                <w:color w:val="FFFFFF" w:themeColor="background1"/>
                <w:sz w:val="18"/>
                <w:szCs w:val="18"/>
              </w:rPr>
              <w:t>Descripción</w:t>
            </w:r>
          </w:p>
        </w:tc>
      </w:tr>
      <w:tr w:rsidR="00DC5810" w:rsidRPr="00F63D56" w14:paraId="02E12F30" w14:textId="77777777" w:rsidTr="0067082B">
        <w:trPr>
          <w:trHeight w:val="1630"/>
        </w:trPr>
        <w:tc>
          <w:tcPr>
            <w:tcW w:w="3539" w:type="dxa"/>
          </w:tcPr>
          <w:p w14:paraId="0E98BC47" w14:textId="77777777" w:rsidR="00931A22" w:rsidRDefault="00931A22" w:rsidP="00931A22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CFDI40(</w:t>
            </w:r>
          </w:p>
          <w:p w14:paraId="106C9980" w14:textId="77777777" w:rsidR="00931A22" w:rsidRDefault="00931A22" w:rsidP="00931A22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connString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</w:p>
          <w:p w14:paraId="76DC23E4" w14:textId="77777777" w:rsidR="00931A22" w:rsidRDefault="00931A22" w:rsidP="00931A22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pSerie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</w:p>
          <w:p w14:paraId="5A833303" w14:textId="77777777" w:rsidR="00931A22" w:rsidRDefault="00931A22" w:rsidP="00931A22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pFolio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</w:p>
          <w:p w14:paraId="5B7ECAC6" w14:textId="77777777" w:rsidR="00931A22" w:rsidRDefault="00931A22" w:rsidP="00931A22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2B91AF"/>
                <w:sz w:val="19"/>
                <w:szCs w:val="19"/>
                <w:highlight w:val="white"/>
              </w:rPr>
              <w:t>DateTime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pFecha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</w:p>
          <w:p w14:paraId="7992FC1A" w14:textId="77777777" w:rsidR="00931A22" w:rsidRDefault="00931A22" w:rsidP="00931A22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pFormaPago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</w:p>
          <w:p w14:paraId="42D59666" w14:textId="11976F3C" w:rsidR="00931A22" w:rsidRDefault="00931A22" w:rsidP="00931A22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pCondPago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,</w:t>
            </w:r>
          </w:p>
          <w:p w14:paraId="791A196E" w14:textId="77777777" w:rsidR="00931A22" w:rsidRDefault="00931A22" w:rsidP="00931A22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pSubtotal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</w:p>
          <w:p w14:paraId="16F78F83" w14:textId="5A047C1C" w:rsidR="00931A22" w:rsidRDefault="00931A22" w:rsidP="00931A22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?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pDescuento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,</w:t>
            </w:r>
          </w:p>
          <w:p w14:paraId="74763268" w14:textId="77777777" w:rsidR="00931A22" w:rsidRDefault="00931A22" w:rsidP="00931A22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pMoneda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</w:p>
          <w:p w14:paraId="6CE4181A" w14:textId="77777777" w:rsidR="00931A22" w:rsidRDefault="00931A22" w:rsidP="00931A22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?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pTipoCambio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</w:p>
          <w:p w14:paraId="4A5C147F" w14:textId="77777777" w:rsidR="00931A22" w:rsidRDefault="00931A22" w:rsidP="00931A22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pTotal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</w:p>
          <w:p w14:paraId="0D3E3340" w14:textId="77777777" w:rsidR="00931A22" w:rsidRDefault="00931A22" w:rsidP="00931A22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pTipoCompr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,</w:t>
            </w:r>
          </w:p>
          <w:p w14:paraId="76EC6BC6" w14:textId="77777777" w:rsidR="00931A22" w:rsidRDefault="00931A22" w:rsidP="00931A22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pExportacion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</w:p>
          <w:p w14:paraId="324960DE" w14:textId="37208DCB" w:rsidR="00931A22" w:rsidRDefault="00931A22" w:rsidP="00931A22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pMetodoPago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,</w:t>
            </w:r>
          </w:p>
          <w:p w14:paraId="61528AC0" w14:textId="77777777" w:rsidR="00931A22" w:rsidRDefault="00931A22" w:rsidP="00931A22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pLugarEped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</w:p>
          <w:p w14:paraId="4FB0806C" w14:textId="77777777" w:rsidR="00931A22" w:rsidRDefault="00931A22" w:rsidP="00931A22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pConfirmacion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</w:p>
          <w:p w14:paraId="252DA5D1" w14:textId="7C7C82BD" w:rsidR="00DC5810" w:rsidRPr="00F63D56" w:rsidRDefault="00931A22" w:rsidP="00931A22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rutaCert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)</w:t>
            </w:r>
          </w:p>
        </w:tc>
        <w:tc>
          <w:tcPr>
            <w:tcW w:w="5812" w:type="dxa"/>
          </w:tcPr>
          <w:p w14:paraId="633EFF9E" w14:textId="52A7BA50" w:rsidR="00F63D56" w:rsidRPr="00F63D56" w:rsidRDefault="00DC5810" w:rsidP="008F3AC6">
            <w:pPr>
              <w:autoSpaceDE w:val="0"/>
              <w:autoSpaceDN w:val="0"/>
              <w:adjustRightInd w:val="0"/>
              <w:rPr>
                <w:color w:val="0000FF"/>
                <w:sz w:val="18"/>
                <w:szCs w:val="18"/>
                <w:lang w:val="es-ES"/>
              </w:rPr>
            </w:pPr>
            <w:r w:rsidRPr="00F63D56">
              <w:rPr>
                <w:sz w:val="18"/>
                <w:szCs w:val="18"/>
                <w:lang w:val="es-ES"/>
              </w:rPr>
              <w:t xml:space="preserve">Inicializa el objeto </w:t>
            </w:r>
            <w:r w:rsidRPr="008F3AC6">
              <w:rPr>
                <w:rFonts w:ascii="Consolas" w:hAnsi="Consolas" w:cs="Consolas"/>
                <w:color w:val="2B91AF"/>
                <w:sz w:val="18"/>
                <w:szCs w:val="18"/>
                <w:lang w:val="es-ES"/>
              </w:rPr>
              <w:t>CFDI</w:t>
            </w:r>
            <w:r w:rsidR="00931A22">
              <w:rPr>
                <w:rFonts w:ascii="Consolas" w:hAnsi="Consolas" w:cs="Consolas"/>
                <w:color w:val="2B91AF"/>
                <w:sz w:val="18"/>
                <w:szCs w:val="18"/>
                <w:lang w:val="es-ES"/>
              </w:rPr>
              <w:t>40</w:t>
            </w:r>
            <w:r w:rsidRPr="00F63D56">
              <w:rPr>
                <w:sz w:val="18"/>
                <w:szCs w:val="18"/>
                <w:lang w:val="es-ES"/>
              </w:rPr>
              <w:t xml:space="preserve"> con los atributos principales del comprobante</w:t>
            </w:r>
          </w:p>
          <w:p w14:paraId="24DEF760" w14:textId="77777777" w:rsidR="00F63D56" w:rsidRPr="00F63D56" w:rsidRDefault="00F63D56" w:rsidP="00F63D56">
            <w:pPr>
              <w:rPr>
                <w:sz w:val="18"/>
                <w:szCs w:val="18"/>
                <w:lang w:val="es-ES"/>
              </w:rPr>
            </w:pPr>
          </w:p>
          <w:p w14:paraId="54AE1831" w14:textId="77777777" w:rsidR="00F63D56" w:rsidRPr="00F63D56" w:rsidRDefault="00F63D56" w:rsidP="00F63D56">
            <w:pPr>
              <w:rPr>
                <w:sz w:val="18"/>
                <w:szCs w:val="18"/>
                <w:lang w:val="es-ES"/>
              </w:rPr>
            </w:pPr>
          </w:p>
          <w:p w14:paraId="4C7F17E0" w14:textId="19707E76" w:rsidR="00F63D56" w:rsidRPr="00F63D56" w:rsidRDefault="00F63D56" w:rsidP="00F63D56">
            <w:pPr>
              <w:rPr>
                <w:sz w:val="18"/>
                <w:szCs w:val="18"/>
                <w:lang w:val="es-ES"/>
              </w:rPr>
            </w:pPr>
          </w:p>
          <w:p w14:paraId="0BB03323" w14:textId="77777777" w:rsidR="00DC5810" w:rsidRPr="00F63D56" w:rsidRDefault="00DC5810" w:rsidP="00F63D56">
            <w:pPr>
              <w:rPr>
                <w:sz w:val="18"/>
                <w:szCs w:val="18"/>
                <w:lang w:val="es-ES"/>
              </w:rPr>
            </w:pPr>
          </w:p>
        </w:tc>
      </w:tr>
    </w:tbl>
    <w:p w14:paraId="77780C8D" w14:textId="77777777" w:rsidR="004876AD" w:rsidRPr="004876AD" w:rsidRDefault="004876AD" w:rsidP="00F63D56">
      <w:pPr>
        <w:pStyle w:val="Ttulo3"/>
        <w:rPr>
          <w:lang w:val="es-ES"/>
        </w:rPr>
      </w:pPr>
      <w:bookmarkStart w:id="232" w:name="_Toc140772146"/>
      <w:r>
        <w:rPr>
          <w:lang w:val="es-ES"/>
        </w:rPr>
        <w:t>Métodos</w:t>
      </w:r>
      <w:bookmarkEnd w:id="232"/>
      <w:r>
        <w:rPr>
          <w:lang w:val="es-ES"/>
        </w:rPr>
        <w:t xml:space="preserve"> </w:t>
      </w:r>
    </w:p>
    <w:tbl>
      <w:tblPr>
        <w:tblStyle w:val="Tablaconcuadrcula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442"/>
        <w:gridCol w:w="5952"/>
      </w:tblGrid>
      <w:tr w:rsidR="008A643C" w:rsidRPr="00F63D56" w14:paraId="11F6DA8A" w14:textId="77777777" w:rsidTr="00F741BB">
        <w:trPr>
          <w:tblHeader/>
        </w:trPr>
        <w:tc>
          <w:tcPr>
            <w:tcW w:w="3442" w:type="dxa"/>
            <w:shd w:val="clear" w:color="auto" w:fill="2E74B5" w:themeFill="accent1" w:themeFillShade="BF"/>
          </w:tcPr>
          <w:p w14:paraId="69305439" w14:textId="614E6079" w:rsidR="008A643C" w:rsidRPr="00F63D56" w:rsidRDefault="00DC5810" w:rsidP="004876AD">
            <w:pPr>
              <w:pStyle w:val="Textoindependiente"/>
              <w:rPr>
                <w:rFonts w:cs="Segoe UI"/>
                <w:color w:val="FFFFFF" w:themeColor="background1"/>
                <w:sz w:val="18"/>
                <w:szCs w:val="18"/>
              </w:rPr>
            </w:pPr>
            <w:r w:rsidRPr="00F63D56">
              <w:rPr>
                <w:rFonts w:cs="Segoe UI"/>
                <w:color w:val="FFFFFF" w:themeColor="background1"/>
                <w:sz w:val="18"/>
                <w:szCs w:val="18"/>
              </w:rPr>
              <w:t>Método</w:t>
            </w:r>
            <w:r w:rsidR="00065288" w:rsidRPr="00F63D56">
              <w:rPr>
                <w:rFonts w:cs="Segoe UI"/>
                <w:color w:val="FFFFFF" w:themeColor="background1"/>
                <w:sz w:val="18"/>
                <w:szCs w:val="18"/>
              </w:rPr>
              <w:t xml:space="preserve"> de </w:t>
            </w:r>
            <w:r w:rsidR="00065288" w:rsidRPr="00F63D56">
              <w:rPr>
                <w:color w:val="FFFFFF" w:themeColor="background1"/>
                <w:sz w:val="18"/>
                <w:szCs w:val="18"/>
                <w:lang w:val="es-ES"/>
              </w:rPr>
              <w:t>CFDI</w:t>
            </w:r>
            <w:r w:rsidR="00931A22">
              <w:rPr>
                <w:color w:val="FFFFFF" w:themeColor="background1"/>
                <w:sz w:val="18"/>
                <w:szCs w:val="18"/>
                <w:lang w:val="es-ES"/>
              </w:rPr>
              <w:t>40</w:t>
            </w:r>
          </w:p>
        </w:tc>
        <w:tc>
          <w:tcPr>
            <w:tcW w:w="5952" w:type="dxa"/>
            <w:shd w:val="clear" w:color="auto" w:fill="2E74B5" w:themeFill="accent1" w:themeFillShade="BF"/>
          </w:tcPr>
          <w:p w14:paraId="7E1BF79A" w14:textId="77777777" w:rsidR="008A643C" w:rsidRPr="00F63D56" w:rsidRDefault="008A643C" w:rsidP="004876AD">
            <w:pPr>
              <w:pStyle w:val="Textoindependiente"/>
              <w:rPr>
                <w:rFonts w:cs="Segoe UI"/>
                <w:color w:val="FFFFFF" w:themeColor="background1"/>
                <w:sz w:val="18"/>
                <w:szCs w:val="18"/>
              </w:rPr>
            </w:pPr>
            <w:r w:rsidRPr="00F63D56">
              <w:rPr>
                <w:rFonts w:cs="Segoe UI"/>
                <w:color w:val="FFFFFF" w:themeColor="background1"/>
                <w:sz w:val="18"/>
                <w:szCs w:val="18"/>
              </w:rPr>
              <w:t>Descripción</w:t>
            </w:r>
          </w:p>
        </w:tc>
      </w:tr>
      <w:tr w:rsidR="00AA1A01" w:rsidRPr="00F63D56" w14:paraId="69BD000D" w14:textId="77777777" w:rsidTr="00F741BB">
        <w:tc>
          <w:tcPr>
            <w:tcW w:w="3442" w:type="dxa"/>
          </w:tcPr>
          <w:p w14:paraId="46F9CB72" w14:textId="77777777" w:rsidR="00022256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public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static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2B91AF"/>
                <w:sz w:val="18"/>
                <w:szCs w:val="18"/>
              </w:rPr>
              <w:t>ReturnTimbre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recuperaTimbre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(</w:t>
            </w:r>
            <w:proofErr w:type="gramEnd"/>
          </w:p>
          <w:p w14:paraId="7F47B29A" w14:textId="77777777" w:rsidR="00022256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usuario, </w:t>
            </w:r>
          </w:p>
          <w:p w14:paraId="7E2B05ED" w14:textId="77777777" w:rsidR="00022256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password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3DB9B1DB" w14:textId="77777777" w:rsidR="00022256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F63D56">
              <w:rPr>
                <w:rFonts w:ascii="Consolas" w:hAnsi="Consolas" w:cs="Segoe UI"/>
                <w:color w:val="2B91AF"/>
                <w:sz w:val="18"/>
                <w:szCs w:val="18"/>
              </w:rPr>
              <w:t>XmlDocument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xml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6065C907" w14:textId="77777777" w:rsidR="00022256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F63D56">
              <w:rPr>
                <w:rFonts w:ascii="Consolas" w:hAnsi="Consolas" w:cs="Segoe UI"/>
                <w:color w:val="2B91AF"/>
                <w:sz w:val="18"/>
                <w:szCs w:val="18"/>
              </w:rPr>
              <w:t>tipoTimbrado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TipoTimbrado</w:t>
            </w:r>
            <w:proofErr w:type="spellEnd"/>
          </w:p>
          <w:p w14:paraId="462AA2E5" w14:textId="3BDDE8C3" w:rsidR="00AA1A01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);</w:t>
            </w:r>
          </w:p>
        </w:tc>
        <w:tc>
          <w:tcPr>
            <w:tcW w:w="5952" w:type="dxa"/>
          </w:tcPr>
          <w:p w14:paraId="6CB7FEF5" w14:textId="29FB6391" w:rsidR="00AA1A01" w:rsidRPr="00F63D56" w:rsidRDefault="00AA1A01" w:rsidP="0000782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F63D56">
              <w:rPr>
                <w:rFonts w:cs="Segoe UI"/>
                <w:color w:val="000000"/>
                <w:sz w:val="18"/>
                <w:szCs w:val="18"/>
              </w:rPr>
              <w:t>Recupera un timbre</w:t>
            </w:r>
            <w:r w:rsidR="00022256" w:rsidRPr="00F63D56">
              <w:rPr>
                <w:rFonts w:cs="Segoe UI"/>
                <w:color w:val="000000"/>
                <w:sz w:val="18"/>
                <w:szCs w:val="18"/>
              </w:rPr>
              <w:t xml:space="preserve"> del servicio web de </w:t>
            </w:r>
            <w:proofErr w:type="spellStart"/>
            <w:r w:rsidR="00022256" w:rsidRPr="00F63D56">
              <w:rPr>
                <w:rFonts w:cs="Segoe UI"/>
                <w:color w:val="000000"/>
                <w:sz w:val="18"/>
                <w:szCs w:val="18"/>
              </w:rPr>
              <w:t>sifei</w:t>
            </w:r>
            <w:proofErr w:type="spellEnd"/>
            <w:r w:rsidR="00007821" w:rsidRPr="00F63D56">
              <w:rPr>
                <w:rFonts w:cs="Segoe UI"/>
                <w:color w:val="000000"/>
                <w:sz w:val="18"/>
                <w:szCs w:val="18"/>
              </w:rPr>
              <w:t xml:space="preserve">, el cual si es correcto es devuelto en el objeto de tipo </w:t>
            </w:r>
            <w:proofErr w:type="spellStart"/>
            <w:r w:rsidR="00007821" w:rsidRPr="00181C87">
              <w:rPr>
                <w:rFonts w:ascii="Consolas" w:hAnsi="Consolas" w:cs="Segoe UI"/>
                <w:color w:val="2B91AF"/>
                <w:sz w:val="18"/>
                <w:szCs w:val="18"/>
              </w:rPr>
              <w:t>ReturnTimbre</w:t>
            </w:r>
            <w:proofErr w:type="spellEnd"/>
            <w:r w:rsidR="00007821" w:rsidRPr="00F63D56">
              <w:rPr>
                <w:rFonts w:cs="Segoe UI"/>
                <w:color w:val="2B91AF"/>
                <w:sz w:val="18"/>
                <w:szCs w:val="18"/>
              </w:rPr>
              <w:t xml:space="preserve">. </w:t>
            </w:r>
            <w:r w:rsidR="00007821" w:rsidRPr="00F63D56">
              <w:rPr>
                <w:rFonts w:cs="Segoe UI"/>
                <w:sz w:val="18"/>
                <w:szCs w:val="18"/>
              </w:rPr>
              <w:t xml:space="preserve">Para </w:t>
            </w:r>
            <w:r w:rsidR="0067082B" w:rsidRPr="00F63D56">
              <w:rPr>
                <w:rFonts w:cs="Segoe UI"/>
                <w:sz w:val="18"/>
                <w:szCs w:val="18"/>
              </w:rPr>
              <w:t>más</w:t>
            </w:r>
            <w:r w:rsidR="00007821" w:rsidRPr="00F63D56">
              <w:rPr>
                <w:rFonts w:cs="Segoe UI"/>
                <w:sz w:val="18"/>
                <w:szCs w:val="18"/>
              </w:rPr>
              <w:t xml:space="preserve"> detalle ver la clase </w:t>
            </w:r>
            <w:proofErr w:type="spellStart"/>
            <w:r w:rsidR="00007821" w:rsidRPr="00181C87">
              <w:rPr>
                <w:rFonts w:ascii="Consolas" w:hAnsi="Consolas" w:cs="Segoe UI"/>
                <w:color w:val="2B91AF"/>
                <w:sz w:val="18"/>
                <w:szCs w:val="18"/>
              </w:rPr>
              <w:t>ReturnTimbre</w:t>
            </w:r>
            <w:proofErr w:type="spellEnd"/>
            <w:r w:rsidR="00007821" w:rsidRPr="00F63D56">
              <w:rPr>
                <w:rFonts w:cs="Segoe UI"/>
                <w:color w:val="2B91AF"/>
                <w:sz w:val="18"/>
                <w:szCs w:val="18"/>
              </w:rPr>
              <w:t>.</w:t>
            </w:r>
          </w:p>
        </w:tc>
      </w:tr>
      <w:tr w:rsidR="00AA1A01" w:rsidRPr="00F63D56" w14:paraId="26F8E73C" w14:textId="77777777" w:rsidTr="00F741BB">
        <w:tc>
          <w:tcPr>
            <w:tcW w:w="3442" w:type="dxa"/>
          </w:tcPr>
          <w:p w14:paraId="0D30BB5C" w14:textId="77777777" w:rsidR="003D0E2D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F63D5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F63D5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void</w:t>
            </w:r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proofErr w:type="gram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addAddenda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(</w:t>
            </w:r>
            <w:proofErr w:type="gramEnd"/>
          </w:p>
          <w:p w14:paraId="3C124D88" w14:textId="77777777" w:rsidR="003D0E2D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proofErr w:type="spellStart"/>
            <w:r w:rsidRPr="00F63D56">
              <w:rPr>
                <w:rFonts w:ascii="Consolas" w:hAnsi="Consolas" w:cs="Segoe UI"/>
                <w:color w:val="2B91AF"/>
                <w:sz w:val="18"/>
                <w:szCs w:val="18"/>
                <w:lang w:val="en-US"/>
              </w:rPr>
              <w:t>XmlElement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pAddenda</w:t>
            </w:r>
            <w:proofErr w:type="spellEnd"/>
          </w:p>
          <w:p w14:paraId="12B7E717" w14:textId="25351CF2" w:rsidR="00AA1A01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);</w:t>
            </w:r>
          </w:p>
        </w:tc>
        <w:tc>
          <w:tcPr>
            <w:tcW w:w="5952" w:type="dxa"/>
          </w:tcPr>
          <w:p w14:paraId="5F8F7D30" w14:textId="7A896D23" w:rsidR="00AA1A01" w:rsidRPr="00F63D56" w:rsidRDefault="00AA1A01" w:rsidP="00AA1A0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Agrega un nodo hijo </w:t>
            </w:r>
            <w:proofErr w:type="spellStart"/>
            <w:r w:rsidRPr="00F63D56">
              <w:rPr>
                <w:rFonts w:cs="Segoe UI"/>
                <w:color w:val="000000"/>
                <w:sz w:val="18"/>
                <w:szCs w:val="18"/>
              </w:rPr>
              <w:t>ad</w:t>
            </w:r>
            <w:r w:rsidR="00B26ABF">
              <w:rPr>
                <w:rFonts w:cs="Segoe UI"/>
                <w:color w:val="000000"/>
                <w:sz w:val="18"/>
                <w:szCs w:val="18"/>
              </w:rPr>
              <w:t>d</w:t>
            </w:r>
            <w:r w:rsidRPr="00F63D56">
              <w:rPr>
                <w:rFonts w:cs="Segoe UI"/>
                <w:color w:val="000000"/>
                <w:sz w:val="18"/>
                <w:szCs w:val="18"/>
              </w:rPr>
              <w:t>enda</w:t>
            </w:r>
            <w:proofErr w:type="spellEnd"/>
            <w:r w:rsidR="00007821" w:rsidRPr="00F63D56">
              <w:rPr>
                <w:rFonts w:cs="Segoe UI"/>
                <w:color w:val="000000"/>
                <w:sz w:val="18"/>
                <w:szCs w:val="18"/>
              </w:rPr>
              <w:t xml:space="preserve"> de tipo </w:t>
            </w:r>
            <w:proofErr w:type="spellStart"/>
            <w:r w:rsidR="00007821" w:rsidRPr="00181C87">
              <w:rPr>
                <w:rFonts w:ascii="Consolas" w:hAnsi="Consolas" w:cs="Segoe UI"/>
                <w:color w:val="000000"/>
                <w:sz w:val="18"/>
                <w:szCs w:val="18"/>
              </w:rPr>
              <w:t>any</w:t>
            </w:r>
            <w:proofErr w:type="spellEnd"/>
            <w:r w:rsidR="00007821" w:rsidRPr="00F63D56">
              <w:rPr>
                <w:rFonts w:cs="Segoe UI"/>
                <w:color w:val="000000"/>
                <w:sz w:val="18"/>
                <w:szCs w:val="18"/>
              </w:rPr>
              <w:t xml:space="preserve"> (cualquiera)</w:t>
            </w: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 al nodo </w:t>
            </w:r>
            <w:proofErr w:type="spellStart"/>
            <w:r w:rsidRPr="008F3AC6">
              <w:rPr>
                <w:rFonts w:ascii="Consolas" w:hAnsi="Consolas" w:cs="Segoe UI"/>
                <w:color w:val="0000FF"/>
                <w:sz w:val="18"/>
                <w:szCs w:val="18"/>
              </w:rPr>
              <w:t>addenda</w:t>
            </w:r>
            <w:proofErr w:type="spellEnd"/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 del comprobante.</w:t>
            </w:r>
          </w:p>
          <w:p w14:paraId="1EC27B9F" w14:textId="77777777" w:rsidR="00007821" w:rsidRPr="00F63D56" w:rsidRDefault="00007821" w:rsidP="00AA1A0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260D4CCB" w14:textId="77777777" w:rsidR="00007821" w:rsidRPr="00F63D56" w:rsidRDefault="00007821" w:rsidP="0000782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F63D56">
              <w:rPr>
                <w:rFonts w:cs="Segoe UI"/>
                <w:color w:val="000000"/>
                <w:sz w:val="18"/>
                <w:szCs w:val="18"/>
              </w:rPr>
              <w:t>xPath</w:t>
            </w:r>
            <w:proofErr w:type="spellEnd"/>
            <w:r w:rsidRPr="00F63D56">
              <w:rPr>
                <w:rFonts w:cs="Segoe UI"/>
                <w:color w:val="000000"/>
                <w:sz w:val="18"/>
                <w:szCs w:val="18"/>
              </w:rPr>
              <w:t>:</w:t>
            </w:r>
          </w:p>
          <w:p w14:paraId="6747CCE7" w14:textId="461EA251" w:rsidR="00007821" w:rsidRPr="009E6F32" w:rsidRDefault="00007821" w:rsidP="00007821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9E6F32">
              <w:rPr>
                <w:rFonts w:ascii="Consolas" w:hAnsi="Consolas" w:cs="Segoe UI"/>
                <w:color w:val="000000"/>
                <w:sz w:val="18"/>
                <w:szCs w:val="18"/>
              </w:rPr>
              <w:t>Cfdi:Addenda</w:t>
            </w:r>
            <w:proofErr w:type="spellEnd"/>
            <w:proofErr w:type="gramEnd"/>
            <w:r w:rsidRPr="009E6F32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proofErr w:type="spellStart"/>
            <w:r w:rsidRPr="009E6F32">
              <w:rPr>
                <w:rFonts w:ascii="Consolas" w:hAnsi="Consolas" w:cs="Segoe UI"/>
                <w:b/>
                <w:color w:val="000000"/>
                <w:sz w:val="18"/>
                <w:szCs w:val="18"/>
              </w:rPr>
              <w:t>cfdi:any</w:t>
            </w:r>
            <w:proofErr w:type="spellEnd"/>
          </w:p>
          <w:p w14:paraId="34291434" w14:textId="77777777" w:rsidR="00007821" w:rsidRPr="00F63D56" w:rsidRDefault="00007821" w:rsidP="00AA1A0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</w:tc>
      </w:tr>
      <w:tr w:rsidR="00AA1A01" w:rsidRPr="00F63D56" w14:paraId="63069B32" w14:textId="77777777" w:rsidTr="00F741BB">
        <w:tc>
          <w:tcPr>
            <w:tcW w:w="3442" w:type="dxa"/>
          </w:tcPr>
          <w:p w14:paraId="5F83743A" w14:textId="77777777" w:rsidR="000129B5" w:rsidRDefault="000129B5" w:rsidP="00AA1A0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void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addCfdirelacionados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(</w:t>
            </w:r>
            <w:proofErr w:type="gramEnd"/>
          </w:p>
          <w:p w14:paraId="7AE4AB9C" w14:textId="77777777" w:rsidR="000129B5" w:rsidRDefault="000129B5" w:rsidP="00AA1A0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pTipoRelacion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</w:p>
          <w:p w14:paraId="6D781612" w14:textId="77777777" w:rsidR="000129B5" w:rsidRDefault="000129B5" w:rsidP="00AA1A0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params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[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]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pLsUUIDs</w:t>
            </w:r>
            <w:proofErr w:type="spellEnd"/>
          </w:p>
          <w:p w14:paraId="7DE4D4EB" w14:textId="3DDA6985" w:rsidR="000129B5" w:rsidRPr="00F63D56" w:rsidRDefault="000129B5" w:rsidP="000129B5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)</w:t>
            </w:r>
          </w:p>
          <w:p w14:paraId="35CBA231" w14:textId="58A7693C" w:rsidR="00AA1A01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</w:p>
        </w:tc>
        <w:tc>
          <w:tcPr>
            <w:tcW w:w="5952" w:type="dxa"/>
          </w:tcPr>
          <w:p w14:paraId="235FB774" w14:textId="450A081F" w:rsidR="00AA1A01" w:rsidRPr="00F63D56" w:rsidRDefault="00AA1A01" w:rsidP="00AA1A0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F63D56">
              <w:rPr>
                <w:rFonts w:cs="Segoe UI"/>
                <w:color w:val="000000"/>
                <w:sz w:val="18"/>
                <w:szCs w:val="18"/>
              </w:rPr>
              <w:t>Crea</w:t>
            </w:r>
            <w:r w:rsidR="000129B5">
              <w:rPr>
                <w:rFonts w:cs="Segoe UI"/>
                <w:color w:val="000000"/>
                <w:sz w:val="18"/>
                <w:szCs w:val="18"/>
              </w:rPr>
              <w:t xml:space="preserve"> el nodo </w:t>
            </w:r>
            <w:proofErr w:type="spellStart"/>
            <w:r w:rsidR="000129B5" w:rsidRPr="000129B5">
              <w:rPr>
                <w:rFonts w:ascii="Consolas" w:hAnsi="Consolas" w:cs="Segoe UI"/>
                <w:color w:val="0000FF"/>
                <w:sz w:val="18"/>
                <w:szCs w:val="18"/>
              </w:rPr>
              <w:t>CfdiRelacionados</w:t>
            </w:r>
            <w:proofErr w:type="spellEnd"/>
            <w:r w:rsidR="000129B5">
              <w:rPr>
                <w:rFonts w:cs="Segoe UI"/>
                <w:color w:val="000000"/>
                <w:sz w:val="18"/>
                <w:szCs w:val="18"/>
              </w:rPr>
              <w:t xml:space="preserve"> con el atributo </w:t>
            </w:r>
            <w:proofErr w:type="spellStart"/>
            <w:r w:rsidR="000129B5">
              <w:rPr>
                <w:rFonts w:cs="Segoe UI"/>
                <w:color w:val="000000"/>
                <w:sz w:val="18"/>
                <w:szCs w:val="18"/>
              </w:rPr>
              <w:t>TipoRelacion</w:t>
            </w:r>
            <w:proofErr w:type="spellEnd"/>
            <w:r w:rsidR="000129B5">
              <w:rPr>
                <w:rFonts w:cs="Segoe UI"/>
                <w:color w:val="000000"/>
                <w:sz w:val="18"/>
                <w:szCs w:val="18"/>
              </w:rPr>
              <w:t xml:space="preserve"> indicado en el parámetro @</w:t>
            </w:r>
            <w:r w:rsidR="000129B5" w:rsidRPr="000129B5">
              <w:rPr>
                <w:rFonts w:ascii="Consolas" w:hAnsi="Consolas" w:cs="Segoe UI"/>
                <w:color w:val="000000"/>
                <w:sz w:val="18"/>
                <w:szCs w:val="18"/>
              </w:rPr>
              <w:t>pTipoRelacion</w:t>
            </w: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 y agrega </w:t>
            </w:r>
            <w:r w:rsidR="000129B5">
              <w:rPr>
                <w:rFonts w:cs="Segoe UI"/>
                <w:color w:val="000000"/>
                <w:sz w:val="18"/>
                <w:szCs w:val="18"/>
              </w:rPr>
              <w:t>los</w:t>
            </w: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 nodo</w:t>
            </w:r>
            <w:r w:rsidR="000129B5">
              <w:rPr>
                <w:rFonts w:cs="Segoe UI"/>
                <w:color w:val="000000"/>
                <w:sz w:val="18"/>
                <w:szCs w:val="18"/>
              </w:rPr>
              <w:t>s</w:t>
            </w: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F3AC6">
              <w:rPr>
                <w:rFonts w:ascii="Consolas" w:hAnsi="Consolas" w:cs="Segoe UI"/>
                <w:color w:val="0000FF"/>
                <w:sz w:val="18"/>
                <w:szCs w:val="18"/>
              </w:rPr>
              <w:t>CfdiRelacionado</w:t>
            </w:r>
            <w:proofErr w:type="spellEnd"/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 con </w:t>
            </w:r>
            <w:r w:rsidR="000129B5">
              <w:rPr>
                <w:rFonts w:cs="Segoe UI"/>
                <w:color w:val="000000"/>
                <w:sz w:val="18"/>
                <w:szCs w:val="18"/>
              </w:rPr>
              <w:t>cada</w:t>
            </w: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 UUID especificado</w:t>
            </w:r>
            <w:r w:rsidR="000129B5">
              <w:rPr>
                <w:rFonts w:cs="Segoe UI"/>
                <w:color w:val="000000"/>
                <w:sz w:val="18"/>
                <w:szCs w:val="18"/>
              </w:rPr>
              <w:t xml:space="preserve"> en el array @</w:t>
            </w:r>
            <w:r w:rsidR="000129B5" w:rsidRPr="000129B5">
              <w:rPr>
                <w:rFonts w:ascii="Consolas" w:hAnsi="Consolas" w:cs="Segoe UI"/>
                <w:color w:val="000000"/>
                <w:sz w:val="18"/>
                <w:szCs w:val="18"/>
              </w:rPr>
              <w:t>pLsUUIDs</w:t>
            </w:r>
            <w:r w:rsidRPr="00F63D56">
              <w:rPr>
                <w:rFonts w:cs="Segoe UI"/>
                <w:color w:val="000000"/>
                <w:sz w:val="18"/>
                <w:szCs w:val="18"/>
              </w:rPr>
              <w:t>.</w:t>
            </w:r>
          </w:p>
          <w:p w14:paraId="2A0DA1C7" w14:textId="77777777" w:rsidR="00007821" w:rsidRPr="00F63D56" w:rsidRDefault="00007821" w:rsidP="00AA1A0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68041174" w14:textId="77777777" w:rsidR="00007821" w:rsidRPr="00F63D56" w:rsidRDefault="00007821" w:rsidP="0000782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F63D56">
              <w:rPr>
                <w:rFonts w:cs="Segoe UI"/>
                <w:color w:val="000000"/>
                <w:sz w:val="18"/>
                <w:szCs w:val="18"/>
              </w:rPr>
              <w:t>xPath</w:t>
            </w:r>
            <w:proofErr w:type="spellEnd"/>
            <w:r w:rsidRPr="00F63D56">
              <w:rPr>
                <w:rFonts w:cs="Segoe UI"/>
                <w:color w:val="000000"/>
                <w:sz w:val="18"/>
                <w:szCs w:val="18"/>
              </w:rPr>
              <w:t>:</w:t>
            </w:r>
          </w:p>
          <w:p w14:paraId="0D434EBD" w14:textId="77777777" w:rsidR="00007821" w:rsidRPr="009E6F32" w:rsidRDefault="00007821" w:rsidP="00007821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9E6F32">
              <w:rPr>
                <w:rFonts w:ascii="Consolas" w:hAnsi="Consolas" w:cs="Segoe UI"/>
                <w:color w:val="000000"/>
                <w:sz w:val="18"/>
                <w:szCs w:val="18"/>
              </w:rPr>
              <w:t>Cfdi:CfdiRelacionados</w:t>
            </w:r>
            <w:proofErr w:type="spellEnd"/>
            <w:proofErr w:type="gramEnd"/>
            <w:r w:rsidRPr="009E6F32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proofErr w:type="spellStart"/>
            <w:r w:rsidRPr="009E6F32">
              <w:rPr>
                <w:rFonts w:ascii="Consolas" w:hAnsi="Consolas" w:cs="Segoe UI"/>
                <w:b/>
                <w:color w:val="000000"/>
                <w:sz w:val="18"/>
                <w:szCs w:val="18"/>
              </w:rPr>
              <w:t>cfdi:Cfdirelacionado</w:t>
            </w:r>
            <w:proofErr w:type="spellEnd"/>
          </w:p>
          <w:p w14:paraId="6A30577D" w14:textId="77777777" w:rsidR="00007821" w:rsidRPr="00F63D56" w:rsidRDefault="00007821" w:rsidP="00007821">
            <w:pPr>
              <w:autoSpaceDE w:val="0"/>
              <w:autoSpaceDN w:val="0"/>
              <w:adjustRightInd w:val="0"/>
              <w:rPr>
                <w:rFonts w:cs="Segoe UI"/>
                <w:b/>
                <w:color w:val="000000"/>
                <w:sz w:val="18"/>
                <w:szCs w:val="18"/>
              </w:rPr>
            </w:pPr>
          </w:p>
          <w:p w14:paraId="09CD7366" w14:textId="77777777" w:rsidR="00007821" w:rsidRPr="00F63D56" w:rsidRDefault="00007821" w:rsidP="00007821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F63D56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29D0C149" w14:textId="0509A21E" w:rsidR="00007821" w:rsidRPr="00F63D56" w:rsidRDefault="00007821" w:rsidP="00007821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</w:p>
          <w:p w14:paraId="601A10E2" w14:textId="4145310B" w:rsidR="00007821" w:rsidRPr="00F63D56" w:rsidRDefault="00007821" w:rsidP="0000782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Si </w:t>
            </w:r>
            <w:r w:rsidRPr="00181C87">
              <w:rPr>
                <w:rFonts w:ascii="Consolas" w:hAnsi="Consolas" w:cs="Segoe UI"/>
                <w:color w:val="000000"/>
                <w:sz w:val="18"/>
                <w:szCs w:val="18"/>
              </w:rPr>
              <w:t>@pUUID</w:t>
            </w: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 no cumple con el formato y restricciones establecidas por el </w:t>
            </w:r>
            <w:r w:rsidR="00181C87" w:rsidRPr="00F63D56">
              <w:rPr>
                <w:rFonts w:cs="Segoe UI"/>
                <w:color w:val="000000"/>
                <w:sz w:val="18"/>
                <w:szCs w:val="18"/>
              </w:rPr>
              <w:t>SAT</w:t>
            </w:r>
            <w:r w:rsidRPr="00F63D56">
              <w:rPr>
                <w:rFonts w:cs="Segoe UI"/>
                <w:color w:val="000000"/>
                <w:sz w:val="18"/>
                <w:szCs w:val="18"/>
              </w:rPr>
              <w:t>.</w:t>
            </w:r>
          </w:p>
        </w:tc>
      </w:tr>
      <w:tr w:rsidR="00AA1A01" w:rsidRPr="00F63D56" w14:paraId="06C1AF6C" w14:textId="77777777" w:rsidTr="00F741BB">
        <w:tc>
          <w:tcPr>
            <w:tcW w:w="3442" w:type="dxa"/>
          </w:tcPr>
          <w:p w14:paraId="0F7CB8FD" w14:textId="77777777" w:rsidR="00AA1A01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public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void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addComplementoComprobante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(</w:t>
            </w:r>
            <w:proofErr w:type="spellStart"/>
            <w:proofErr w:type="gramEnd"/>
            <w:r w:rsidRPr="00F63D56">
              <w:rPr>
                <w:rFonts w:ascii="Consolas" w:hAnsi="Consolas" w:cs="Segoe UI"/>
                <w:color w:val="2B91AF"/>
                <w:sz w:val="18"/>
                <w:szCs w:val="18"/>
              </w:rPr>
              <w:t>XmlElement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pComplemento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);</w:t>
            </w:r>
          </w:p>
        </w:tc>
        <w:tc>
          <w:tcPr>
            <w:tcW w:w="5952" w:type="dxa"/>
          </w:tcPr>
          <w:p w14:paraId="3ED183FF" w14:textId="77777777" w:rsidR="00AA1A01" w:rsidRPr="00F63D56" w:rsidRDefault="00AA1A01" w:rsidP="00AA1A0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Agrega un complemento al nodo </w:t>
            </w:r>
            <w:r w:rsidRPr="00181C87">
              <w:rPr>
                <w:rFonts w:ascii="Consolas" w:hAnsi="Consolas" w:cs="Segoe UI"/>
                <w:color w:val="000000"/>
                <w:sz w:val="18"/>
                <w:szCs w:val="18"/>
              </w:rPr>
              <w:t>complemento</w:t>
            </w:r>
            <w:r w:rsidRPr="00F63D56">
              <w:rPr>
                <w:rFonts w:cs="Segoe UI"/>
                <w:color w:val="000000"/>
                <w:sz w:val="18"/>
                <w:szCs w:val="18"/>
              </w:rPr>
              <w:t>.</w:t>
            </w:r>
          </w:p>
        </w:tc>
      </w:tr>
      <w:tr w:rsidR="00AA1A01" w:rsidRPr="00F63D56" w14:paraId="61F40679" w14:textId="77777777" w:rsidTr="00F741BB">
        <w:tc>
          <w:tcPr>
            <w:tcW w:w="3442" w:type="dxa"/>
            <w:shd w:val="clear" w:color="auto" w:fill="auto"/>
          </w:tcPr>
          <w:p w14:paraId="69614F04" w14:textId="77777777" w:rsidR="00317E20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public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bool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addComplementoConcepto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(</w:t>
            </w:r>
            <w:proofErr w:type="gramEnd"/>
          </w:p>
          <w:p w14:paraId="75CF2582" w14:textId="77777777" w:rsidR="00317E20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lastRenderedPageBreak/>
              <w:t>int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indexConcepto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4E8347EA" w14:textId="77777777" w:rsidR="00317E20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F63D56">
              <w:rPr>
                <w:rFonts w:ascii="Consolas" w:hAnsi="Consolas" w:cs="Segoe UI"/>
                <w:color w:val="2B91AF"/>
                <w:sz w:val="18"/>
                <w:szCs w:val="18"/>
              </w:rPr>
              <w:t>XmlElement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complemento</w:t>
            </w:r>
          </w:p>
          <w:p w14:paraId="4F737748" w14:textId="1D6AC476" w:rsidR="00AA1A01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);</w:t>
            </w:r>
          </w:p>
        </w:tc>
        <w:tc>
          <w:tcPr>
            <w:tcW w:w="5952" w:type="dxa"/>
            <w:shd w:val="clear" w:color="auto" w:fill="auto"/>
          </w:tcPr>
          <w:p w14:paraId="75734CEB" w14:textId="08AF45A3" w:rsidR="00AA1A01" w:rsidRPr="00F63D56" w:rsidRDefault="00317E20" w:rsidP="00AA1A0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F63D56">
              <w:rPr>
                <w:rFonts w:cs="Segoe UI"/>
                <w:color w:val="000000"/>
                <w:sz w:val="18"/>
                <w:szCs w:val="18"/>
              </w:rPr>
              <w:lastRenderedPageBreak/>
              <w:t xml:space="preserve">Agrega el nodo </w:t>
            </w:r>
            <w:r w:rsidRPr="009E6F32">
              <w:rPr>
                <w:rFonts w:ascii="Consolas" w:hAnsi="Consolas" w:cs="Segoe UI"/>
                <w:color w:val="000000"/>
                <w:sz w:val="18"/>
                <w:szCs w:val="18"/>
              </w:rPr>
              <w:t>@complemento</w:t>
            </w: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 como hijo al Concepto apuntado por </w:t>
            </w:r>
            <w:r w:rsidRPr="009E6F32">
              <w:rPr>
                <w:rFonts w:ascii="Consolas" w:hAnsi="Consolas" w:cs="Segoe UI"/>
                <w:color w:val="000000"/>
                <w:sz w:val="18"/>
                <w:szCs w:val="18"/>
              </w:rPr>
              <w:t>@indexConcepto</w:t>
            </w:r>
            <w:r w:rsidRPr="00F63D56">
              <w:rPr>
                <w:rFonts w:cs="Segoe UI"/>
                <w:color w:val="000000"/>
                <w:sz w:val="18"/>
                <w:szCs w:val="18"/>
              </w:rPr>
              <w:t>.</w:t>
            </w:r>
          </w:p>
          <w:p w14:paraId="635AB72C" w14:textId="77777777" w:rsidR="00317E20" w:rsidRPr="00F63D56" w:rsidRDefault="00317E20" w:rsidP="00AA1A0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1E1555AA" w14:textId="77777777" w:rsidR="00007821" w:rsidRPr="00F63D56" w:rsidRDefault="00007821" w:rsidP="0000782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F63D56">
              <w:rPr>
                <w:rFonts w:cs="Segoe UI"/>
                <w:color w:val="000000"/>
                <w:sz w:val="18"/>
                <w:szCs w:val="18"/>
              </w:rPr>
              <w:t>xPath</w:t>
            </w:r>
            <w:proofErr w:type="spellEnd"/>
            <w:r w:rsidRPr="00F63D56">
              <w:rPr>
                <w:rFonts w:cs="Segoe UI"/>
                <w:color w:val="000000"/>
                <w:sz w:val="18"/>
                <w:szCs w:val="18"/>
              </w:rPr>
              <w:t>:</w:t>
            </w:r>
          </w:p>
          <w:p w14:paraId="33841C3F" w14:textId="548C1234" w:rsidR="00007821" w:rsidRPr="009E6F32" w:rsidRDefault="00007821" w:rsidP="0000782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9E6F32">
              <w:rPr>
                <w:rFonts w:ascii="Consolas" w:hAnsi="Consolas" w:cs="Segoe UI"/>
                <w:color w:val="000000"/>
                <w:sz w:val="18"/>
                <w:szCs w:val="18"/>
              </w:rPr>
              <w:t>Cfdi:Conceptos</w:t>
            </w:r>
            <w:proofErr w:type="spellEnd"/>
            <w:proofErr w:type="gramEnd"/>
            <w:r w:rsidRPr="009E6F32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proofErr w:type="spellStart"/>
            <w:r w:rsidRPr="009E6F32">
              <w:rPr>
                <w:rFonts w:ascii="Consolas" w:hAnsi="Consolas" w:cs="Segoe UI"/>
                <w:b/>
                <w:color w:val="000000"/>
                <w:sz w:val="18"/>
                <w:szCs w:val="18"/>
              </w:rPr>
              <w:t>cfdi:concepto</w:t>
            </w:r>
            <w:proofErr w:type="spellEnd"/>
            <w:r w:rsidRPr="009E6F32">
              <w:rPr>
                <w:rFonts w:ascii="Consolas" w:hAnsi="Consolas" w:cs="Segoe UI"/>
                <w:b/>
                <w:color w:val="000000"/>
                <w:sz w:val="18"/>
                <w:szCs w:val="18"/>
              </w:rPr>
              <w:t>[</w:t>
            </w:r>
            <w:r w:rsidRPr="009E6F32">
              <w:rPr>
                <w:rFonts w:ascii="Consolas" w:hAnsi="Consolas" w:cs="Segoe UI"/>
                <w:color w:val="000000"/>
                <w:sz w:val="18"/>
                <w:szCs w:val="18"/>
              </w:rPr>
              <w:t>@indexConcepto</w:t>
            </w:r>
            <w:r w:rsidRPr="009E6F32">
              <w:rPr>
                <w:rFonts w:ascii="Consolas" w:hAnsi="Consolas" w:cs="Segoe UI"/>
                <w:b/>
                <w:color w:val="000000"/>
                <w:sz w:val="18"/>
                <w:szCs w:val="18"/>
              </w:rPr>
              <w:t>]/</w:t>
            </w:r>
            <w:r w:rsidRPr="009E6F32">
              <w:rPr>
                <w:rFonts w:ascii="Consolas" w:hAnsi="Consolas" w:cs="Segoe UI"/>
                <w:b/>
                <w:color w:val="0000FF"/>
                <w:sz w:val="18"/>
                <w:szCs w:val="18"/>
              </w:rPr>
              <w:t>ComplementoConcepto</w:t>
            </w:r>
          </w:p>
          <w:p w14:paraId="4C135E4C" w14:textId="77777777" w:rsidR="00007821" w:rsidRPr="00F63D56" w:rsidRDefault="00007821" w:rsidP="00AA1A0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2A321117" w14:textId="77777777" w:rsidR="00317E20" w:rsidRPr="00F63D56" w:rsidRDefault="00317E20" w:rsidP="00317E20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F63D56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5DC66DBB" w14:textId="3112C6AA" w:rsidR="00317E20" w:rsidRPr="00F63D56" w:rsidRDefault="009E559D" w:rsidP="00317E20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</w:p>
          <w:p w14:paraId="1BB3F613" w14:textId="383B3149" w:rsidR="00317E20" w:rsidRPr="00F63D56" w:rsidRDefault="00317E20" w:rsidP="00317E20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Si el concepto apuntado por </w:t>
            </w:r>
            <w:r w:rsidRPr="009E6F32">
              <w:rPr>
                <w:rFonts w:ascii="Consolas" w:hAnsi="Consolas" w:cs="Segoe UI"/>
                <w:color w:val="000000"/>
                <w:sz w:val="18"/>
                <w:szCs w:val="18"/>
              </w:rPr>
              <w:t>@indexConcepto</w:t>
            </w: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 no existe.</w:t>
            </w:r>
          </w:p>
        </w:tc>
      </w:tr>
      <w:tr w:rsidR="00AA1A01" w:rsidRPr="00F63D56" w14:paraId="46DE35A4" w14:textId="77777777" w:rsidTr="00F741BB">
        <w:tc>
          <w:tcPr>
            <w:tcW w:w="3442" w:type="dxa"/>
          </w:tcPr>
          <w:p w14:paraId="333F61EC" w14:textId="77777777" w:rsidR="00317E20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F63D5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lastRenderedPageBreak/>
              <w:t>public</w:t>
            </w:r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F63D5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int</w:t>
            </w:r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proofErr w:type="gram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addConcepto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(</w:t>
            </w:r>
            <w:proofErr w:type="gramEnd"/>
          </w:p>
          <w:p w14:paraId="063A4ABB" w14:textId="77777777" w:rsidR="00317E20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F63D5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pCveProdServ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263CC2E6" w14:textId="77777777" w:rsidR="00317E20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pNoIdentif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1AB79320" w14:textId="77777777" w:rsidR="00317E20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pCantidad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37A1A89C" w14:textId="77777777" w:rsidR="00317E20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pCveUnidad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363694A2" w14:textId="77777777" w:rsidR="00317E20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pUnidad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4326049A" w14:textId="77777777" w:rsidR="00317E20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pDescripcion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116CD69E" w14:textId="77777777" w:rsidR="00317E20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pValorUnit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0A430F8C" w14:textId="77777777" w:rsidR="00317E20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pImporte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12648E8A" w14:textId="49B81A37" w:rsidR="00317E20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?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pDescuento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36D29E33" w14:textId="42955844" w:rsidR="00317E20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497F43"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pObjetoImp</w:t>
            </w:r>
            <w:proofErr w:type="spellEnd"/>
          </w:p>
          <w:p w14:paraId="69A94C69" w14:textId="490BEBC9" w:rsidR="00AA1A01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);</w:t>
            </w:r>
          </w:p>
        </w:tc>
        <w:tc>
          <w:tcPr>
            <w:tcW w:w="5952" w:type="dxa"/>
          </w:tcPr>
          <w:p w14:paraId="1EE54D09" w14:textId="234E8E23" w:rsidR="00AA1A01" w:rsidRPr="00F63D56" w:rsidRDefault="00AA1A01" w:rsidP="00AA1A0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F63D56">
              <w:rPr>
                <w:rFonts w:cs="Segoe UI"/>
                <w:color w:val="000000"/>
                <w:sz w:val="18"/>
                <w:szCs w:val="18"/>
              </w:rPr>
              <w:t>Crea y agrega un nodo hijo</w:t>
            </w:r>
            <w:r w:rsidR="00194A06" w:rsidRPr="00F63D56">
              <w:rPr>
                <w:rFonts w:cs="Segoe UI"/>
                <w:color w:val="000000"/>
                <w:sz w:val="18"/>
                <w:szCs w:val="18"/>
              </w:rPr>
              <w:t xml:space="preserve"> </w:t>
            </w:r>
            <w:r w:rsidRPr="008F3AC6">
              <w:rPr>
                <w:rFonts w:ascii="Consolas" w:hAnsi="Consolas" w:cs="Segoe UI"/>
                <w:color w:val="0000FF"/>
                <w:sz w:val="18"/>
                <w:szCs w:val="18"/>
              </w:rPr>
              <w:t>concepto</w:t>
            </w: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 al nodo </w:t>
            </w:r>
            <w:r w:rsidRPr="008F3AC6">
              <w:rPr>
                <w:rFonts w:ascii="Consolas" w:hAnsi="Consolas" w:cs="Segoe UI"/>
                <w:color w:val="0000FF"/>
                <w:sz w:val="18"/>
                <w:szCs w:val="18"/>
              </w:rPr>
              <w:t>conceptos</w:t>
            </w: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 (</w:t>
            </w:r>
            <w:proofErr w:type="spellStart"/>
            <w:proofErr w:type="gramStart"/>
            <w:r w:rsidRPr="009E6F32">
              <w:rPr>
                <w:rFonts w:ascii="Consolas" w:hAnsi="Consolas" w:cs="Segoe UI"/>
                <w:color w:val="000000"/>
                <w:sz w:val="18"/>
                <w:szCs w:val="18"/>
              </w:rPr>
              <w:t>Cfdi</w:t>
            </w:r>
            <w:r w:rsidR="00410C2A" w:rsidRPr="009E6F32">
              <w:rPr>
                <w:rFonts w:ascii="Consolas" w:hAnsi="Consolas" w:cs="Segoe UI"/>
                <w:color w:val="000000"/>
                <w:sz w:val="18"/>
                <w:szCs w:val="18"/>
              </w:rPr>
              <w:t>:Conceptos</w:t>
            </w:r>
            <w:proofErr w:type="spellEnd"/>
            <w:proofErr w:type="gramEnd"/>
            <w:r w:rsidRPr="00F63D56">
              <w:rPr>
                <w:rFonts w:cs="Segoe UI"/>
                <w:color w:val="000000"/>
                <w:sz w:val="18"/>
                <w:szCs w:val="18"/>
              </w:rPr>
              <w:t>).</w:t>
            </w:r>
          </w:p>
          <w:p w14:paraId="5DC91388" w14:textId="77777777" w:rsidR="00AA1A01" w:rsidRPr="00F63D56" w:rsidRDefault="00AA1A01" w:rsidP="00AA1A0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05FF2A44" w14:textId="77777777" w:rsidR="00AA1A01" w:rsidRPr="00F63D56" w:rsidRDefault="00AA1A01" w:rsidP="00AA1A0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F63D56">
              <w:rPr>
                <w:rFonts w:cs="Segoe UI"/>
                <w:color w:val="000000"/>
                <w:sz w:val="18"/>
                <w:szCs w:val="18"/>
              </w:rPr>
              <w:t>xPath</w:t>
            </w:r>
            <w:proofErr w:type="spellEnd"/>
            <w:r w:rsidRPr="00F63D56">
              <w:rPr>
                <w:rFonts w:cs="Segoe UI"/>
                <w:color w:val="000000"/>
                <w:sz w:val="18"/>
                <w:szCs w:val="18"/>
              </w:rPr>
              <w:t>:</w:t>
            </w:r>
          </w:p>
          <w:p w14:paraId="38DA4282" w14:textId="77777777" w:rsidR="00AA1A01" w:rsidRPr="009E6F32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9E6F32">
              <w:rPr>
                <w:rFonts w:ascii="Consolas" w:hAnsi="Consolas" w:cs="Segoe UI"/>
                <w:color w:val="000000"/>
                <w:sz w:val="18"/>
                <w:szCs w:val="18"/>
              </w:rPr>
              <w:t>Cfdi:Conceptos</w:t>
            </w:r>
            <w:proofErr w:type="spellEnd"/>
            <w:proofErr w:type="gramEnd"/>
            <w:r w:rsidRPr="009E6F32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proofErr w:type="spellStart"/>
            <w:r w:rsidRPr="009E6F32">
              <w:rPr>
                <w:rFonts w:ascii="Consolas" w:hAnsi="Consolas" w:cs="Segoe UI"/>
                <w:b/>
                <w:color w:val="000000"/>
                <w:sz w:val="18"/>
                <w:szCs w:val="18"/>
              </w:rPr>
              <w:t>cfdi:concepto</w:t>
            </w:r>
            <w:proofErr w:type="spellEnd"/>
          </w:p>
          <w:p w14:paraId="2D51B953" w14:textId="77777777" w:rsidR="00317E20" w:rsidRPr="00F63D56" w:rsidRDefault="00317E20" w:rsidP="00AA1A0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003DD23E" w14:textId="3C7A2CFE" w:rsidR="002947D6" w:rsidRPr="00F63D56" w:rsidRDefault="008F3AC6" w:rsidP="002947D6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8F3AC6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Returns</w:t>
            </w:r>
            <w:proofErr w:type="spellEnd"/>
            <w:r w:rsidR="0067082B">
              <w:rPr>
                <w:rFonts w:cs="Segoe UI"/>
                <w:bCs/>
                <w:sz w:val="18"/>
                <w:szCs w:val="18"/>
              </w:rPr>
              <w:t xml:space="preserve"> Índ</w:t>
            </w:r>
            <w:r w:rsidR="002947D6" w:rsidRPr="00F63D56">
              <w:rPr>
                <w:rFonts w:cs="Segoe UI"/>
                <w:bCs/>
                <w:sz w:val="18"/>
                <w:szCs w:val="18"/>
              </w:rPr>
              <w:t xml:space="preserve">ice del nodo </w:t>
            </w:r>
            <w:r w:rsidR="002947D6" w:rsidRPr="008F3AC6">
              <w:rPr>
                <w:rFonts w:ascii="Consolas" w:hAnsi="Consolas" w:cs="Segoe UI"/>
                <w:color w:val="0000FF"/>
                <w:sz w:val="18"/>
                <w:szCs w:val="18"/>
              </w:rPr>
              <w:t>concepto</w:t>
            </w:r>
            <w:r w:rsidR="00181C87">
              <w:rPr>
                <w:rFonts w:cs="Segoe UI"/>
                <w:sz w:val="18"/>
                <w:szCs w:val="18"/>
                <w:lang w:val="es-ES"/>
              </w:rPr>
              <w:t xml:space="preserve"> que se agregó</w:t>
            </w:r>
          </w:p>
          <w:p w14:paraId="388C7A55" w14:textId="77777777" w:rsidR="002947D6" w:rsidRPr="008F3AC6" w:rsidRDefault="002947D6" w:rsidP="00AA1A0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  <w:lang w:val="es-ES"/>
              </w:rPr>
            </w:pPr>
          </w:p>
          <w:p w14:paraId="2836349E" w14:textId="77777777" w:rsidR="00317E20" w:rsidRPr="00F63D56" w:rsidRDefault="00317E20" w:rsidP="00317E20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F63D56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428D5E80" w14:textId="6FD856B8" w:rsidR="00317E20" w:rsidRPr="00F63D56" w:rsidRDefault="009E559D" w:rsidP="00317E20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</w:p>
          <w:p w14:paraId="2B564EDA" w14:textId="2FFD6D5E" w:rsidR="00317E20" w:rsidRPr="00F63D56" w:rsidRDefault="00317E20" w:rsidP="00317E20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Si los parámetros no cumplen el formato y restricciones definidas por el </w:t>
            </w:r>
            <w:r w:rsidR="00181C87" w:rsidRPr="00F63D56">
              <w:rPr>
                <w:rFonts w:cs="Segoe UI"/>
                <w:color w:val="000000"/>
                <w:sz w:val="18"/>
                <w:szCs w:val="18"/>
              </w:rPr>
              <w:t>SAT</w:t>
            </w:r>
          </w:p>
          <w:p w14:paraId="291BB858" w14:textId="3885AB5D" w:rsidR="00F3495C" w:rsidRPr="00F63D56" w:rsidRDefault="00F3495C" w:rsidP="00317E20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8F3AC6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Return</w:t>
            </w:r>
            <w:r w:rsidR="008F3AC6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s</w:t>
            </w:r>
            <w:proofErr w:type="spellEnd"/>
            <w:r w:rsidR="00181C87">
              <w:rPr>
                <w:rFonts w:cs="Segoe UI"/>
                <w:bCs/>
                <w:color w:val="191970"/>
                <w:sz w:val="18"/>
                <w:szCs w:val="18"/>
              </w:rPr>
              <w:t xml:space="preserve"> Í</w:t>
            </w:r>
            <w:r w:rsidRPr="00F63D56">
              <w:rPr>
                <w:rFonts w:cs="Segoe UI"/>
                <w:bCs/>
                <w:color w:val="191970"/>
                <w:sz w:val="18"/>
                <w:szCs w:val="18"/>
              </w:rPr>
              <w:t xml:space="preserve">ndice del nodo </w:t>
            </w:r>
            <w:r w:rsidRPr="009E6F32">
              <w:rPr>
                <w:rFonts w:ascii="Consolas" w:hAnsi="Consolas" w:cs="Segoe UI"/>
                <w:bCs/>
                <w:color w:val="191970"/>
                <w:sz w:val="18"/>
                <w:szCs w:val="18"/>
              </w:rPr>
              <w:t>Concepto</w:t>
            </w:r>
          </w:p>
          <w:p w14:paraId="29052EB9" w14:textId="58506860" w:rsidR="00F3495C" w:rsidRPr="00F63D56" w:rsidRDefault="00F3495C" w:rsidP="00317E20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</w:tc>
      </w:tr>
      <w:tr w:rsidR="00497F43" w:rsidRPr="00F63D56" w14:paraId="4273BDFC" w14:textId="77777777" w:rsidTr="00F741BB">
        <w:tc>
          <w:tcPr>
            <w:tcW w:w="3442" w:type="dxa"/>
          </w:tcPr>
          <w:p w14:paraId="5CB677C2" w14:textId="77777777" w:rsidR="00497F43" w:rsidRDefault="00497F43" w:rsidP="00AA1A0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void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addCuentaPredialToConcepto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(</w:t>
            </w:r>
            <w:proofErr w:type="gramEnd"/>
          </w:p>
          <w:p w14:paraId="1395E075" w14:textId="77777777" w:rsidR="00497F43" w:rsidRDefault="00497F43" w:rsidP="00AA1A0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int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pIndexConc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</w:p>
          <w:p w14:paraId="02A0DD7F" w14:textId="77777777" w:rsidR="00497F43" w:rsidRDefault="00497F43" w:rsidP="00AA1A0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params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[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]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pLsNumeros</w:t>
            </w:r>
            <w:proofErr w:type="spellEnd"/>
          </w:p>
          <w:p w14:paraId="534DC98B" w14:textId="5CF8C4F9" w:rsidR="00497F43" w:rsidRPr="00F63D56" w:rsidRDefault="00497F43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)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>;</w:t>
            </w:r>
          </w:p>
        </w:tc>
        <w:tc>
          <w:tcPr>
            <w:tcW w:w="5952" w:type="dxa"/>
          </w:tcPr>
          <w:p w14:paraId="7E28B098" w14:textId="77777777" w:rsidR="00EA5C98" w:rsidRPr="00F63D56" w:rsidRDefault="00497F43" w:rsidP="00EA5C98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>
              <w:rPr>
                <w:rFonts w:cs="Segoe UI"/>
                <w:color w:val="000000"/>
                <w:sz w:val="18"/>
                <w:szCs w:val="18"/>
              </w:rPr>
              <w:t>Crea y agrega un nodo hijo</w:t>
            </w:r>
            <w:r w:rsidR="00EA5C98">
              <w:rPr>
                <w:rFonts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EA5C98" w:rsidRPr="00EA5C98">
              <w:rPr>
                <w:rFonts w:ascii="Consolas" w:hAnsi="Consolas" w:cs="Segoe UI"/>
                <w:color w:val="0000FF"/>
                <w:sz w:val="18"/>
                <w:szCs w:val="18"/>
              </w:rPr>
              <w:t>CuentaPredial</w:t>
            </w:r>
            <w:proofErr w:type="spellEnd"/>
            <w:r w:rsidR="00EA5C98">
              <w:rPr>
                <w:rFonts w:cs="Segoe UI"/>
                <w:color w:val="000000"/>
                <w:sz w:val="18"/>
                <w:szCs w:val="18"/>
              </w:rPr>
              <w:t xml:space="preserve"> al nodo </w:t>
            </w:r>
            <w:r w:rsidR="00EA5C98" w:rsidRPr="00EA5C98">
              <w:rPr>
                <w:rFonts w:ascii="Consolas" w:hAnsi="Consolas" w:cs="Segoe UI"/>
                <w:color w:val="0000FF"/>
                <w:sz w:val="18"/>
                <w:szCs w:val="18"/>
              </w:rPr>
              <w:t>Concepto</w:t>
            </w:r>
            <w:r w:rsidR="00EA5C98" w:rsidRPr="00F63D56">
              <w:rPr>
                <w:rFonts w:cs="Segoe UI"/>
                <w:color w:val="000000"/>
                <w:sz w:val="18"/>
                <w:szCs w:val="18"/>
              </w:rPr>
              <w:t>).</w:t>
            </w:r>
          </w:p>
          <w:p w14:paraId="7A0BB804" w14:textId="77777777" w:rsidR="00EA5C98" w:rsidRPr="00F63D56" w:rsidRDefault="00EA5C98" w:rsidP="00EA5C98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2E9F7AF3" w14:textId="77777777" w:rsidR="00EA5C98" w:rsidRPr="00F63D56" w:rsidRDefault="00EA5C98" w:rsidP="00EA5C98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F63D56">
              <w:rPr>
                <w:rFonts w:cs="Segoe UI"/>
                <w:color w:val="000000"/>
                <w:sz w:val="18"/>
                <w:szCs w:val="18"/>
              </w:rPr>
              <w:t>xPath</w:t>
            </w:r>
            <w:proofErr w:type="spellEnd"/>
            <w:r w:rsidRPr="00F63D56">
              <w:rPr>
                <w:rFonts w:cs="Segoe UI"/>
                <w:color w:val="000000"/>
                <w:sz w:val="18"/>
                <w:szCs w:val="18"/>
              </w:rPr>
              <w:t>:</w:t>
            </w:r>
          </w:p>
          <w:p w14:paraId="373C7BBE" w14:textId="32569DAD" w:rsidR="00EA5C98" w:rsidRPr="009E6F32" w:rsidRDefault="00EA5C98" w:rsidP="00EA5C98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9E6F32">
              <w:rPr>
                <w:rFonts w:ascii="Consolas" w:hAnsi="Consolas" w:cs="Segoe UI"/>
                <w:color w:val="000000"/>
                <w:sz w:val="18"/>
                <w:szCs w:val="18"/>
              </w:rPr>
              <w:t>Cfdi:Conceptos</w:t>
            </w:r>
            <w:proofErr w:type="spellEnd"/>
            <w:proofErr w:type="gramEnd"/>
            <w:r w:rsidRPr="009E6F32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proofErr w:type="spellStart"/>
            <w:r w:rsidRPr="009E6F32">
              <w:rPr>
                <w:rFonts w:ascii="Consolas" w:hAnsi="Consolas" w:cs="Segoe UI"/>
                <w:b/>
                <w:color w:val="000000"/>
                <w:sz w:val="18"/>
                <w:szCs w:val="18"/>
              </w:rPr>
              <w:t>cfdi:concepto</w:t>
            </w:r>
            <w:proofErr w:type="spellEnd"/>
            <w:r>
              <w:rPr>
                <w:rFonts w:ascii="Consolas" w:hAnsi="Consolas" w:cs="Segoe UI"/>
                <w:b/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rFonts w:ascii="Consolas" w:hAnsi="Consolas" w:cs="Segoe UI"/>
                <w:b/>
                <w:color w:val="000000"/>
                <w:sz w:val="18"/>
                <w:szCs w:val="18"/>
              </w:rPr>
              <w:t>cfdi:</w:t>
            </w:r>
            <w:r w:rsidRPr="00EA5C98">
              <w:rPr>
                <w:rFonts w:ascii="Consolas" w:hAnsi="Consolas" w:cs="Segoe UI"/>
                <w:b/>
                <w:color w:val="000000"/>
                <w:sz w:val="18"/>
                <w:szCs w:val="18"/>
              </w:rPr>
              <w:t>CuentaPredial</w:t>
            </w:r>
            <w:proofErr w:type="spellEnd"/>
          </w:p>
          <w:p w14:paraId="596F52D0" w14:textId="77777777" w:rsidR="00EA5C98" w:rsidRPr="008F3AC6" w:rsidRDefault="00EA5C98" w:rsidP="00EA5C98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  <w:lang w:val="es-ES"/>
              </w:rPr>
            </w:pPr>
          </w:p>
          <w:p w14:paraId="1EC8CD4E" w14:textId="77777777" w:rsidR="00EA5C98" w:rsidRPr="00F63D56" w:rsidRDefault="00EA5C98" w:rsidP="00EA5C98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F63D56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1878F7B7" w14:textId="77777777" w:rsidR="00EA5C98" w:rsidRPr="00F63D56" w:rsidRDefault="00EA5C98" w:rsidP="00EA5C98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</w:p>
          <w:p w14:paraId="67CEA99C" w14:textId="77777777" w:rsidR="00497F43" w:rsidRDefault="00EA5C98" w:rsidP="00EA5C98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</w:pPr>
            <w:r w:rsidRPr="00F63D56">
              <w:rPr>
                <w:rFonts w:cs="Segoe UI"/>
                <w:color w:val="000000"/>
                <w:sz w:val="18"/>
                <w:szCs w:val="18"/>
              </w:rPr>
              <w:t>Si los parámetros no cumplen el formato y restricciones definidas por el SAT</w:t>
            </w:r>
          </w:p>
          <w:p w14:paraId="6A39B222" w14:textId="03205C02" w:rsidR="00EA5C98" w:rsidRPr="00F63D56" w:rsidRDefault="00EA5C98" w:rsidP="00EA5C98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Si el concepto apuntado por </w:t>
            </w:r>
            <w:r w:rsidRPr="009E6F32">
              <w:rPr>
                <w:rFonts w:ascii="Consolas" w:hAnsi="Consolas" w:cs="Segoe UI"/>
                <w:color w:val="000000"/>
                <w:sz w:val="18"/>
                <w:szCs w:val="18"/>
              </w:rPr>
              <w:t>@</w:t>
            </w:r>
            <w:r>
              <w:t xml:space="preserve"> </w:t>
            </w:r>
            <w:proofErr w:type="spellStart"/>
            <w:r w:rsidRPr="00EA5C98">
              <w:rPr>
                <w:rFonts w:ascii="Consolas" w:hAnsi="Consolas" w:cs="Segoe UI"/>
                <w:color w:val="000000"/>
                <w:sz w:val="18"/>
                <w:szCs w:val="18"/>
              </w:rPr>
              <w:t>pIndexConc</w:t>
            </w:r>
            <w:proofErr w:type="spellEnd"/>
            <w:r w:rsidRPr="00EA5C98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r w:rsidRPr="00F63D56">
              <w:rPr>
                <w:rFonts w:cs="Segoe UI"/>
                <w:color w:val="000000"/>
                <w:sz w:val="18"/>
                <w:szCs w:val="18"/>
              </w:rPr>
              <w:t>no existe</w:t>
            </w:r>
          </w:p>
        </w:tc>
      </w:tr>
      <w:tr w:rsidR="00AA1A01" w:rsidRPr="00F63D56" w14:paraId="297CB459" w14:textId="77777777" w:rsidTr="00F741BB">
        <w:tc>
          <w:tcPr>
            <w:tcW w:w="3442" w:type="dxa"/>
          </w:tcPr>
          <w:p w14:paraId="2B42B384" w14:textId="77777777" w:rsidR="00EA5C98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public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void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addImpRetencion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(</w:t>
            </w:r>
            <w:proofErr w:type="gramEnd"/>
          </w:p>
          <w:p w14:paraId="1BF969D1" w14:textId="77777777" w:rsidR="00EA5C98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pImpuesto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59AFF379" w14:textId="77777777" w:rsidR="00EA5C98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pImporte</w:t>
            </w:r>
            <w:proofErr w:type="spellEnd"/>
          </w:p>
          <w:p w14:paraId="55BCA487" w14:textId="7EC4A9B8" w:rsidR="00AA1A01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);</w:t>
            </w:r>
          </w:p>
        </w:tc>
        <w:tc>
          <w:tcPr>
            <w:tcW w:w="5952" w:type="dxa"/>
          </w:tcPr>
          <w:p w14:paraId="4100A19D" w14:textId="45F76AE0" w:rsidR="00AA1A01" w:rsidRPr="00F63D56" w:rsidRDefault="00AA1A01" w:rsidP="00AA1A01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Crea y agrega un nodo </w:t>
            </w:r>
            <w:proofErr w:type="spellStart"/>
            <w:r w:rsidRPr="009E6F32">
              <w:rPr>
                <w:rFonts w:ascii="Consolas" w:hAnsi="Consolas" w:cs="Segoe UI"/>
                <w:color w:val="0000FF"/>
                <w:sz w:val="18"/>
                <w:szCs w:val="18"/>
              </w:rPr>
              <w:t>Retencion</w:t>
            </w:r>
            <w:proofErr w:type="spellEnd"/>
            <w:r w:rsidRPr="00F63D56">
              <w:rPr>
                <w:rFonts w:cs="Segoe UI"/>
                <w:color w:val="0000FF"/>
                <w:sz w:val="18"/>
                <w:szCs w:val="18"/>
              </w:rPr>
              <w:t xml:space="preserve"> </w:t>
            </w:r>
            <w:r w:rsidRPr="00F63D56">
              <w:rPr>
                <w:rFonts w:cs="Segoe UI"/>
                <w:sz w:val="18"/>
                <w:szCs w:val="18"/>
              </w:rPr>
              <w:t xml:space="preserve">con el impuesto e importe indicado al nodo </w:t>
            </w:r>
            <w:r w:rsidRPr="008F3AC6">
              <w:rPr>
                <w:rFonts w:ascii="Consolas" w:hAnsi="Consolas" w:cs="Segoe UI"/>
                <w:color w:val="0000FF"/>
                <w:sz w:val="18"/>
                <w:szCs w:val="18"/>
              </w:rPr>
              <w:t>Impuestos</w:t>
            </w:r>
            <w:r w:rsidRPr="00F63D56">
              <w:rPr>
                <w:rFonts w:cs="Segoe UI"/>
                <w:sz w:val="18"/>
                <w:szCs w:val="18"/>
              </w:rPr>
              <w:t xml:space="preserve"> del comprobante, verifica que exista el impuesto en el catálogo impuesto y que el importe corresponda con tipo importe (definido por el estándar del </w:t>
            </w:r>
            <w:r w:rsidR="0067082B" w:rsidRPr="00F63D56">
              <w:rPr>
                <w:rFonts w:cs="Segoe UI"/>
                <w:sz w:val="18"/>
                <w:szCs w:val="18"/>
              </w:rPr>
              <w:t>SAT</w:t>
            </w:r>
            <w:r w:rsidRPr="00F63D56">
              <w:rPr>
                <w:rFonts w:cs="Segoe UI"/>
                <w:sz w:val="18"/>
                <w:szCs w:val="18"/>
              </w:rPr>
              <w:t>).</w:t>
            </w:r>
          </w:p>
          <w:p w14:paraId="74596C28" w14:textId="77777777" w:rsidR="00AA60D7" w:rsidRPr="00F63D56" w:rsidRDefault="00AA60D7" w:rsidP="00AA1A01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</w:p>
          <w:p w14:paraId="5044E451" w14:textId="77777777" w:rsidR="00AA1A01" w:rsidRPr="00F63D56" w:rsidRDefault="00AA1A01" w:rsidP="00AA1A01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proofErr w:type="spellStart"/>
            <w:r w:rsidRPr="00F63D56">
              <w:rPr>
                <w:rFonts w:cs="Segoe UI"/>
                <w:sz w:val="18"/>
                <w:szCs w:val="18"/>
              </w:rPr>
              <w:t>XPath</w:t>
            </w:r>
            <w:proofErr w:type="spellEnd"/>
            <w:r w:rsidRPr="00F63D56">
              <w:rPr>
                <w:rFonts w:cs="Segoe UI"/>
                <w:sz w:val="18"/>
                <w:szCs w:val="18"/>
              </w:rPr>
              <w:t xml:space="preserve">: </w:t>
            </w:r>
          </w:p>
          <w:p w14:paraId="31BD937C" w14:textId="77777777" w:rsidR="00AA1A01" w:rsidRPr="009E6F32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FF"/>
                <w:sz w:val="18"/>
                <w:szCs w:val="18"/>
              </w:rPr>
            </w:pPr>
            <w:proofErr w:type="spellStart"/>
            <w:proofErr w:type="gramStart"/>
            <w:r w:rsidRPr="009E6F32">
              <w:rPr>
                <w:rFonts w:ascii="Consolas" w:hAnsi="Consolas" w:cs="Segoe UI"/>
                <w:sz w:val="18"/>
                <w:szCs w:val="18"/>
              </w:rPr>
              <w:t>cfdi:</w:t>
            </w:r>
            <w:r w:rsidRPr="009E6F32">
              <w:rPr>
                <w:rFonts w:ascii="Consolas" w:hAnsi="Consolas" w:cs="Segoe UI"/>
                <w:color w:val="0000FF"/>
                <w:sz w:val="18"/>
                <w:szCs w:val="18"/>
              </w:rPr>
              <w:t>Impuestos</w:t>
            </w:r>
            <w:proofErr w:type="spellEnd"/>
            <w:proofErr w:type="gramEnd"/>
            <w:r w:rsidRPr="009E6F32">
              <w:rPr>
                <w:rFonts w:ascii="Consolas" w:hAnsi="Consolas" w:cs="Segoe UI"/>
                <w:color w:val="0000FF"/>
                <w:sz w:val="18"/>
                <w:szCs w:val="18"/>
              </w:rPr>
              <w:t>/</w:t>
            </w:r>
            <w:proofErr w:type="spellStart"/>
            <w:r w:rsidRPr="009E6F32">
              <w:rPr>
                <w:rFonts w:ascii="Consolas" w:hAnsi="Consolas" w:cs="Segoe UI"/>
                <w:sz w:val="18"/>
                <w:szCs w:val="18"/>
              </w:rPr>
              <w:t>cfdi:</w:t>
            </w:r>
            <w:r w:rsidR="00556C8C" w:rsidRPr="009E6F32">
              <w:rPr>
                <w:rFonts w:ascii="Consolas" w:hAnsi="Consolas" w:cs="Segoe UI"/>
                <w:color w:val="0000FF"/>
                <w:sz w:val="18"/>
                <w:szCs w:val="18"/>
              </w:rPr>
              <w:t>Retenciones</w:t>
            </w:r>
            <w:proofErr w:type="spellEnd"/>
            <w:r w:rsidRPr="009E6F32">
              <w:rPr>
                <w:rFonts w:ascii="Consolas" w:hAnsi="Consolas" w:cs="Segoe UI"/>
                <w:color w:val="0000FF"/>
                <w:sz w:val="18"/>
                <w:szCs w:val="18"/>
              </w:rPr>
              <w:t>/</w:t>
            </w:r>
            <w:proofErr w:type="spellStart"/>
            <w:r w:rsidRPr="009E6F32">
              <w:rPr>
                <w:rFonts w:ascii="Consolas" w:hAnsi="Consolas" w:cs="Segoe UI"/>
                <w:color w:val="0000FF"/>
                <w:sz w:val="18"/>
                <w:szCs w:val="18"/>
              </w:rPr>
              <w:t>cfdi:Retencion</w:t>
            </w:r>
            <w:proofErr w:type="spellEnd"/>
          </w:p>
          <w:p w14:paraId="50CFC8DA" w14:textId="77777777" w:rsidR="00317E20" w:rsidRPr="00F63D56" w:rsidRDefault="00317E20" w:rsidP="00AA1A01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</w:rPr>
            </w:pPr>
          </w:p>
          <w:p w14:paraId="4E5924A4" w14:textId="77777777" w:rsidR="00317E20" w:rsidRPr="00F63D56" w:rsidRDefault="00317E20" w:rsidP="00317E20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F63D56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4CDF926D" w14:textId="2F1780A1" w:rsidR="00317E20" w:rsidRPr="00F63D56" w:rsidRDefault="009E559D" w:rsidP="00317E20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</w:p>
          <w:p w14:paraId="38013A30" w14:textId="42FFB2B0" w:rsidR="00317E20" w:rsidRPr="00F63D56" w:rsidRDefault="00317E20" w:rsidP="00317E20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r w:rsidRPr="00F63D56">
              <w:rPr>
                <w:rFonts w:cs="Segoe UI"/>
                <w:bCs/>
                <w:sz w:val="18"/>
                <w:szCs w:val="18"/>
              </w:rPr>
              <w:t xml:space="preserve">Si el nodo </w:t>
            </w:r>
            <w:r w:rsidRPr="009E6F32">
              <w:rPr>
                <w:rFonts w:ascii="Consolas" w:hAnsi="Consolas" w:cs="Segoe UI"/>
                <w:color w:val="0000FF"/>
                <w:sz w:val="18"/>
                <w:szCs w:val="18"/>
              </w:rPr>
              <w:t>Impuestos</w:t>
            </w:r>
            <w:r w:rsidRPr="00F63D56">
              <w:rPr>
                <w:rFonts w:cs="Segoe UI"/>
                <w:bCs/>
                <w:sz w:val="18"/>
                <w:szCs w:val="18"/>
              </w:rPr>
              <w:t xml:space="preserve"> </w:t>
            </w:r>
            <w:r w:rsidRPr="00F63D56">
              <w:rPr>
                <w:rFonts w:cs="Segoe UI"/>
                <w:sz w:val="18"/>
                <w:szCs w:val="18"/>
              </w:rPr>
              <w:t>no existe</w:t>
            </w:r>
            <w:r w:rsidR="009E6F32">
              <w:rPr>
                <w:rFonts w:cs="Segoe UI"/>
                <w:sz w:val="18"/>
                <w:szCs w:val="18"/>
              </w:rPr>
              <w:t xml:space="preserve"> </w:t>
            </w:r>
            <w:r w:rsidRPr="00F63D56">
              <w:rPr>
                <w:rFonts w:cs="Segoe UI"/>
                <w:sz w:val="18"/>
                <w:szCs w:val="18"/>
              </w:rPr>
              <w:t xml:space="preserve">(es </w:t>
            </w:r>
            <w:proofErr w:type="spellStart"/>
            <w:r w:rsidR="00E346FC" w:rsidRPr="009E6F32">
              <w:rPr>
                <w:rFonts w:ascii="Consolas" w:hAnsi="Consolas" w:cs="Segoe UI"/>
                <w:sz w:val="18"/>
                <w:szCs w:val="18"/>
              </w:rPr>
              <w:t>null</w:t>
            </w:r>
            <w:proofErr w:type="spellEnd"/>
            <w:r w:rsidRPr="00F63D56">
              <w:rPr>
                <w:rFonts w:cs="Segoe UI"/>
                <w:sz w:val="18"/>
                <w:szCs w:val="18"/>
              </w:rPr>
              <w:t>), no ha sido defi</w:t>
            </w:r>
            <w:r w:rsidR="0067082B">
              <w:rPr>
                <w:rFonts w:cs="Segoe UI"/>
                <w:sz w:val="18"/>
                <w:szCs w:val="18"/>
              </w:rPr>
              <w:t>ni</w:t>
            </w:r>
            <w:r w:rsidRPr="00F63D56">
              <w:rPr>
                <w:rFonts w:cs="Segoe UI"/>
                <w:sz w:val="18"/>
                <w:szCs w:val="18"/>
              </w:rPr>
              <w:t>da.</w:t>
            </w:r>
          </w:p>
          <w:p w14:paraId="22220E11" w14:textId="5982EFD6" w:rsidR="00317E20" w:rsidRPr="00F63D56" w:rsidRDefault="00317E20" w:rsidP="00317E20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Lanza excepciones los parámetros no cumplen el formato y restricciones definidas por el </w:t>
            </w:r>
            <w:r w:rsidR="0067082B" w:rsidRPr="00F63D56">
              <w:rPr>
                <w:rFonts w:cs="Segoe UI"/>
                <w:color w:val="000000"/>
                <w:sz w:val="18"/>
                <w:szCs w:val="18"/>
              </w:rPr>
              <w:t>SAT</w:t>
            </w:r>
            <w:r w:rsidRPr="00F63D56">
              <w:rPr>
                <w:rFonts w:cs="Segoe UI"/>
                <w:color w:val="000000"/>
                <w:sz w:val="18"/>
                <w:szCs w:val="18"/>
              </w:rPr>
              <w:t>.</w:t>
            </w:r>
          </w:p>
          <w:p w14:paraId="0F8278B9" w14:textId="4F538321" w:rsidR="00317E20" w:rsidRPr="00F63D56" w:rsidRDefault="009E559D" w:rsidP="00317E20">
            <w:pPr>
              <w:autoSpaceDE w:val="0"/>
              <w:autoSpaceDN w:val="0"/>
              <w:adjustRightInd w:val="0"/>
              <w:rPr>
                <w:rFonts w:cs="Segoe UI"/>
                <w:b/>
                <w:bCs/>
                <w:color w:val="191970"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ArgumentException</w:t>
            </w:r>
            <w:proofErr w:type="spellEnd"/>
          </w:p>
          <w:p w14:paraId="1B5DFCD1" w14:textId="19377156" w:rsidR="00317E20" w:rsidRPr="00F63D56" w:rsidRDefault="00317E20" w:rsidP="00317E20">
            <w:pPr>
              <w:autoSpaceDE w:val="0"/>
              <w:autoSpaceDN w:val="0"/>
              <w:adjustRightInd w:val="0"/>
              <w:rPr>
                <w:rFonts w:cs="Segoe UI"/>
                <w:b/>
                <w:color w:val="0000FF"/>
                <w:sz w:val="18"/>
                <w:szCs w:val="18"/>
              </w:rPr>
            </w:pPr>
            <w:r w:rsidRPr="00F63D56">
              <w:rPr>
                <w:rFonts w:cs="Segoe UI"/>
                <w:color w:val="000000"/>
                <w:sz w:val="18"/>
                <w:szCs w:val="18"/>
              </w:rPr>
              <w:t>Si alguno de los parámetros:</w:t>
            </w:r>
            <w:r w:rsidRPr="00F63D56">
              <w:rPr>
                <w:rFonts w:cs="Segoe UI"/>
                <w:sz w:val="18"/>
                <w:szCs w:val="18"/>
              </w:rPr>
              <w:t xml:space="preserve"> </w:t>
            </w:r>
            <w:r w:rsidRPr="009E6F32">
              <w:rPr>
                <w:rFonts w:ascii="Consolas" w:hAnsi="Consolas" w:cs="Segoe UI"/>
                <w:sz w:val="18"/>
                <w:szCs w:val="18"/>
              </w:rPr>
              <w:t>@pImpuesto</w:t>
            </w:r>
            <w:r w:rsidRPr="00F63D56">
              <w:rPr>
                <w:rFonts w:cs="Segoe UI"/>
                <w:sz w:val="18"/>
                <w:szCs w:val="18"/>
              </w:rPr>
              <w:t xml:space="preserve"> no existe en su </w:t>
            </w:r>
            <w:r w:rsidR="00D03C80">
              <w:rPr>
                <w:rFonts w:cs="Segoe UI"/>
                <w:sz w:val="18"/>
                <w:szCs w:val="18"/>
              </w:rPr>
              <w:t>catálogo</w:t>
            </w:r>
            <w:r w:rsidRPr="00F63D56">
              <w:rPr>
                <w:rFonts w:cs="Segoe UI"/>
                <w:sz w:val="18"/>
                <w:szCs w:val="18"/>
              </w:rPr>
              <w:t>.</w:t>
            </w:r>
          </w:p>
          <w:p w14:paraId="7DF7E0EC" w14:textId="234DFFA8" w:rsidR="00317E20" w:rsidRPr="00F63D56" w:rsidRDefault="00317E20" w:rsidP="00AA1A0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</w:tc>
      </w:tr>
      <w:tr w:rsidR="00AA1A01" w:rsidRPr="00F63D56" w14:paraId="3F0AC3D2" w14:textId="77777777" w:rsidTr="00F741BB">
        <w:tc>
          <w:tcPr>
            <w:tcW w:w="3442" w:type="dxa"/>
          </w:tcPr>
          <w:p w14:paraId="7BC66E64" w14:textId="77777777" w:rsidR="00EA5C98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public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void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addImpRetencionToConcepto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(</w:t>
            </w:r>
            <w:proofErr w:type="gramEnd"/>
          </w:p>
          <w:p w14:paraId="462C2C82" w14:textId="77777777" w:rsidR="00EA5C98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int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pIndexConc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5E562A65" w14:textId="77777777" w:rsidR="00EA5C98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pBase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5542CD83" w14:textId="77777777" w:rsidR="00EA5C98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pImpuesto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7113EEF1" w14:textId="77777777" w:rsidR="00EA5C98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lastRenderedPageBreak/>
              <w:t>string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pTipoFactor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24159589" w14:textId="77777777" w:rsidR="00EA5C98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pTasaOCuota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26245E38" w14:textId="77777777" w:rsidR="00EA5C98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pImporte</w:t>
            </w:r>
            <w:proofErr w:type="spellEnd"/>
          </w:p>
          <w:p w14:paraId="301F827D" w14:textId="01B55FAF" w:rsidR="00AA1A01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);</w:t>
            </w:r>
          </w:p>
        </w:tc>
        <w:tc>
          <w:tcPr>
            <w:tcW w:w="5952" w:type="dxa"/>
          </w:tcPr>
          <w:p w14:paraId="43DDCC2D" w14:textId="4D093BB0" w:rsidR="00AA1A01" w:rsidRPr="00F63D56" w:rsidRDefault="00AA1A01" w:rsidP="00AA1A0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F63D56">
              <w:rPr>
                <w:rFonts w:cs="Segoe UI"/>
                <w:color w:val="000000"/>
                <w:sz w:val="18"/>
                <w:szCs w:val="18"/>
              </w:rPr>
              <w:lastRenderedPageBreak/>
              <w:t xml:space="preserve">Crea y agrega un nodo </w:t>
            </w:r>
            <w:proofErr w:type="spellStart"/>
            <w:r w:rsidRPr="008F3AC6">
              <w:rPr>
                <w:rFonts w:ascii="Consolas" w:hAnsi="Consolas" w:cs="Segoe UI"/>
                <w:color w:val="0000FF"/>
                <w:sz w:val="18"/>
                <w:szCs w:val="18"/>
              </w:rPr>
              <w:t>Retencion</w:t>
            </w:r>
            <w:proofErr w:type="spellEnd"/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 al Concepto indicado por el valor </w:t>
            </w:r>
            <w:r w:rsidR="00DC0185" w:rsidRPr="009E6F32">
              <w:rPr>
                <w:rFonts w:ascii="Consolas" w:hAnsi="Consolas" w:cs="Segoe UI"/>
                <w:color w:val="000000"/>
                <w:sz w:val="18"/>
                <w:szCs w:val="18"/>
              </w:rPr>
              <w:t>@</w:t>
            </w:r>
            <w:r w:rsidRPr="009E6F32">
              <w:rPr>
                <w:rFonts w:ascii="Consolas" w:hAnsi="Consolas" w:cs="Segoe UI"/>
                <w:color w:val="000000"/>
                <w:sz w:val="18"/>
                <w:szCs w:val="18"/>
              </w:rPr>
              <w:t>pIndexConc</w:t>
            </w: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, el nodo </w:t>
            </w:r>
            <w:proofErr w:type="spellStart"/>
            <w:r w:rsidRPr="008F3AC6">
              <w:rPr>
                <w:rFonts w:ascii="Consolas" w:hAnsi="Consolas" w:cs="Segoe UI"/>
                <w:color w:val="0000FF"/>
                <w:sz w:val="18"/>
                <w:szCs w:val="18"/>
              </w:rPr>
              <w:t>retencion</w:t>
            </w:r>
            <w:proofErr w:type="spellEnd"/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 tendrá los valores: </w:t>
            </w:r>
            <w:proofErr w:type="spellStart"/>
            <w:r w:rsidRPr="009E6F32">
              <w:rPr>
                <w:rFonts w:ascii="Consolas" w:hAnsi="Consolas" w:cs="Segoe UI"/>
                <w:color w:val="000000"/>
                <w:sz w:val="18"/>
                <w:szCs w:val="18"/>
              </w:rPr>
              <w:t>pBase</w:t>
            </w:r>
            <w:proofErr w:type="spellEnd"/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9E6F32">
              <w:rPr>
                <w:rFonts w:ascii="Consolas" w:hAnsi="Consolas" w:cs="Segoe UI"/>
                <w:color w:val="000000"/>
                <w:sz w:val="18"/>
                <w:szCs w:val="18"/>
              </w:rPr>
              <w:t>pImpuesto</w:t>
            </w:r>
            <w:proofErr w:type="spellEnd"/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9E6F32">
              <w:rPr>
                <w:rFonts w:ascii="Consolas" w:hAnsi="Consolas" w:cs="Segoe UI"/>
                <w:color w:val="000000"/>
                <w:sz w:val="18"/>
                <w:szCs w:val="18"/>
              </w:rPr>
              <w:t>pTipoFactor</w:t>
            </w:r>
            <w:proofErr w:type="spellEnd"/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9E6F32">
              <w:rPr>
                <w:rFonts w:ascii="Consolas" w:hAnsi="Consolas" w:cs="Segoe UI"/>
                <w:color w:val="000000"/>
                <w:sz w:val="18"/>
                <w:szCs w:val="18"/>
              </w:rPr>
              <w:t>pTasaOCuota</w:t>
            </w:r>
            <w:proofErr w:type="spellEnd"/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9E6F32">
              <w:rPr>
                <w:rFonts w:ascii="Consolas" w:hAnsi="Consolas" w:cs="Segoe UI"/>
                <w:color w:val="000000"/>
                <w:sz w:val="18"/>
                <w:szCs w:val="18"/>
              </w:rPr>
              <w:t>pImporte</w:t>
            </w:r>
            <w:proofErr w:type="spellEnd"/>
            <w:r w:rsidRPr="00F63D56">
              <w:rPr>
                <w:rFonts w:cs="Segoe UI"/>
                <w:color w:val="000000"/>
                <w:sz w:val="18"/>
                <w:szCs w:val="18"/>
              </w:rPr>
              <w:t>.</w:t>
            </w:r>
          </w:p>
          <w:p w14:paraId="25973F75" w14:textId="77777777" w:rsidR="00AA60D7" w:rsidRPr="00F63D56" w:rsidRDefault="00AA60D7" w:rsidP="00AA1A0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1877909C" w14:textId="77777777" w:rsidR="00AA1A01" w:rsidRPr="00F63D56" w:rsidRDefault="00AA1A01" w:rsidP="00AA1A0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F63D56">
              <w:rPr>
                <w:rFonts w:cs="Segoe UI"/>
                <w:color w:val="000000"/>
                <w:sz w:val="18"/>
                <w:szCs w:val="18"/>
              </w:rPr>
              <w:t>XPath</w:t>
            </w:r>
            <w:proofErr w:type="spellEnd"/>
            <w:r w:rsidRPr="00F63D56">
              <w:rPr>
                <w:rFonts w:cs="Segoe UI"/>
                <w:color w:val="000000"/>
                <w:sz w:val="18"/>
                <w:szCs w:val="18"/>
              </w:rPr>
              <w:t>:</w:t>
            </w:r>
          </w:p>
          <w:p w14:paraId="3D5F143C" w14:textId="77777777" w:rsidR="00AA1A01" w:rsidRPr="009E6F32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color w:val="0000FF"/>
                <w:sz w:val="18"/>
                <w:szCs w:val="18"/>
              </w:rPr>
            </w:pPr>
            <w:proofErr w:type="spellStart"/>
            <w:proofErr w:type="gramStart"/>
            <w:r w:rsidRPr="009E6F32">
              <w:rPr>
                <w:rFonts w:ascii="Consolas" w:hAnsi="Consolas" w:cs="Segoe UI"/>
                <w:sz w:val="18"/>
                <w:szCs w:val="18"/>
              </w:rPr>
              <w:lastRenderedPageBreak/>
              <w:t>Cfdi:Conceptos</w:t>
            </w:r>
            <w:proofErr w:type="spellEnd"/>
            <w:proofErr w:type="gramEnd"/>
            <w:r w:rsidRPr="009E6F32">
              <w:rPr>
                <w:rFonts w:ascii="Consolas" w:hAnsi="Consolas" w:cs="Segoe UI"/>
                <w:sz w:val="18"/>
                <w:szCs w:val="18"/>
              </w:rPr>
              <w:t>/</w:t>
            </w:r>
            <w:proofErr w:type="spellStart"/>
            <w:r w:rsidRPr="009E6F32">
              <w:rPr>
                <w:rFonts w:ascii="Consolas" w:hAnsi="Consolas" w:cs="Segoe UI"/>
                <w:sz w:val="18"/>
                <w:szCs w:val="18"/>
              </w:rPr>
              <w:t>cfdi:concepto</w:t>
            </w:r>
            <w:proofErr w:type="spellEnd"/>
            <w:r w:rsidR="00DC0185" w:rsidRPr="009E6F32">
              <w:rPr>
                <w:rFonts w:ascii="Consolas" w:hAnsi="Consolas" w:cs="Segoe UI"/>
                <w:sz w:val="18"/>
                <w:szCs w:val="18"/>
              </w:rPr>
              <w:t>[@pIndexConc]</w:t>
            </w:r>
            <w:r w:rsidRPr="009E6F32">
              <w:rPr>
                <w:rFonts w:ascii="Consolas" w:hAnsi="Consolas" w:cs="Segoe UI"/>
                <w:sz w:val="18"/>
                <w:szCs w:val="18"/>
              </w:rPr>
              <w:t>/</w:t>
            </w:r>
            <w:r w:rsidRPr="009E6F32">
              <w:rPr>
                <w:rFonts w:ascii="Consolas" w:hAnsi="Consolas" w:cs="Segoe UI"/>
                <w:color w:val="0000FF"/>
                <w:sz w:val="18"/>
                <w:szCs w:val="18"/>
              </w:rPr>
              <w:t>cfdi: I</w:t>
            </w:r>
            <w:r w:rsidR="00556C8C" w:rsidRPr="009E6F32">
              <w:rPr>
                <w:rFonts w:ascii="Consolas" w:hAnsi="Consolas" w:cs="Segoe UI"/>
                <w:color w:val="0000FF"/>
                <w:sz w:val="18"/>
                <w:szCs w:val="18"/>
              </w:rPr>
              <w:t>mpuestos/</w:t>
            </w:r>
            <w:proofErr w:type="spellStart"/>
            <w:r w:rsidR="00556C8C" w:rsidRPr="009E6F32">
              <w:rPr>
                <w:rFonts w:ascii="Consolas" w:hAnsi="Consolas" w:cs="Segoe UI"/>
                <w:color w:val="0000FF"/>
                <w:sz w:val="18"/>
                <w:szCs w:val="18"/>
              </w:rPr>
              <w:t>cfdi:Retenciones</w:t>
            </w:r>
            <w:proofErr w:type="spellEnd"/>
            <w:r w:rsidR="00556C8C" w:rsidRPr="009E6F32">
              <w:rPr>
                <w:rFonts w:ascii="Consolas" w:hAnsi="Consolas" w:cs="Segoe UI"/>
                <w:color w:val="0000FF"/>
                <w:sz w:val="18"/>
                <w:szCs w:val="18"/>
              </w:rPr>
              <w:t>/</w:t>
            </w:r>
            <w:proofErr w:type="spellStart"/>
            <w:r w:rsidR="00556C8C" w:rsidRPr="009E6F32">
              <w:rPr>
                <w:rFonts w:ascii="Consolas" w:hAnsi="Consolas" w:cs="Segoe UI"/>
                <w:b/>
                <w:color w:val="0000FF"/>
                <w:sz w:val="18"/>
                <w:szCs w:val="18"/>
              </w:rPr>
              <w:t>cfdi:</w:t>
            </w:r>
            <w:r w:rsidRPr="009E6F32">
              <w:rPr>
                <w:rFonts w:ascii="Consolas" w:hAnsi="Consolas" w:cs="Segoe UI"/>
                <w:b/>
                <w:color w:val="0000FF"/>
                <w:sz w:val="18"/>
                <w:szCs w:val="18"/>
              </w:rPr>
              <w:t>Retencion</w:t>
            </w:r>
            <w:proofErr w:type="spellEnd"/>
          </w:p>
          <w:p w14:paraId="1578DDA1" w14:textId="77777777" w:rsidR="00317E20" w:rsidRPr="00F63D56" w:rsidRDefault="00317E20" w:rsidP="00AA1A01">
            <w:pPr>
              <w:autoSpaceDE w:val="0"/>
              <w:autoSpaceDN w:val="0"/>
              <w:adjustRightInd w:val="0"/>
              <w:rPr>
                <w:rFonts w:cs="Segoe UI"/>
                <w:b/>
                <w:color w:val="0000FF"/>
                <w:sz w:val="18"/>
                <w:szCs w:val="18"/>
              </w:rPr>
            </w:pPr>
          </w:p>
          <w:p w14:paraId="6A93CEA6" w14:textId="77777777" w:rsidR="00317E20" w:rsidRPr="00F63D56" w:rsidRDefault="00317E20" w:rsidP="00317E20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F63D56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436B9FF4" w14:textId="715BA7BC" w:rsidR="00317E20" w:rsidRPr="00F63D56" w:rsidRDefault="009E559D" w:rsidP="00317E20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</w:p>
          <w:p w14:paraId="503AB8AB" w14:textId="69CA3681" w:rsidR="00317E20" w:rsidRPr="00F63D56" w:rsidRDefault="00317E20" w:rsidP="00317E20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r w:rsidRPr="00F63D56">
              <w:rPr>
                <w:rFonts w:cs="Segoe UI"/>
                <w:bCs/>
                <w:sz w:val="18"/>
                <w:szCs w:val="18"/>
              </w:rPr>
              <w:t xml:space="preserve">Si el concepto al que apunta </w:t>
            </w:r>
            <w:r w:rsidRPr="009E6F32">
              <w:rPr>
                <w:rFonts w:ascii="Consolas" w:hAnsi="Consolas" w:cs="Segoe UI"/>
                <w:sz w:val="18"/>
                <w:szCs w:val="18"/>
              </w:rPr>
              <w:t>@pIndexConc</w:t>
            </w:r>
            <w:r w:rsidRPr="00F63D56">
              <w:rPr>
                <w:rFonts w:cs="Segoe UI"/>
                <w:sz w:val="18"/>
                <w:szCs w:val="18"/>
              </w:rPr>
              <w:t xml:space="preserve"> no existe</w:t>
            </w:r>
            <w:r w:rsidR="009E6F32">
              <w:rPr>
                <w:rFonts w:cs="Segoe UI"/>
                <w:sz w:val="18"/>
                <w:szCs w:val="18"/>
              </w:rPr>
              <w:t xml:space="preserve"> </w:t>
            </w:r>
            <w:r w:rsidRPr="00F63D56">
              <w:rPr>
                <w:rFonts w:cs="Segoe UI"/>
                <w:sz w:val="18"/>
                <w:szCs w:val="18"/>
              </w:rPr>
              <w:t xml:space="preserve">(es </w:t>
            </w:r>
            <w:proofErr w:type="spellStart"/>
            <w:r w:rsidR="00E346FC" w:rsidRPr="009E6F32">
              <w:rPr>
                <w:rFonts w:ascii="Consolas" w:hAnsi="Consolas" w:cs="Segoe UI"/>
                <w:sz w:val="18"/>
                <w:szCs w:val="18"/>
              </w:rPr>
              <w:t>null</w:t>
            </w:r>
            <w:proofErr w:type="spellEnd"/>
            <w:r w:rsidR="00F067F4">
              <w:rPr>
                <w:rFonts w:cs="Segoe UI"/>
                <w:sz w:val="18"/>
                <w:szCs w:val="18"/>
              </w:rPr>
              <w:t xml:space="preserve"> o está</w:t>
            </w:r>
            <w:r w:rsidRPr="00F63D56">
              <w:rPr>
                <w:rFonts w:cs="Segoe UI"/>
                <w:sz w:val="18"/>
                <w:szCs w:val="18"/>
              </w:rPr>
              <w:t xml:space="preserve"> fuera de rango).</w:t>
            </w:r>
          </w:p>
          <w:p w14:paraId="12E431D4" w14:textId="588CAA74" w:rsidR="00317E20" w:rsidRPr="00F63D56" w:rsidRDefault="00317E20" w:rsidP="00317E20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Lanza excepciones los parámetros no cumplen el formato y restricciones definidas por el </w:t>
            </w:r>
            <w:r w:rsidR="009E6F32" w:rsidRPr="00F63D56">
              <w:rPr>
                <w:rFonts w:cs="Segoe UI"/>
                <w:color w:val="000000"/>
                <w:sz w:val="18"/>
                <w:szCs w:val="18"/>
              </w:rPr>
              <w:t>SAT</w:t>
            </w:r>
            <w:r w:rsidRPr="00F63D56">
              <w:rPr>
                <w:rFonts w:cs="Segoe UI"/>
                <w:color w:val="000000"/>
                <w:sz w:val="18"/>
                <w:szCs w:val="18"/>
              </w:rPr>
              <w:t>.</w:t>
            </w:r>
          </w:p>
          <w:p w14:paraId="575851DA" w14:textId="12EAB599" w:rsidR="00317E20" w:rsidRPr="00F63D56" w:rsidRDefault="009E559D" w:rsidP="00317E20">
            <w:pPr>
              <w:autoSpaceDE w:val="0"/>
              <w:autoSpaceDN w:val="0"/>
              <w:adjustRightInd w:val="0"/>
              <w:rPr>
                <w:rFonts w:cs="Segoe UI"/>
                <w:b/>
                <w:bCs/>
                <w:color w:val="191970"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ArgumentException</w:t>
            </w:r>
            <w:proofErr w:type="spellEnd"/>
          </w:p>
          <w:p w14:paraId="58DB27D4" w14:textId="4A7E8914" w:rsidR="00317E20" w:rsidRPr="00F63D56" w:rsidRDefault="00317E20" w:rsidP="00317E20">
            <w:pPr>
              <w:autoSpaceDE w:val="0"/>
              <w:autoSpaceDN w:val="0"/>
              <w:adjustRightInd w:val="0"/>
              <w:rPr>
                <w:rFonts w:cs="Segoe UI"/>
                <w:b/>
                <w:color w:val="0000FF"/>
                <w:sz w:val="18"/>
                <w:szCs w:val="18"/>
              </w:rPr>
            </w:pPr>
            <w:r w:rsidRPr="00F63D56">
              <w:rPr>
                <w:rFonts w:cs="Segoe UI"/>
                <w:color w:val="000000"/>
                <w:sz w:val="18"/>
                <w:szCs w:val="18"/>
              </w:rPr>
              <w:t>Si alguno de los parámetros:</w:t>
            </w:r>
            <w:r w:rsidRPr="00F63D56">
              <w:rPr>
                <w:rFonts w:cs="Segoe UI"/>
                <w:sz w:val="18"/>
                <w:szCs w:val="18"/>
              </w:rPr>
              <w:t xml:space="preserve"> </w:t>
            </w:r>
            <w:r w:rsidRPr="00181C87">
              <w:rPr>
                <w:rFonts w:ascii="Consolas" w:hAnsi="Consolas" w:cs="Segoe UI"/>
                <w:sz w:val="18"/>
                <w:szCs w:val="18"/>
              </w:rPr>
              <w:t>@pImpuesto</w:t>
            </w:r>
            <w:r w:rsidRPr="00F63D56">
              <w:rPr>
                <w:rFonts w:cs="Segoe UI"/>
                <w:sz w:val="18"/>
                <w:szCs w:val="18"/>
              </w:rPr>
              <w:t xml:space="preserve">, </w:t>
            </w:r>
            <w:r w:rsidRPr="00181C87">
              <w:rPr>
                <w:rFonts w:ascii="Consolas" w:hAnsi="Consolas" w:cs="Segoe UI"/>
                <w:sz w:val="18"/>
                <w:szCs w:val="18"/>
              </w:rPr>
              <w:t>@pTipoFactor</w:t>
            </w:r>
            <w:r w:rsidRPr="00F63D56">
              <w:rPr>
                <w:rFonts w:cs="Segoe UI"/>
                <w:sz w:val="18"/>
                <w:szCs w:val="18"/>
              </w:rPr>
              <w:t xml:space="preserve"> no existe en su </w:t>
            </w:r>
            <w:r w:rsidR="00D03C80">
              <w:rPr>
                <w:rFonts w:cs="Segoe UI"/>
                <w:sz w:val="18"/>
                <w:szCs w:val="18"/>
              </w:rPr>
              <w:t>catálogo</w:t>
            </w:r>
            <w:r w:rsidRPr="00F63D56">
              <w:rPr>
                <w:rFonts w:cs="Segoe UI"/>
                <w:sz w:val="18"/>
                <w:szCs w:val="18"/>
              </w:rPr>
              <w:t>.</w:t>
            </w:r>
          </w:p>
          <w:p w14:paraId="3DF36F8A" w14:textId="5D923507" w:rsidR="00DC0185" w:rsidRPr="00F63D56" w:rsidRDefault="00DC0185" w:rsidP="00AA1A0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</w:tc>
      </w:tr>
      <w:tr w:rsidR="00AA1A01" w:rsidRPr="00F63D56" w14:paraId="5E09A74E" w14:textId="77777777" w:rsidTr="00F741BB">
        <w:tc>
          <w:tcPr>
            <w:tcW w:w="3442" w:type="dxa"/>
          </w:tcPr>
          <w:p w14:paraId="7E8C8862" w14:textId="77777777" w:rsidR="00E632DB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F63D5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lastRenderedPageBreak/>
              <w:t>public</w:t>
            </w:r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F63D5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void</w:t>
            </w:r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proofErr w:type="gram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addImpTraslado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(</w:t>
            </w:r>
            <w:proofErr w:type="gramEnd"/>
          </w:p>
          <w:p w14:paraId="166A8535" w14:textId="77777777" w:rsidR="00EA5C98" w:rsidRDefault="00EA5C98" w:rsidP="00AA1A0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pBase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</w:p>
          <w:p w14:paraId="09B0D444" w14:textId="77777777" w:rsidR="00EA5C98" w:rsidRDefault="00EA5C98" w:rsidP="00AA1A0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pImpuesto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</w:p>
          <w:p w14:paraId="1AAD51EE" w14:textId="77777777" w:rsidR="00EA5C98" w:rsidRDefault="00EA5C98" w:rsidP="00AA1A0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pTipoFactor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</w:p>
          <w:p w14:paraId="5E59D78F" w14:textId="77777777" w:rsidR="00EA5C98" w:rsidRDefault="00EA5C98" w:rsidP="00AA1A0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?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pTasaCuota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</w:p>
          <w:p w14:paraId="33AB6F83" w14:textId="77777777" w:rsidR="00EA5C98" w:rsidRDefault="00EA5C98" w:rsidP="00AA1A0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?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pImporte</w:t>
            </w:r>
            <w:proofErr w:type="spellEnd"/>
          </w:p>
          <w:p w14:paraId="1B071C18" w14:textId="379A408F" w:rsidR="00AA1A01" w:rsidRPr="00F63D56" w:rsidRDefault="00EA5C98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)</w:t>
            </w:r>
            <w:r w:rsidR="00AA1A01"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;</w:t>
            </w:r>
          </w:p>
        </w:tc>
        <w:tc>
          <w:tcPr>
            <w:tcW w:w="5952" w:type="dxa"/>
          </w:tcPr>
          <w:p w14:paraId="7ACD7F29" w14:textId="37D5DF1B" w:rsidR="00AA1A01" w:rsidRPr="00F63D56" w:rsidRDefault="00AA1A01" w:rsidP="00AA1A01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Crea y agrega un nodo </w:t>
            </w:r>
            <w:r w:rsidRPr="00181C87">
              <w:rPr>
                <w:rFonts w:ascii="Consolas" w:hAnsi="Consolas" w:cs="Segoe UI"/>
                <w:color w:val="0000FF"/>
                <w:sz w:val="18"/>
                <w:szCs w:val="18"/>
              </w:rPr>
              <w:t>Traslado</w:t>
            </w:r>
            <w:r w:rsidRPr="00F63D56">
              <w:rPr>
                <w:rFonts w:cs="Segoe UI"/>
                <w:color w:val="0000FF"/>
                <w:sz w:val="18"/>
                <w:szCs w:val="18"/>
              </w:rPr>
              <w:t xml:space="preserve"> </w:t>
            </w:r>
            <w:r w:rsidRPr="00F63D56">
              <w:rPr>
                <w:rFonts w:cs="Segoe UI"/>
                <w:sz w:val="18"/>
                <w:szCs w:val="18"/>
              </w:rPr>
              <w:t xml:space="preserve">con el </w:t>
            </w:r>
            <w:r w:rsidR="00556C8C" w:rsidRPr="00181C87">
              <w:rPr>
                <w:rFonts w:ascii="Consolas" w:hAnsi="Consolas" w:cs="Segoe UI"/>
                <w:sz w:val="18"/>
                <w:szCs w:val="18"/>
              </w:rPr>
              <w:t>@</w:t>
            </w:r>
            <w:r w:rsidR="00556C8C" w:rsidRPr="00181C87">
              <w:rPr>
                <w:rFonts w:ascii="Consolas" w:hAnsi="Consolas" w:cs="Segoe UI"/>
                <w:color w:val="000000"/>
                <w:sz w:val="18"/>
                <w:szCs w:val="18"/>
              </w:rPr>
              <w:t>pImpuesto</w:t>
            </w:r>
            <w:r w:rsidRPr="00F63D56">
              <w:rPr>
                <w:rFonts w:cs="Segoe UI"/>
                <w:sz w:val="18"/>
                <w:szCs w:val="18"/>
              </w:rPr>
              <w:t>,</w:t>
            </w:r>
            <w:r w:rsidR="00556C8C" w:rsidRPr="00F63D56">
              <w:rPr>
                <w:rFonts w:cs="Segoe UI"/>
                <w:sz w:val="18"/>
                <w:szCs w:val="18"/>
              </w:rPr>
              <w:t xml:space="preserve"> </w:t>
            </w:r>
            <w:r w:rsidR="00556C8C" w:rsidRPr="00181C87">
              <w:rPr>
                <w:rFonts w:ascii="Consolas" w:hAnsi="Consolas" w:cs="Segoe UI"/>
                <w:sz w:val="18"/>
                <w:szCs w:val="18"/>
              </w:rPr>
              <w:t>@p</w:t>
            </w:r>
            <w:r w:rsidRPr="00181C87">
              <w:rPr>
                <w:rFonts w:ascii="Consolas" w:hAnsi="Consolas" w:cs="Segoe UI"/>
                <w:sz w:val="18"/>
                <w:szCs w:val="18"/>
              </w:rPr>
              <w:t>tipofactor</w:t>
            </w:r>
            <w:r w:rsidRPr="00F63D56">
              <w:rPr>
                <w:rFonts w:cs="Segoe UI"/>
                <w:sz w:val="18"/>
                <w:szCs w:val="18"/>
              </w:rPr>
              <w:t xml:space="preserve">, </w:t>
            </w:r>
            <w:r w:rsidR="00556C8C" w:rsidRPr="00181C87">
              <w:rPr>
                <w:rFonts w:ascii="Consolas" w:hAnsi="Consolas" w:cs="Segoe UI"/>
                <w:sz w:val="18"/>
                <w:szCs w:val="18"/>
              </w:rPr>
              <w:t>@</w:t>
            </w:r>
            <w:r w:rsidRPr="00181C87">
              <w:rPr>
                <w:rFonts w:ascii="Consolas" w:hAnsi="Consolas" w:cs="Segoe UI"/>
                <w:sz w:val="18"/>
                <w:szCs w:val="18"/>
              </w:rPr>
              <w:t>pTasaCuota</w:t>
            </w:r>
            <w:r w:rsidRPr="00F63D56">
              <w:rPr>
                <w:rFonts w:cs="Segoe UI"/>
                <w:sz w:val="18"/>
                <w:szCs w:val="18"/>
              </w:rPr>
              <w:t xml:space="preserve"> e </w:t>
            </w:r>
            <w:r w:rsidR="00556C8C" w:rsidRPr="00181C87">
              <w:rPr>
                <w:rFonts w:ascii="Consolas" w:hAnsi="Consolas" w:cs="Segoe UI"/>
                <w:sz w:val="18"/>
                <w:szCs w:val="18"/>
              </w:rPr>
              <w:t>@p</w:t>
            </w:r>
            <w:r w:rsidRPr="00181C87">
              <w:rPr>
                <w:rFonts w:ascii="Consolas" w:hAnsi="Consolas" w:cs="Segoe UI"/>
                <w:sz w:val="18"/>
                <w:szCs w:val="18"/>
              </w:rPr>
              <w:t>importe</w:t>
            </w:r>
            <w:r w:rsidRPr="00F63D56">
              <w:rPr>
                <w:rFonts w:cs="Segoe UI"/>
                <w:sz w:val="18"/>
                <w:szCs w:val="18"/>
              </w:rPr>
              <w:t xml:space="preserve"> indicado al nodo </w:t>
            </w:r>
            <w:r w:rsidRPr="008F3AC6">
              <w:rPr>
                <w:rFonts w:ascii="Consolas" w:hAnsi="Consolas" w:cs="Segoe UI"/>
                <w:color w:val="0000FF"/>
                <w:sz w:val="18"/>
                <w:szCs w:val="18"/>
              </w:rPr>
              <w:t>Impuestos</w:t>
            </w:r>
            <w:r w:rsidRPr="00F63D56">
              <w:rPr>
                <w:rFonts w:cs="Segoe UI"/>
                <w:sz w:val="18"/>
                <w:szCs w:val="18"/>
              </w:rPr>
              <w:t xml:space="preserve"> del comprobante, verifica que exista el impuesto en el catálogo impuesto y que el importe corresponda con tipo importe (definido por el estándar del </w:t>
            </w:r>
            <w:r w:rsidR="00181C87" w:rsidRPr="00F63D56">
              <w:rPr>
                <w:rFonts w:cs="Segoe UI"/>
                <w:sz w:val="18"/>
                <w:szCs w:val="18"/>
              </w:rPr>
              <w:t>SAT).</w:t>
            </w:r>
          </w:p>
          <w:p w14:paraId="1A2A8591" w14:textId="77777777" w:rsidR="00E846B8" w:rsidRPr="00F63D56" w:rsidRDefault="00E846B8" w:rsidP="00AA1A01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</w:p>
          <w:p w14:paraId="38943BCF" w14:textId="77777777" w:rsidR="00AA1A01" w:rsidRPr="00F63D56" w:rsidRDefault="00AA1A01" w:rsidP="00AA1A01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proofErr w:type="spellStart"/>
            <w:r w:rsidRPr="00F63D56">
              <w:rPr>
                <w:rFonts w:cs="Segoe UI"/>
                <w:sz w:val="18"/>
                <w:szCs w:val="18"/>
              </w:rPr>
              <w:t>XPath</w:t>
            </w:r>
            <w:proofErr w:type="spellEnd"/>
            <w:r w:rsidRPr="00F63D56">
              <w:rPr>
                <w:rFonts w:cs="Segoe UI"/>
                <w:sz w:val="18"/>
                <w:szCs w:val="18"/>
              </w:rPr>
              <w:t xml:space="preserve">: </w:t>
            </w:r>
          </w:p>
          <w:p w14:paraId="18E296DD" w14:textId="77777777" w:rsidR="00AA1A01" w:rsidRPr="00784BB7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color w:val="0000FF"/>
                <w:sz w:val="18"/>
                <w:szCs w:val="18"/>
              </w:rPr>
            </w:pPr>
            <w:proofErr w:type="spellStart"/>
            <w:proofErr w:type="gramStart"/>
            <w:r w:rsidRPr="00784BB7">
              <w:rPr>
                <w:rFonts w:ascii="Consolas" w:hAnsi="Consolas" w:cs="Segoe UI"/>
                <w:sz w:val="18"/>
                <w:szCs w:val="18"/>
              </w:rPr>
              <w:t>cfdi:</w:t>
            </w:r>
            <w:r w:rsidRPr="00784BB7">
              <w:rPr>
                <w:rFonts w:ascii="Consolas" w:hAnsi="Consolas" w:cs="Segoe UI"/>
                <w:color w:val="0000FF"/>
                <w:sz w:val="18"/>
                <w:szCs w:val="18"/>
              </w:rPr>
              <w:t>Impuestos</w:t>
            </w:r>
            <w:proofErr w:type="spellEnd"/>
            <w:proofErr w:type="gramEnd"/>
            <w:r w:rsidRPr="00784BB7">
              <w:rPr>
                <w:rFonts w:ascii="Consolas" w:hAnsi="Consolas" w:cs="Segoe UI"/>
                <w:color w:val="0000FF"/>
                <w:sz w:val="18"/>
                <w:szCs w:val="18"/>
              </w:rPr>
              <w:t>/</w:t>
            </w:r>
            <w:proofErr w:type="spellStart"/>
            <w:r w:rsidRPr="00784BB7">
              <w:rPr>
                <w:rFonts w:ascii="Consolas" w:hAnsi="Consolas" w:cs="Segoe UI"/>
                <w:sz w:val="18"/>
                <w:szCs w:val="18"/>
              </w:rPr>
              <w:t>cfdi:</w:t>
            </w:r>
            <w:r w:rsidR="00556C8C" w:rsidRPr="00784BB7">
              <w:rPr>
                <w:rFonts w:ascii="Consolas" w:hAnsi="Consolas" w:cs="Segoe UI"/>
                <w:color w:val="0000FF"/>
                <w:sz w:val="18"/>
                <w:szCs w:val="18"/>
              </w:rPr>
              <w:t>Traslados</w:t>
            </w:r>
            <w:proofErr w:type="spellEnd"/>
            <w:r w:rsidR="00556C8C" w:rsidRPr="00784BB7">
              <w:rPr>
                <w:rFonts w:ascii="Consolas" w:hAnsi="Consolas" w:cs="Segoe UI"/>
                <w:color w:val="0000FF"/>
                <w:sz w:val="18"/>
                <w:szCs w:val="18"/>
              </w:rPr>
              <w:t>/</w:t>
            </w:r>
            <w:proofErr w:type="spellStart"/>
            <w:r w:rsidR="00556C8C" w:rsidRPr="00784BB7">
              <w:rPr>
                <w:rFonts w:ascii="Consolas" w:hAnsi="Consolas" w:cs="Segoe UI"/>
                <w:b/>
                <w:color w:val="0000FF"/>
                <w:sz w:val="18"/>
                <w:szCs w:val="18"/>
              </w:rPr>
              <w:t>cfdi:</w:t>
            </w:r>
            <w:r w:rsidRPr="00784BB7">
              <w:rPr>
                <w:rFonts w:ascii="Consolas" w:hAnsi="Consolas" w:cs="Segoe UI"/>
                <w:b/>
                <w:color w:val="0000FF"/>
                <w:sz w:val="18"/>
                <w:szCs w:val="18"/>
              </w:rPr>
              <w:t>Traslado</w:t>
            </w:r>
            <w:proofErr w:type="spellEnd"/>
          </w:p>
          <w:p w14:paraId="07A5590C" w14:textId="64A3C82D" w:rsidR="00DC0185" w:rsidRDefault="00DC0185" w:rsidP="00AA1A01">
            <w:pPr>
              <w:autoSpaceDE w:val="0"/>
              <w:autoSpaceDN w:val="0"/>
              <w:adjustRightInd w:val="0"/>
              <w:rPr>
                <w:rFonts w:cs="Segoe UI"/>
                <w:b/>
                <w:color w:val="0000FF"/>
                <w:sz w:val="18"/>
                <w:szCs w:val="18"/>
              </w:rPr>
            </w:pPr>
          </w:p>
          <w:p w14:paraId="6D55C925" w14:textId="77777777" w:rsidR="00DC0185" w:rsidRPr="00F63D56" w:rsidRDefault="00DC0185" w:rsidP="00DC0185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F63D56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0F127B98" w14:textId="1048F7ED" w:rsidR="00DC0185" w:rsidRPr="00F63D56" w:rsidRDefault="009E559D" w:rsidP="00DC0185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</w:p>
          <w:p w14:paraId="531C201A" w14:textId="43033B2E" w:rsidR="00DC0185" w:rsidRPr="00F63D56" w:rsidRDefault="00DC0185" w:rsidP="00DC0185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Lanza excepciones los parámetros no cumplen el formato y restricciones definidas por el </w:t>
            </w:r>
            <w:r w:rsidR="00181C87" w:rsidRPr="00F63D56">
              <w:rPr>
                <w:rFonts w:cs="Segoe UI"/>
                <w:color w:val="000000"/>
                <w:sz w:val="18"/>
                <w:szCs w:val="18"/>
              </w:rPr>
              <w:t>SAT</w:t>
            </w:r>
            <w:r w:rsidRPr="00F63D56">
              <w:rPr>
                <w:rFonts w:cs="Segoe UI"/>
                <w:color w:val="000000"/>
                <w:sz w:val="18"/>
                <w:szCs w:val="18"/>
              </w:rPr>
              <w:t>.</w:t>
            </w:r>
          </w:p>
          <w:p w14:paraId="1CC48A28" w14:textId="5B7E880E" w:rsidR="00DC0185" w:rsidRPr="00F63D56" w:rsidRDefault="009E559D" w:rsidP="00DC0185">
            <w:pPr>
              <w:autoSpaceDE w:val="0"/>
              <w:autoSpaceDN w:val="0"/>
              <w:adjustRightInd w:val="0"/>
              <w:rPr>
                <w:rFonts w:cs="Segoe UI"/>
                <w:b/>
                <w:bCs/>
                <w:color w:val="191970"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ArgumentException</w:t>
            </w:r>
            <w:proofErr w:type="spellEnd"/>
          </w:p>
          <w:p w14:paraId="29C74E0A" w14:textId="3062B471" w:rsidR="00DC0185" w:rsidRPr="00F63D56" w:rsidRDefault="00DC0185" w:rsidP="00AA1A0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F63D56">
              <w:rPr>
                <w:rFonts w:cs="Segoe UI"/>
                <w:color w:val="000000"/>
                <w:sz w:val="18"/>
                <w:szCs w:val="18"/>
              </w:rPr>
              <w:t>Si alguno de los parámetros:</w:t>
            </w:r>
            <w:r w:rsidRPr="00F63D56">
              <w:rPr>
                <w:rFonts w:cs="Segoe UI"/>
                <w:sz w:val="18"/>
                <w:szCs w:val="18"/>
              </w:rPr>
              <w:t xml:space="preserve"> </w:t>
            </w:r>
            <w:r w:rsidRPr="00784BB7">
              <w:rPr>
                <w:rFonts w:ascii="Consolas" w:hAnsi="Consolas" w:cs="Segoe UI"/>
                <w:sz w:val="18"/>
                <w:szCs w:val="18"/>
              </w:rPr>
              <w:t>@pImpuesto</w:t>
            </w:r>
            <w:r w:rsidRPr="00F63D56">
              <w:rPr>
                <w:rFonts w:cs="Segoe UI"/>
                <w:sz w:val="18"/>
                <w:szCs w:val="18"/>
              </w:rPr>
              <w:t xml:space="preserve">, </w:t>
            </w:r>
            <w:r w:rsidRPr="00784BB7">
              <w:rPr>
                <w:rFonts w:ascii="Consolas" w:hAnsi="Consolas" w:cs="Segoe UI"/>
                <w:sz w:val="18"/>
                <w:szCs w:val="18"/>
              </w:rPr>
              <w:t>@pTipoFactor</w:t>
            </w:r>
            <w:r w:rsidR="00784BB7">
              <w:rPr>
                <w:rFonts w:cs="Segoe UI"/>
                <w:sz w:val="18"/>
                <w:szCs w:val="18"/>
              </w:rPr>
              <w:t xml:space="preserve"> no existe en su catá</w:t>
            </w:r>
            <w:r w:rsidRPr="00F63D56">
              <w:rPr>
                <w:rFonts w:cs="Segoe UI"/>
                <w:sz w:val="18"/>
                <w:szCs w:val="18"/>
              </w:rPr>
              <w:t>logo.</w:t>
            </w:r>
          </w:p>
        </w:tc>
      </w:tr>
      <w:tr w:rsidR="00AA1A01" w:rsidRPr="00F63D56" w14:paraId="675EAA4D" w14:textId="77777777" w:rsidTr="00F741BB">
        <w:tc>
          <w:tcPr>
            <w:tcW w:w="3442" w:type="dxa"/>
          </w:tcPr>
          <w:p w14:paraId="411C7766" w14:textId="77777777" w:rsidR="00C13F86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F63D5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F63D5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void</w:t>
            </w:r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proofErr w:type="gram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addImpTrasladoToConcepto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(</w:t>
            </w:r>
            <w:proofErr w:type="gramEnd"/>
          </w:p>
          <w:p w14:paraId="6CA32BF7" w14:textId="7C1D5905" w:rsidR="00C13F86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F63D5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int</w:t>
            </w:r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pIndexConc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26981368" w14:textId="4ADAA5EE" w:rsidR="00C13F86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pBase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17113104" w14:textId="332D51AD" w:rsidR="00C13F86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pImpuesto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48DC2463" w14:textId="77777777" w:rsidR="00C13F86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pTipoFactor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585BB0EF" w14:textId="406CBCE9" w:rsidR="00C13F86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?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pTasaOCuota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336434BA" w14:textId="509FA1DB" w:rsidR="00AA1A01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?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pImporte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);</w:t>
            </w:r>
          </w:p>
        </w:tc>
        <w:tc>
          <w:tcPr>
            <w:tcW w:w="5952" w:type="dxa"/>
          </w:tcPr>
          <w:p w14:paraId="264791CC" w14:textId="604E47A9" w:rsidR="00AA1A01" w:rsidRPr="00F63D56" w:rsidRDefault="00AA1A01" w:rsidP="001A7E0E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Crea y agrega un nodo </w:t>
            </w:r>
            <w:r w:rsidRPr="008F3AC6">
              <w:rPr>
                <w:rFonts w:ascii="Consolas" w:hAnsi="Consolas" w:cs="Segoe UI"/>
                <w:color w:val="0000FF"/>
                <w:sz w:val="18"/>
                <w:szCs w:val="18"/>
              </w:rPr>
              <w:t>Traslado</w:t>
            </w: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 al Concepto indicado por el valor </w:t>
            </w:r>
            <w:r w:rsidR="00D21C0F" w:rsidRPr="00784BB7">
              <w:rPr>
                <w:rFonts w:ascii="Consolas" w:hAnsi="Consolas" w:cs="Segoe UI"/>
                <w:color w:val="000000"/>
                <w:sz w:val="18"/>
                <w:szCs w:val="18"/>
              </w:rPr>
              <w:t>@</w:t>
            </w:r>
            <w:r w:rsidRPr="00784BB7">
              <w:rPr>
                <w:rFonts w:ascii="Consolas" w:hAnsi="Consolas" w:cs="Segoe UI"/>
                <w:color w:val="000000"/>
                <w:sz w:val="18"/>
                <w:szCs w:val="18"/>
              </w:rPr>
              <w:t>pIndexConc</w:t>
            </w: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, el nodo </w:t>
            </w:r>
            <w:r w:rsidRPr="008F3AC6">
              <w:rPr>
                <w:rFonts w:ascii="Consolas" w:hAnsi="Consolas" w:cs="Segoe UI"/>
                <w:color w:val="0000FF"/>
                <w:sz w:val="18"/>
                <w:szCs w:val="18"/>
              </w:rPr>
              <w:t>traslado</w:t>
            </w: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 tendrá los valores: </w:t>
            </w:r>
            <w:r w:rsidR="00D21C0F" w:rsidRPr="00784BB7">
              <w:rPr>
                <w:rFonts w:ascii="Consolas" w:hAnsi="Consolas" w:cs="Segoe UI"/>
                <w:color w:val="000000"/>
                <w:sz w:val="18"/>
                <w:szCs w:val="18"/>
              </w:rPr>
              <w:t>@</w:t>
            </w:r>
            <w:r w:rsidRPr="00784BB7">
              <w:rPr>
                <w:rFonts w:ascii="Consolas" w:hAnsi="Consolas" w:cs="Segoe UI"/>
                <w:color w:val="000000"/>
                <w:sz w:val="18"/>
                <w:szCs w:val="18"/>
              </w:rPr>
              <w:t>pBase</w:t>
            </w: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, </w:t>
            </w:r>
            <w:r w:rsidR="00D21C0F" w:rsidRPr="00784BB7">
              <w:rPr>
                <w:rFonts w:ascii="Consolas" w:hAnsi="Consolas" w:cs="Segoe UI"/>
                <w:color w:val="000000"/>
                <w:sz w:val="18"/>
                <w:szCs w:val="18"/>
              </w:rPr>
              <w:t>@</w:t>
            </w:r>
            <w:r w:rsidRPr="00784BB7">
              <w:rPr>
                <w:rFonts w:ascii="Consolas" w:hAnsi="Consolas" w:cs="Segoe UI"/>
                <w:color w:val="000000"/>
                <w:sz w:val="18"/>
                <w:szCs w:val="18"/>
              </w:rPr>
              <w:t>pImpuesto</w:t>
            </w: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, </w:t>
            </w:r>
            <w:r w:rsidR="00D21C0F" w:rsidRPr="00784BB7">
              <w:rPr>
                <w:rFonts w:ascii="Consolas" w:hAnsi="Consolas" w:cs="Segoe UI"/>
                <w:color w:val="000000"/>
                <w:sz w:val="18"/>
                <w:szCs w:val="18"/>
              </w:rPr>
              <w:t>@</w:t>
            </w:r>
            <w:r w:rsidRPr="00784BB7">
              <w:rPr>
                <w:rFonts w:ascii="Consolas" w:hAnsi="Consolas" w:cs="Segoe UI"/>
                <w:color w:val="000000"/>
                <w:sz w:val="18"/>
                <w:szCs w:val="18"/>
              </w:rPr>
              <w:t>pTipoFactor</w:t>
            </w: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, </w:t>
            </w:r>
            <w:r w:rsidR="00D21C0F" w:rsidRPr="00784BB7">
              <w:rPr>
                <w:rFonts w:ascii="Consolas" w:hAnsi="Consolas" w:cs="Segoe UI"/>
                <w:color w:val="000000"/>
                <w:sz w:val="18"/>
                <w:szCs w:val="18"/>
              </w:rPr>
              <w:t>@</w:t>
            </w:r>
            <w:r w:rsidRPr="00784BB7">
              <w:rPr>
                <w:rFonts w:ascii="Consolas" w:hAnsi="Consolas" w:cs="Segoe UI"/>
                <w:color w:val="000000"/>
                <w:sz w:val="18"/>
                <w:szCs w:val="18"/>
              </w:rPr>
              <w:t>pTasaOCuota</w:t>
            </w: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, </w:t>
            </w:r>
            <w:r w:rsidR="00D21C0F" w:rsidRPr="00784BB7">
              <w:rPr>
                <w:rFonts w:ascii="Consolas" w:hAnsi="Consolas" w:cs="Segoe UI"/>
                <w:color w:val="000000"/>
                <w:sz w:val="18"/>
                <w:szCs w:val="18"/>
              </w:rPr>
              <w:t>@</w:t>
            </w:r>
            <w:r w:rsidRPr="00784BB7">
              <w:rPr>
                <w:rFonts w:ascii="Consolas" w:hAnsi="Consolas" w:cs="Segoe UI"/>
                <w:color w:val="000000"/>
                <w:sz w:val="18"/>
                <w:szCs w:val="18"/>
              </w:rPr>
              <w:t>pImporte</w:t>
            </w:r>
            <w:r w:rsidRPr="00F63D56">
              <w:rPr>
                <w:rFonts w:cs="Segoe UI"/>
                <w:color w:val="000000"/>
                <w:sz w:val="18"/>
                <w:szCs w:val="18"/>
              </w:rPr>
              <w:t>.</w:t>
            </w:r>
          </w:p>
          <w:p w14:paraId="6C52C764" w14:textId="77777777" w:rsidR="00E846B8" w:rsidRPr="00F63D56" w:rsidRDefault="00E846B8" w:rsidP="00AA1A0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7CFA8C42" w14:textId="77777777" w:rsidR="00AA1A01" w:rsidRPr="00F63D56" w:rsidRDefault="00AA1A01" w:rsidP="00AA1A0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F63D56">
              <w:rPr>
                <w:rFonts w:cs="Segoe UI"/>
                <w:sz w:val="18"/>
                <w:szCs w:val="18"/>
              </w:rPr>
              <w:t>XPath</w:t>
            </w:r>
            <w:proofErr w:type="spellEnd"/>
            <w:r w:rsidRPr="00F63D56">
              <w:rPr>
                <w:rFonts w:cs="Segoe UI"/>
                <w:sz w:val="18"/>
                <w:szCs w:val="18"/>
              </w:rPr>
              <w:t>:</w:t>
            </w:r>
          </w:p>
          <w:p w14:paraId="38CE2C66" w14:textId="14592266" w:rsidR="00AA1A01" w:rsidRPr="00784BB7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FF"/>
                <w:sz w:val="18"/>
                <w:szCs w:val="18"/>
              </w:rPr>
            </w:pPr>
            <w:proofErr w:type="spellStart"/>
            <w:proofErr w:type="gramStart"/>
            <w:r w:rsidRPr="00784BB7">
              <w:rPr>
                <w:rFonts w:ascii="Consolas" w:hAnsi="Consolas" w:cs="Segoe UI"/>
                <w:sz w:val="18"/>
                <w:szCs w:val="18"/>
              </w:rPr>
              <w:t>Cfdi:Conceptos</w:t>
            </w:r>
            <w:proofErr w:type="spellEnd"/>
            <w:proofErr w:type="gramEnd"/>
            <w:r w:rsidRPr="00784BB7">
              <w:rPr>
                <w:rFonts w:ascii="Consolas" w:hAnsi="Consolas" w:cs="Segoe UI"/>
                <w:sz w:val="18"/>
                <w:szCs w:val="18"/>
              </w:rPr>
              <w:t>/</w:t>
            </w:r>
            <w:proofErr w:type="spellStart"/>
            <w:r w:rsidRPr="00784BB7">
              <w:rPr>
                <w:rFonts w:ascii="Consolas" w:hAnsi="Consolas" w:cs="Segoe UI"/>
                <w:color w:val="0000FF"/>
                <w:sz w:val="18"/>
                <w:szCs w:val="18"/>
              </w:rPr>
              <w:t>cfdi:concepto</w:t>
            </w:r>
            <w:proofErr w:type="spellEnd"/>
            <w:r w:rsidR="00556C8C" w:rsidRPr="00784BB7">
              <w:rPr>
                <w:rFonts w:ascii="Consolas" w:hAnsi="Consolas" w:cs="Segoe UI"/>
                <w:color w:val="0000FF"/>
                <w:sz w:val="18"/>
                <w:szCs w:val="18"/>
              </w:rPr>
              <w:t>[</w:t>
            </w:r>
            <w:r w:rsidR="00556C8C" w:rsidRPr="00784BB7">
              <w:rPr>
                <w:rFonts w:ascii="Consolas" w:hAnsi="Consolas" w:cs="Segoe UI"/>
                <w:sz w:val="18"/>
                <w:szCs w:val="18"/>
              </w:rPr>
              <w:t>@</w:t>
            </w:r>
            <w:r w:rsidR="00556C8C" w:rsidRPr="00784BB7">
              <w:rPr>
                <w:rFonts w:ascii="Consolas" w:hAnsi="Consolas" w:cs="Segoe UI"/>
                <w:color w:val="000000"/>
                <w:sz w:val="18"/>
                <w:szCs w:val="18"/>
              </w:rPr>
              <w:t>pIndexConc</w:t>
            </w:r>
            <w:r w:rsidR="00556C8C" w:rsidRPr="00784BB7">
              <w:rPr>
                <w:rFonts w:ascii="Consolas" w:hAnsi="Consolas" w:cs="Segoe UI"/>
                <w:color w:val="0000FF"/>
                <w:sz w:val="18"/>
                <w:szCs w:val="18"/>
              </w:rPr>
              <w:t>]</w:t>
            </w:r>
            <w:r w:rsidRPr="00784BB7">
              <w:rPr>
                <w:rFonts w:ascii="Consolas" w:hAnsi="Consolas" w:cs="Segoe UI"/>
                <w:color w:val="0000FF"/>
                <w:sz w:val="18"/>
                <w:szCs w:val="18"/>
              </w:rPr>
              <w:t>/cfdi: Impuestos/</w:t>
            </w:r>
            <w:proofErr w:type="spellStart"/>
            <w:r w:rsidRPr="00784BB7">
              <w:rPr>
                <w:rFonts w:ascii="Consolas" w:hAnsi="Consolas" w:cs="Segoe UI"/>
                <w:color w:val="0000FF"/>
                <w:sz w:val="18"/>
                <w:szCs w:val="18"/>
              </w:rPr>
              <w:t>cfdi:Traslados</w:t>
            </w:r>
            <w:proofErr w:type="spellEnd"/>
            <w:r w:rsidRPr="00784BB7">
              <w:rPr>
                <w:rFonts w:ascii="Consolas" w:hAnsi="Consolas" w:cs="Segoe UI"/>
                <w:color w:val="0000FF"/>
                <w:sz w:val="18"/>
                <w:szCs w:val="18"/>
              </w:rPr>
              <w:t>/</w:t>
            </w:r>
            <w:proofErr w:type="spellStart"/>
            <w:r w:rsidRPr="00784BB7">
              <w:rPr>
                <w:rFonts w:ascii="Consolas" w:hAnsi="Consolas" w:cs="Segoe UI"/>
                <w:b/>
                <w:color w:val="0000FF"/>
                <w:sz w:val="18"/>
                <w:szCs w:val="18"/>
              </w:rPr>
              <w:t>cfdi:Traslado</w:t>
            </w:r>
            <w:proofErr w:type="spellEnd"/>
          </w:p>
          <w:p w14:paraId="1777FC12" w14:textId="77777777" w:rsidR="00384A16" w:rsidRPr="00F63D56" w:rsidRDefault="00384A16" w:rsidP="00AA1A01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</w:rPr>
            </w:pPr>
          </w:p>
          <w:p w14:paraId="588A0F3C" w14:textId="77777777" w:rsidR="00384A16" w:rsidRPr="00F63D56" w:rsidRDefault="00384A16" w:rsidP="00384A16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F63D56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5955D689" w14:textId="13ACFD10" w:rsidR="00384A16" w:rsidRPr="00F63D56" w:rsidRDefault="009E559D" w:rsidP="00384A16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</w:p>
          <w:p w14:paraId="552C27CF" w14:textId="034C398E" w:rsidR="00317E20" w:rsidRPr="00F63D56" w:rsidRDefault="00317E20" w:rsidP="00384A16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r w:rsidRPr="00F63D56">
              <w:rPr>
                <w:rFonts w:cs="Segoe UI"/>
                <w:bCs/>
                <w:sz w:val="18"/>
                <w:szCs w:val="18"/>
              </w:rPr>
              <w:t xml:space="preserve">Si el concepto apuntado por </w:t>
            </w:r>
            <w:r w:rsidRPr="00784BB7">
              <w:rPr>
                <w:rFonts w:ascii="Consolas" w:hAnsi="Consolas" w:cs="Segoe UI"/>
                <w:color w:val="000000"/>
                <w:sz w:val="18"/>
                <w:szCs w:val="18"/>
              </w:rPr>
              <w:t>@pIndexConc</w:t>
            </w:r>
            <w:r w:rsidR="00181C87" w:rsidRPr="00181C87">
              <w:rPr>
                <w:rFonts w:cs="Segoe UI"/>
                <w:color w:val="000000"/>
                <w:sz w:val="18"/>
                <w:szCs w:val="18"/>
              </w:rPr>
              <w:t xml:space="preserve"> </w:t>
            </w:r>
            <w:r w:rsidR="00181C87">
              <w:rPr>
                <w:rFonts w:ascii="Consolas" w:hAnsi="Consolas" w:cs="Segoe UI"/>
                <w:color w:val="000000"/>
                <w:sz w:val="18"/>
                <w:szCs w:val="18"/>
              </w:rPr>
              <w:t>n</w:t>
            </w:r>
            <w:r w:rsidRPr="00F63D56">
              <w:rPr>
                <w:rFonts w:cs="Segoe UI"/>
                <w:color w:val="000000"/>
                <w:sz w:val="18"/>
                <w:szCs w:val="18"/>
              </w:rPr>
              <w:t>o existe.</w:t>
            </w:r>
          </w:p>
          <w:p w14:paraId="32E3C739" w14:textId="6BE6391B" w:rsidR="00384A16" w:rsidRPr="00F63D56" w:rsidRDefault="00384A16" w:rsidP="00384A16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F63D56">
              <w:rPr>
                <w:rFonts w:cs="Segoe UI"/>
                <w:color w:val="000000"/>
                <w:sz w:val="18"/>
                <w:szCs w:val="18"/>
              </w:rPr>
              <w:t>Lanza excepciones si no existen los valores en el catálogo o si no cumplen los tipos.</w:t>
            </w:r>
          </w:p>
        </w:tc>
      </w:tr>
      <w:tr w:rsidR="00AA1A01" w:rsidRPr="00F63D56" w14:paraId="3F301FAE" w14:textId="77777777" w:rsidTr="00F741BB">
        <w:tc>
          <w:tcPr>
            <w:tcW w:w="3442" w:type="dxa"/>
          </w:tcPr>
          <w:p w14:paraId="22612B5C" w14:textId="77777777" w:rsidR="00C13F86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public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void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addInformacionAduaneraToConcepto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(</w:t>
            </w:r>
            <w:proofErr w:type="gramEnd"/>
          </w:p>
          <w:p w14:paraId="3240183A" w14:textId="77777777" w:rsidR="00C13F86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int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pIndexConc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52787717" w14:textId="77777777" w:rsidR="00C13F86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pNumPedimento</w:t>
            </w:r>
            <w:proofErr w:type="spellEnd"/>
          </w:p>
          <w:p w14:paraId="35B82896" w14:textId="727D9F78" w:rsidR="00AA1A01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);</w:t>
            </w:r>
          </w:p>
        </w:tc>
        <w:tc>
          <w:tcPr>
            <w:tcW w:w="5952" w:type="dxa"/>
          </w:tcPr>
          <w:p w14:paraId="74F9C972" w14:textId="04631D63" w:rsidR="00AA1A01" w:rsidRPr="00F63D56" w:rsidRDefault="00AA1A01" w:rsidP="00AA1A0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Crea y agrega un nodo </w:t>
            </w:r>
            <w:proofErr w:type="spellStart"/>
            <w:r w:rsidRPr="008F3AC6">
              <w:rPr>
                <w:rFonts w:ascii="Consolas" w:hAnsi="Consolas" w:cs="Segoe UI"/>
                <w:color w:val="0000FF"/>
                <w:sz w:val="18"/>
                <w:szCs w:val="18"/>
              </w:rPr>
              <w:t>InformacionAduanera</w:t>
            </w:r>
            <w:proofErr w:type="spellEnd"/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 al Concepto indicado por el valor </w:t>
            </w:r>
            <w:r w:rsidR="00D21C0F" w:rsidRPr="00784BB7">
              <w:rPr>
                <w:rFonts w:ascii="Consolas" w:hAnsi="Consolas" w:cs="Segoe UI"/>
                <w:color w:val="000000"/>
                <w:sz w:val="18"/>
                <w:szCs w:val="18"/>
              </w:rPr>
              <w:t>@</w:t>
            </w:r>
            <w:r w:rsidRPr="00784BB7">
              <w:rPr>
                <w:rFonts w:ascii="Consolas" w:hAnsi="Consolas" w:cs="Segoe UI"/>
                <w:color w:val="000000"/>
                <w:sz w:val="18"/>
                <w:szCs w:val="18"/>
              </w:rPr>
              <w:t>pIndexConc</w:t>
            </w: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, el nodo </w:t>
            </w:r>
            <w:proofErr w:type="spellStart"/>
            <w:r w:rsidRPr="008F3AC6">
              <w:rPr>
                <w:rFonts w:ascii="Consolas" w:hAnsi="Consolas" w:cs="Segoe UI"/>
                <w:color w:val="0000FF"/>
                <w:sz w:val="18"/>
                <w:szCs w:val="18"/>
              </w:rPr>
              <w:t>InformacionAduanera</w:t>
            </w:r>
            <w:proofErr w:type="spellEnd"/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 tendrá los valores: </w:t>
            </w:r>
            <w:r w:rsidR="00D21C0F" w:rsidRPr="00784BB7">
              <w:rPr>
                <w:rFonts w:ascii="Consolas" w:hAnsi="Consolas" w:cs="Segoe UI"/>
                <w:color w:val="000000"/>
                <w:sz w:val="18"/>
                <w:szCs w:val="18"/>
              </w:rPr>
              <w:t>@</w:t>
            </w:r>
            <w:r w:rsidRPr="00784BB7">
              <w:rPr>
                <w:rFonts w:ascii="Consolas" w:hAnsi="Consolas" w:cs="Segoe UI"/>
                <w:color w:val="000000"/>
                <w:sz w:val="18"/>
                <w:szCs w:val="18"/>
              </w:rPr>
              <w:t>pNumPedimento</w:t>
            </w:r>
            <w:r w:rsidRPr="00F63D56">
              <w:rPr>
                <w:rFonts w:cs="Segoe UI"/>
                <w:color w:val="000000"/>
                <w:sz w:val="18"/>
                <w:szCs w:val="18"/>
              </w:rPr>
              <w:t>.</w:t>
            </w:r>
          </w:p>
          <w:p w14:paraId="2DB21B24" w14:textId="77777777" w:rsidR="00AA1A01" w:rsidRPr="00F63D56" w:rsidRDefault="00AA1A01" w:rsidP="00AA1A0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F63D56">
              <w:rPr>
                <w:rFonts w:cs="Segoe UI"/>
                <w:color w:val="000000"/>
                <w:sz w:val="18"/>
                <w:szCs w:val="18"/>
              </w:rPr>
              <w:t>Lanza excepciones si no existen los valores en el catálogo o si no cumplen los tipos.</w:t>
            </w:r>
          </w:p>
          <w:p w14:paraId="3EB83E9D" w14:textId="77777777" w:rsidR="00E846B8" w:rsidRPr="00F63D56" w:rsidRDefault="00E846B8" w:rsidP="00AA1A0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24C81051" w14:textId="77777777" w:rsidR="00AA1A01" w:rsidRPr="00F63D56" w:rsidRDefault="00AA1A01" w:rsidP="00AA1A01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proofErr w:type="spellStart"/>
            <w:r w:rsidRPr="00F63D56">
              <w:rPr>
                <w:rFonts w:cs="Segoe UI"/>
                <w:sz w:val="18"/>
                <w:szCs w:val="18"/>
              </w:rPr>
              <w:t>XPath</w:t>
            </w:r>
            <w:proofErr w:type="spellEnd"/>
            <w:r w:rsidRPr="00F63D56">
              <w:rPr>
                <w:rFonts w:cs="Segoe UI"/>
                <w:sz w:val="18"/>
                <w:szCs w:val="18"/>
              </w:rPr>
              <w:t>:</w:t>
            </w:r>
          </w:p>
          <w:p w14:paraId="710E080B" w14:textId="00673C7B" w:rsidR="00AA1A01" w:rsidRPr="00784BB7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FF"/>
                <w:sz w:val="18"/>
                <w:szCs w:val="18"/>
              </w:rPr>
            </w:pPr>
            <w:proofErr w:type="spellStart"/>
            <w:proofErr w:type="gramStart"/>
            <w:r w:rsidRPr="00784BB7">
              <w:rPr>
                <w:rFonts w:ascii="Consolas" w:hAnsi="Consolas" w:cs="Segoe UI"/>
                <w:sz w:val="18"/>
                <w:szCs w:val="18"/>
              </w:rPr>
              <w:t>Cfdi:Conceptos</w:t>
            </w:r>
            <w:proofErr w:type="spellEnd"/>
            <w:proofErr w:type="gramEnd"/>
            <w:r w:rsidRPr="00784BB7">
              <w:rPr>
                <w:rFonts w:ascii="Consolas" w:hAnsi="Consolas" w:cs="Segoe UI"/>
                <w:sz w:val="18"/>
                <w:szCs w:val="18"/>
              </w:rPr>
              <w:t>/</w:t>
            </w:r>
            <w:proofErr w:type="spellStart"/>
            <w:r w:rsidRPr="00784BB7">
              <w:rPr>
                <w:rFonts w:ascii="Consolas" w:hAnsi="Consolas" w:cs="Segoe UI"/>
                <w:sz w:val="18"/>
                <w:szCs w:val="18"/>
              </w:rPr>
              <w:t>cfdi:concepto</w:t>
            </w:r>
            <w:proofErr w:type="spellEnd"/>
            <w:r w:rsidR="00556C8C" w:rsidRPr="00784BB7">
              <w:rPr>
                <w:rFonts w:ascii="Consolas" w:hAnsi="Consolas" w:cs="Segoe UI"/>
                <w:sz w:val="18"/>
                <w:szCs w:val="18"/>
              </w:rPr>
              <w:t>[</w:t>
            </w:r>
            <w:r w:rsidR="00556C8C" w:rsidRPr="00784BB7">
              <w:rPr>
                <w:rFonts w:ascii="Consolas" w:hAnsi="Consolas" w:cs="Segoe UI"/>
                <w:color w:val="000000"/>
                <w:sz w:val="18"/>
                <w:szCs w:val="18"/>
              </w:rPr>
              <w:t>@pIndexConc</w:t>
            </w:r>
            <w:r w:rsidR="00556C8C" w:rsidRPr="00784BB7">
              <w:rPr>
                <w:rFonts w:ascii="Consolas" w:hAnsi="Consolas" w:cs="Segoe UI"/>
                <w:sz w:val="18"/>
                <w:szCs w:val="18"/>
              </w:rPr>
              <w:t>]</w:t>
            </w:r>
            <w:r w:rsidRPr="00784BB7">
              <w:rPr>
                <w:rFonts w:ascii="Consolas" w:hAnsi="Consolas" w:cs="Segoe UI"/>
                <w:color w:val="0000FF"/>
                <w:sz w:val="18"/>
                <w:szCs w:val="18"/>
              </w:rPr>
              <w:t xml:space="preserve">/cfdi: </w:t>
            </w:r>
            <w:proofErr w:type="spellStart"/>
            <w:r w:rsidRPr="00784BB7">
              <w:rPr>
                <w:rFonts w:ascii="Consolas" w:hAnsi="Consolas" w:cs="Segoe UI"/>
                <w:color w:val="0000FF"/>
                <w:sz w:val="18"/>
                <w:szCs w:val="18"/>
              </w:rPr>
              <w:t>InformacionAduanera</w:t>
            </w:r>
            <w:proofErr w:type="spellEnd"/>
          </w:p>
          <w:p w14:paraId="42576F1A" w14:textId="77777777" w:rsidR="00384A16" w:rsidRPr="00F63D56" w:rsidRDefault="00384A16" w:rsidP="00AA1A01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</w:rPr>
            </w:pPr>
          </w:p>
          <w:p w14:paraId="50BB980C" w14:textId="77777777" w:rsidR="00384A16" w:rsidRPr="00F63D56" w:rsidRDefault="00384A16" w:rsidP="00384A16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F63D56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47C4DB33" w14:textId="1DDC54E8" w:rsidR="00384A16" w:rsidRPr="00F63D56" w:rsidRDefault="009E559D" w:rsidP="00384A16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lastRenderedPageBreak/>
              <w:t>Exception</w:t>
            </w:r>
            <w:proofErr w:type="spellEnd"/>
          </w:p>
          <w:p w14:paraId="2B5035E3" w14:textId="79B14085" w:rsidR="00384A16" w:rsidRPr="00F63D56" w:rsidRDefault="00384A16" w:rsidP="00F45C68">
            <w:pPr>
              <w:autoSpaceDE w:val="0"/>
              <w:autoSpaceDN w:val="0"/>
              <w:adjustRightInd w:val="0"/>
              <w:jc w:val="both"/>
              <w:rPr>
                <w:rFonts w:cs="Segoe UI"/>
                <w:color w:val="000000"/>
                <w:sz w:val="18"/>
                <w:szCs w:val="18"/>
              </w:rPr>
            </w:pPr>
            <w:r w:rsidRPr="00F63D56">
              <w:rPr>
                <w:rFonts w:cs="Segoe UI"/>
                <w:color w:val="000000"/>
                <w:sz w:val="18"/>
                <w:szCs w:val="18"/>
              </w:rPr>
              <w:t>Lanza excepciones si no existen los valores en el catálogo o si no cumplen los tipos.</w:t>
            </w:r>
          </w:p>
        </w:tc>
      </w:tr>
      <w:tr w:rsidR="00AA1A01" w:rsidRPr="00F63D56" w14:paraId="305A5924" w14:textId="77777777" w:rsidTr="00F741BB">
        <w:tc>
          <w:tcPr>
            <w:tcW w:w="3442" w:type="dxa"/>
          </w:tcPr>
          <w:p w14:paraId="441C13AD" w14:textId="77777777" w:rsidR="00C13F86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F63D5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lastRenderedPageBreak/>
              <w:t>public</w:t>
            </w:r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F63D5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void</w:t>
            </w:r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proofErr w:type="gram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addNamespace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(</w:t>
            </w:r>
            <w:proofErr w:type="gramEnd"/>
          </w:p>
          <w:p w14:paraId="198DD7CE" w14:textId="77777777" w:rsidR="00C13F86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F63D56">
              <w:rPr>
                <w:rFonts w:ascii="Consolas" w:hAnsi="Consolas" w:cs="Segoe UI"/>
                <w:color w:val="2B91AF"/>
                <w:sz w:val="18"/>
                <w:szCs w:val="18"/>
                <w:lang w:val="en-US"/>
              </w:rPr>
              <w:t>namespaces</w:t>
            </w:r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ns</w:t>
            </w:r>
          </w:p>
          <w:p w14:paraId="343C245D" w14:textId="719CAB36" w:rsidR="00AA1A01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);</w:t>
            </w:r>
          </w:p>
        </w:tc>
        <w:tc>
          <w:tcPr>
            <w:tcW w:w="5952" w:type="dxa"/>
          </w:tcPr>
          <w:p w14:paraId="024BC893" w14:textId="4A9F2731" w:rsidR="00AA1A01" w:rsidRPr="00F63D56" w:rsidRDefault="00AA1A01" w:rsidP="001A7E0E">
            <w:pPr>
              <w:autoSpaceDE w:val="0"/>
              <w:autoSpaceDN w:val="0"/>
              <w:adjustRightInd w:val="0"/>
              <w:jc w:val="both"/>
              <w:rPr>
                <w:rFonts w:cs="Segoe UI"/>
                <w:color w:val="000000"/>
                <w:sz w:val="18"/>
                <w:szCs w:val="18"/>
              </w:rPr>
            </w:pP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Agrega un </w:t>
            </w:r>
            <w:proofErr w:type="spellStart"/>
            <w:r w:rsidRPr="00784BB7">
              <w:rPr>
                <w:rFonts w:cs="Segoe UI"/>
                <w:i/>
                <w:color w:val="000000"/>
                <w:sz w:val="18"/>
                <w:szCs w:val="18"/>
              </w:rPr>
              <w:t>namespace</w:t>
            </w:r>
            <w:proofErr w:type="spellEnd"/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 a la lista de </w:t>
            </w:r>
            <w:proofErr w:type="spellStart"/>
            <w:r w:rsidRPr="00784BB7">
              <w:rPr>
                <w:rFonts w:cs="Segoe UI"/>
                <w:i/>
                <w:color w:val="000000"/>
                <w:sz w:val="18"/>
                <w:szCs w:val="18"/>
              </w:rPr>
              <w:t>namespace</w:t>
            </w:r>
            <w:proofErr w:type="spellEnd"/>
            <w:r w:rsidR="00784BB7">
              <w:rPr>
                <w:rFonts w:cs="Segoe UI"/>
                <w:color w:val="000000"/>
                <w:sz w:val="18"/>
                <w:szCs w:val="18"/>
              </w:rPr>
              <w:t xml:space="preserve"> que contendrá el comprobante</w:t>
            </w:r>
          </w:p>
        </w:tc>
      </w:tr>
      <w:tr w:rsidR="00AA1A01" w:rsidRPr="00F63D56" w14:paraId="4755AFEF" w14:textId="77777777" w:rsidTr="00F741BB">
        <w:tc>
          <w:tcPr>
            <w:tcW w:w="3442" w:type="dxa"/>
          </w:tcPr>
          <w:p w14:paraId="682D0DEE" w14:textId="77777777" w:rsidR="00384A16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F63D5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2B91AF"/>
                <w:sz w:val="18"/>
                <w:szCs w:val="18"/>
                <w:lang w:val="en-US"/>
              </w:rPr>
              <w:t>ReturnXML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proofErr w:type="gram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generaXml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(</w:t>
            </w:r>
            <w:proofErr w:type="gramEnd"/>
          </w:p>
          <w:p w14:paraId="73FFF9D6" w14:textId="77777777" w:rsidR="00384A16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F63D5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pCadConex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151A743A" w14:textId="3CE79B44" w:rsidR="00AA1A01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bool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aplicaValidacionesMatrizSat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= </w:t>
            </w:r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true</w:t>
            </w:r>
            <w:r w:rsidR="000E0CAC">
              <w:rPr>
                <w:rFonts w:ascii="Consolas" w:hAnsi="Consolas" w:cs="Segoe UI"/>
                <w:color w:val="0000FF"/>
                <w:sz w:val="18"/>
                <w:szCs w:val="18"/>
              </w:rPr>
              <w:t xml:space="preserve">, </w:t>
            </w:r>
            <w:proofErr w:type="spellStart"/>
            <w:r w:rsidR="000E0CAC" w:rsidRPr="000E0CAC">
              <w:rPr>
                <w:rFonts w:ascii="Consolas" w:hAnsi="Consolas" w:cs="Segoe UI"/>
                <w:color w:val="0000FF"/>
                <w:sz w:val="18"/>
                <w:szCs w:val="18"/>
              </w:rPr>
              <w:t>MidpointRounding</w:t>
            </w:r>
            <w:proofErr w:type="spellEnd"/>
            <w:r w:rsidR="000E0CAC" w:rsidRPr="000E0CAC">
              <w:rPr>
                <w:rFonts w:ascii="Consolas" w:hAnsi="Consolas" w:cs="Segoe UI"/>
                <w:color w:val="0000FF"/>
                <w:sz w:val="18"/>
                <w:szCs w:val="18"/>
              </w:rPr>
              <w:t xml:space="preserve"> </w:t>
            </w:r>
            <w:proofErr w:type="spellStart"/>
            <w:r w:rsidR="000E0CAC" w:rsidRPr="000E0CAC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pTipoRedondeo</w:t>
            </w:r>
            <w:proofErr w:type="spellEnd"/>
            <w:r w:rsidR="000E0CAC" w:rsidRPr="000E0CAC">
              <w:rPr>
                <w:rFonts w:ascii="Consolas" w:hAnsi="Consolas" w:cs="Segoe UI"/>
                <w:color w:val="0000FF"/>
                <w:sz w:val="18"/>
                <w:szCs w:val="18"/>
              </w:rPr>
              <w:t xml:space="preserve"> = </w:t>
            </w:r>
            <w:proofErr w:type="spellStart"/>
            <w:r w:rsidR="000E0CAC" w:rsidRPr="000E0CAC">
              <w:rPr>
                <w:rFonts w:ascii="Consolas" w:hAnsi="Consolas" w:cs="Segoe UI"/>
                <w:color w:val="0000FF"/>
                <w:sz w:val="18"/>
                <w:szCs w:val="18"/>
              </w:rPr>
              <w:t>MidpointRounding</w:t>
            </w:r>
            <w:proofErr w:type="spellEnd"/>
            <w:r w:rsidR="000E0CAC" w:rsidRPr="000E0CAC">
              <w:rPr>
                <w:rFonts w:ascii="Consolas" w:hAnsi="Consolas" w:cs="Segoe UI"/>
                <w:color w:val="0000FF"/>
                <w:sz w:val="18"/>
                <w:szCs w:val="18"/>
              </w:rPr>
              <w:t>.</w:t>
            </w:r>
            <w:proofErr w:type="spellStart"/>
            <w:r w:rsidR="000E0CAC" w:rsidRPr="000E0CAC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AwayFromZero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);</w:t>
            </w:r>
          </w:p>
        </w:tc>
        <w:tc>
          <w:tcPr>
            <w:tcW w:w="5952" w:type="dxa"/>
          </w:tcPr>
          <w:p w14:paraId="32E99DC0" w14:textId="393E17E1" w:rsidR="00AA1A01" w:rsidRPr="00F63D56" w:rsidRDefault="00AA1A01" w:rsidP="001A7E0E">
            <w:pPr>
              <w:autoSpaceDE w:val="0"/>
              <w:autoSpaceDN w:val="0"/>
              <w:adjustRightInd w:val="0"/>
              <w:jc w:val="both"/>
              <w:rPr>
                <w:rFonts w:cs="Segoe UI"/>
                <w:color w:val="000000"/>
                <w:sz w:val="18"/>
                <w:szCs w:val="18"/>
              </w:rPr>
            </w:pPr>
            <w:r w:rsidRPr="00F63D56">
              <w:rPr>
                <w:rFonts w:cs="Segoe UI"/>
                <w:sz w:val="18"/>
                <w:szCs w:val="18"/>
              </w:rPr>
              <w:t xml:space="preserve">Genera el comprobante con los datos de la instancia, y retorna un objeto tipo </w:t>
            </w:r>
            <w:proofErr w:type="spellStart"/>
            <w:r w:rsidRPr="00784BB7">
              <w:rPr>
                <w:rFonts w:ascii="Consolas" w:hAnsi="Consolas" w:cs="Segoe UI"/>
                <w:color w:val="2B91AF"/>
                <w:sz w:val="18"/>
                <w:szCs w:val="18"/>
              </w:rPr>
              <w:t>ReturnXML</w:t>
            </w:r>
            <w:proofErr w:type="spellEnd"/>
            <w:r w:rsidRPr="00F63D56">
              <w:rPr>
                <w:rFonts w:cs="Segoe UI"/>
                <w:sz w:val="18"/>
                <w:szCs w:val="18"/>
              </w:rPr>
              <w:t xml:space="preserve">, el cual contiene información acerca del resultado de generar el </w:t>
            </w:r>
            <w:r w:rsidR="001A7E0E" w:rsidRPr="00F63D56">
              <w:rPr>
                <w:rFonts w:cs="Segoe UI"/>
                <w:sz w:val="18"/>
                <w:szCs w:val="18"/>
              </w:rPr>
              <w:t>XML</w:t>
            </w:r>
            <w:r w:rsidRPr="00F63D56">
              <w:rPr>
                <w:rFonts w:cs="Segoe UI"/>
                <w:sz w:val="18"/>
                <w:szCs w:val="18"/>
              </w:rPr>
              <w:t>, contiene una referencia al objeto</w:t>
            </w:r>
            <w:r w:rsidRPr="00F63D56">
              <w:rPr>
                <w:rFonts w:cs="Segoe UI"/>
                <w:color w:val="2B91AF"/>
                <w:sz w:val="18"/>
                <w:szCs w:val="18"/>
              </w:rPr>
              <w:t xml:space="preserve"> </w:t>
            </w:r>
            <w:proofErr w:type="spellStart"/>
            <w:r w:rsidRPr="00B82331">
              <w:rPr>
                <w:rFonts w:ascii="Consolas" w:hAnsi="Consolas" w:cs="Segoe UI"/>
                <w:sz w:val="18"/>
                <w:szCs w:val="18"/>
              </w:rPr>
              <w:t>xmlDocument</w:t>
            </w:r>
            <w:proofErr w:type="spellEnd"/>
            <w:r w:rsidRPr="00F63D56">
              <w:rPr>
                <w:rFonts w:cs="Segoe UI"/>
                <w:sz w:val="18"/>
                <w:szCs w:val="18"/>
              </w:rPr>
              <w:t>.</w:t>
            </w:r>
          </w:p>
        </w:tc>
      </w:tr>
      <w:tr w:rsidR="00AA1A01" w:rsidRPr="00F63D56" w14:paraId="723B326B" w14:textId="77777777" w:rsidTr="00F741BB">
        <w:tc>
          <w:tcPr>
            <w:tcW w:w="3442" w:type="dxa"/>
          </w:tcPr>
          <w:p w14:paraId="3D4B2DDB" w14:textId="77777777" w:rsidR="00AA1A01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public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2B91AF"/>
                <w:sz w:val="18"/>
                <w:szCs w:val="18"/>
              </w:rPr>
              <w:t>List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&lt;</w:t>
            </w:r>
            <w:proofErr w:type="spellStart"/>
            <w:r w:rsidRPr="00F63D56">
              <w:rPr>
                <w:rFonts w:ascii="Consolas" w:hAnsi="Consolas" w:cs="Segoe UI"/>
                <w:color w:val="2B91AF"/>
                <w:sz w:val="18"/>
                <w:szCs w:val="18"/>
              </w:rPr>
              <w:t>namespaces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&gt; </w:t>
            </w:r>
            <w:proofErr w:type="spellStart"/>
            <w:proofErr w:type="gram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getNamespaces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(</w:t>
            </w:r>
            <w:proofErr w:type="gram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);</w:t>
            </w:r>
          </w:p>
        </w:tc>
        <w:tc>
          <w:tcPr>
            <w:tcW w:w="5952" w:type="dxa"/>
          </w:tcPr>
          <w:p w14:paraId="082AEFB9" w14:textId="77777777" w:rsidR="00AA1A01" w:rsidRPr="00F63D56" w:rsidRDefault="00AA1A01" w:rsidP="00AA1A0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Obtiene la lista de </w:t>
            </w:r>
            <w:proofErr w:type="spellStart"/>
            <w:r w:rsidRPr="00B82331">
              <w:rPr>
                <w:rFonts w:cs="Segoe UI"/>
                <w:i/>
                <w:color w:val="000000"/>
                <w:sz w:val="18"/>
                <w:szCs w:val="18"/>
              </w:rPr>
              <w:t>namespaces</w:t>
            </w:r>
            <w:proofErr w:type="spellEnd"/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 del comprobante.</w:t>
            </w:r>
          </w:p>
        </w:tc>
      </w:tr>
      <w:tr w:rsidR="00AA1A01" w:rsidRPr="00F63D56" w14:paraId="44929E00" w14:textId="77777777" w:rsidTr="00F741BB">
        <w:tc>
          <w:tcPr>
            <w:tcW w:w="3442" w:type="dxa"/>
          </w:tcPr>
          <w:p w14:paraId="0B6AA631" w14:textId="77777777" w:rsidR="00EA5C98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F63D5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2B91AF"/>
                <w:sz w:val="18"/>
                <w:szCs w:val="18"/>
                <w:lang w:val="en-US"/>
              </w:rPr>
              <w:t>ReturnXML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proofErr w:type="gram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sellaComprobante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(</w:t>
            </w:r>
            <w:proofErr w:type="gramEnd"/>
          </w:p>
          <w:p w14:paraId="50D31498" w14:textId="77777777" w:rsidR="00EA5C98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proofErr w:type="spellStart"/>
            <w:r w:rsidRPr="00F63D56">
              <w:rPr>
                <w:rFonts w:ascii="Consolas" w:hAnsi="Consolas" w:cs="Segoe UI"/>
                <w:color w:val="2B91AF"/>
                <w:sz w:val="18"/>
                <w:szCs w:val="18"/>
                <w:lang w:val="en-US"/>
              </w:rPr>
              <w:t>XmlDocument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xml, </w:t>
            </w:r>
          </w:p>
          <w:p w14:paraId="7DA14937" w14:textId="292D7AF7" w:rsidR="00384A1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F63D5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rutaCert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47F3C379" w14:textId="77777777" w:rsidR="00384A16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F63D5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rutaKey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7F5D610C" w14:textId="77777777" w:rsidR="00384A16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F63D5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pwdCert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71B2EB51" w14:textId="77777777" w:rsidR="00384A16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F63D5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bool</w:t>
            </w:r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asignaFechaEmisionActual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640A2523" w14:textId="77FA6B06" w:rsidR="00AA1A01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bool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validaXsds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);</w:t>
            </w:r>
          </w:p>
        </w:tc>
        <w:tc>
          <w:tcPr>
            <w:tcW w:w="5952" w:type="dxa"/>
          </w:tcPr>
          <w:p w14:paraId="743F89B3" w14:textId="42FF0F8B" w:rsidR="00AA1A01" w:rsidRPr="00F63D56" w:rsidRDefault="00AA1A01" w:rsidP="00AA1A0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Recibe una referencia del de tipo </w:t>
            </w:r>
            <w:proofErr w:type="spellStart"/>
            <w:r w:rsidRPr="00B82331">
              <w:rPr>
                <w:rFonts w:ascii="Consolas" w:hAnsi="Consolas" w:cs="Segoe UI"/>
                <w:color w:val="2B91AF"/>
                <w:sz w:val="18"/>
                <w:szCs w:val="18"/>
              </w:rPr>
              <w:t>XmlDocument</w:t>
            </w:r>
            <w:proofErr w:type="spellEnd"/>
            <w:r w:rsidRPr="00F63D56">
              <w:rPr>
                <w:rFonts w:cs="Segoe UI"/>
                <w:sz w:val="18"/>
                <w:szCs w:val="18"/>
              </w:rPr>
              <w:t xml:space="preserve"> (que es </w:t>
            </w:r>
            <w:r w:rsidR="001A7E0E" w:rsidRPr="00F63D56">
              <w:rPr>
                <w:rFonts w:cs="Segoe UI"/>
                <w:sz w:val="18"/>
                <w:szCs w:val="18"/>
              </w:rPr>
              <w:t>el comprobante por sellar</w:t>
            </w:r>
            <w:r w:rsidRPr="00F63D56">
              <w:rPr>
                <w:rFonts w:cs="Segoe UI"/>
                <w:sz w:val="18"/>
                <w:szCs w:val="18"/>
              </w:rPr>
              <w:t>). La ruta del certificado y llave, además de la fecha actual y una bandera para validar contra los XSD.</w:t>
            </w:r>
          </w:p>
        </w:tc>
      </w:tr>
      <w:tr w:rsidR="00EA5C98" w:rsidRPr="00F63D56" w14:paraId="67A2FD18" w14:textId="77777777" w:rsidTr="00F741BB">
        <w:tc>
          <w:tcPr>
            <w:tcW w:w="3442" w:type="dxa"/>
          </w:tcPr>
          <w:p w14:paraId="4620822F" w14:textId="77777777" w:rsidR="00EA5C98" w:rsidRDefault="00EA5C98" w:rsidP="00EA5C98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void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setACuentaTercerosToConcepto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(</w:t>
            </w:r>
            <w:proofErr w:type="gramEnd"/>
          </w:p>
          <w:p w14:paraId="7DBBCD63" w14:textId="77777777" w:rsidR="00EA5C98" w:rsidRDefault="00EA5C98" w:rsidP="00EA5C98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int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pIndexConc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</w:p>
          <w:p w14:paraId="1264EFB6" w14:textId="77777777" w:rsidR="00EA5C98" w:rsidRDefault="00EA5C98" w:rsidP="00EA5C98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pRfcACuentaTerceros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</w:p>
          <w:p w14:paraId="5359A724" w14:textId="2293926C" w:rsidR="00EA5C98" w:rsidRDefault="00EA5C98" w:rsidP="00EA5C98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pNombreACuentaTerceros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</w:p>
          <w:p w14:paraId="02ED1A59" w14:textId="77777777" w:rsidR="00EA5C98" w:rsidRDefault="00EA5C98" w:rsidP="00EA5C98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pRegimenFiscalACuentaTerceros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</w:p>
          <w:p w14:paraId="0E0E050C" w14:textId="77777777" w:rsidR="00EA5C98" w:rsidRDefault="00EA5C98" w:rsidP="00EA5C98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pDomicilioFiscalACuentaTerceros</w:t>
            </w:r>
            <w:proofErr w:type="spellEnd"/>
          </w:p>
          <w:p w14:paraId="7B6F20BC" w14:textId="3F7100E6" w:rsidR="00EA5C98" w:rsidRPr="00F63D56" w:rsidRDefault="00EA5C98" w:rsidP="00EA5C98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)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>;</w:t>
            </w:r>
          </w:p>
        </w:tc>
        <w:tc>
          <w:tcPr>
            <w:tcW w:w="5952" w:type="dxa"/>
          </w:tcPr>
          <w:p w14:paraId="0725DC3C" w14:textId="75FD4FE2" w:rsidR="00EA5C98" w:rsidRPr="00F63D56" w:rsidRDefault="00EA5C98" w:rsidP="00EA5C98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Crea y agrega un nodo </w:t>
            </w:r>
            <w:proofErr w:type="spellStart"/>
            <w:r w:rsidR="00F741BB" w:rsidRPr="00F741BB">
              <w:rPr>
                <w:rFonts w:ascii="Consolas" w:hAnsi="Consolas" w:cs="Segoe UI"/>
                <w:color w:val="0000FF"/>
                <w:sz w:val="18"/>
                <w:szCs w:val="18"/>
              </w:rPr>
              <w:t>ACuentaTerceros</w:t>
            </w:r>
            <w:proofErr w:type="spellEnd"/>
            <w:r w:rsidR="00F741BB">
              <w:rPr>
                <w:rFonts w:ascii="Consolas" w:hAnsi="Consolas" w:cs="Segoe UI"/>
                <w:color w:val="0000FF"/>
                <w:sz w:val="18"/>
                <w:szCs w:val="18"/>
              </w:rPr>
              <w:t xml:space="preserve"> </w:t>
            </w: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al Concepto indicado por el valor </w:t>
            </w:r>
            <w:r w:rsidRPr="00784BB7">
              <w:rPr>
                <w:rFonts w:ascii="Consolas" w:hAnsi="Consolas" w:cs="Segoe UI"/>
                <w:color w:val="000000"/>
                <w:sz w:val="18"/>
                <w:szCs w:val="18"/>
              </w:rPr>
              <w:t>@pIndexConc</w:t>
            </w: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, el nodo </w:t>
            </w:r>
            <w:proofErr w:type="spellStart"/>
            <w:r w:rsidR="00F741BB" w:rsidRPr="00F741BB">
              <w:rPr>
                <w:rFonts w:ascii="Consolas" w:hAnsi="Consolas" w:cs="Segoe UI"/>
                <w:color w:val="0000FF"/>
                <w:sz w:val="18"/>
                <w:szCs w:val="18"/>
              </w:rPr>
              <w:t>ACuentaTerceros</w:t>
            </w:r>
            <w:proofErr w:type="spellEnd"/>
            <w:r w:rsidR="00F741BB">
              <w:rPr>
                <w:rFonts w:ascii="Consolas" w:hAnsi="Consolas" w:cs="Segoe UI"/>
                <w:color w:val="0000FF"/>
                <w:sz w:val="18"/>
                <w:szCs w:val="18"/>
              </w:rPr>
              <w:t xml:space="preserve"> </w:t>
            </w: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tendrá los valores: </w:t>
            </w:r>
            <w:r w:rsidRPr="00784BB7">
              <w:rPr>
                <w:rFonts w:ascii="Consolas" w:hAnsi="Consolas" w:cs="Segoe UI"/>
                <w:color w:val="000000"/>
                <w:sz w:val="18"/>
                <w:szCs w:val="18"/>
              </w:rPr>
              <w:t>@</w:t>
            </w:r>
            <w:r w:rsidR="00F741BB" w:rsidRPr="00F741BB">
              <w:rPr>
                <w:rFonts w:ascii="Consolas" w:hAnsi="Consolas" w:cs="Segoe UI"/>
                <w:color w:val="000000"/>
                <w:sz w:val="18"/>
                <w:szCs w:val="18"/>
              </w:rPr>
              <w:t>pRfcACuentaTerceros</w:t>
            </w:r>
            <w:r w:rsidR="00F741BB">
              <w:rPr>
                <w:rFonts w:ascii="Consolas" w:hAnsi="Consolas" w:cs="Segoe UI"/>
                <w:color w:val="000000"/>
                <w:sz w:val="18"/>
                <w:szCs w:val="18"/>
              </w:rPr>
              <w:t>, @</w:t>
            </w:r>
            <w:r w:rsidR="00F741BB" w:rsidRPr="00F741BB">
              <w:rPr>
                <w:rFonts w:ascii="Consolas" w:hAnsi="Consolas" w:cs="Segoe UI"/>
                <w:color w:val="000000"/>
                <w:sz w:val="18"/>
                <w:szCs w:val="18"/>
              </w:rPr>
              <w:t>pNombreACuentaTerceros</w:t>
            </w:r>
            <w:r w:rsidR="00F741BB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, </w:t>
            </w:r>
            <w:r w:rsidR="00F741BB" w:rsidRPr="00F741BB">
              <w:rPr>
                <w:rFonts w:ascii="Consolas" w:hAnsi="Consolas" w:cs="Segoe UI"/>
                <w:color w:val="000000"/>
                <w:sz w:val="18"/>
                <w:szCs w:val="18"/>
              </w:rPr>
              <w:t>@pRegimenFiscalACuentaTerceros</w:t>
            </w:r>
            <w:r w:rsidR="00F741BB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y </w:t>
            </w:r>
            <w:r w:rsidR="00F741BB" w:rsidRPr="00F741BB">
              <w:rPr>
                <w:rFonts w:ascii="Consolas" w:hAnsi="Consolas" w:cs="Segoe UI"/>
                <w:color w:val="000000"/>
                <w:sz w:val="18"/>
                <w:szCs w:val="18"/>
              </w:rPr>
              <w:t>@pDomicilioFiscalACuentaTerceros</w:t>
            </w:r>
            <w:r w:rsidRPr="00F63D56">
              <w:rPr>
                <w:rFonts w:cs="Segoe UI"/>
                <w:color w:val="000000"/>
                <w:sz w:val="18"/>
                <w:szCs w:val="18"/>
              </w:rPr>
              <w:t>.</w:t>
            </w:r>
          </w:p>
          <w:p w14:paraId="527EA883" w14:textId="77777777" w:rsidR="00EA5C98" w:rsidRPr="00F63D56" w:rsidRDefault="00EA5C98" w:rsidP="00EA5C98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F63D56">
              <w:rPr>
                <w:rFonts w:cs="Segoe UI"/>
                <w:color w:val="000000"/>
                <w:sz w:val="18"/>
                <w:szCs w:val="18"/>
              </w:rPr>
              <w:t>Lanza excepciones si no existen los valores en el catálogo o si no cumplen los tipos.</w:t>
            </w:r>
          </w:p>
          <w:p w14:paraId="601384B3" w14:textId="77777777" w:rsidR="00EA5C98" w:rsidRPr="00F63D56" w:rsidRDefault="00EA5C98" w:rsidP="00EA5C98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67D6C26F" w14:textId="77777777" w:rsidR="00EA5C98" w:rsidRPr="00F63D56" w:rsidRDefault="00EA5C98" w:rsidP="00EA5C98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proofErr w:type="spellStart"/>
            <w:r w:rsidRPr="00F63D56">
              <w:rPr>
                <w:rFonts w:cs="Segoe UI"/>
                <w:sz w:val="18"/>
                <w:szCs w:val="18"/>
              </w:rPr>
              <w:t>XPath</w:t>
            </w:r>
            <w:proofErr w:type="spellEnd"/>
            <w:r w:rsidRPr="00F63D56">
              <w:rPr>
                <w:rFonts w:cs="Segoe UI"/>
                <w:sz w:val="18"/>
                <w:szCs w:val="18"/>
              </w:rPr>
              <w:t>:</w:t>
            </w:r>
          </w:p>
          <w:p w14:paraId="34EDFC62" w14:textId="798FD6CB" w:rsidR="00EA5C98" w:rsidRPr="00784BB7" w:rsidRDefault="00EA5C98" w:rsidP="00EA5C98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FF"/>
                <w:sz w:val="18"/>
                <w:szCs w:val="18"/>
              </w:rPr>
            </w:pPr>
            <w:proofErr w:type="spellStart"/>
            <w:proofErr w:type="gramStart"/>
            <w:r w:rsidRPr="00784BB7">
              <w:rPr>
                <w:rFonts w:ascii="Consolas" w:hAnsi="Consolas" w:cs="Segoe UI"/>
                <w:sz w:val="18"/>
                <w:szCs w:val="18"/>
              </w:rPr>
              <w:t>Cfdi:Conceptos</w:t>
            </w:r>
            <w:proofErr w:type="spellEnd"/>
            <w:proofErr w:type="gramEnd"/>
            <w:r w:rsidRPr="00784BB7">
              <w:rPr>
                <w:rFonts w:ascii="Consolas" w:hAnsi="Consolas" w:cs="Segoe UI"/>
                <w:sz w:val="18"/>
                <w:szCs w:val="18"/>
              </w:rPr>
              <w:t>/</w:t>
            </w:r>
            <w:proofErr w:type="spellStart"/>
            <w:r w:rsidRPr="00784BB7">
              <w:rPr>
                <w:rFonts w:ascii="Consolas" w:hAnsi="Consolas" w:cs="Segoe UI"/>
                <w:sz w:val="18"/>
                <w:szCs w:val="18"/>
              </w:rPr>
              <w:t>cfdi:concepto</w:t>
            </w:r>
            <w:proofErr w:type="spellEnd"/>
            <w:r w:rsidRPr="00784BB7">
              <w:rPr>
                <w:rFonts w:ascii="Consolas" w:hAnsi="Consolas" w:cs="Segoe UI"/>
                <w:sz w:val="18"/>
                <w:szCs w:val="18"/>
              </w:rPr>
              <w:t>[</w:t>
            </w:r>
            <w:r w:rsidRPr="00784BB7">
              <w:rPr>
                <w:rFonts w:ascii="Consolas" w:hAnsi="Consolas" w:cs="Segoe UI"/>
                <w:color w:val="000000"/>
                <w:sz w:val="18"/>
                <w:szCs w:val="18"/>
              </w:rPr>
              <w:t>@pIndexConc</w:t>
            </w:r>
            <w:r w:rsidRPr="00784BB7">
              <w:rPr>
                <w:rFonts w:ascii="Consolas" w:hAnsi="Consolas" w:cs="Segoe UI"/>
                <w:sz w:val="18"/>
                <w:szCs w:val="18"/>
              </w:rPr>
              <w:t>]</w:t>
            </w:r>
            <w:r w:rsidRPr="00784BB7">
              <w:rPr>
                <w:rFonts w:ascii="Consolas" w:hAnsi="Consolas" w:cs="Segoe UI"/>
                <w:color w:val="0000FF"/>
                <w:sz w:val="18"/>
                <w:szCs w:val="18"/>
              </w:rPr>
              <w:t xml:space="preserve">/cfdi: </w:t>
            </w:r>
            <w:proofErr w:type="spellStart"/>
            <w:r w:rsidR="00F741BB" w:rsidRPr="00F741BB">
              <w:rPr>
                <w:rFonts w:ascii="Consolas" w:hAnsi="Consolas" w:cs="Segoe UI"/>
                <w:color w:val="0000FF"/>
                <w:sz w:val="18"/>
                <w:szCs w:val="18"/>
              </w:rPr>
              <w:t>ACuentaTerceros</w:t>
            </w:r>
            <w:proofErr w:type="spellEnd"/>
          </w:p>
          <w:p w14:paraId="28F81033" w14:textId="77777777" w:rsidR="00EA5C98" w:rsidRPr="00F63D56" w:rsidRDefault="00EA5C98" w:rsidP="00EA5C98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</w:rPr>
            </w:pPr>
          </w:p>
          <w:p w14:paraId="4F922AC6" w14:textId="77777777" w:rsidR="00EA5C98" w:rsidRPr="00F63D56" w:rsidRDefault="00EA5C98" w:rsidP="00EA5C98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F63D56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357FDB40" w14:textId="77777777" w:rsidR="00EA5C98" w:rsidRPr="00F63D56" w:rsidRDefault="00EA5C98" w:rsidP="00EA5C98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</w:p>
          <w:p w14:paraId="7147B977" w14:textId="050B009E" w:rsidR="00EA5C98" w:rsidRPr="00F63D56" w:rsidRDefault="00EA5C98" w:rsidP="00EA5C98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F63D56">
              <w:rPr>
                <w:rFonts w:cs="Segoe UI"/>
                <w:color w:val="000000"/>
                <w:sz w:val="18"/>
                <w:szCs w:val="18"/>
              </w:rPr>
              <w:t>Lanza excepciones si no existen los valores en el catálogo o si no cumplen los tipos.</w:t>
            </w:r>
          </w:p>
        </w:tc>
      </w:tr>
      <w:tr w:rsidR="00AA1A01" w:rsidRPr="00F63D56" w14:paraId="56FB3217" w14:textId="77777777" w:rsidTr="00F741BB">
        <w:tc>
          <w:tcPr>
            <w:tcW w:w="3442" w:type="dxa"/>
          </w:tcPr>
          <w:p w14:paraId="05690FBF" w14:textId="77777777" w:rsidR="00384A16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F63D5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F63D5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void</w:t>
            </w:r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proofErr w:type="gram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setEmisor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(</w:t>
            </w:r>
            <w:proofErr w:type="gramEnd"/>
          </w:p>
          <w:p w14:paraId="1D6DAFA1" w14:textId="77777777" w:rsidR="00384A16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F63D5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pRfc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189FBC17" w14:textId="77777777" w:rsidR="00384A16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pNombre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5EA77410" w14:textId="77777777" w:rsidR="00384A16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pRegFiscal</w:t>
            </w:r>
            <w:proofErr w:type="spellEnd"/>
          </w:p>
          <w:p w14:paraId="5B27E253" w14:textId="591C7F86" w:rsidR="00AA1A01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);</w:t>
            </w:r>
          </w:p>
        </w:tc>
        <w:tc>
          <w:tcPr>
            <w:tcW w:w="5952" w:type="dxa"/>
          </w:tcPr>
          <w:p w14:paraId="59CA4FD1" w14:textId="77777777" w:rsidR="00AA1A01" w:rsidRPr="00F63D56" w:rsidRDefault="00AA1A01" w:rsidP="00AA1A0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Crea y establece un nodo </w:t>
            </w:r>
            <w:r w:rsidRPr="008F3AC6">
              <w:rPr>
                <w:rFonts w:ascii="Consolas" w:hAnsi="Consolas" w:cs="Segoe UI"/>
                <w:color w:val="0000FF"/>
                <w:sz w:val="18"/>
                <w:szCs w:val="18"/>
              </w:rPr>
              <w:t>Emisor</w:t>
            </w: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 como hijo directo al comprobante, verifica que existe el régimen fiscal en el catálogo y lanza una excepción sino existe.</w:t>
            </w:r>
          </w:p>
          <w:p w14:paraId="4164F40B" w14:textId="77777777" w:rsidR="00E846B8" w:rsidRPr="00F63D56" w:rsidRDefault="00E846B8" w:rsidP="00AA1A0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65E45426" w14:textId="77777777" w:rsidR="00E846B8" w:rsidRPr="00F63D56" w:rsidRDefault="00AA60D7" w:rsidP="00AA60D7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F63D56">
              <w:rPr>
                <w:rFonts w:cs="Segoe UI"/>
                <w:color w:val="000000"/>
                <w:sz w:val="18"/>
                <w:szCs w:val="18"/>
              </w:rPr>
              <w:t>XPath</w:t>
            </w:r>
            <w:proofErr w:type="spellEnd"/>
            <w:r w:rsidRPr="00F63D56">
              <w:rPr>
                <w:rFonts w:cs="Segoe UI"/>
                <w:color w:val="000000"/>
                <w:sz w:val="18"/>
                <w:szCs w:val="18"/>
              </w:rPr>
              <w:t>:</w:t>
            </w:r>
          </w:p>
          <w:p w14:paraId="70DF4B67" w14:textId="77777777" w:rsidR="00AA60D7" w:rsidRPr="00B82331" w:rsidRDefault="00AA60D7" w:rsidP="00AA60D7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color w:val="0000FF"/>
                <w:sz w:val="18"/>
                <w:szCs w:val="18"/>
              </w:rPr>
            </w:pPr>
            <w:proofErr w:type="spellStart"/>
            <w:proofErr w:type="gramStart"/>
            <w:r w:rsidRPr="00B82331">
              <w:rPr>
                <w:rFonts w:ascii="Consolas" w:hAnsi="Consolas" w:cs="Segoe UI"/>
                <w:b/>
                <w:color w:val="0000FF"/>
                <w:sz w:val="18"/>
                <w:szCs w:val="18"/>
              </w:rPr>
              <w:t>Cfdi:Emisor</w:t>
            </w:r>
            <w:proofErr w:type="spellEnd"/>
            <w:proofErr w:type="gramEnd"/>
          </w:p>
          <w:p w14:paraId="415CA149" w14:textId="77777777" w:rsidR="00DC0185" w:rsidRPr="00F63D56" w:rsidRDefault="00DC0185" w:rsidP="00AA60D7">
            <w:pPr>
              <w:autoSpaceDE w:val="0"/>
              <w:autoSpaceDN w:val="0"/>
              <w:adjustRightInd w:val="0"/>
              <w:rPr>
                <w:rFonts w:cs="Segoe UI"/>
                <w:b/>
                <w:color w:val="0000FF"/>
                <w:sz w:val="18"/>
                <w:szCs w:val="18"/>
              </w:rPr>
            </w:pPr>
          </w:p>
          <w:p w14:paraId="19A43288" w14:textId="77777777" w:rsidR="00DC0185" w:rsidRPr="00F63D56" w:rsidRDefault="00DC0185" w:rsidP="00DC0185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F63D56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4B334A0C" w14:textId="4D41E83D" w:rsidR="00DC0185" w:rsidRPr="00F63D56" w:rsidRDefault="009E559D" w:rsidP="00DC0185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DC0185" w:rsidRPr="00F63D56">
              <w:rPr>
                <w:rFonts w:cs="Segoe UI"/>
                <w:color w:val="000000"/>
                <w:sz w:val="18"/>
                <w:szCs w:val="18"/>
              </w:rPr>
              <w:t xml:space="preserve"> Si los parámetros no cumplen con el formato y restricciones </w:t>
            </w:r>
            <w:r w:rsidR="00866026" w:rsidRPr="00F63D56">
              <w:rPr>
                <w:rFonts w:cs="Segoe UI"/>
                <w:color w:val="000000"/>
                <w:sz w:val="18"/>
                <w:szCs w:val="18"/>
              </w:rPr>
              <w:t>establecidas</w:t>
            </w:r>
            <w:r w:rsidR="00DC0185" w:rsidRPr="00F63D56">
              <w:rPr>
                <w:rFonts w:cs="Segoe UI"/>
                <w:color w:val="000000"/>
                <w:sz w:val="18"/>
                <w:szCs w:val="18"/>
              </w:rPr>
              <w:t xml:space="preserve"> por el </w:t>
            </w:r>
            <w:r w:rsidR="001A7E0E" w:rsidRPr="00F63D56">
              <w:rPr>
                <w:rFonts w:cs="Segoe UI"/>
                <w:color w:val="000000"/>
                <w:sz w:val="18"/>
                <w:szCs w:val="18"/>
              </w:rPr>
              <w:t>SAT</w:t>
            </w:r>
            <w:r w:rsidR="00DC0185" w:rsidRPr="00F63D56">
              <w:rPr>
                <w:rFonts w:cs="Segoe UI"/>
                <w:color w:val="000000"/>
                <w:sz w:val="18"/>
                <w:szCs w:val="18"/>
              </w:rPr>
              <w:t>.</w:t>
            </w:r>
          </w:p>
          <w:p w14:paraId="09AC8282" w14:textId="26520434" w:rsidR="00DC0185" w:rsidRPr="00F63D56" w:rsidRDefault="009E559D" w:rsidP="00DC0185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ArgumentException</w:t>
            </w:r>
            <w:proofErr w:type="spellEnd"/>
          </w:p>
          <w:p w14:paraId="242267F7" w14:textId="3DAF60F3" w:rsidR="00DC0185" w:rsidRPr="00F63D56" w:rsidRDefault="00DC0185" w:rsidP="00DC0185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F63D56">
              <w:rPr>
                <w:rFonts w:cs="Segoe UI"/>
                <w:color w:val="000000"/>
                <w:sz w:val="18"/>
                <w:szCs w:val="18"/>
              </w:rPr>
              <w:t>Si alguno de los parámetros:</w:t>
            </w:r>
            <w:r w:rsidRPr="00F63D56">
              <w:rPr>
                <w:rFonts w:cs="Segoe UI"/>
                <w:sz w:val="18"/>
                <w:szCs w:val="18"/>
              </w:rPr>
              <w:t xml:space="preserve"> </w:t>
            </w:r>
            <w:r w:rsidRPr="00B82331">
              <w:rPr>
                <w:rFonts w:ascii="Consolas" w:hAnsi="Consolas" w:cs="Segoe UI"/>
                <w:sz w:val="18"/>
                <w:szCs w:val="18"/>
              </w:rPr>
              <w:t>@pRegFiscalno</w:t>
            </w:r>
            <w:r w:rsidRPr="00F63D56">
              <w:rPr>
                <w:rFonts w:cs="Segoe UI"/>
                <w:sz w:val="18"/>
                <w:szCs w:val="18"/>
              </w:rPr>
              <w:t xml:space="preserve"> no existe en su </w:t>
            </w:r>
            <w:r w:rsidR="00D03C80">
              <w:rPr>
                <w:rFonts w:cs="Segoe UI"/>
                <w:sz w:val="18"/>
                <w:szCs w:val="18"/>
              </w:rPr>
              <w:t>catálogo</w:t>
            </w:r>
            <w:r w:rsidRPr="00F63D56">
              <w:rPr>
                <w:rFonts w:cs="Segoe UI"/>
                <w:sz w:val="18"/>
                <w:szCs w:val="18"/>
              </w:rPr>
              <w:t>.</w:t>
            </w:r>
          </w:p>
        </w:tc>
      </w:tr>
      <w:tr w:rsidR="00F741BB" w:rsidRPr="00F63D56" w14:paraId="6135501C" w14:textId="77777777" w:rsidTr="00F741BB">
        <w:tc>
          <w:tcPr>
            <w:tcW w:w="3442" w:type="dxa"/>
          </w:tcPr>
          <w:p w14:paraId="1CC47DCF" w14:textId="77777777" w:rsidR="00F741BB" w:rsidRDefault="00F741BB" w:rsidP="00AA1A0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void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setInformacionGlobal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(</w:t>
            </w:r>
            <w:proofErr w:type="gramEnd"/>
          </w:p>
          <w:p w14:paraId="0AE224B3" w14:textId="77777777" w:rsidR="00F741BB" w:rsidRDefault="00F741BB" w:rsidP="00AA1A0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pPeriodicidad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</w:p>
          <w:p w14:paraId="0DB2C7A3" w14:textId="77777777" w:rsidR="00F741BB" w:rsidRDefault="00F741BB" w:rsidP="00AA1A0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pMeses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</w:p>
          <w:p w14:paraId="586904CA" w14:textId="77777777" w:rsidR="00F741BB" w:rsidRDefault="00F741BB" w:rsidP="00AA1A0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short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pAño</w:t>
            </w:r>
            <w:proofErr w:type="spellEnd"/>
          </w:p>
          <w:p w14:paraId="4294D341" w14:textId="50DEB774" w:rsidR="00F741BB" w:rsidRPr="00F63D56" w:rsidRDefault="00F741BB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lastRenderedPageBreak/>
              <w:t>)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>;</w:t>
            </w:r>
          </w:p>
        </w:tc>
        <w:tc>
          <w:tcPr>
            <w:tcW w:w="5952" w:type="dxa"/>
          </w:tcPr>
          <w:p w14:paraId="3738BA3E" w14:textId="237A9405" w:rsidR="003F490D" w:rsidRPr="00F63D56" w:rsidRDefault="003F490D" w:rsidP="003F490D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F63D56">
              <w:rPr>
                <w:rFonts w:cs="Segoe UI"/>
                <w:color w:val="000000"/>
                <w:sz w:val="18"/>
                <w:szCs w:val="18"/>
              </w:rPr>
              <w:lastRenderedPageBreak/>
              <w:t xml:space="preserve">Crea y establece un nodo </w:t>
            </w:r>
            <w:proofErr w:type="spellStart"/>
            <w:r w:rsidRPr="003F490D">
              <w:rPr>
                <w:rFonts w:ascii="Consolas" w:hAnsi="Consolas" w:cs="Segoe UI"/>
                <w:color w:val="0000FF"/>
                <w:sz w:val="18"/>
                <w:szCs w:val="18"/>
              </w:rPr>
              <w:t>InformacionGlobal</w:t>
            </w:r>
            <w:proofErr w:type="spellEnd"/>
            <w:r w:rsidRPr="003F490D">
              <w:rPr>
                <w:rFonts w:ascii="Consolas" w:hAnsi="Consolas" w:cs="Segoe UI"/>
                <w:color w:val="0000FF"/>
                <w:sz w:val="18"/>
                <w:szCs w:val="18"/>
              </w:rPr>
              <w:t xml:space="preserve"> </w:t>
            </w:r>
            <w:r w:rsidRPr="00F63D56">
              <w:rPr>
                <w:rFonts w:cs="Segoe UI"/>
                <w:color w:val="000000"/>
                <w:sz w:val="18"/>
                <w:szCs w:val="18"/>
              </w:rPr>
              <w:t>como hijo directo al comprobante.</w:t>
            </w:r>
          </w:p>
          <w:p w14:paraId="164DB0BF" w14:textId="77777777" w:rsidR="003F490D" w:rsidRPr="00F63D56" w:rsidRDefault="003F490D" w:rsidP="003F490D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3D824928" w14:textId="77777777" w:rsidR="003F490D" w:rsidRPr="00F63D56" w:rsidRDefault="003F490D" w:rsidP="003F490D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F63D56">
              <w:rPr>
                <w:rFonts w:cs="Segoe UI"/>
                <w:color w:val="000000"/>
                <w:sz w:val="18"/>
                <w:szCs w:val="18"/>
              </w:rPr>
              <w:t>XPath</w:t>
            </w:r>
            <w:proofErr w:type="spellEnd"/>
            <w:r w:rsidRPr="00F63D56">
              <w:rPr>
                <w:rFonts w:cs="Segoe UI"/>
                <w:color w:val="000000"/>
                <w:sz w:val="18"/>
                <w:szCs w:val="18"/>
              </w:rPr>
              <w:t>:</w:t>
            </w:r>
          </w:p>
          <w:p w14:paraId="4A3D5F18" w14:textId="4E7A0670" w:rsidR="003F490D" w:rsidRPr="00B82331" w:rsidRDefault="003F490D" w:rsidP="003F490D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color w:val="0000FF"/>
                <w:sz w:val="18"/>
                <w:szCs w:val="18"/>
              </w:rPr>
            </w:pPr>
            <w:proofErr w:type="spellStart"/>
            <w:proofErr w:type="gramStart"/>
            <w:r w:rsidRPr="00B82331">
              <w:rPr>
                <w:rFonts w:ascii="Consolas" w:hAnsi="Consolas" w:cs="Segoe UI"/>
                <w:b/>
                <w:color w:val="0000FF"/>
                <w:sz w:val="18"/>
                <w:szCs w:val="18"/>
              </w:rPr>
              <w:t>Cfdi:</w:t>
            </w:r>
            <w:r w:rsidRPr="003F490D">
              <w:rPr>
                <w:rFonts w:ascii="Consolas" w:hAnsi="Consolas" w:cs="Segoe UI"/>
                <w:b/>
                <w:color w:val="0000FF"/>
                <w:sz w:val="18"/>
                <w:szCs w:val="18"/>
              </w:rPr>
              <w:t>InformacionGlobal</w:t>
            </w:r>
            <w:proofErr w:type="spellEnd"/>
            <w:proofErr w:type="gramEnd"/>
          </w:p>
          <w:p w14:paraId="2F75F436" w14:textId="77777777" w:rsidR="003F490D" w:rsidRPr="00F63D56" w:rsidRDefault="003F490D" w:rsidP="003F490D">
            <w:pPr>
              <w:autoSpaceDE w:val="0"/>
              <w:autoSpaceDN w:val="0"/>
              <w:adjustRightInd w:val="0"/>
              <w:rPr>
                <w:rFonts w:cs="Segoe UI"/>
                <w:b/>
                <w:color w:val="0000FF"/>
                <w:sz w:val="18"/>
                <w:szCs w:val="18"/>
              </w:rPr>
            </w:pPr>
          </w:p>
          <w:p w14:paraId="5B2682F3" w14:textId="77777777" w:rsidR="003F490D" w:rsidRPr="00F63D56" w:rsidRDefault="003F490D" w:rsidP="003F490D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F63D56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6F7A7B1E" w14:textId="469AE944" w:rsidR="003F490D" w:rsidRPr="00F63D56" w:rsidRDefault="003F490D" w:rsidP="003F490D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 Si los parámetros no cumplen con el formato y restricciones establecidas por el SAT.</w:t>
            </w:r>
          </w:p>
          <w:p w14:paraId="62794412" w14:textId="4287CE7A" w:rsidR="00F741BB" w:rsidRPr="00F63D56" w:rsidRDefault="00F741BB" w:rsidP="003F490D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</w:tc>
      </w:tr>
      <w:tr w:rsidR="00AA1A01" w:rsidRPr="00F63D56" w14:paraId="24AFB9B3" w14:textId="77777777" w:rsidTr="00F741BB">
        <w:tc>
          <w:tcPr>
            <w:tcW w:w="3442" w:type="dxa"/>
          </w:tcPr>
          <w:p w14:paraId="646B4515" w14:textId="77777777" w:rsidR="00C13F86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F63D5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lastRenderedPageBreak/>
              <w:t>public</w:t>
            </w:r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F63D5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void</w:t>
            </w:r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proofErr w:type="gram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setReceptor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(</w:t>
            </w:r>
            <w:proofErr w:type="gramEnd"/>
          </w:p>
          <w:p w14:paraId="56EF6660" w14:textId="77777777" w:rsidR="00C13F86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F63D5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pRfc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1914D8D7" w14:textId="77777777" w:rsidR="00C13F8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F63D5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pNombre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68EE1869" w14:textId="3E048C69" w:rsidR="003F490D" w:rsidRPr="00F63D56" w:rsidRDefault="003F490D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pDomicilioFiscalReceptor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,</w:t>
            </w:r>
          </w:p>
          <w:p w14:paraId="630692F8" w14:textId="77777777" w:rsidR="00C13F86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F63D5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pResidenciaFiscal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757D64EB" w14:textId="77777777" w:rsidR="00C13F8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F63D5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pNumRegIdTrib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672932DE" w14:textId="6D22AA13" w:rsidR="003F490D" w:rsidRPr="00F63D56" w:rsidRDefault="003F490D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pRegimenFiscalReceptor</w:t>
            </w:r>
            <w:proofErr w:type="spellEnd"/>
          </w:p>
          <w:p w14:paraId="101E6EEA" w14:textId="77777777" w:rsidR="00C13F86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pUsoCfdi</w:t>
            </w:r>
            <w:proofErr w:type="spellEnd"/>
          </w:p>
          <w:p w14:paraId="7DBD8181" w14:textId="7A91BD67" w:rsidR="00AA1A01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);</w:t>
            </w:r>
          </w:p>
        </w:tc>
        <w:tc>
          <w:tcPr>
            <w:tcW w:w="5952" w:type="dxa"/>
          </w:tcPr>
          <w:p w14:paraId="58F33225" w14:textId="3E581959" w:rsidR="00AA1A01" w:rsidRPr="00F63D56" w:rsidRDefault="00AA1A01" w:rsidP="00AA1A0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Crea y establece un nodo </w:t>
            </w:r>
            <w:r w:rsidRPr="008F3AC6">
              <w:rPr>
                <w:rFonts w:ascii="Consolas" w:hAnsi="Consolas" w:cs="Segoe UI"/>
                <w:color w:val="0000FF"/>
                <w:sz w:val="18"/>
                <w:szCs w:val="18"/>
              </w:rPr>
              <w:t>Receptor</w:t>
            </w: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 co</w:t>
            </w:r>
            <w:r w:rsidR="00AA60D7" w:rsidRPr="00F63D56">
              <w:rPr>
                <w:rFonts w:cs="Segoe UI"/>
                <w:color w:val="000000"/>
                <w:sz w:val="18"/>
                <w:szCs w:val="18"/>
              </w:rPr>
              <w:t>mo hijo directo al comprobante.</w:t>
            </w:r>
          </w:p>
          <w:p w14:paraId="59DA466C" w14:textId="77777777" w:rsidR="00E846B8" w:rsidRPr="00F63D56" w:rsidRDefault="00E846B8" w:rsidP="00AA1A0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25CC726E" w14:textId="77777777" w:rsidR="00AA60D7" w:rsidRPr="00F63D56" w:rsidRDefault="00AA60D7" w:rsidP="00AA60D7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F63D56">
              <w:rPr>
                <w:rFonts w:cs="Segoe UI"/>
                <w:color w:val="000000"/>
                <w:sz w:val="18"/>
                <w:szCs w:val="18"/>
              </w:rPr>
              <w:t>XPath</w:t>
            </w:r>
            <w:proofErr w:type="spellEnd"/>
            <w:r w:rsidRPr="00F63D56">
              <w:rPr>
                <w:rFonts w:cs="Segoe UI"/>
                <w:color w:val="000000"/>
                <w:sz w:val="18"/>
                <w:szCs w:val="18"/>
              </w:rPr>
              <w:t>:</w:t>
            </w:r>
          </w:p>
          <w:p w14:paraId="79C18E22" w14:textId="77777777" w:rsidR="00AA60D7" w:rsidRPr="00B82331" w:rsidRDefault="00AA60D7" w:rsidP="00AA60D7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color w:val="0000FF"/>
                <w:sz w:val="18"/>
                <w:szCs w:val="18"/>
              </w:rPr>
            </w:pPr>
            <w:proofErr w:type="spellStart"/>
            <w:proofErr w:type="gramStart"/>
            <w:r w:rsidRPr="00B82331">
              <w:rPr>
                <w:rFonts w:ascii="Consolas" w:hAnsi="Consolas" w:cs="Segoe UI"/>
                <w:b/>
                <w:color w:val="0000FF"/>
                <w:sz w:val="18"/>
                <w:szCs w:val="18"/>
              </w:rPr>
              <w:t>Cfdi:Receptor</w:t>
            </w:r>
            <w:proofErr w:type="spellEnd"/>
            <w:proofErr w:type="gramEnd"/>
          </w:p>
          <w:p w14:paraId="1176B6A6" w14:textId="77777777" w:rsidR="00AA60D7" w:rsidRPr="00F63D56" w:rsidRDefault="00AA60D7" w:rsidP="00AA60D7">
            <w:pPr>
              <w:autoSpaceDE w:val="0"/>
              <w:autoSpaceDN w:val="0"/>
              <w:adjustRightInd w:val="0"/>
              <w:rPr>
                <w:rFonts w:cs="Segoe UI"/>
                <w:b/>
                <w:color w:val="0000FF"/>
                <w:sz w:val="18"/>
                <w:szCs w:val="18"/>
              </w:rPr>
            </w:pPr>
          </w:p>
          <w:p w14:paraId="1249C15E" w14:textId="77777777" w:rsidR="00AA60D7" w:rsidRPr="00F63D56" w:rsidRDefault="00AA60D7" w:rsidP="00AA60D7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F63D56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29A70557" w14:textId="20DE93AB" w:rsidR="00DC0185" w:rsidRPr="00F63D56" w:rsidRDefault="009E559D" w:rsidP="00AA60D7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DC0185" w:rsidRPr="00F63D56">
              <w:rPr>
                <w:rFonts w:cs="Segoe UI"/>
                <w:color w:val="000000"/>
                <w:sz w:val="18"/>
                <w:szCs w:val="18"/>
              </w:rPr>
              <w:t xml:space="preserve"> Si los parámetros no cumplen con el formato y restricciones </w:t>
            </w:r>
            <w:r w:rsidR="00866026" w:rsidRPr="00F63D56">
              <w:rPr>
                <w:rFonts w:cs="Segoe UI"/>
                <w:color w:val="000000"/>
                <w:sz w:val="18"/>
                <w:szCs w:val="18"/>
              </w:rPr>
              <w:t>establecidas</w:t>
            </w:r>
            <w:r w:rsidR="00DC0185" w:rsidRPr="00F63D56">
              <w:rPr>
                <w:rFonts w:cs="Segoe UI"/>
                <w:color w:val="000000"/>
                <w:sz w:val="18"/>
                <w:szCs w:val="18"/>
              </w:rPr>
              <w:t xml:space="preserve"> por el </w:t>
            </w:r>
            <w:r w:rsidR="000D4C3A" w:rsidRPr="00F63D56">
              <w:rPr>
                <w:rFonts w:cs="Segoe UI"/>
                <w:color w:val="000000"/>
                <w:sz w:val="18"/>
                <w:szCs w:val="18"/>
              </w:rPr>
              <w:t>SAT</w:t>
            </w:r>
            <w:r w:rsidR="00DC0185" w:rsidRPr="00F63D56">
              <w:rPr>
                <w:rFonts w:cs="Segoe UI"/>
                <w:color w:val="000000"/>
                <w:sz w:val="18"/>
                <w:szCs w:val="18"/>
              </w:rPr>
              <w:t>.</w:t>
            </w:r>
          </w:p>
          <w:p w14:paraId="54D14146" w14:textId="1F3A480D" w:rsidR="00AA60D7" w:rsidRPr="00F63D56" w:rsidRDefault="009E559D" w:rsidP="00AA60D7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ArgumentException</w:t>
            </w:r>
            <w:proofErr w:type="spellEnd"/>
          </w:p>
          <w:p w14:paraId="6A1E3A4E" w14:textId="5D100737" w:rsidR="00AA60D7" w:rsidRPr="00F63D56" w:rsidRDefault="00DC0185" w:rsidP="005634E4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Si alguno de los parámetros: </w:t>
            </w:r>
            <w:r w:rsidRPr="00B82331">
              <w:rPr>
                <w:rFonts w:ascii="Consolas" w:hAnsi="Consolas" w:cs="Segoe UI"/>
                <w:color w:val="000000"/>
                <w:sz w:val="18"/>
                <w:szCs w:val="18"/>
              </w:rPr>
              <w:t>@</w:t>
            </w:r>
            <w:r w:rsidRPr="00B82331">
              <w:rPr>
                <w:rFonts w:ascii="Consolas" w:hAnsi="Consolas" w:cs="Segoe UI"/>
                <w:sz w:val="18"/>
                <w:szCs w:val="18"/>
              </w:rPr>
              <w:t>pUsoCfdi</w:t>
            </w:r>
            <w:r w:rsidRPr="00F63D56">
              <w:rPr>
                <w:rFonts w:cs="Segoe UI"/>
                <w:sz w:val="18"/>
                <w:szCs w:val="18"/>
              </w:rPr>
              <w:t xml:space="preserve">, </w:t>
            </w:r>
            <w:r w:rsidR="000D4C3A">
              <w:rPr>
                <w:rFonts w:ascii="Consolas" w:hAnsi="Consolas" w:cs="Segoe UI"/>
                <w:sz w:val="18"/>
                <w:szCs w:val="18"/>
              </w:rPr>
              <w:t>@</w:t>
            </w:r>
            <w:r w:rsidRPr="00B82331">
              <w:rPr>
                <w:rFonts w:ascii="Consolas" w:hAnsi="Consolas" w:cs="Segoe UI"/>
                <w:sz w:val="18"/>
                <w:szCs w:val="18"/>
              </w:rPr>
              <w:t>pResidenciaFiscal</w:t>
            </w:r>
            <w:r w:rsidRPr="00F63D56">
              <w:rPr>
                <w:rFonts w:cs="Segoe UI"/>
                <w:sz w:val="18"/>
                <w:szCs w:val="18"/>
              </w:rPr>
              <w:t xml:space="preserve"> no existe en su </w:t>
            </w:r>
            <w:r w:rsidR="00D03C80">
              <w:rPr>
                <w:rFonts w:cs="Segoe UI"/>
                <w:sz w:val="18"/>
                <w:szCs w:val="18"/>
              </w:rPr>
              <w:t>catálogo</w:t>
            </w:r>
            <w:r w:rsidRPr="00F63D56">
              <w:rPr>
                <w:rFonts w:cs="Segoe UI"/>
                <w:sz w:val="18"/>
                <w:szCs w:val="18"/>
              </w:rPr>
              <w:t>.</w:t>
            </w:r>
          </w:p>
        </w:tc>
      </w:tr>
      <w:tr w:rsidR="00AA1A01" w:rsidRPr="00F63D56" w14:paraId="4B998FCD" w14:textId="77777777" w:rsidTr="00F741BB">
        <w:tc>
          <w:tcPr>
            <w:tcW w:w="3442" w:type="dxa"/>
          </w:tcPr>
          <w:p w14:paraId="5EBBE69B" w14:textId="77777777" w:rsidR="005522C0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public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void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setTotalImpuestos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(</w:t>
            </w:r>
            <w:proofErr w:type="gramEnd"/>
          </w:p>
          <w:p w14:paraId="0A1EB394" w14:textId="77777777" w:rsidR="005522C0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?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pTotImpRetenidos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4E77980A" w14:textId="77777777" w:rsidR="005522C0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F63D56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?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pTotImpTrasladados</w:t>
            </w:r>
            <w:proofErr w:type="spellEnd"/>
          </w:p>
          <w:p w14:paraId="0473C912" w14:textId="5D108D46" w:rsidR="00AA1A01" w:rsidRPr="00F63D56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F63D56">
              <w:rPr>
                <w:rFonts w:ascii="Consolas" w:hAnsi="Consolas" w:cs="Segoe UI"/>
                <w:color w:val="000000"/>
                <w:sz w:val="18"/>
                <w:szCs w:val="18"/>
              </w:rPr>
              <w:t>);</w:t>
            </w:r>
          </w:p>
        </w:tc>
        <w:tc>
          <w:tcPr>
            <w:tcW w:w="5952" w:type="dxa"/>
          </w:tcPr>
          <w:p w14:paraId="68F55E20" w14:textId="70685241" w:rsidR="00AA1A01" w:rsidRPr="00F63D56" w:rsidRDefault="00AA1A01" w:rsidP="00AA1A01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Crea y establece un nodo </w:t>
            </w:r>
            <w:r w:rsidRPr="008F3AC6">
              <w:rPr>
                <w:rFonts w:ascii="Consolas" w:hAnsi="Consolas" w:cs="Segoe UI"/>
                <w:color w:val="0000FF"/>
                <w:sz w:val="18"/>
                <w:szCs w:val="18"/>
              </w:rPr>
              <w:t>Impuestos</w:t>
            </w:r>
            <w:r w:rsidRPr="00F63D56">
              <w:rPr>
                <w:rFonts w:cs="Segoe UI"/>
                <w:sz w:val="18"/>
                <w:szCs w:val="18"/>
              </w:rPr>
              <w:t xml:space="preserve"> (ver </w:t>
            </w:r>
            <w:proofErr w:type="spellStart"/>
            <w:r w:rsidRPr="00F63D56">
              <w:rPr>
                <w:rFonts w:cs="Segoe UI"/>
                <w:sz w:val="18"/>
                <w:szCs w:val="18"/>
              </w:rPr>
              <w:t>xPath</w:t>
            </w:r>
            <w:proofErr w:type="spellEnd"/>
            <w:r w:rsidRPr="00F63D56">
              <w:rPr>
                <w:rFonts w:cs="Segoe UI"/>
                <w:sz w:val="18"/>
                <w:szCs w:val="18"/>
              </w:rPr>
              <w:t xml:space="preserve"> abajo) como hijo directo al comprobante, los </w:t>
            </w:r>
            <w:r w:rsidR="00866026" w:rsidRPr="00F63D56">
              <w:rPr>
                <w:rFonts w:cs="Segoe UI"/>
                <w:sz w:val="18"/>
                <w:szCs w:val="18"/>
              </w:rPr>
              <w:t>parámetros</w:t>
            </w:r>
            <w:r w:rsidRPr="00F63D56">
              <w:rPr>
                <w:rFonts w:cs="Segoe UI"/>
                <w:sz w:val="18"/>
                <w:szCs w:val="18"/>
              </w:rPr>
              <w:t xml:space="preserve"> </w:t>
            </w:r>
            <w:r w:rsidR="00D21C0F" w:rsidRPr="00B82331">
              <w:rPr>
                <w:rFonts w:ascii="Consolas" w:hAnsi="Consolas" w:cs="Segoe UI"/>
                <w:sz w:val="18"/>
                <w:szCs w:val="18"/>
              </w:rPr>
              <w:t>@</w:t>
            </w:r>
            <w:r w:rsidRPr="00B82331">
              <w:rPr>
                <w:rFonts w:ascii="Consolas" w:hAnsi="Consolas" w:cs="Segoe UI"/>
                <w:color w:val="000000"/>
                <w:sz w:val="18"/>
                <w:szCs w:val="18"/>
              </w:rPr>
              <w:t>pTotImpRetenidos</w:t>
            </w: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y </w:t>
            </w:r>
            <w:r w:rsidRPr="00F63D56">
              <w:rPr>
                <w:rFonts w:cs="Segoe UI"/>
                <w:color w:val="0000FF"/>
                <w:sz w:val="18"/>
                <w:szCs w:val="18"/>
              </w:rPr>
              <w:t xml:space="preserve"> </w:t>
            </w:r>
            <w:r w:rsidR="00D21C0F" w:rsidRPr="00B82331">
              <w:rPr>
                <w:rFonts w:ascii="Consolas" w:hAnsi="Consolas" w:cs="Segoe UI"/>
                <w:sz w:val="18"/>
                <w:szCs w:val="18"/>
              </w:rPr>
              <w:t>@</w:t>
            </w:r>
            <w:proofErr w:type="gramEnd"/>
            <w:r w:rsidRPr="00B82331">
              <w:rPr>
                <w:rFonts w:ascii="Consolas" w:hAnsi="Consolas" w:cs="Segoe UI"/>
                <w:color w:val="000000"/>
                <w:sz w:val="18"/>
                <w:szCs w:val="18"/>
              </w:rPr>
              <w:t>pTotImpTrasladados</w:t>
            </w: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 son opcionales, pero si se pasan deben cumplir con el tipo </w:t>
            </w:r>
            <w:proofErr w:type="spellStart"/>
            <w:r w:rsidRPr="00B82331">
              <w:rPr>
                <w:rFonts w:ascii="Consolas" w:hAnsi="Consolas" w:cs="Segoe UI"/>
                <w:color w:val="0000FF"/>
                <w:sz w:val="18"/>
                <w:szCs w:val="18"/>
              </w:rPr>
              <w:t>t_Importe</w:t>
            </w:r>
            <w:proofErr w:type="spellEnd"/>
            <w:r w:rsidRPr="00F63D56">
              <w:rPr>
                <w:rFonts w:cs="Segoe UI"/>
                <w:color w:val="0000FF"/>
                <w:sz w:val="18"/>
                <w:szCs w:val="18"/>
              </w:rPr>
              <w:t>,</w:t>
            </w:r>
            <w:r w:rsidRPr="00F63D56">
              <w:rPr>
                <w:rFonts w:cs="Segoe UI"/>
                <w:sz w:val="18"/>
                <w:szCs w:val="18"/>
              </w:rPr>
              <w:t xml:space="preserve"> en caso contrario se lanza una excepción.</w:t>
            </w:r>
          </w:p>
          <w:p w14:paraId="04D7A1B7" w14:textId="77777777" w:rsidR="00E846B8" w:rsidRPr="00F63D56" w:rsidRDefault="00E846B8" w:rsidP="00AA1A01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</w:p>
          <w:p w14:paraId="2828E05F" w14:textId="77777777" w:rsidR="00AA1A01" w:rsidRPr="00F63D56" w:rsidRDefault="00AA1A01" w:rsidP="00AA1A01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proofErr w:type="spellStart"/>
            <w:r w:rsidRPr="00F63D56">
              <w:rPr>
                <w:rFonts w:cs="Segoe UI"/>
                <w:sz w:val="18"/>
                <w:szCs w:val="18"/>
              </w:rPr>
              <w:t>XPath</w:t>
            </w:r>
            <w:proofErr w:type="spellEnd"/>
            <w:r w:rsidRPr="00F63D56">
              <w:rPr>
                <w:rFonts w:cs="Segoe UI"/>
                <w:sz w:val="18"/>
                <w:szCs w:val="18"/>
              </w:rPr>
              <w:t>:</w:t>
            </w:r>
          </w:p>
          <w:p w14:paraId="61D25F68" w14:textId="77777777" w:rsidR="00AA1A01" w:rsidRPr="00B82331" w:rsidRDefault="00AA1A01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FF"/>
                <w:sz w:val="18"/>
                <w:szCs w:val="18"/>
              </w:rPr>
            </w:pPr>
            <w:proofErr w:type="spellStart"/>
            <w:proofErr w:type="gramStart"/>
            <w:r w:rsidRPr="00B82331">
              <w:rPr>
                <w:rFonts w:ascii="Consolas" w:hAnsi="Consolas" w:cs="Segoe UI"/>
                <w:sz w:val="18"/>
                <w:szCs w:val="18"/>
              </w:rPr>
              <w:t>Cfdi:</w:t>
            </w:r>
            <w:r w:rsidRPr="00B82331">
              <w:rPr>
                <w:rFonts w:ascii="Consolas" w:hAnsi="Consolas" w:cs="Segoe UI"/>
                <w:color w:val="0000FF"/>
                <w:sz w:val="18"/>
                <w:szCs w:val="18"/>
              </w:rPr>
              <w:t>Impuestos</w:t>
            </w:r>
            <w:proofErr w:type="spellEnd"/>
            <w:proofErr w:type="gramEnd"/>
          </w:p>
          <w:p w14:paraId="5EA31622" w14:textId="77777777" w:rsidR="00022256" w:rsidRPr="00F63D56" w:rsidRDefault="00022256" w:rsidP="00AA1A01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</w:rPr>
            </w:pPr>
          </w:p>
          <w:p w14:paraId="31951222" w14:textId="77777777" w:rsidR="00022256" w:rsidRPr="00F63D56" w:rsidRDefault="00022256" w:rsidP="00022256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F63D56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6CB23C40" w14:textId="30A105B4" w:rsidR="00022256" w:rsidRPr="00F63D56" w:rsidRDefault="009E559D" w:rsidP="00022256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</w:p>
          <w:p w14:paraId="433461D2" w14:textId="7D6DDB5E" w:rsidR="00DC0185" w:rsidRPr="00F63D56" w:rsidRDefault="00DC0185" w:rsidP="00022256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F63D56">
              <w:rPr>
                <w:rFonts w:cs="Segoe UI"/>
                <w:bCs/>
                <w:sz w:val="18"/>
                <w:szCs w:val="18"/>
              </w:rPr>
              <w:t xml:space="preserve">Si los parámetros son establecidos (no </w:t>
            </w:r>
            <w:proofErr w:type="spellStart"/>
            <w:r w:rsidR="00E346FC" w:rsidRPr="00B82331">
              <w:rPr>
                <w:rFonts w:ascii="Consolas" w:hAnsi="Consolas" w:cs="Segoe UI"/>
                <w:bCs/>
                <w:color w:val="0000FF"/>
                <w:sz w:val="18"/>
                <w:szCs w:val="18"/>
              </w:rPr>
              <w:t>null</w:t>
            </w:r>
            <w:proofErr w:type="spellEnd"/>
            <w:r w:rsidRPr="00F63D56">
              <w:rPr>
                <w:rFonts w:cs="Segoe UI"/>
                <w:bCs/>
                <w:sz w:val="18"/>
                <w:szCs w:val="18"/>
              </w:rPr>
              <w:t xml:space="preserve">) y no cumplen los formatos y restricciones del </w:t>
            </w:r>
            <w:r w:rsidR="000D4C3A" w:rsidRPr="00F63D56">
              <w:rPr>
                <w:rFonts w:cs="Segoe UI"/>
                <w:bCs/>
                <w:sz w:val="18"/>
                <w:szCs w:val="18"/>
              </w:rPr>
              <w:t>SAT</w:t>
            </w:r>
            <w:r w:rsidRPr="00F63D56">
              <w:rPr>
                <w:rFonts w:cs="Segoe UI"/>
                <w:bCs/>
                <w:sz w:val="18"/>
                <w:szCs w:val="18"/>
              </w:rPr>
              <w:t>.</w:t>
            </w:r>
          </w:p>
        </w:tc>
      </w:tr>
      <w:tr w:rsidR="0010535C" w:rsidRPr="00F63D56" w14:paraId="28CFFBB0" w14:textId="77777777" w:rsidTr="00F741BB">
        <w:trPr>
          <w:trHeight w:val="977"/>
        </w:trPr>
        <w:tc>
          <w:tcPr>
            <w:tcW w:w="3442" w:type="dxa"/>
          </w:tcPr>
          <w:p w14:paraId="0B3DC1A3" w14:textId="0BDB34CE" w:rsidR="0010535C" w:rsidRPr="00F63D56" w:rsidRDefault="0010535C" w:rsidP="000E0CAC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F63D5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2B91AF"/>
                <w:sz w:val="18"/>
                <w:szCs w:val="18"/>
                <w:lang w:val="en-US"/>
              </w:rPr>
              <w:t>ReturnTimbre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proofErr w:type="gram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timbraComprobante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(</w:t>
            </w:r>
            <w:proofErr w:type="gramEnd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</w:p>
          <w:p w14:paraId="67A7BB14" w14:textId="77777777" w:rsidR="0010535C" w:rsidRPr="00F63D56" w:rsidRDefault="0010535C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F63D5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serie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09BD8379" w14:textId="77777777" w:rsidR="0010535C" w:rsidRPr="00F63D56" w:rsidRDefault="0010535C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F63D5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idEquipo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5A66BD42" w14:textId="73857243" w:rsidR="0010535C" w:rsidRPr="00F63D56" w:rsidRDefault="0010535C" w:rsidP="000E0CAC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FF"/>
                <w:sz w:val="18"/>
                <w:szCs w:val="18"/>
              </w:rPr>
            </w:pPr>
            <w:proofErr w:type="spellStart"/>
            <w:r w:rsidRPr="00F63D56">
              <w:rPr>
                <w:rFonts w:ascii="Consolas" w:hAnsi="Consolas" w:cs="Segoe UI"/>
                <w:color w:val="2B91AF"/>
                <w:sz w:val="18"/>
                <w:szCs w:val="18"/>
                <w:lang w:val="en-US"/>
              </w:rPr>
              <w:t>XmlDocument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cfdi</w:t>
            </w:r>
            <w:proofErr w:type="spellEnd"/>
            <w:r w:rsidRPr="00F63D56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>);</w:t>
            </w:r>
          </w:p>
        </w:tc>
        <w:tc>
          <w:tcPr>
            <w:tcW w:w="5952" w:type="dxa"/>
          </w:tcPr>
          <w:p w14:paraId="17983B02" w14:textId="0657DDF7" w:rsidR="0010535C" w:rsidRPr="00F63D56" w:rsidRDefault="0010535C" w:rsidP="00AA1A0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F63D56">
              <w:rPr>
                <w:rFonts w:cs="Segoe UI"/>
                <w:color w:val="000000"/>
                <w:sz w:val="18"/>
                <w:szCs w:val="18"/>
              </w:rPr>
              <w:t>G</w:t>
            </w:r>
            <w:r w:rsidR="00121D3B" w:rsidRPr="00F63D56">
              <w:rPr>
                <w:rFonts w:cs="Segoe UI"/>
                <w:color w:val="000000"/>
                <w:sz w:val="18"/>
                <w:szCs w:val="18"/>
              </w:rPr>
              <w:t>enera</w:t>
            </w: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 el</w:t>
            </w:r>
            <w:r w:rsidR="00661454" w:rsidRPr="00F63D56">
              <w:rPr>
                <w:rFonts w:cs="Segoe UI"/>
                <w:color w:val="000000"/>
                <w:sz w:val="18"/>
                <w:szCs w:val="18"/>
              </w:rPr>
              <w:t xml:space="preserve"> timbre del comprobante a partir</w:t>
            </w: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 de </w:t>
            </w:r>
            <w:r w:rsidR="000D4C3A" w:rsidRPr="00F63D56">
              <w:rPr>
                <w:rFonts w:cs="Segoe UI"/>
                <w:color w:val="000000"/>
                <w:sz w:val="18"/>
                <w:szCs w:val="18"/>
              </w:rPr>
              <w:t>XML</w:t>
            </w:r>
            <w:r w:rsidR="00661454" w:rsidRPr="00F63D56">
              <w:rPr>
                <w:rFonts w:cs="Segoe UI"/>
                <w:color w:val="000000"/>
                <w:sz w:val="18"/>
                <w:szCs w:val="18"/>
              </w:rPr>
              <w:t>.</w:t>
            </w:r>
            <w:r w:rsidR="000D4C3A">
              <w:rPr>
                <w:rFonts w:cs="Segoe UI"/>
                <w:color w:val="000000"/>
                <w:sz w:val="18"/>
                <w:szCs w:val="18"/>
              </w:rPr>
              <w:t xml:space="preserve"> </w:t>
            </w:r>
            <w:r w:rsidR="00121D3B" w:rsidRPr="00F63D56">
              <w:rPr>
                <w:rFonts w:cs="Segoe UI"/>
                <w:color w:val="000000"/>
                <w:sz w:val="18"/>
                <w:szCs w:val="18"/>
              </w:rPr>
              <w:t xml:space="preserve">Retorna un objeto </w:t>
            </w:r>
            <w:proofErr w:type="spellStart"/>
            <w:r w:rsidR="00121D3B" w:rsidRPr="00B82331">
              <w:rPr>
                <w:rFonts w:ascii="Consolas" w:hAnsi="Consolas" w:cs="Segoe UI"/>
                <w:color w:val="2B91AF"/>
                <w:sz w:val="18"/>
                <w:szCs w:val="18"/>
                <w:lang w:val="es-ES"/>
              </w:rPr>
              <w:t>ReturnTimbre</w:t>
            </w:r>
            <w:proofErr w:type="spellEnd"/>
            <w:r w:rsidR="00121D3B" w:rsidRPr="00F63D56">
              <w:rPr>
                <w:rFonts w:cs="Segoe UI"/>
                <w:sz w:val="18"/>
                <w:szCs w:val="18"/>
                <w:lang w:val="es-ES"/>
              </w:rPr>
              <w:t xml:space="preserve"> con el Comprobante timbrado y el </w:t>
            </w:r>
            <w:proofErr w:type="spellStart"/>
            <w:r w:rsidR="00121D3B" w:rsidRPr="00866026">
              <w:rPr>
                <w:rFonts w:ascii="Consolas" w:hAnsi="Consolas" w:cs="Segoe UI"/>
                <w:sz w:val="18"/>
                <w:szCs w:val="18"/>
                <w:lang w:val="es-ES"/>
              </w:rPr>
              <w:t>cbb</w:t>
            </w:r>
            <w:proofErr w:type="spellEnd"/>
            <w:r w:rsidR="00121D3B" w:rsidRPr="00F63D56">
              <w:rPr>
                <w:rFonts w:cs="Segoe UI"/>
                <w:sz w:val="18"/>
                <w:szCs w:val="18"/>
                <w:lang w:val="es-ES"/>
              </w:rPr>
              <w:t>.</w:t>
            </w:r>
          </w:p>
          <w:p w14:paraId="2FFEBE04" w14:textId="77777777" w:rsidR="000E0CAC" w:rsidRDefault="000E0CAC" w:rsidP="00AA1A0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</w:pPr>
          </w:p>
          <w:p w14:paraId="2A0FAD62" w14:textId="67971168" w:rsidR="00661454" w:rsidRPr="00F63D56" w:rsidRDefault="00661454" w:rsidP="00AA1A0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BA2202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@cfdi </w:t>
            </w:r>
            <w:proofErr w:type="spellStart"/>
            <w:r w:rsidRPr="00BA2202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>XmlDocument</w:t>
            </w:r>
            <w:proofErr w:type="spellEnd"/>
            <w:r w:rsidRPr="00F63D56">
              <w:rPr>
                <w:rFonts w:cs="Segoe UI"/>
                <w:color w:val="000000"/>
                <w:sz w:val="18"/>
                <w:szCs w:val="18"/>
                <w:lang w:val="es-ES"/>
              </w:rPr>
              <w:t xml:space="preserve"> con el comprobante a timbrar.</w:t>
            </w:r>
          </w:p>
          <w:p w14:paraId="327760F9" w14:textId="5ACC6ECD" w:rsidR="00121D3B" w:rsidRPr="000D4C3A" w:rsidRDefault="00121D3B" w:rsidP="00AA1A01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</w:p>
        </w:tc>
      </w:tr>
      <w:tr w:rsidR="000E0CAC" w:rsidRPr="00F63D56" w14:paraId="479B2032" w14:textId="77777777" w:rsidTr="00F741BB">
        <w:trPr>
          <w:trHeight w:val="2197"/>
        </w:trPr>
        <w:tc>
          <w:tcPr>
            <w:tcW w:w="3442" w:type="dxa"/>
          </w:tcPr>
          <w:p w14:paraId="5D9ED832" w14:textId="77777777" w:rsidR="003F490D" w:rsidRDefault="000E0CAC" w:rsidP="000E0CAC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</w:pPr>
            <w:r w:rsidRPr="000E0CAC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 xml:space="preserve">public void </w:t>
            </w:r>
            <w:proofErr w:type="spellStart"/>
            <w:proofErr w:type="gramStart"/>
            <w:r w:rsidRPr="000E0CAC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setIdentificacionSifei</w:t>
            </w:r>
            <w:proofErr w:type="spellEnd"/>
            <w:r w:rsidRPr="000E0CAC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(</w:t>
            </w:r>
            <w:proofErr w:type="gramEnd"/>
          </w:p>
          <w:p w14:paraId="3F336905" w14:textId="77777777" w:rsidR="003F490D" w:rsidRDefault="000E0CAC" w:rsidP="000E0CAC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</w:pPr>
            <w:r w:rsidRPr="000E0CAC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 xml:space="preserve">string </w:t>
            </w:r>
            <w:proofErr w:type="spellStart"/>
            <w:r w:rsidRPr="000E0CAC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pUsuarioSifei</w:t>
            </w:r>
            <w:proofErr w:type="spellEnd"/>
            <w:r w:rsidRPr="000E0CAC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 xml:space="preserve">, </w:t>
            </w:r>
          </w:p>
          <w:p w14:paraId="0E48DA60" w14:textId="77777777" w:rsidR="003F490D" w:rsidRDefault="000E0CAC" w:rsidP="000E0CAC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</w:pPr>
            <w:r w:rsidRPr="000E0CAC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 xml:space="preserve">string </w:t>
            </w:r>
            <w:proofErr w:type="spellStart"/>
            <w:r w:rsidRPr="000E0CAC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pPasswordSifei</w:t>
            </w:r>
            <w:proofErr w:type="spellEnd"/>
            <w:r w:rsidRPr="000E0CAC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 xml:space="preserve">, </w:t>
            </w:r>
          </w:p>
          <w:p w14:paraId="7286BBDB" w14:textId="77777777" w:rsidR="003F490D" w:rsidRDefault="000E0CAC" w:rsidP="000E0CAC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proofErr w:type="spellStart"/>
            <w:r w:rsidRPr="000E0CAC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tipoTimbrado</w:t>
            </w:r>
            <w:proofErr w:type="spellEnd"/>
            <w:r w:rsidRPr="000E0CAC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E0CAC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pTipo</w:t>
            </w:r>
            <w:proofErr w:type="spellEnd"/>
          </w:p>
          <w:p w14:paraId="6E0E2036" w14:textId="1C1F2979" w:rsidR="000E0CAC" w:rsidRPr="00F63D56" w:rsidRDefault="000E0CAC" w:rsidP="000E0CAC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</w:pPr>
            <w:r w:rsidRPr="000E0CAC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)</w:t>
            </w:r>
          </w:p>
        </w:tc>
        <w:tc>
          <w:tcPr>
            <w:tcW w:w="5952" w:type="dxa"/>
          </w:tcPr>
          <w:p w14:paraId="655A6AD1" w14:textId="77777777" w:rsidR="000E0CAC" w:rsidRDefault="000E0CAC" w:rsidP="000E0CAC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>
              <w:rPr>
                <w:rFonts w:cs="Segoe UI"/>
                <w:color w:val="000000"/>
                <w:sz w:val="18"/>
                <w:szCs w:val="18"/>
              </w:rPr>
              <w:t>Establece los valores para autenticarse en los servidores de Sifei.  Estos valores se utilizarán para las operaciones de generación de XML, sellado y timbrado.</w:t>
            </w:r>
          </w:p>
          <w:p w14:paraId="58C0CBA9" w14:textId="77777777" w:rsidR="000E0CAC" w:rsidRDefault="000E0CAC" w:rsidP="000E0CAC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7751F645" w14:textId="316CDC4B" w:rsidR="000E0CAC" w:rsidRPr="00F63D56" w:rsidRDefault="000E0CAC" w:rsidP="000E0CAC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B82331">
              <w:rPr>
                <w:rFonts w:ascii="Consolas" w:hAnsi="Consolas" w:cs="Segoe UI"/>
                <w:color w:val="000000"/>
                <w:sz w:val="18"/>
                <w:szCs w:val="18"/>
              </w:rPr>
              <w:t>@usuario</w:t>
            </w:r>
            <w:r>
              <w:rPr>
                <w:rFonts w:ascii="Consolas" w:hAnsi="Consolas" w:cs="Segoe UI"/>
                <w:color w:val="000000"/>
                <w:sz w:val="18"/>
                <w:szCs w:val="18"/>
              </w:rPr>
              <w:t>Sifei</w:t>
            </w:r>
            <w:r w:rsidRPr="00B82331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asignado para usar </w:t>
            </w:r>
            <w:proofErr w:type="spellStart"/>
            <w:r w:rsidRPr="000D4C3A">
              <w:rPr>
                <w:rFonts w:cs="Segoe UI"/>
                <w:i/>
                <w:color w:val="000000"/>
                <w:sz w:val="18"/>
                <w:szCs w:val="18"/>
              </w:rPr>
              <w:t>SifeiSignature</w:t>
            </w:r>
            <w:proofErr w:type="spellEnd"/>
          </w:p>
          <w:p w14:paraId="1E61BA24" w14:textId="384C06AF" w:rsidR="000E0CAC" w:rsidRPr="00F63D56" w:rsidRDefault="000E0CAC" w:rsidP="000E0CAC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BA2202">
              <w:rPr>
                <w:rFonts w:ascii="Consolas" w:hAnsi="Consolas" w:cs="Segoe UI"/>
                <w:color w:val="000000"/>
                <w:sz w:val="18"/>
                <w:szCs w:val="18"/>
              </w:rPr>
              <w:t>@</w:t>
            </w:r>
            <w:proofErr w:type="spellStart"/>
            <w:r w:rsidRPr="00BA2202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>password</w:t>
            </w:r>
            <w:r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>Sifei</w:t>
            </w:r>
            <w:proofErr w:type="spellEnd"/>
            <w:r w:rsidRPr="00BA2202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r w:rsidRPr="00F63D56">
              <w:rPr>
                <w:rFonts w:cs="Segoe UI"/>
                <w:color w:val="000000"/>
                <w:sz w:val="18"/>
                <w:szCs w:val="18"/>
              </w:rPr>
              <w:t xml:space="preserve">asignado para usar </w:t>
            </w:r>
            <w:proofErr w:type="spellStart"/>
            <w:r w:rsidRPr="000D4C3A">
              <w:rPr>
                <w:rFonts w:cs="Segoe UI"/>
                <w:i/>
                <w:color w:val="000000"/>
                <w:sz w:val="18"/>
                <w:szCs w:val="18"/>
              </w:rPr>
              <w:t>SifeiSignature</w:t>
            </w:r>
            <w:proofErr w:type="spellEnd"/>
          </w:p>
          <w:p w14:paraId="2EF6A816" w14:textId="038384C4" w:rsidR="000E0CAC" w:rsidRPr="00F63D56" w:rsidRDefault="000E0CAC" w:rsidP="000E0CAC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BA2202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>@</w:t>
            </w:r>
            <w:r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>Tipo</w:t>
            </w:r>
            <w:r w:rsidRPr="00F63D56">
              <w:rPr>
                <w:rFonts w:cs="Segoe UI"/>
                <w:color w:val="000000"/>
                <w:sz w:val="18"/>
                <w:szCs w:val="18"/>
                <w:lang w:val="es-ES"/>
              </w:rPr>
              <w:t xml:space="preserve"> es un valor de enumerado </w:t>
            </w:r>
            <w:proofErr w:type="spellStart"/>
            <w:r w:rsidRPr="00BA2202">
              <w:rPr>
                <w:rFonts w:ascii="Consolas" w:hAnsi="Consolas" w:cs="Segoe UI"/>
                <w:color w:val="2B91AF"/>
                <w:sz w:val="18"/>
                <w:szCs w:val="18"/>
                <w:lang w:val="es-ES"/>
              </w:rPr>
              <w:t>tipoTimbrado</w:t>
            </w:r>
            <w:proofErr w:type="spellEnd"/>
            <w:r w:rsidRPr="00F63D56">
              <w:rPr>
                <w:rFonts w:cs="Segoe UI"/>
                <w:color w:val="2B91AF"/>
                <w:sz w:val="18"/>
                <w:szCs w:val="18"/>
                <w:lang w:val="es-ES"/>
              </w:rPr>
              <w:t xml:space="preserve"> </w:t>
            </w:r>
            <w:r w:rsidRPr="00F63D56">
              <w:rPr>
                <w:rFonts w:cs="Segoe UI"/>
                <w:sz w:val="18"/>
                <w:szCs w:val="18"/>
                <w:lang w:val="es-ES"/>
              </w:rPr>
              <w:t>para indicar si es de tipo pruebas o pro</w:t>
            </w:r>
            <w:r>
              <w:rPr>
                <w:rFonts w:cs="Segoe UI"/>
                <w:sz w:val="18"/>
                <w:szCs w:val="18"/>
                <w:lang w:val="es-ES"/>
              </w:rPr>
              <w:t>ductivo.</w:t>
            </w:r>
          </w:p>
        </w:tc>
      </w:tr>
      <w:tr w:rsidR="00603C96" w:rsidRPr="00F63D56" w14:paraId="20980A1F" w14:textId="77777777" w:rsidTr="00F741BB">
        <w:trPr>
          <w:trHeight w:val="1280"/>
        </w:trPr>
        <w:tc>
          <w:tcPr>
            <w:tcW w:w="3442" w:type="dxa"/>
          </w:tcPr>
          <w:p w14:paraId="1B8BCF9B" w14:textId="77777777" w:rsidR="003F490D" w:rsidRDefault="00603C96" w:rsidP="000E0CAC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</w:pPr>
            <w:r w:rsidRPr="00603C9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 xml:space="preserve">public </w:t>
            </w:r>
            <w:proofErr w:type="spellStart"/>
            <w:r w:rsidRPr="00603C96">
              <w:rPr>
                <w:rFonts w:ascii="Consolas" w:hAnsi="Consolas" w:cs="Segoe UI"/>
                <w:color w:val="2B91AF"/>
                <w:sz w:val="18"/>
                <w:szCs w:val="18"/>
                <w:lang w:val="en-US"/>
              </w:rPr>
              <w:t>ReturnTimbre</w:t>
            </w:r>
            <w:proofErr w:type="spellEnd"/>
            <w:r w:rsidRPr="00603C9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 xml:space="preserve"> </w:t>
            </w:r>
            <w:proofErr w:type="spellStart"/>
            <w:proofErr w:type="gramStart"/>
            <w:r w:rsidRPr="00603C9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depositaFacturaGlobal</w:t>
            </w:r>
            <w:proofErr w:type="spellEnd"/>
            <w:r w:rsidRPr="00603C9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(</w:t>
            </w:r>
            <w:proofErr w:type="gramEnd"/>
          </w:p>
          <w:p w14:paraId="6FB23593" w14:textId="77777777" w:rsidR="003F490D" w:rsidRDefault="00603C96" w:rsidP="000E0CAC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</w:pPr>
            <w:r w:rsidRPr="00603C9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 xml:space="preserve">string </w:t>
            </w:r>
            <w:proofErr w:type="spellStart"/>
            <w:r w:rsidRPr="00603C9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serie</w:t>
            </w:r>
            <w:proofErr w:type="spellEnd"/>
            <w:r w:rsidRPr="00603C9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 xml:space="preserve">, </w:t>
            </w:r>
          </w:p>
          <w:p w14:paraId="6C5B193E" w14:textId="77777777" w:rsidR="003F490D" w:rsidRDefault="00603C96" w:rsidP="000E0CAC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</w:pPr>
            <w:r w:rsidRPr="00603C9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 xml:space="preserve">string </w:t>
            </w:r>
            <w:proofErr w:type="spellStart"/>
            <w:r w:rsidRPr="00603C9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idEquipo</w:t>
            </w:r>
            <w:proofErr w:type="spellEnd"/>
            <w:r w:rsidRPr="00603C9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 xml:space="preserve">, </w:t>
            </w:r>
          </w:p>
          <w:p w14:paraId="7AEB7DAC" w14:textId="77777777" w:rsidR="003F490D" w:rsidRDefault="00603C96" w:rsidP="000E0CAC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</w:pPr>
            <w:proofErr w:type="spellStart"/>
            <w:r w:rsidRPr="00603C96">
              <w:rPr>
                <w:rFonts w:ascii="Consolas" w:hAnsi="Consolas" w:cs="Segoe UI"/>
                <w:color w:val="2B91AF"/>
                <w:sz w:val="18"/>
                <w:szCs w:val="18"/>
                <w:lang w:val="en-US"/>
              </w:rPr>
              <w:t>XmlDocument</w:t>
            </w:r>
            <w:proofErr w:type="spellEnd"/>
            <w:r w:rsidRPr="00603C9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03C9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cfdi</w:t>
            </w:r>
            <w:proofErr w:type="spellEnd"/>
            <w:r w:rsidRPr="00603C9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 xml:space="preserve">, </w:t>
            </w:r>
          </w:p>
          <w:p w14:paraId="4C33C5A7" w14:textId="00593FA6" w:rsidR="00603C96" w:rsidRPr="000E0CAC" w:rsidRDefault="00603C96" w:rsidP="000E0CAC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</w:pPr>
            <w:r w:rsidRPr="00603C9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 xml:space="preserve">ref string </w:t>
            </w:r>
            <w:r w:rsidRPr="00603C9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msg</w:t>
            </w:r>
            <w:r w:rsidRPr="00603C9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)</w:t>
            </w:r>
          </w:p>
        </w:tc>
        <w:tc>
          <w:tcPr>
            <w:tcW w:w="5952" w:type="dxa"/>
          </w:tcPr>
          <w:p w14:paraId="1BB4A96B" w14:textId="77777777" w:rsidR="00603C96" w:rsidRDefault="00603C96" w:rsidP="000E0CAC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>
              <w:rPr>
                <w:rFonts w:cs="Segoe UI"/>
                <w:color w:val="000000"/>
                <w:sz w:val="18"/>
                <w:szCs w:val="18"/>
              </w:rPr>
              <w:t>Deposita una factura global (cantidad de conceptos mayor o igual a 3000) para su procesamiento para timbrado, retornando un Id de petición, con la que se debe recuperar el timbre.</w:t>
            </w:r>
          </w:p>
          <w:p w14:paraId="7CD432BA" w14:textId="77777777" w:rsidR="00603C96" w:rsidRDefault="00603C96" w:rsidP="000E0CAC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211A871F" w14:textId="77777777" w:rsidR="00603C96" w:rsidRDefault="00603C96" w:rsidP="000E0CAC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BA2202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@cfdi </w:t>
            </w:r>
            <w:proofErr w:type="spellStart"/>
            <w:r w:rsidRPr="00BA2202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>XmlDocument</w:t>
            </w:r>
            <w:proofErr w:type="spellEnd"/>
            <w:r w:rsidRPr="00F63D56">
              <w:rPr>
                <w:rFonts w:cs="Segoe UI"/>
                <w:color w:val="000000"/>
                <w:sz w:val="18"/>
                <w:szCs w:val="18"/>
                <w:lang w:val="es-ES"/>
              </w:rPr>
              <w:t xml:space="preserve"> con el comprobante a timbrar.</w:t>
            </w:r>
          </w:p>
          <w:p w14:paraId="79327AA5" w14:textId="0338678A" w:rsidR="00603C96" w:rsidRDefault="00603C96" w:rsidP="000E0CAC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</w:tc>
      </w:tr>
      <w:tr w:rsidR="00603C96" w:rsidRPr="00F63D56" w14:paraId="4FE99B5D" w14:textId="77777777" w:rsidTr="00F741BB">
        <w:trPr>
          <w:trHeight w:val="1280"/>
        </w:trPr>
        <w:tc>
          <w:tcPr>
            <w:tcW w:w="3442" w:type="dxa"/>
          </w:tcPr>
          <w:p w14:paraId="45881C7B" w14:textId="77777777" w:rsidR="0038457E" w:rsidRDefault="00603C96" w:rsidP="00603C96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</w:pPr>
            <w:r w:rsidRPr="00603C9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lastRenderedPageBreak/>
              <w:t xml:space="preserve">public static </w:t>
            </w:r>
            <w:proofErr w:type="spellStart"/>
            <w:r w:rsidRPr="00603C96">
              <w:rPr>
                <w:rFonts w:ascii="Consolas" w:hAnsi="Consolas" w:cs="Segoe UI"/>
                <w:color w:val="2B91AF"/>
                <w:sz w:val="18"/>
                <w:szCs w:val="18"/>
                <w:lang w:val="en-US"/>
              </w:rPr>
              <w:t>ReturnTimbre</w:t>
            </w:r>
            <w:proofErr w:type="spellEnd"/>
            <w:r w:rsidRPr="00603C9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 xml:space="preserve"> </w:t>
            </w:r>
            <w:proofErr w:type="spellStart"/>
            <w:proofErr w:type="gramStart"/>
            <w:r w:rsidRPr="00603C9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recuperaTimbreFacturaGlobal</w:t>
            </w:r>
            <w:proofErr w:type="spellEnd"/>
            <w:r w:rsidRPr="00603C9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(</w:t>
            </w:r>
            <w:proofErr w:type="gramEnd"/>
          </w:p>
          <w:p w14:paraId="14A49679" w14:textId="77777777" w:rsidR="0038457E" w:rsidRDefault="00603C96" w:rsidP="00603C96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</w:pPr>
            <w:r w:rsidRPr="00603C9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 xml:space="preserve">string </w:t>
            </w:r>
            <w:proofErr w:type="spellStart"/>
            <w:r w:rsidRPr="00603C9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usuario</w:t>
            </w:r>
            <w:proofErr w:type="spellEnd"/>
            <w:r w:rsidRPr="00603C9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 xml:space="preserve">, </w:t>
            </w:r>
          </w:p>
          <w:p w14:paraId="4EA42BC6" w14:textId="77777777" w:rsidR="0038457E" w:rsidRDefault="00603C96" w:rsidP="00603C96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</w:pPr>
            <w:r w:rsidRPr="00603C9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 xml:space="preserve">string </w:t>
            </w:r>
            <w:r w:rsidRPr="00603C9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password</w:t>
            </w:r>
            <w:r w:rsidRPr="00603C9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 xml:space="preserve">, </w:t>
            </w:r>
          </w:p>
          <w:p w14:paraId="4C8FAF30" w14:textId="77777777" w:rsidR="0038457E" w:rsidRDefault="00603C96" w:rsidP="00603C96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</w:pPr>
            <w:proofErr w:type="spellStart"/>
            <w:r w:rsidRPr="00603C96">
              <w:rPr>
                <w:rFonts w:ascii="Consolas" w:hAnsi="Consolas" w:cs="Segoe UI"/>
                <w:color w:val="2B91AF"/>
                <w:sz w:val="18"/>
                <w:szCs w:val="18"/>
                <w:lang w:val="en-US"/>
              </w:rPr>
              <w:t>XmlDocument</w:t>
            </w:r>
            <w:proofErr w:type="spellEnd"/>
            <w:r w:rsidRPr="00603C9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 xml:space="preserve"> </w:t>
            </w:r>
            <w:r w:rsidRPr="00603C9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xml</w:t>
            </w:r>
            <w:r w:rsidRPr="00603C9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 xml:space="preserve">, </w:t>
            </w:r>
          </w:p>
          <w:p w14:paraId="4BD24EB4" w14:textId="77777777" w:rsidR="0038457E" w:rsidRDefault="00603C96" w:rsidP="00603C96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</w:pPr>
            <w:r w:rsidRPr="00603C9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 xml:space="preserve">long </w:t>
            </w:r>
            <w:proofErr w:type="spellStart"/>
            <w:r w:rsidRPr="00603C9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idPeticion</w:t>
            </w:r>
            <w:proofErr w:type="spellEnd"/>
            <w:r w:rsidRPr="00603C9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 xml:space="preserve">, </w:t>
            </w:r>
          </w:p>
          <w:p w14:paraId="2FC51F9A" w14:textId="77777777" w:rsidR="0038457E" w:rsidRDefault="00603C96" w:rsidP="00603C96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</w:pPr>
            <w:proofErr w:type="spellStart"/>
            <w:r w:rsidRPr="00603C9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tipoTimbrado</w:t>
            </w:r>
            <w:proofErr w:type="spellEnd"/>
            <w:r w:rsidRPr="00603C9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03C9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tipoTi</w:t>
            </w:r>
            <w:r w:rsidRPr="00603C9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m</w:t>
            </w:r>
            <w:r w:rsidRPr="00603C9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brado</w:t>
            </w:r>
            <w:proofErr w:type="spellEnd"/>
            <w:r w:rsidRPr="00603C9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 xml:space="preserve">, </w:t>
            </w:r>
          </w:p>
          <w:p w14:paraId="19C6E788" w14:textId="042237D9" w:rsidR="00603C96" w:rsidRPr="00603C96" w:rsidRDefault="00603C96" w:rsidP="00603C96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</w:pPr>
            <w:r w:rsidRPr="00603C9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 xml:space="preserve">ref string </w:t>
            </w:r>
            <w:r w:rsidRPr="00603C96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msg</w:t>
            </w:r>
            <w:r w:rsidRPr="00603C96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)</w:t>
            </w:r>
          </w:p>
        </w:tc>
        <w:tc>
          <w:tcPr>
            <w:tcW w:w="5952" w:type="dxa"/>
          </w:tcPr>
          <w:p w14:paraId="59E18DA2" w14:textId="77777777" w:rsidR="00603C96" w:rsidRDefault="00603C96" w:rsidP="000E0CAC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>
              <w:rPr>
                <w:rFonts w:cs="Segoe UI"/>
                <w:color w:val="000000"/>
                <w:sz w:val="18"/>
                <w:szCs w:val="18"/>
              </w:rPr>
              <w:t>Recupera el timbre de una factura global depositada previamente, especificando el Id de Petición con el cual se hizo el depósito de la factura global.</w:t>
            </w:r>
          </w:p>
          <w:p w14:paraId="3D036647" w14:textId="77777777" w:rsidR="00603C96" w:rsidRDefault="00603C96" w:rsidP="000E0CAC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4677973F" w14:textId="069B67F9" w:rsidR="00603C96" w:rsidRDefault="00603C96" w:rsidP="00603C96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BA2202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>@</w:t>
            </w:r>
            <w:r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>idPetición</w:t>
            </w:r>
            <w:r w:rsidRPr="00BA2202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>El Id de la Petición por la que se consulta el timbre de la Factura Global.</w:t>
            </w:r>
          </w:p>
          <w:p w14:paraId="7EAD0D71" w14:textId="29925BAF" w:rsidR="00603C96" w:rsidRDefault="00603C96" w:rsidP="000E0CAC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</w:tc>
      </w:tr>
    </w:tbl>
    <w:p w14:paraId="1045FF03" w14:textId="4EAAA3BB" w:rsidR="002764EA" w:rsidRDefault="002764EA" w:rsidP="007E6C92">
      <w:pPr>
        <w:pStyle w:val="Ttulo3"/>
        <w:rPr>
          <w:lang w:val="es-ES"/>
        </w:rPr>
      </w:pPr>
      <w:bookmarkStart w:id="233" w:name="_Toc140772147"/>
      <w:r>
        <w:rPr>
          <w:lang w:val="es-ES"/>
        </w:rPr>
        <w:t>Enumeraciones:</w:t>
      </w:r>
      <w:bookmarkEnd w:id="233"/>
    </w:p>
    <w:p w14:paraId="03582B4F" w14:textId="773DB71B" w:rsidR="002764EA" w:rsidRDefault="002764EA" w:rsidP="007E6C92">
      <w:pPr>
        <w:pStyle w:val="Ttulo4"/>
        <w:rPr>
          <w:lang w:val="es-ES"/>
        </w:rPr>
      </w:pPr>
      <w:proofErr w:type="spellStart"/>
      <w:r>
        <w:rPr>
          <w:lang w:val="es-ES"/>
        </w:rPr>
        <w:t>Enumeracion</w:t>
      </w:r>
      <w:proofErr w:type="spellEnd"/>
      <w:r>
        <w:rPr>
          <w:lang w:val="es-ES"/>
        </w:rPr>
        <w:t xml:space="preserve"> </w:t>
      </w:r>
      <w:proofErr w:type="spellStart"/>
      <w:r w:rsidR="007E6C92" w:rsidRPr="00941E6D">
        <w:rPr>
          <w:rFonts w:ascii="Consolas" w:hAnsi="Consolas" w:cs="Consolas"/>
          <w:color w:val="2B91AF"/>
          <w:szCs w:val="19"/>
          <w:lang w:val="es-ES"/>
        </w:rPr>
        <w:t>tipoTimbrado</w:t>
      </w:r>
      <w:proofErr w:type="spellEnd"/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3397"/>
        <w:gridCol w:w="5997"/>
      </w:tblGrid>
      <w:tr w:rsidR="002764EA" w:rsidRPr="00D03C80" w14:paraId="70A3D279" w14:textId="77777777" w:rsidTr="00BA22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2E74B5" w:themeFill="accent1" w:themeFillShade="BF"/>
          </w:tcPr>
          <w:p w14:paraId="1337EC60" w14:textId="7EA6458A" w:rsidR="002764EA" w:rsidRPr="00D03C80" w:rsidRDefault="002764EA" w:rsidP="00D03C80">
            <w:pPr>
              <w:pStyle w:val="Textoindependiente"/>
              <w:rPr>
                <w:rFonts w:cs="Segoe UI"/>
                <w:b w:val="0"/>
                <w:color w:val="FFFFFF" w:themeColor="background1"/>
                <w:sz w:val="18"/>
                <w:szCs w:val="18"/>
              </w:rPr>
            </w:pPr>
            <w:r w:rsidRPr="00D03C80">
              <w:rPr>
                <w:rFonts w:cs="Segoe UI"/>
                <w:b w:val="0"/>
                <w:color w:val="FFFFFF" w:themeColor="background1"/>
                <w:sz w:val="18"/>
                <w:szCs w:val="18"/>
              </w:rPr>
              <w:t>Valor</w:t>
            </w:r>
          </w:p>
        </w:tc>
        <w:tc>
          <w:tcPr>
            <w:tcW w:w="5997" w:type="dxa"/>
            <w:shd w:val="clear" w:color="auto" w:fill="2E74B5" w:themeFill="accent1" w:themeFillShade="BF"/>
          </w:tcPr>
          <w:p w14:paraId="6373E84E" w14:textId="70B081A5" w:rsidR="002764EA" w:rsidRPr="00D03C80" w:rsidRDefault="002764EA" w:rsidP="00D03C80">
            <w:pPr>
              <w:pStyle w:val="Textoindependien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Segoe UI"/>
                <w:b w:val="0"/>
                <w:color w:val="FFFFFF" w:themeColor="background1"/>
                <w:sz w:val="18"/>
                <w:szCs w:val="18"/>
              </w:rPr>
            </w:pPr>
            <w:r w:rsidRPr="00D03C80">
              <w:rPr>
                <w:rFonts w:cs="Segoe UI"/>
                <w:b w:val="0"/>
                <w:color w:val="FFFFFF" w:themeColor="background1"/>
                <w:sz w:val="18"/>
                <w:szCs w:val="18"/>
              </w:rPr>
              <w:t>Descripc</w:t>
            </w:r>
            <w:r w:rsidR="00D03C80">
              <w:rPr>
                <w:rFonts w:cs="Segoe UI"/>
                <w:b w:val="0"/>
                <w:color w:val="FFFFFF" w:themeColor="background1"/>
                <w:sz w:val="18"/>
                <w:szCs w:val="18"/>
              </w:rPr>
              <w:t>ión</w:t>
            </w:r>
            <w:r w:rsidRPr="00D03C80">
              <w:rPr>
                <w:rFonts w:cs="Segoe UI"/>
                <w:b w:val="0"/>
                <w:color w:val="FFFFFF" w:themeColor="background1"/>
                <w:sz w:val="18"/>
                <w:szCs w:val="18"/>
              </w:rPr>
              <w:t xml:space="preserve"> </w:t>
            </w:r>
          </w:p>
        </w:tc>
      </w:tr>
      <w:tr w:rsidR="002764EA" w14:paraId="69E17F07" w14:textId="77777777" w:rsidTr="00BA22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57CE5980" w14:textId="32C03D91" w:rsidR="002764EA" w:rsidRPr="00D03C80" w:rsidRDefault="002764EA" w:rsidP="002764EA">
            <w:pPr>
              <w:rPr>
                <w:b w:val="0"/>
                <w:sz w:val="18"/>
                <w:szCs w:val="18"/>
                <w:lang w:val="es-ES"/>
              </w:rPr>
            </w:pPr>
            <w:r w:rsidRPr="00D03C80">
              <w:rPr>
                <w:rFonts w:ascii="Consolas" w:hAnsi="Consolas" w:cs="Consolas"/>
                <w:b w:val="0"/>
                <w:color w:val="000000"/>
                <w:sz w:val="18"/>
                <w:szCs w:val="18"/>
                <w:lang w:val="es-ES"/>
              </w:rPr>
              <w:t>Productivo</w:t>
            </w:r>
          </w:p>
        </w:tc>
        <w:tc>
          <w:tcPr>
            <w:tcW w:w="5997" w:type="dxa"/>
          </w:tcPr>
          <w:p w14:paraId="224C72EC" w14:textId="5D5CE821" w:rsidR="002764EA" w:rsidRPr="00D03C80" w:rsidRDefault="002764EA" w:rsidP="002764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  <w:r w:rsidRPr="00D03C80">
              <w:rPr>
                <w:sz w:val="18"/>
                <w:szCs w:val="18"/>
                <w:lang w:val="es-ES"/>
              </w:rPr>
              <w:t>Indica que se debe usar el ambiente de producción.</w:t>
            </w:r>
          </w:p>
        </w:tc>
      </w:tr>
      <w:tr w:rsidR="002764EA" w14:paraId="4D8CCDFF" w14:textId="77777777" w:rsidTr="00BA22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AD331B2" w14:textId="5D8531F5" w:rsidR="002764EA" w:rsidRPr="00D03C80" w:rsidRDefault="002764EA" w:rsidP="002764EA">
            <w:pPr>
              <w:rPr>
                <w:b w:val="0"/>
                <w:sz w:val="18"/>
                <w:szCs w:val="18"/>
                <w:lang w:val="es-ES"/>
              </w:rPr>
            </w:pPr>
            <w:r w:rsidRPr="00D03C80">
              <w:rPr>
                <w:rFonts w:ascii="Consolas" w:hAnsi="Consolas" w:cs="Consolas"/>
                <w:b w:val="0"/>
                <w:color w:val="000000"/>
                <w:sz w:val="18"/>
                <w:szCs w:val="18"/>
                <w:lang w:val="es-ES"/>
              </w:rPr>
              <w:t>Pruebas</w:t>
            </w:r>
          </w:p>
        </w:tc>
        <w:tc>
          <w:tcPr>
            <w:tcW w:w="5997" w:type="dxa"/>
          </w:tcPr>
          <w:p w14:paraId="632640B2" w14:textId="78CDA84C" w:rsidR="002764EA" w:rsidRPr="00D03C80" w:rsidRDefault="002764EA" w:rsidP="002764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val="es-ES"/>
              </w:rPr>
            </w:pPr>
            <w:r w:rsidRPr="00D03C80">
              <w:rPr>
                <w:sz w:val="18"/>
                <w:szCs w:val="18"/>
                <w:lang w:val="es-ES"/>
              </w:rPr>
              <w:t xml:space="preserve">Valor que indicar que se están haciendo pruebas con </w:t>
            </w:r>
            <w:r w:rsidR="00E346FC" w:rsidRPr="00D03C80">
              <w:rPr>
                <w:i/>
                <w:sz w:val="18"/>
                <w:szCs w:val="18"/>
                <w:lang w:val="es-ES"/>
              </w:rPr>
              <w:t xml:space="preserve">SIFEI </w:t>
            </w:r>
            <w:proofErr w:type="spellStart"/>
            <w:r w:rsidR="00E346FC" w:rsidRPr="00D03C80">
              <w:rPr>
                <w:i/>
                <w:sz w:val="18"/>
                <w:szCs w:val="18"/>
                <w:lang w:val="es-ES"/>
              </w:rPr>
              <w:t>Signature</w:t>
            </w:r>
            <w:proofErr w:type="spellEnd"/>
            <w:r w:rsidR="000D4C3A">
              <w:rPr>
                <w:i/>
                <w:sz w:val="18"/>
                <w:szCs w:val="18"/>
                <w:lang w:val="es-ES"/>
              </w:rPr>
              <w:t>.</w:t>
            </w:r>
          </w:p>
        </w:tc>
      </w:tr>
    </w:tbl>
    <w:p w14:paraId="5B3670C5" w14:textId="7CA82F95" w:rsidR="004C48EF" w:rsidRPr="00F63D56" w:rsidRDefault="004C48EF" w:rsidP="009F0C0C">
      <w:pPr>
        <w:pStyle w:val="Ttulo2"/>
      </w:pPr>
      <w:bookmarkStart w:id="234" w:name="_Namespace_SifeiSignature3_3.Timbre1"/>
      <w:bookmarkStart w:id="235" w:name="_Toc140772148"/>
      <w:bookmarkEnd w:id="234"/>
      <w:proofErr w:type="spellStart"/>
      <w:r w:rsidRPr="00F63D56">
        <w:rPr>
          <w:rFonts w:cs="Segoe UI"/>
          <w:i/>
          <w:szCs w:val="24"/>
          <w:lang w:val="es-ES"/>
        </w:rPr>
        <w:t>Namespace</w:t>
      </w:r>
      <w:proofErr w:type="spellEnd"/>
      <w:r w:rsidRPr="004C48EF">
        <w:rPr>
          <w:rFonts w:cs="Segoe UI"/>
          <w:szCs w:val="24"/>
          <w:lang w:val="es-ES"/>
        </w:rPr>
        <w:t xml:space="preserve"> </w:t>
      </w:r>
      <w:r w:rsidRPr="00F63D56">
        <w:rPr>
          <w:rFonts w:ascii="Consolas" w:hAnsi="Consolas" w:cs="Segoe UI"/>
          <w:color w:val="000000"/>
          <w:szCs w:val="24"/>
          <w:lang w:val="es-ES"/>
        </w:rPr>
        <w:t>SifeiSignature3_</w:t>
      </w:r>
      <w:proofErr w:type="gramStart"/>
      <w:r w:rsidRPr="00F63D56">
        <w:rPr>
          <w:rFonts w:ascii="Consolas" w:hAnsi="Consolas" w:cs="Segoe UI"/>
          <w:color w:val="000000"/>
          <w:szCs w:val="24"/>
          <w:lang w:val="es-ES"/>
        </w:rPr>
        <w:t>3.Timbre</w:t>
      </w:r>
      <w:proofErr w:type="gramEnd"/>
      <w:r w:rsidRPr="00F63D56">
        <w:rPr>
          <w:rFonts w:ascii="Consolas" w:hAnsi="Consolas" w:cs="Segoe UI"/>
          <w:color w:val="000000"/>
          <w:szCs w:val="24"/>
          <w:lang w:val="es-ES"/>
        </w:rPr>
        <w:t>11</w:t>
      </w:r>
      <w:bookmarkEnd w:id="235"/>
    </w:p>
    <w:p w14:paraId="32C74055" w14:textId="0BDCCE8B" w:rsidR="004C48EF" w:rsidRDefault="004C48EF" w:rsidP="004C48EF">
      <w:pPr>
        <w:pStyle w:val="Ttulo3"/>
        <w:rPr>
          <w:lang w:val="es-ES"/>
        </w:rPr>
      </w:pPr>
      <w:bookmarkStart w:id="236" w:name="_Toc140772149"/>
      <w:r>
        <w:rPr>
          <w:lang w:val="es-ES"/>
        </w:rPr>
        <w:t>Clases</w:t>
      </w:r>
      <w:bookmarkEnd w:id="236"/>
    </w:p>
    <w:p w14:paraId="4069FC06" w14:textId="4CCFB005" w:rsidR="004C48EF" w:rsidRPr="004C48EF" w:rsidRDefault="004C48EF" w:rsidP="004C48EF">
      <w:pPr>
        <w:pStyle w:val="Prrafodelista"/>
        <w:numPr>
          <w:ilvl w:val="0"/>
          <w:numId w:val="15"/>
        </w:numPr>
        <w:rPr>
          <w:lang w:val="es-ES"/>
        </w:rPr>
      </w:pPr>
      <w:proofErr w:type="spellStart"/>
      <w:r w:rsidRPr="00F63D56">
        <w:rPr>
          <w:rFonts w:ascii="Consolas" w:hAnsi="Consolas" w:cs="Consolas"/>
          <w:color w:val="2B91AF"/>
          <w:szCs w:val="19"/>
          <w:lang w:val="es-ES"/>
        </w:rPr>
        <w:t>TimbreBE</w:t>
      </w:r>
      <w:proofErr w:type="spellEnd"/>
    </w:p>
    <w:p w14:paraId="6CCD47D6" w14:textId="6697395B" w:rsidR="00CF1543" w:rsidRDefault="00CF1543" w:rsidP="00CF1543">
      <w:pPr>
        <w:pStyle w:val="Ttulo3"/>
        <w:rPr>
          <w:lang w:val="es-ES"/>
        </w:rPr>
      </w:pPr>
      <w:bookmarkStart w:id="237" w:name="_Toc140772150"/>
      <w:r>
        <w:rPr>
          <w:lang w:val="es-ES"/>
        </w:rPr>
        <w:t xml:space="preserve">Clase </w:t>
      </w:r>
      <w:proofErr w:type="spellStart"/>
      <w:r w:rsidRPr="00F63D56">
        <w:rPr>
          <w:rFonts w:ascii="Consolas" w:hAnsi="Consolas"/>
          <w:lang w:val="es-ES"/>
        </w:rPr>
        <w:t>TimbreBE</w:t>
      </w:r>
      <w:bookmarkEnd w:id="237"/>
      <w:proofErr w:type="spellEnd"/>
    </w:p>
    <w:p w14:paraId="528037AB" w14:textId="28D8FEE1" w:rsidR="00CF1543" w:rsidRPr="00CF1543" w:rsidRDefault="00CF1543" w:rsidP="00F63D56">
      <w:pPr>
        <w:pStyle w:val="Textoindependiente"/>
        <w:rPr>
          <w:lang w:val="es-ES"/>
        </w:rPr>
      </w:pPr>
      <w:r>
        <w:rPr>
          <w:lang w:val="es-ES"/>
        </w:rPr>
        <w:t>Clase que contiene los datos del Timbre Fiscal versión 1.1</w:t>
      </w:r>
      <w:r w:rsidR="00F63D56">
        <w:rPr>
          <w:lang w:val="es-ES"/>
        </w:rPr>
        <w:t>.</w:t>
      </w:r>
    </w:p>
    <w:p w14:paraId="7A9C552B" w14:textId="01FE4E52" w:rsidR="00CF1543" w:rsidRPr="00ED7B10" w:rsidRDefault="00CF1543" w:rsidP="00CF1543">
      <w:pPr>
        <w:pStyle w:val="Ttulo4"/>
        <w:rPr>
          <w:lang w:val="es-ES"/>
        </w:rPr>
      </w:pPr>
      <w:r w:rsidRPr="00ED7B10">
        <w:rPr>
          <w:lang w:val="es-ES"/>
        </w:rPr>
        <w:t>Propiedades</w:t>
      </w:r>
      <w:r>
        <w:rPr>
          <w:lang w:val="es-ES"/>
        </w:rPr>
        <w:t xml:space="preserve"> de clase</w:t>
      </w:r>
    </w:p>
    <w:tbl>
      <w:tblPr>
        <w:tblStyle w:val="Tablaconcuadrculaclara"/>
        <w:tblW w:w="9394" w:type="dxa"/>
        <w:tblLook w:val="04A0" w:firstRow="1" w:lastRow="0" w:firstColumn="1" w:lastColumn="0" w:noHBand="0" w:noVBand="1"/>
      </w:tblPr>
      <w:tblGrid>
        <w:gridCol w:w="9394"/>
      </w:tblGrid>
      <w:tr w:rsidR="00CF1543" w:rsidRPr="00D03C80" w14:paraId="6B99BBD1" w14:textId="77777777" w:rsidTr="00CF1543">
        <w:tc>
          <w:tcPr>
            <w:tcW w:w="9394" w:type="dxa"/>
            <w:shd w:val="clear" w:color="auto" w:fill="2E74B5" w:themeFill="accent1" w:themeFillShade="BF"/>
          </w:tcPr>
          <w:p w14:paraId="5A7C3F6A" w14:textId="77777777" w:rsidR="00CF1543" w:rsidRPr="00D03C80" w:rsidRDefault="00CF1543" w:rsidP="00D03C80">
            <w:pPr>
              <w:pStyle w:val="Textoindependiente"/>
              <w:rPr>
                <w:rFonts w:cs="Segoe UI"/>
                <w:color w:val="FFFFFF" w:themeColor="background1"/>
                <w:sz w:val="18"/>
                <w:szCs w:val="18"/>
              </w:rPr>
            </w:pPr>
            <w:r w:rsidRPr="00D03C80">
              <w:rPr>
                <w:rFonts w:cs="Segoe UI"/>
                <w:color w:val="FFFFFF" w:themeColor="background1"/>
                <w:sz w:val="18"/>
                <w:szCs w:val="18"/>
              </w:rPr>
              <w:t xml:space="preserve">Propiedades </w:t>
            </w:r>
          </w:p>
        </w:tc>
      </w:tr>
      <w:tr w:rsidR="00CF1543" w:rsidRPr="00546A8C" w14:paraId="7A88EC7D" w14:textId="77777777" w:rsidTr="00CF1543">
        <w:tc>
          <w:tcPr>
            <w:tcW w:w="9394" w:type="dxa"/>
          </w:tcPr>
          <w:p w14:paraId="72492121" w14:textId="77777777" w:rsidR="00CF1543" w:rsidRPr="00BA3B1C" w:rsidRDefault="00CF1543" w:rsidP="00CF154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</w:pPr>
            <w:r w:rsidRPr="00BA3B1C">
              <w:rPr>
                <w:rFonts w:ascii="Consolas" w:hAnsi="Consolas" w:cs="Consolas"/>
                <w:color w:val="0000FF"/>
                <w:sz w:val="18"/>
                <w:szCs w:val="19"/>
                <w:lang w:val="en-US"/>
              </w:rPr>
              <w:t>public</w:t>
            </w:r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</w:t>
            </w:r>
            <w:r w:rsidRPr="00BA3B1C">
              <w:rPr>
                <w:rFonts w:ascii="Consolas" w:hAnsi="Consolas" w:cs="Consolas"/>
                <w:color w:val="0000FF"/>
                <w:sz w:val="18"/>
                <w:szCs w:val="19"/>
                <w:lang w:val="en-US"/>
              </w:rPr>
              <w:t>string</w:t>
            </w:r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UUID </w:t>
            </w:r>
            <w:proofErr w:type="gramStart"/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A3B1C">
              <w:rPr>
                <w:rFonts w:ascii="Consolas" w:hAnsi="Consolas" w:cs="Consolas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A3B1C">
              <w:rPr>
                <w:rFonts w:ascii="Consolas" w:hAnsi="Consolas" w:cs="Consolas"/>
                <w:color w:val="0000FF"/>
                <w:sz w:val="18"/>
                <w:szCs w:val="19"/>
                <w:lang w:val="en-US"/>
              </w:rPr>
              <w:t>set</w:t>
            </w:r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CF1543" w:rsidRPr="00546A8C" w14:paraId="0C9A833B" w14:textId="77777777" w:rsidTr="00CF1543">
        <w:tc>
          <w:tcPr>
            <w:tcW w:w="9394" w:type="dxa"/>
          </w:tcPr>
          <w:p w14:paraId="71E58133" w14:textId="29D696EE" w:rsidR="00CF1543" w:rsidRPr="00BA3B1C" w:rsidRDefault="00CF1543" w:rsidP="00CF154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</w:pPr>
            <w:r w:rsidRPr="00BA3B1C">
              <w:rPr>
                <w:rFonts w:ascii="Consolas" w:hAnsi="Consolas" w:cs="Consolas"/>
                <w:color w:val="0000FF"/>
                <w:sz w:val="18"/>
                <w:szCs w:val="19"/>
                <w:lang w:val="en-US"/>
              </w:rPr>
              <w:t>public</w:t>
            </w:r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</w:t>
            </w:r>
            <w:r w:rsidRPr="00BA3B1C">
              <w:rPr>
                <w:rFonts w:ascii="Consolas" w:hAnsi="Consolas" w:cs="Consolas"/>
                <w:color w:val="0000FF"/>
                <w:sz w:val="18"/>
                <w:szCs w:val="19"/>
                <w:lang w:val="en-US"/>
              </w:rPr>
              <w:t>string</w:t>
            </w:r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SelloPAC</w:t>
            </w:r>
            <w:proofErr w:type="spellEnd"/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A3B1C">
              <w:rPr>
                <w:rFonts w:ascii="Consolas" w:hAnsi="Consolas" w:cs="Consolas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A3B1C">
              <w:rPr>
                <w:rFonts w:ascii="Consolas" w:hAnsi="Consolas" w:cs="Consolas"/>
                <w:color w:val="0000FF"/>
                <w:sz w:val="18"/>
                <w:szCs w:val="19"/>
                <w:lang w:val="en-US"/>
              </w:rPr>
              <w:t>set</w:t>
            </w:r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CF1543" w:rsidRPr="00546A8C" w14:paraId="5BF39D61" w14:textId="77777777" w:rsidTr="00CF1543">
        <w:tc>
          <w:tcPr>
            <w:tcW w:w="9394" w:type="dxa"/>
          </w:tcPr>
          <w:p w14:paraId="1EA93219" w14:textId="2868E3BB" w:rsidR="00CF1543" w:rsidRPr="00BA3B1C" w:rsidRDefault="00CF1543" w:rsidP="00CF154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</w:pPr>
            <w:r w:rsidRPr="00BA3B1C">
              <w:rPr>
                <w:rFonts w:ascii="Consolas" w:hAnsi="Consolas" w:cs="Consolas"/>
                <w:color w:val="0000FF"/>
                <w:sz w:val="18"/>
                <w:szCs w:val="19"/>
                <w:lang w:val="en-US"/>
              </w:rPr>
              <w:t>public</w:t>
            </w:r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</w:t>
            </w:r>
            <w:r w:rsidRPr="00BA3B1C">
              <w:rPr>
                <w:rFonts w:ascii="Consolas" w:hAnsi="Consolas" w:cs="Consolas"/>
                <w:color w:val="0000FF"/>
                <w:sz w:val="18"/>
                <w:szCs w:val="19"/>
                <w:lang w:val="en-US"/>
              </w:rPr>
              <w:t>string</w:t>
            </w:r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NoCertificado</w:t>
            </w:r>
            <w:proofErr w:type="spellEnd"/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A3B1C">
              <w:rPr>
                <w:rFonts w:ascii="Consolas" w:hAnsi="Consolas" w:cs="Consolas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A3B1C">
              <w:rPr>
                <w:rFonts w:ascii="Consolas" w:hAnsi="Consolas" w:cs="Consolas"/>
                <w:color w:val="0000FF"/>
                <w:sz w:val="18"/>
                <w:szCs w:val="19"/>
                <w:lang w:val="en-US"/>
              </w:rPr>
              <w:t>set</w:t>
            </w:r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CF1543" w:rsidRPr="00546A8C" w14:paraId="396798F3" w14:textId="77777777" w:rsidTr="00CF1543">
        <w:tc>
          <w:tcPr>
            <w:tcW w:w="9394" w:type="dxa"/>
          </w:tcPr>
          <w:p w14:paraId="2BE98A33" w14:textId="5AF54A68" w:rsidR="00CF1543" w:rsidRPr="00BA3B1C" w:rsidRDefault="00CF1543" w:rsidP="00CF154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</w:pPr>
            <w:r w:rsidRPr="00BA3B1C">
              <w:rPr>
                <w:rFonts w:ascii="Consolas" w:hAnsi="Consolas" w:cs="Consolas"/>
                <w:color w:val="0000FF"/>
                <w:sz w:val="18"/>
                <w:szCs w:val="19"/>
                <w:lang w:val="en-US"/>
              </w:rPr>
              <w:t>public</w:t>
            </w:r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</w:t>
            </w:r>
            <w:r w:rsidRPr="00BA3B1C">
              <w:rPr>
                <w:rFonts w:ascii="Consolas" w:hAnsi="Consolas" w:cs="Consolas"/>
                <w:color w:val="0000FF"/>
                <w:sz w:val="18"/>
                <w:szCs w:val="19"/>
                <w:lang w:val="en-US"/>
              </w:rPr>
              <w:t>string</w:t>
            </w:r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FechaTimbre</w:t>
            </w:r>
            <w:proofErr w:type="spellEnd"/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A3B1C">
              <w:rPr>
                <w:rFonts w:ascii="Consolas" w:hAnsi="Consolas" w:cs="Consolas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A3B1C">
              <w:rPr>
                <w:rFonts w:ascii="Consolas" w:hAnsi="Consolas" w:cs="Consolas"/>
                <w:color w:val="0000FF"/>
                <w:sz w:val="18"/>
                <w:szCs w:val="19"/>
                <w:lang w:val="en-US"/>
              </w:rPr>
              <w:t>set</w:t>
            </w:r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CF1543" w:rsidRPr="00546A8C" w14:paraId="407DE981" w14:textId="77777777" w:rsidTr="00CF1543">
        <w:tc>
          <w:tcPr>
            <w:tcW w:w="9394" w:type="dxa"/>
          </w:tcPr>
          <w:p w14:paraId="5663749F" w14:textId="0F3470F2" w:rsidR="00CF1543" w:rsidRPr="00BA3B1C" w:rsidRDefault="00CF1543" w:rsidP="00CF154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</w:pPr>
            <w:r w:rsidRPr="00BA3B1C">
              <w:rPr>
                <w:rFonts w:ascii="Consolas" w:hAnsi="Consolas" w:cs="Consolas"/>
                <w:color w:val="0000FF"/>
                <w:sz w:val="18"/>
                <w:szCs w:val="19"/>
                <w:lang w:val="en-US"/>
              </w:rPr>
              <w:t>public</w:t>
            </w:r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</w:t>
            </w:r>
            <w:r w:rsidRPr="00BA3B1C">
              <w:rPr>
                <w:rFonts w:ascii="Consolas" w:hAnsi="Consolas" w:cs="Consolas"/>
                <w:color w:val="0000FF"/>
                <w:sz w:val="18"/>
                <w:szCs w:val="19"/>
                <w:lang w:val="en-US"/>
              </w:rPr>
              <w:t>string</w:t>
            </w:r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CadenaOriginalTimbre</w:t>
            </w:r>
            <w:proofErr w:type="spellEnd"/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A3B1C">
              <w:rPr>
                <w:rFonts w:ascii="Consolas" w:hAnsi="Consolas" w:cs="Consolas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A3B1C">
              <w:rPr>
                <w:rFonts w:ascii="Consolas" w:hAnsi="Consolas" w:cs="Consolas"/>
                <w:color w:val="0000FF"/>
                <w:sz w:val="18"/>
                <w:szCs w:val="19"/>
                <w:lang w:val="en-US"/>
              </w:rPr>
              <w:t>set</w:t>
            </w:r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CF1543" w:rsidRPr="00546A8C" w14:paraId="2A00C3E9" w14:textId="77777777" w:rsidTr="00CF1543">
        <w:tc>
          <w:tcPr>
            <w:tcW w:w="9394" w:type="dxa"/>
          </w:tcPr>
          <w:p w14:paraId="3973C95D" w14:textId="69DD9C60" w:rsidR="00CF1543" w:rsidRPr="00BA3B1C" w:rsidRDefault="00CF1543" w:rsidP="00CF154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</w:pPr>
            <w:r w:rsidRPr="00BA3B1C">
              <w:rPr>
                <w:rFonts w:ascii="Consolas" w:hAnsi="Consolas" w:cs="Consolas"/>
                <w:color w:val="0000FF"/>
                <w:sz w:val="18"/>
                <w:szCs w:val="19"/>
                <w:lang w:val="en-US"/>
              </w:rPr>
              <w:t>public</w:t>
            </w:r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</w:t>
            </w:r>
            <w:r w:rsidRPr="00BA3B1C">
              <w:rPr>
                <w:rFonts w:ascii="Consolas" w:hAnsi="Consolas" w:cs="Consolas"/>
                <w:color w:val="0000FF"/>
                <w:sz w:val="18"/>
                <w:szCs w:val="19"/>
                <w:lang w:val="en-US"/>
              </w:rPr>
              <w:t>string</w:t>
            </w:r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RfcProvCertif</w:t>
            </w:r>
            <w:proofErr w:type="spellEnd"/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A3B1C">
              <w:rPr>
                <w:rFonts w:ascii="Consolas" w:hAnsi="Consolas" w:cs="Consolas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A3B1C">
              <w:rPr>
                <w:rFonts w:ascii="Consolas" w:hAnsi="Consolas" w:cs="Consolas"/>
                <w:color w:val="0000FF"/>
                <w:sz w:val="18"/>
                <w:szCs w:val="19"/>
                <w:lang w:val="en-US"/>
              </w:rPr>
              <w:t>set</w:t>
            </w:r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CF1543" w:rsidRPr="00546A8C" w14:paraId="190DC223" w14:textId="77777777" w:rsidTr="00CF1543">
        <w:tc>
          <w:tcPr>
            <w:tcW w:w="9394" w:type="dxa"/>
          </w:tcPr>
          <w:p w14:paraId="7A68944A" w14:textId="75C4EC02" w:rsidR="00CF1543" w:rsidRPr="00BA3B1C" w:rsidRDefault="00CF1543" w:rsidP="00CF154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</w:pPr>
            <w:r w:rsidRPr="00BA3B1C">
              <w:rPr>
                <w:rFonts w:ascii="Consolas" w:hAnsi="Consolas" w:cs="Consolas"/>
                <w:color w:val="0000FF"/>
                <w:sz w:val="18"/>
                <w:szCs w:val="19"/>
                <w:lang w:val="en-US"/>
              </w:rPr>
              <w:t>public</w:t>
            </w:r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</w:t>
            </w:r>
            <w:r w:rsidRPr="00BA3B1C">
              <w:rPr>
                <w:rFonts w:ascii="Consolas" w:hAnsi="Consolas" w:cs="Consolas"/>
                <w:color w:val="0000FF"/>
                <w:sz w:val="18"/>
                <w:szCs w:val="19"/>
                <w:lang w:val="en-US"/>
              </w:rPr>
              <w:t>string</w:t>
            </w:r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Version </w:t>
            </w:r>
            <w:proofErr w:type="gramStart"/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A3B1C">
              <w:rPr>
                <w:rFonts w:ascii="Consolas" w:hAnsi="Consolas" w:cs="Consolas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A3B1C">
              <w:rPr>
                <w:rFonts w:ascii="Consolas" w:hAnsi="Consolas" w:cs="Consolas"/>
                <w:color w:val="0000FF"/>
                <w:sz w:val="18"/>
                <w:szCs w:val="19"/>
                <w:lang w:val="en-US"/>
              </w:rPr>
              <w:t>set</w:t>
            </w:r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CF1543" w:rsidRPr="00546A8C" w14:paraId="2E4CD14D" w14:textId="77777777" w:rsidTr="00CF1543">
        <w:tc>
          <w:tcPr>
            <w:tcW w:w="9394" w:type="dxa"/>
          </w:tcPr>
          <w:p w14:paraId="3FDD77E1" w14:textId="1E9F0077" w:rsidR="00CF1543" w:rsidRPr="00BA3B1C" w:rsidRDefault="00CF1543" w:rsidP="00CF154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</w:pPr>
            <w:r w:rsidRPr="00BA3B1C">
              <w:rPr>
                <w:rFonts w:ascii="Consolas" w:hAnsi="Consolas" w:cs="Consolas"/>
                <w:color w:val="0000FF"/>
                <w:sz w:val="18"/>
                <w:szCs w:val="19"/>
                <w:lang w:val="en-US"/>
              </w:rPr>
              <w:t>public</w:t>
            </w:r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</w:t>
            </w:r>
            <w:r w:rsidRPr="00BA3B1C">
              <w:rPr>
                <w:rFonts w:ascii="Consolas" w:hAnsi="Consolas" w:cs="Consolas"/>
                <w:color w:val="0000FF"/>
                <w:sz w:val="18"/>
                <w:szCs w:val="19"/>
                <w:lang w:val="en-US"/>
              </w:rPr>
              <w:t>string</w:t>
            </w:r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Leyenda</w:t>
            </w:r>
            <w:proofErr w:type="spellEnd"/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A3B1C">
              <w:rPr>
                <w:rFonts w:ascii="Consolas" w:hAnsi="Consolas" w:cs="Consolas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A3B1C">
              <w:rPr>
                <w:rFonts w:ascii="Consolas" w:hAnsi="Consolas" w:cs="Consolas"/>
                <w:color w:val="0000FF"/>
                <w:sz w:val="18"/>
                <w:szCs w:val="19"/>
                <w:lang w:val="en-US"/>
              </w:rPr>
              <w:t>set</w:t>
            </w:r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CF1543" w:rsidRPr="00546A8C" w14:paraId="0CEA8031" w14:textId="77777777" w:rsidTr="00CF1543">
        <w:tc>
          <w:tcPr>
            <w:tcW w:w="9394" w:type="dxa"/>
          </w:tcPr>
          <w:p w14:paraId="5406334A" w14:textId="54E192E5" w:rsidR="00CF1543" w:rsidRPr="00BA3B1C" w:rsidRDefault="00CF1543" w:rsidP="00CF1543">
            <w:pPr>
              <w:rPr>
                <w:sz w:val="18"/>
                <w:lang w:val="en-US"/>
              </w:rPr>
            </w:pPr>
            <w:r w:rsidRPr="00BA3B1C">
              <w:rPr>
                <w:rFonts w:ascii="Consolas" w:hAnsi="Consolas" w:cs="Consolas"/>
                <w:color w:val="0000FF"/>
                <w:sz w:val="18"/>
                <w:szCs w:val="19"/>
                <w:lang w:val="en-US"/>
              </w:rPr>
              <w:t>public</w:t>
            </w:r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</w:t>
            </w:r>
            <w:r w:rsidRPr="00BA3B1C">
              <w:rPr>
                <w:rFonts w:ascii="Consolas" w:hAnsi="Consolas" w:cs="Consolas"/>
                <w:color w:val="0000FF"/>
                <w:sz w:val="18"/>
                <w:szCs w:val="19"/>
                <w:lang w:val="en-US"/>
              </w:rPr>
              <w:t>string</w:t>
            </w:r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SelloCFD</w:t>
            </w:r>
            <w:proofErr w:type="spellEnd"/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A3B1C">
              <w:rPr>
                <w:rFonts w:ascii="Consolas" w:hAnsi="Consolas" w:cs="Consolas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A3B1C">
              <w:rPr>
                <w:rFonts w:ascii="Consolas" w:hAnsi="Consolas" w:cs="Consolas"/>
                <w:color w:val="0000FF"/>
                <w:sz w:val="18"/>
                <w:szCs w:val="19"/>
                <w:lang w:val="en-US"/>
              </w:rPr>
              <w:t>set</w:t>
            </w:r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</w:tbl>
    <w:p w14:paraId="20745357" w14:textId="53AF9690" w:rsidR="009F0C0C" w:rsidRPr="002764EA" w:rsidRDefault="004C48EF" w:rsidP="009F0C0C">
      <w:pPr>
        <w:pStyle w:val="Ttulo2"/>
        <w:rPr>
          <w:lang w:val="es-ES"/>
        </w:rPr>
      </w:pPr>
      <w:bookmarkStart w:id="238" w:name="_Namespace_SifeiSignature3_3.Complem"/>
      <w:bookmarkStart w:id="239" w:name="_Toc140772151"/>
      <w:bookmarkEnd w:id="238"/>
      <w:proofErr w:type="spellStart"/>
      <w:r w:rsidRPr="003D49FF">
        <w:rPr>
          <w:i/>
          <w:lang w:val="es-ES"/>
        </w:rPr>
        <w:t>Namespace</w:t>
      </w:r>
      <w:proofErr w:type="spellEnd"/>
      <w:r>
        <w:rPr>
          <w:lang w:val="es-ES"/>
        </w:rPr>
        <w:t xml:space="preserve"> </w:t>
      </w:r>
      <w:r w:rsidR="009F0C0C" w:rsidRPr="003D49FF">
        <w:rPr>
          <w:rFonts w:ascii="Consolas" w:hAnsi="Consolas"/>
          <w:lang w:val="es-ES"/>
        </w:rPr>
        <w:t>SifeiSignature3_</w:t>
      </w:r>
      <w:proofErr w:type="gramStart"/>
      <w:r w:rsidR="009F0C0C" w:rsidRPr="003D49FF">
        <w:rPr>
          <w:rFonts w:ascii="Consolas" w:hAnsi="Consolas"/>
          <w:lang w:val="es-ES"/>
        </w:rPr>
        <w:t>3.Complementos</w:t>
      </w:r>
      <w:bookmarkEnd w:id="239"/>
      <w:proofErr w:type="gramEnd"/>
    </w:p>
    <w:p w14:paraId="79C52EBB" w14:textId="5C3586B8" w:rsidR="00CF1543" w:rsidRPr="002956D2" w:rsidRDefault="004F28C3" w:rsidP="00CF1543">
      <w:pPr>
        <w:pStyle w:val="Ttulo3"/>
        <w:rPr>
          <w:lang w:val="es-ES"/>
        </w:rPr>
      </w:pPr>
      <w:bookmarkStart w:id="240" w:name="_Toc140772152"/>
      <w:r>
        <w:t>Clase</w:t>
      </w:r>
      <w:r w:rsidRPr="008A643C">
        <w:t xml:space="preserve"> </w:t>
      </w:r>
      <w:r w:rsidRPr="003D49FF">
        <w:rPr>
          <w:rFonts w:ascii="Consolas" w:hAnsi="Consolas"/>
          <w:lang w:val="es-ES"/>
        </w:rPr>
        <w:t>Complemento</w:t>
      </w:r>
      <w:bookmarkEnd w:id="240"/>
    </w:p>
    <w:p w14:paraId="218C46BD" w14:textId="77BC8E19" w:rsidR="00694A41" w:rsidRDefault="00383A7D" w:rsidP="00694A41">
      <w:pPr>
        <w:pStyle w:val="Ttulo4"/>
      </w:pPr>
      <w:r>
        <w:t>Enumeraciones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94"/>
      </w:tblGrid>
      <w:tr w:rsidR="00694A41" w:rsidRPr="00D03C80" w14:paraId="3531C066" w14:textId="77777777" w:rsidTr="00694A41">
        <w:tc>
          <w:tcPr>
            <w:tcW w:w="9394" w:type="dxa"/>
            <w:shd w:val="clear" w:color="auto" w:fill="2E74B5" w:themeFill="accent1" w:themeFillShade="BF"/>
          </w:tcPr>
          <w:p w14:paraId="1D829242" w14:textId="77777777" w:rsidR="00694A41" w:rsidRPr="00383A7D" w:rsidRDefault="00694A41" w:rsidP="00D03C80">
            <w:pPr>
              <w:pStyle w:val="Textoindependiente"/>
              <w:rPr>
                <w:rFonts w:ascii="Consolas" w:hAnsi="Consolas"/>
                <w:color w:val="FFFFFF" w:themeColor="background1"/>
                <w:sz w:val="18"/>
                <w:lang w:val="es-ES"/>
              </w:rPr>
            </w:pPr>
            <w:r w:rsidRPr="00383A7D">
              <w:rPr>
                <w:rFonts w:ascii="Consolas" w:hAnsi="Consolas"/>
                <w:color w:val="FFFFFF" w:themeColor="background1"/>
                <w:sz w:val="18"/>
                <w:lang w:val="es-ES"/>
              </w:rPr>
              <w:t xml:space="preserve">Nomina12_pSiNoNoEspecificado </w:t>
            </w:r>
          </w:p>
        </w:tc>
      </w:tr>
      <w:tr w:rsidR="00694A41" w:rsidRPr="00580C39" w14:paraId="5F23C9CB" w14:textId="77777777" w:rsidTr="000C1253">
        <w:tc>
          <w:tcPr>
            <w:tcW w:w="9394" w:type="dxa"/>
          </w:tcPr>
          <w:p w14:paraId="50AEDB66" w14:textId="77777777" w:rsidR="00694A41" w:rsidRPr="00BA3B1C" w:rsidRDefault="00694A41" w:rsidP="000C125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SI = 0,</w:t>
            </w:r>
          </w:p>
        </w:tc>
      </w:tr>
      <w:tr w:rsidR="00694A41" w:rsidRPr="00580C39" w14:paraId="7FCA3DCB" w14:textId="77777777" w:rsidTr="000C1253">
        <w:tc>
          <w:tcPr>
            <w:tcW w:w="9394" w:type="dxa"/>
          </w:tcPr>
          <w:p w14:paraId="7B01669B" w14:textId="77777777" w:rsidR="00694A41" w:rsidRPr="00BA3B1C" w:rsidRDefault="00694A41" w:rsidP="000C125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NO = 1,</w:t>
            </w:r>
          </w:p>
        </w:tc>
      </w:tr>
      <w:tr w:rsidR="00694A41" w:rsidRPr="00580C39" w14:paraId="12980C71" w14:textId="77777777" w:rsidTr="000C1253">
        <w:tc>
          <w:tcPr>
            <w:tcW w:w="9394" w:type="dxa"/>
          </w:tcPr>
          <w:p w14:paraId="0CB18DC2" w14:textId="77777777" w:rsidR="00694A41" w:rsidRPr="00BA3B1C" w:rsidRDefault="00694A41" w:rsidP="000C125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</w:t>
            </w:r>
            <w:proofErr w:type="spellStart"/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>NoEspecificado</w:t>
            </w:r>
            <w:proofErr w:type="spellEnd"/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= 2</w:t>
            </w:r>
          </w:p>
        </w:tc>
      </w:tr>
    </w:tbl>
    <w:p w14:paraId="5799EE31" w14:textId="67615332" w:rsidR="00694A41" w:rsidRPr="003D49FF" w:rsidRDefault="00694A41" w:rsidP="003D49FF">
      <w:pPr>
        <w:pStyle w:val="Ttulo4"/>
      </w:pPr>
      <w:r>
        <w:rPr>
          <w:lang w:val="es-ES"/>
        </w:rPr>
        <w:t>Propiedades</w:t>
      </w:r>
      <w:r w:rsidR="00CF1543">
        <w:rPr>
          <w:lang w:val="es-ES"/>
        </w:rPr>
        <w:t xml:space="preserve"> de clase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="003D49FF" w:rsidRPr="003D49FF" w14:paraId="2CAFAAF3" w14:textId="77777777" w:rsidTr="00B14378">
        <w:tc>
          <w:tcPr>
            <w:tcW w:w="4697" w:type="dxa"/>
            <w:shd w:val="clear" w:color="auto" w:fill="2E74B5" w:themeFill="accent1" w:themeFillShade="BF"/>
          </w:tcPr>
          <w:p w14:paraId="72B9E6C4" w14:textId="0C7E2194" w:rsidR="00CF1543" w:rsidRPr="003D49FF" w:rsidRDefault="00CF1543" w:rsidP="003D49FF">
            <w:pPr>
              <w:pStyle w:val="Textoindependiente"/>
              <w:rPr>
                <w:rFonts w:ascii="Consolas" w:hAnsi="Consolas" w:cs="Consolas"/>
                <w:color w:val="FFFFFF" w:themeColor="background1"/>
                <w:sz w:val="18"/>
                <w:lang w:val="es-ES"/>
              </w:rPr>
            </w:pPr>
            <w:r w:rsidRPr="003D49FF">
              <w:rPr>
                <w:color w:val="FFFFFF" w:themeColor="background1"/>
                <w:sz w:val="18"/>
                <w:lang w:val="es-ES"/>
              </w:rPr>
              <w:t>Propiedades</w:t>
            </w:r>
            <w:r w:rsidR="002956D2" w:rsidRPr="003D49FF">
              <w:rPr>
                <w:color w:val="FFFFFF" w:themeColor="background1"/>
                <w:sz w:val="18"/>
                <w:lang w:val="es-ES"/>
              </w:rPr>
              <w:t xml:space="preserve"> de clase</w:t>
            </w:r>
          </w:p>
        </w:tc>
        <w:tc>
          <w:tcPr>
            <w:tcW w:w="4697" w:type="dxa"/>
            <w:shd w:val="clear" w:color="auto" w:fill="2E74B5" w:themeFill="accent1" w:themeFillShade="BF"/>
          </w:tcPr>
          <w:p w14:paraId="60D6D4D4" w14:textId="2065387C" w:rsidR="00CF1543" w:rsidRPr="003D49FF" w:rsidRDefault="002956D2" w:rsidP="003D49FF">
            <w:pPr>
              <w:pStyle w:val="Textoindependiente"/>
              <w:rPr>
                <w:rFonts w:cs="Segoe UI"/>
                <w:color w:val="FFFFFF" w:themeColor="background1"/>
                <w:sz w:val="18"/>
                <w:szCs w:val="18"/>
                <w:lang w:val="es-ES"/>
              </w:rPr>
            </w:pPr>
            <w:r w:rsidRPr="003D49FF">
              <w:rPr>
                <w:rFonts w:cs="Segoe UI"/>
                <w:color w:val="FFFFFF" w:themeColor="background1"/>
                <w:sz w:val="18"/>
                <w:szCs w:val="18"/>
                <w:lang w:val="es-ES"/>
              </w:rPr>
              <w:t xml:space="preserve">Descripción </w:t>
            </w:r>
          </w:p>
        </w:tc>
      </w:tr>
      <w:tr w:rsidR="00694A41" w:rsidRPr="00580C39" w14:paraId="774BD277" w14:textId="77777777" w:rsidTr="00B14378">
        <w:tc>
          <w:tcPr>
            <w:tcW w:w="4697" w:type="dxa"/>
          </w:tcPr>
          <w:p w14:paraId="4753A1F2" w14:textId="77777777" w:rsidR="00694A41" w:rsidRPr="003D49FF" w:rsidRDefault="00694A41" w:rsidP="000C125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</w:pPr>
            <w:proofErr w:type="spellStart"/>
            <w:r w:rsidRPr="003D49FF"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  <w:lastRenderedPageBreak/>
              <w:t>public</w:t>
            </w:r>
            <w:proofErr w:type="spellEnd"/>
            <w:r w:rsidRPr="003D49FF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3D49FF">
              <w:rPr>
                <w:rFonts w:ascii="Consolas" w:hAnsi="Consolas" w:cs="Consolas"/>
                <w:color w:val="2B91AF"/>
                <w:sz w:val="18"/>
                <w:szCs w:val="18"/>
                <w:lang w:val="es-ES"/>
              </w:rPr>
              <w:t>namespaces</w:t>
            </w:r>
            <w:proofErr w:type="spellEnd"/>
            <w:r w:rsidRPr="003D49FF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 NsComercioExterior1_1 </w:t>
            </w:r>
            <w:proofErr w:type="gramStart"/>
            <w:r w:rsidRPr="003D49FF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{ </w:t>
            </w:r>
            <w:proofErr w:type="spellStart"/>
            <w:r w:rsidRPr="003D49FF"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  <w:t>get</w:t>
            </w:r>
            <w:proofErr w:type="spellEnd"/>
            <w:proofErr w:type="gramEnd"/>
            <w:r w:rsidRPr="003D49FF"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  <w:t>}</w:t>
            </w:r>
          </w:p>
        </w:tc>
        <w:tc>
          <w:tcPr>
            <w:tcW w:w="4697" w:type="dxa"/>
          </w:tcPr>
          <w:p w14:paraId="23BBD0F3" w14:textId="1F2FDC00" w:rsidR="00694A41" w:rsidRPr="003D49FF" w:rsidRDefault="00694A41" w:rsidP="003D49FF">
            <w:pPr>
              <w:rPr>
                <w:rFonts w:cs="Segoe UI"/>
                <w:color w:val="000000"/>
                <w:sz w:val="18"/>
                <w:szCs w:val="18"/>
                <w:lang w:val="es-ES"/>
              </w:rPr>
            </w:pPr>
            <w:r w:rsidRPr="003D49FF">
              <w:rPr>
                <w:rFonts w:cs="Segoe UI"/>
                <w:color w:val="000000"/>
                <w:sz w:val="18"/>
                <w:szCs w:val="18"/>
                <w:lang w:val="es-ES"/>
              </w:rPr>
              <w:t xml:space="preserve">Obtiene el </w:t>
            </w:r>
            <w:proofErr w:type="spellStart"/>
            <w:r w:rsidRPr="000D4C3A">
              <w:rPr>
                <w:rFonts w:cs="Segoe UI"/>
                <w:i/>
                <w:color w:val="000000"/>
                <w:sz w:val="18"/>
                <w:szCs w:val="18"/>
                <w:lang w:val="es-ES"/>
              </w:rPr>
              <w:t>namespace</w:t>
            </w:r>
            <w:proofErr w:type="spellEnd"/>
            <w:r w:rsidRPr="003D49FF">
              <w:rPr>
                <w:rFonts w:cs="Segoe UI"/>
                <w:color w:val="000000"/>
                <w:sz w:val="18"/>
                <w:szCs w:val="18"/>
                <w:lang w:val="es-ES"/>
              </w:rPr>
              <w:t xml:space="preserve"> de Comercio </w:t>
            </w:r>
            <w:r w:rsidR="00866026" w:rsidRPr="003D49FF">
              <w:rPr>
                <w:rFonts w:cs="Segoe UI"/>
                <w:color w:val="000000"/>
                <w:sz w:val="18"/>
                <w:szCs w:val="18"/>
                <w:lang w:val="es-ES"/>
              </w:rPr>
              <w:t xml:space="preserve">Exterior </w:t>
            </w:r>
            <w:r w:rsidRPr="003D49FF">
              <w:rPr>
                <w:rFonts w:cs="Segoe UI"/>
                <w:color w:val="000000"/>
                <w:sz w:val="18"/>
                <w:szCs w:val="18"/>
                <w:lang w:val="es-ES"/>
              </w:rPr>
              <w:t>versión 1.2</w:t>
            </w:r>
          </w:p>
        </w:tc>
      </w:tr>
      <w:tr w:rsidR="00694A41" w:rsidRPr="00580C39" w14:paraId="5C8AEBB9" w14:textId="77777777" w:rsidTr="00B14378">
        <w:tc>
          <w:tcPr>
            <w:tcW w:w="4697" w:type="dxa"/>
          </w:tcPr>
          <w:p w14:paraId="32D6176B" w14:textId="77777777" w:rsidR="00694A41" w:rsidRPr="003D49FF" w:rsidRDefault="00694A41" w:rsidP="000C125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</w:pPr>
            <w:proofErr w:type="spellStart"/>
            <w:r w:rsidRPr="003D49FF"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  <w:t>public</w:t>
            </w:r>
            <w:proofErr w:type="spellEnd"/>
            <w:r w:rsidRPr="003D49FF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3D49FF">
              <w:rPr>
                <w:rFonts w:ascii="Consolas" w:hAnsi="Consolas" w:cs="Consolas"/>
                <w:color w:val="2B91AF"/>
                <w:sz w:val="18"/>
                <w:szCs w:val="18"/>
                <w:lang w:val="es-ES"/>
              </w:rPr>
              <w:t>namespaces</w:t>
            </w:r>
            <w:proofErr w:type="spellEnd"/>
            <w:r w:rsidRPr="003D49FF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 NsNomina12 </w:t>
            </w:r>
            <w:proofErr w:type="gramStart"/>
            <w:r w:rsidRPr="003D49FF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{ </w:t>
            </w:r>
            <w:proofErr w:type="spellStart"/>
            <w:r w:rsidRPr="003D49FF"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  <w:t>get</w:t>
            </w:r>
            <w:proofErr w:type="spellEnd"/>
            <w:proofErr w:type="gramEnd"/>
            <w:r w:rsidRPr="003D49FF"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  <w:t>}</w:t>
            </w:r>
          </w:p>
        </w:tc>
        <w:tc>
          <w:tcPr>
            <w:tcW w:w="4697" w:type="dxa"/>
          </w:tcPr>
          <w:p w14:paraId="5A4D24D5" w14:textId="679F81B7" w:rsidR="00694A41" w:rsidRPr="003D49FF" w:rsidRDefault="00694A41" w:rsidP="003D49FF">
            <w:pPr>
              <w:rPr>
                <w:rFonts w:cs="Segoe UI"/>
                <w:color w:val="000000"/>
                <w:sz w:val="18"/>
                <w:szCs w:val="18"/>
                <w:lang w:val="es-ES"/>
              </w:rPr>
            </w:pPr>
            <w:r w:rsidRPr="003D49FF">
              <w:rPr>
                <w:rFonts w:cs="Segoe UI"/>
                <w:color w:val="000000"/>
                <w:sz w:val="18"/>
                <w:szCs w:val="18"/>
                <w:lang w:val="es-ES"/>
              </w:rPr>
              <w:t xml:space="preserve">Obtiene el </w:t>
            </w:r>
            <w:proofErr w:type="spellStart"/>
            <w:r w:rsidRPr="000D4C3A">
              <w:rPr>
                <w:rFonts w:cs="Segoe UI"/>
                <w:i/>
                <w:color w:val="000000"/>
                <w:sz w:val="18"/>
                <w:szCs w:val="18"/>
                <w:lang w:val="es-ES"/>
              </w:rPr>
              <w:t>namespace</w:t>
            </w:r>
            <w:proofErr w:type="spellEnd"/>
            <w:r w:rsidRPr="003D49FF">
              <w:rPr>
                <w:rFonts w:cs="Segoe UI"/>
                <w:color w:val="000000"/>
                <w:sz w:val="18"/>
                <w:szCs w:val="18"/>
                <w:lang w:val="es-ES"/>
              </w:rPr>
              <w:t xml:space="preserve"> de N</w:t>
            </w:r>
            <w:r w:rsidR="000D4C3A">
              <w:rPr>
                <w:rFonts w:cs="Segoe UI"/>
                <w:color w:val="000000"/>
                <w:sz w:val="18"/>
                <w:szCs w:val="18"/>
                <w:lang w:val="es-ES"/>
              </w:rPr>
              <w:t>ó</w:t>
            </w:r>
            <w:r w:rsidRPr="003D49FF">
              <w:rPr>
                <w:rFonts w:cs="Segoe UI"/>
                <w:color w:val="000000"/>
                <w:sz w:val="18"/>
                <w:szCs w:val="18"/>
                <w:lang w:val="es-ES"/>
              </w:rPr>
              <w:t>mina versión 1.1</w:t>
            </w:r>
          </w:p>
        </w:tc>
      </w:tr>
      <w:tr w:rsidR="00694A41" w:rsidRPr="00580C39" w14:paraId="76609BC6" w14:textId="77777777" w:rsidTr="00B14378">
        <w:tc>
          <w:tcPr>
            <w:tcW w:w="4697" w:type="dxa"/>
          </w:tcPr>
          <w:p w14:paraId="58820B12" w14:textId="77777777" w:rsidR="00694A41" w:rsidRPr="003D49FF" w:rsidRDefault="00694A41" w:rsidP="000C125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</w:pPr>
            <w:proofErr w:type="spellStart"/>
            <w:r w:rsidRPr="003D49FF"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  <w:t>public</w:t>
            </w:r>
            <w:proofErr w:type="spellEnd"/>
            <w:r w:rsidRPr="003D49FF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3D49FF">
              <w:rPr>
                <w:rFonts w:ascii="Consolas" w:hAnsi="Consolas" w:cs="Consolas"/>
                <w:color w:val="2B91AF"/>
                <w:sz w:val="18"/>
                <w:szCs w:val="18"/>
                <w:lang w:val="es-ES"/>
              </w:rPr>
              <w:t>namespaces</w:t>
            </w:r>
            <w:proofErr w:type="spellEnd"/>
            <w:r w:rsidRPr="003D49FF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 NsDetallista131 </w:t>
            </w:r>
            <w:proofErr w:type="gramStart"/>
            <w:r w:rsidRPr="003D49FF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{ </w:t>
            </w:r>
            <w:proofErr w:type="spellStart"/>
            <w:r w:rsidRPr="003D49FF"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  <w:t>get</w:t>
            </w:r>
            <w:proofErr w:type="spellEnd"/>
            <w:proofErr w:type="gramEnd"/>
            <w:r w:rsidRPr="003D49FF"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  <w:t>}</w:t>
            </w:r>
          </w:p>
        </w:tc>
        <w:tc>
          <w:tcPr>
            <w:tcW w:w="4697" w:type="dxa"/>
          </w:tcPr>
          <w:p w14:paraId="0FEF9CD7" w14:textId="77777777" w:rsidR="00694A41" w:rsidRPr="003D49FF" w:rsidRDefault="00694A41" w:rsidP="003D49FF">
            <w:pPr>
              <w:rPr>
                <w:rFonts w:cs="Segoe UI"/>
                <w:color w:val="000000"/>
                <w:sz w:val="18"/>
                <w:szCs w:val="18"/>
                <w:lang w:val="es-ES"/>
              </w:rPr>
            </w:pPr>
            <w:r w:rsidRPr="003D49FF">
              <w:rPr>
                <w:rFonts w:cs="Segoe UI"/>
                <w:color w:val="000000"/>
                <w:sz w:val="18"/>
                <w:szCs w:val="18"/>
                <w:lang w:val="es-ES"/>
              </w:rPr>
              <w:t xml:space="preserve">Obtiene el </w:t>
            </w:r>
            <w:proofErr w:type="spellStart"/>
            <w:r w:rsidRPr="000D4C3A">
              <w:rPr>
                <w:rFonts w:cs="Segoe UI"/>
                <w:i/>
                <w:color w:val="000000"/>
                <w:sz w:val="18"/>
                <w:szCs w:val="18"/>
                <w:lang w:val="es-ES"/>
              </w:rPr>
              <w:t>namespace</w:t>
            </w:r>
            <w:proofErr w:type="spellEnd"/>
            <w:r w:rsidRPr="003D49FF">
              <w:rPr>
                <w:rFonts w:cs="Segoe UI"/>
                <w:color w:val="000000"/>
                <w:sz w:val="18"/>
                <w:szCs w:val="18"/>
                <w:lang w:val="es-ES"/>
              </w:rPr>
              <w:t xml:space="preserve"> de Detallista versión 1.3.1</w:t>
            </w:r>
          </w:p>
        </w:tc>
      </w:tr>
      <w:tr w:rsidR="00694A41" w:rsidRPr="00580C39" w14:paraId="4102E4AF" w14:textId="77777777" w:rsidTr="00B14378">
        <w:tc>
          <w:tcPr>
            <w:tcW w:w="4697" w:type="dxa"/>
          </w:tcPr>
          <w:p w14:paraId="7344F98E" w14:textId="77777777" w:rsidR="00694A41" w:rsidRPr="003D49FF" w:rsidRDefault="00694A41" w:rsidP="000C125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</w:pPr>
            <w:proofErr w:type="spellStart"/>
            <w:r w:rsidRPr="003D49FF"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  <w:t>public</w:t>
            </w:r>
            <w:proofErr w:type="spellEnd"/>
            <w:r w:rsidRPr="003D49FF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3D49FF">
              <w:rPr>
                <w:rFonts w:ascii="Consolas" w:hAnsi="Consolas" w:cs="Consolas"/>
                <w:color w:val="2B91AF"/>
                <w:sz w:val="18"/>
                <w:szCs w:val="18"/>
                <w:lang w:val="es-ES"/>
              </w:rPr>
              <w:t>namespaces</w:t>
            </w:r>
            <w:proofErr w:type="spellEnd"/>
            <w:r w:rsidRPr="003D49FF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 NsIedu10 </w:t>
            </w:r>
            <w:proofErr w:type="gramStart"/>
            <w:r w:rsidRPr="003D49FF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{ </w:t>
            </w:r>
            <w:proofErr w:type="spellStart"/>
            <w:r w:rsidRPr="003D49FF"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  <w:t>get</w:t>
            </w:r>
            <w:proofErr w:type="spellEnd"/>
            <w:proofErr w:type="gramEnd"/>
            <w:r w:rsidRPr="003D49FF"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  <w:t>}</w:t>
            </w:r>
          </w:p>
        </w:tc>
        <w:tc>
          <w:tcPr>
            <w:tcW w:w="4697" w:type="dxa"/>
          </w:tcPr>
          <w:p w14:paraId="3826BBE4" w14:textId="72393735" w:rsidR="00694A41" w:rsidRPr="003D49FF" w:rsidRDefault="00694A41" w:rsidP="003D49FF">
            <w:pPr>
              <w:rPr>
                <w:rFonts w:cs="Segoe UI"/>
                <w:color w:val="000000"/>
                <w:sz w:val="18"/>
                <w:szCs w:val="18"/>
                <w:lang w:val="es-ES"/>
              </w:rPr>
            </w:pPr>
            <w:r w:rsidRPr="003D49FF">
              <w:rPr>
                <w:rFonts w:cs="Segoe UI"/>
                <w:color w:val="000000"/>
                <w:sz w:val="18"/>
                <w:szCs w:val="18"/>
                <w:lang w:val="es-ES"/>
              </w:rPr>
              <w:t xml:space="preserve">Obtiene el </w:t>
            </w:r>
            <w:proofErr w:type="spellStart"/>
            <w:r w:rsidRPr="000D4C3A">
              <w:rPr>
                <w:rFonts w:cs="Segoe UI"/>
                <w:i/>
                <w:color w:val="000000"/>
                <w:sz w:val="18"/>
                <w:szCs w:val="18"/>
                <w:lang w:val="es-ES"/>
              </w:rPr>
              <w:t>namespace</w:t>
            </w:r>
            <w:proofErr w:type="spellEnd"/>
            <w:r w:rsidRPr="003D49FF">
              <w:rPr>
                <w:rFonts w:cs="Segoe UI"/>
                <w:color w:val="000000"/>
                <w:sz w:val="18"/>
                <w:szCs w:val="18"/>
                <w:lang w:val="es-ES"/>
              </w:rPr>
              <w:t xml:space="preserve"> de Instituciones </w:t>
            </w:r>
            <w:r w:rsidR="00866026" w:rsidRPr="003D49FF">
              <w:rPr>
                <w:rFonts w:cs="Segoe UI"/>
                <w:color w:val="000000"/>
                <w:sz w:val="18"/>
                <w:szCs w:val="18"/>
                <w:lang w:val="es-ES"/>
              </w:rPr>
              <w:t xml:space="preserve">Educativas Privadas </w:t>
            </w:r>
            <w:r w:rsidRPr="003D49FF">
              <w:rPr>
                <w:rFonts w:cs="Segoe UI"/>
                <w:color w:val="000000"/>
                <w:sz w:val="18"/>
                <w:szCs w:val="18"/>
                <w:lang w:val="es-ES"/>
              </w:rPr>
              <w:t>versión 1.0</w:t>
            </w:r>
          </w:p>
        </w:tc>
      </w:tr>
      <w:tr w:rsidR="00694A41" w:rsidRPr="00580C39" w14:paraId="2FEBED63" w14:textId="77777777" w:rsidTr="00B14378">
        <w:tc>
          <w:tcPr>
            <w:tcW w:w="4697" w:type="dxa"/>
          </w:tcPr>
          <w:p w14:paraId="270BD2A9" w14:textId="77777777" w:rsidR="00694A41" w:rsidRPr="003D49FF" w:rsidRDefault="00694A41" w:rsidP="000C125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</w:pPr>
            <w:proofErr w:type="spellStart"/>
            <w:r w:rsidRPr="003D49FF"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  <w:t>public</w:t>
            </w:r>
            <w:proofErr w:type="spellEnd"/>
            <w:r w:rsidRPr="003D49FF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3D49FF">
              <w:rPr>
                <w:rFonts w:ascii="Consolas" w:hAnsi="Consolas" w:cs="Consolas"/>
                <w:color w:val="2B91AF"/>
                <w:sz w:val="18"/>
                <w:szCs w:val="18"/>
                <w:lang w:val="es-ES"/>
              </w:rPr>
              <w:t>namespaces</w:t>
            </w:r>
            <w:proofErr w:type="spellEnd"/>
            <w:r w:rsidRPr="003D49FF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 NsImpLocal10 </w:t>
            </w:r>
            <w:proofErr w:type="gramStart"/>
            <w:r w:rsidRPr="003D49FF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{ </w:t>
            </w:r>
            <w:proofErr w:type="spellStart"/>
            <w:r w:rsidRPr="003D49FF"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  <w:t>get</w:t>
            </w:r>
            <w:proofErr w:type="spellEnd"/>
            <w:proofErr w:type="gramEnd"/>
            <w:r w:rsidRPr="003D49FF"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  <w:t>}</w:t>
            </w:r>
          </w:p>
        </w:tc>
        <w:tc>
          <w:tcPr>
            <w:tcW w:w="4697" w:type="dxa"/>
          </w:tcPr>
          <w:p w14:paraId="0B9D6302" w14:textId="3F73E9FC" w:rsidR="00694A41" w:rsidRPr="003D49FF" w:rsidRDefault="00694A41" w:rsidP="003D49FF">
            <w:pPr>
              <w:rPr>
                <w:rFonts w:cs="Segoe UI"/>
                <w:color w:val="000000"/>
                <w:sz w:val="18"/>
                <w:szCs w:val="18"/>
                <w:lang w:val="es-ES"/>
              </w:rPr>
            </w:pPr>
            <w:r w:rsidRPr="003D49FF">
              <w:rPr>
                <w:rFonts w:cs="Segoe UI"/>
                <w:color w:val="000000"/>
                <w:sz w:val="18"/>
                <w:szCs w:val="18"/>
                <w:lang w:val="es-ES"/>
              </w:rPr>
              <w:t xml:space="preserve">Obtiene el </w:t>
            </w:r>
            <w:proofErr w:type="spellStart"/>
            <w:r w:rsidRPr="000D4C3A">
              <w:rPr>
                <w:rFonts w:cs="Segoe UI"/>
                <w:i/>
                <w:color w:val="000000"/>
                <w:sz w:val="18"/>
                <w:szCs w:val="18"/>
                <w:lang w:val="es-ES"/>
              </w:rPr>
              <w:t>namespace</w:t>
            </w:r>
            <w:proofErr w:type="spellEnd"/>
            <w:r w:rsidRPr="003D49FF">
              <w:rPr>
                <w:rFonts w:cs="Segoe UI"/>
                <w:color w:val="000000"/>
                <w:sz w:val="18"/>
                <w:szCs w:val="18"/>
                <w:lang w:val="es-ES"/>
              </w:rPr>
              <w:t xml:space="preserve"> de Im</w:t>
            </w:r>
            <w:r w:rsidR="000D4C3A">
              <w:rPr>
                <w:rFonts w:cs="Segoe UI"/>
                <w:color w:val="000000"/>
                <w:sz w:val="18"/>
                <w:szCs w:val="18"/>
                <w:lang w:val="es-ES"/>
              </w:rPr>
              <w:t>p</w:t>
            </w:r>
            <w:r w:rsidRPr="003D49FF">
              <w:rPr>
                <w:rFonts w:cs="Segoe UI"/>
                <w:color w:val="000000"/>
                <w:sz w:val="18"/>
                <w:szCs w:val="18"/>
                <w:lang w:val="es-ES"/>
              </w:rPr>
              <w:t>uestos locales versión 1.0</w:t>
            </w:r>
          </w:p>
        </w:tc>
      </w:tr>
      <w:tr w:rsidR="00694A41" w:rsidRPr="00580C39" w14:paraId="1EB8A50E" w14:textId="77777777" w:rsidTr="00B14378">
        <w:tc>
          <w:tcPr>
            <w:tcW w:w="4697" w:type="dxa"/>
          </w:tcPr>
          <w:p w14:paraId="08FEC882" w14:textId="77777777" w:rsidR="00694A41" w:rsidRPr="003D49FF" w:rsidRDefault="00694A41" w:rsidP="000C1253">
            <w:pPr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</w:pPr>
            <w:proofErr w:type="spellStart"/>
            <w:r w:rsidRPr="003D49FF"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  <w:t>public</w:t>
            </w:r>
            <w:proofErr w:type="spellEnd"/>
            <w:r w:rsidRPr="003D49FF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3D49FF">
              <w:rPr>
                <w:rFonts w:ascii="Consolas" w:hAnsi="Consolas" w:cs="Consolas"/>
                <w:color w:val="2B91AF"/>
                <w:sz w:val="18"/>
                <w:szCs w:val="18"/>
                <w:lang w:val="es-ES"/>
              </w:rPr>
              <w:t>namespaces</w:t>
            </w:r>
            <w:proofErr w:type="spellEnd"/>
            <w:r w:rsidRPr="003D49FF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 NsPagos10 </w:t>
            </w:r>
            <w:proofErr w:type="gramStart"/>
            <w:r w:rsidRPr="003D49FF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{ </w:t>
            </w:r>
            <w:proofErr w:type="spellStart"/>
            <w:r w:rsidRPr="003D49FF"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  <w:t>get</w:t>
            </w:r>
            <w:proofErr w:type="spellEnd"/>
            <w:proofErr w:type="gramEnd"/>
            <w:r w:rsidRPr="003D49FF"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  <w:t>}</w:t>
            </w:r>
          </w:p>
        </w:tc>
        <w:tc>
          <w:tcPr>
            <w:tcW w:w="4697" w:type="dxa"/>
          </w:tcPr>
          <w:p w14:paraId="315ED907" w14:textId="77777777" w:rsidR="00694A41" w:rsidRPr="003D49FF" w:rsidRDefault="00694A41" w:rsidP="003D49FF">
            <w:pPr>
              <w:rPr>
                <w:rFonts w:cs="Segoe UI"/>
                <w:sz w:val="18"/>
                <w:szCs w:val="18"/>
              </w:rPr>
            </w:pPr>
            <w:r w:rsidRPr="003D49FF">
              <w:rPr>
                <w:rFonts w:cs="Segoe UI"/>
                <w:color w:val="000000"/>
                <w:sz w:val="18"/>
                <w:szCs w:val="18"/>
                <w:lang w:val="es-ES"/>
              </w:rPr>
              <w:t xml:space="preserve">Obtiene el </w:t>
            </w:r>
            <w:proofErr w:type="spellStart"/>
            <w:r w:rsidRPr="000D4C3A">
              <w:rPr>
                <w:rFonts w:cs="Segoe UI"/>
                <w:i/>
                <w:color w:val="000000"/>
                <w:sz w:val="18"/>
                <w:szCs w:val="18"/>
                <w:lang w:val="es-ES"/>
              </w:rPr>
              <w:t>namespace</w:t>
            </w:r>
            <w:proofErr w:type="spellEnd"/>
            <w:r w:rsidRPr="003D49FF">
              <w:rPr>
                <w:rFonts w:cs="Segoe UI"/>
                <w:color w:val="000000"/>
                <w:sz w:val="18"/>
                <w:szCs w:val="18"/>
                <w:lang w:val="es-ES"/>
              </w:rPr>
              <w:t xml:space="preserve"> de Complemento pagos versión 1.0</w:t>
            </w:r>
          </w:p>
        </w:tc>
      </w:tr>
      <w:tr w:rsidR="002471FC" w:rsidRPr="00580C39" w14:paraId="71B018DF" w14:textId="77777777" w:rsidTr="00B14378">
        <w:tc>
          <w:tcPr>
            <w:tcW w:w="4697" w:type="dxa"/>
          </w:tcPr>
          <w:p w14:paraId="769D0688" w14:textId="57BA5C17" w:rsidR="002471FC" w:rsidRPr="003D49FF" w:rsidRDefault="002471FC" w:rsidP="000C1253">
            <w:pPr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2B91AF"/>
                <w:sz w:val="19"/>
                <w:szCs w:val="19"/>
                <w:highlight w:val="white"/>
              </w:rPr>
              <w:t>namespaces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NsCartaPorte20</w:t>
            </w:r>
            <w:r w:rsidRPr="003D49FF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 </w:t>
            </w:r>
            <w:proofErr w:type="gramStart"/>
            <w:r w:rsidRPr="003D49FF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{ </w:t>
            </w:r>
            <w:proofErr w:type="spellStart"/>
            <w:r w:rsidRPr="003D49FF"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  <w:t>get</w:t>
            </w:r>
            <w:proofErr w:type="spellEnd"/>
            <w:proofErr w:type="gramEnd"/>
            <w:r w:rsidRPr="003D49FF"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  <w:t>}</w:t>
            </w:r>
          </w:p>
        </w:tc>
        <w:tc>
          <w:tcPr>
            <w:tcW w:w="4697" w:type="dxa"/>
          </w:tcPr>
          <w:p w14:paraId="0110844C" w14:textId="2BC1CB06" w:rsidR="002471FC" w:rsidRPr="003D49FF" w:rsidRDefault="002471FC" w:rsidP="003D49FF">
            <w:pPr>
              <w:rPr>
                <w:rFonts w:cs="Segoe UI"/>
                <w:color w:val="000000"/>
                <w:sz w:val="18"/>
                <w:szCs w:val="18"/>
                <w:lang w:val="es-ES"/>
              </w:rPr>
            </w:pPr>
            <w:r w:rsidRPr="003D49FF">
              <w:rPr>
                <w:rFonts w:cs="Segoe UI"/>
                <w:color w:val="000000"/>
                <w:sz w:val="18"/>
                <w:szCs w:val="18"/>
                <w:lang w:val="es-ES"/>
              </w:rPr>
              <w:t xml:space="preserve">Obtiene el </w:t>
            </w:r>
            <w:proofErr w:type="spellStart"/>
            <w:r w:rsidRPr="000D4C3A">
              <w:rPr>
                <w:rFonts w:cs="Segoe UI"/>
                <w:i/>
                <w:color w:val="000000"/>
                <w:sz w:val="18"/>
                <w:szCs w:val="18"/>
                <w:lang w:val="es-ES"/>
              </w:rPr>
              <w:t>namespace</w:t>
            </w:r>
            <w:proofErr w:type="spellEnd"/>
            <w:r w:rsidRPr="003D49FF">
              <w:rPr>
                <w:rFonts w:cs="Segoe UI"/>
                <w:color w:val="000000"/>
                <w:sz w:val="18"/>
                <w:szCs w:val="18"/>
                <w:lang w:val="es-ES"/>
              </w:rPr>
              <w:t xml:space="preserve"> de Complemento </w:t>
            </w:r>
            <w:r>
              <w:rPr>
                <w:rFonts w:cs="Segoe UI"/>
                <w:color w:val="000000"/>
                <w:sz w:val="18"/>
                <w:szCs w:val="18"/>
                <w:lang w:val="es-ES"/>
              </w:rPr>
              <w:t>Carta Porte</w:t>
            </w:r>
            <w:r w:rsidRPr="003D49FF">
              <w:rPr>
                <w:rFonts w:cs="Segoe UI"/>
                <w:color w:val="000000"/>
                <w:sz w:val="18"/>
                <w:szCs w:val="18"/>
                <w:lang w:val="es-ES"/>
              </w:rPr>
              <w:t xml:space="preserve"> versión </w:t>
            </w:r>
            <w:r>
              <w:rPr>
                <w:rFonts w:cs="Segoe UI"/>
                <w:color w:val="000000"/>
                <w:sz w:val="18"/>
                <w:szCs w:val="18"/>
                <w:lang w:val="es-ES"/>
              </w:rPr>
              <w:t>2</w:t>
            </w:r>
            <w:r w:rsidRPr="003D49FF">
              <w:rPr>
                <w:rFonts w:cs="Segoe UI"/>
                <w:color w:val="000000"/>
                <w:sz w:val="18"/>
                <w:szCs w:val="18"/>
                <w:lang w:val="es-ES"/>
              </w:rPr>
              <w:t>.0</w:t>
            </w:r>
          </w:p>
        </w:tc>
      </w:tr>
      <w:tr w:rsidR="002471FC" w:rsidRPr="00580C39" w14:paraId="3746727F" w14:textId="77777777" w:rsidTr="00B14378">
        <w:tc>
          <w:tcPr>
            <w:tcW w:w="4697" w:type="dxa"/>
          </w:tcPr>
          <w:p w14:paraId="5A634C81" w14:textId="26721F35" w:rsidR="002471FC" w:rsidRDefault="002471FC" w:rsidP="002471FC">
            <w:pP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</w:pPr>
            <w:proofErr w:type="spellStart"/>
            <w:r w:rsidRPr="003D49FF"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  <w:t>public</w:t>
            </w:r>
            <w:proofErr w:type="spellEnd"/>
            <w:r w:rsidRPr="003D49FF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3D49FF">
              <w:rPr>
                <w:rFonts w:ascii="Consolas" w:hAnsi="Consolas" w:cs="Consolas"/>
                <w:color w:val="2B91AF"/>
                <w:sz w:val="18"/>
                <w:szCs w:val="18"/>
                <w:lang w:val="es-ES"/>
              </w:rPr>
              <w:t>namespaces</w:t>
            </w:r>
            <w:proofErr w:type="spellEnd"/>
            <w:r w:rsidRPr="003D49FF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 NsPagos</w:t>
            </w:r>
            <w:r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>2</w:t>
            </w:r>
            <w:r w:rsidRPr="003D49FF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0 </w:t>
            </w:r>
            <w:proofErr w:type="gramStart"/>
            <w:r w:rsidRPr="003D49FF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{ </w:t>
            </w:r>
            <w:proofErr w:type="spellStart"/>
            <w:r w:rsidRPr="003D49FF"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  <w:t>get</w:t>
            </w:r>
            <w:proofErr w:type="spellEnd"/>
            <w:proofErr w:type="gramEnd"/>
            <w:r w:rsidRPr="003D49FF"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  <w:t>}</w:t>
            </w:r>
          </w:p>
        </w:tc>
        <w:tc>
          <w:tcPr>
            <w:tcW w:w="4697" w:type="dxa"/>
          </w:tcPr>
          <w:p w14:paraId="2E7AC78F" w14:textId="61720F4C" w:rsidR="002471FC" w:rsidRPr="003D49FF" w:rsidRDefault="002471FC" w:rsidP="002471FC">
            <w:pPr>
              <w:rPr>
                <w:rFonts w:cs="Segoe UI"/>
                <w:color w:val="000000"/>
                <w:sz w:val="18"/>
                <w:szCs w:val="18"/>
                <w:lang w:val="es-ES"/>
              </w:rPr>
            </w:pPr>
            <w:r w:rsidRPr="003D49FF">
              <w:rPr>
                <w:rFonts w:cs="Segoe UI"/>
                <w:color w:val="000000"/>
                <w:sz w:val="18"/>
                <w:szCs w:val="18"/>
                <w:lang w:val="es-ES"/>
              </w:rPr>
              <w:t xml:space="preserve">Obtiene el </w:t>
            </w:r>
            <w:proofErr w:type="spellStart"/>
            <w:r w:rsidRPr="000D4C3A">
              <w:rPr>
                <w:rFonts w:cs="Segoe UI"/>
                <w:i/>
                <w:color w:val="000000"/>
                <w:sz w:val="18"/>
                <w:szCs w:val="18"/>
                <w:lang w:val="es-ES"/>
              </w:rPr>
              <w:t>namespace</w:t>
            </w:r>
            <w:proofErr w:type="spellEnd"/>
            <w:r w:rsidRPr="003D49FF">
              <w:rPr>
                <w:rFonts w:cs="Segoe UI"/>
                <w:color w:val="000000"/>
                <w:sz w:val="18"/>
                <w:szCs w:val="18"/>
                <w:lang w:val="es-ES"/>
              </w:rPr>
              <w:t xml:space="preserve"> de Complemento pagos versión </w:t>
            </w:r>
            <w:r>
              <w:rPr>
                <w:rFonts w:cs="Segoe UI"/>
                <w:color w:val="000000"/>
                <w:sz w:val="18"/>
                <w:szCs w:val="18"/>
                <w:lang w:val="es-ES"/>
              </w:rPr>
              <w:t>2</w:t>
            </w:r>
            <w:r w:rsidRPr="003D49FF">
              <w:rPr>
                <w:rFonts w:cs="Segoe UI"/>
                <w:color w:val="000000"/>
                <w:sz w:val="18"/>
                <w:szCs w:val="18"/>
                <w:lang w:val="es-ES"/>
              </w:rPr>
              <w:t>.0</w:t>
            </w:r>
          </w:p>
        </w:tc>
      </w:tr>
      <w:tr w:rsidR="002471FC" w:rsidRPr="00580C39" w14:paraId="0559C30F" w14:textId="77777777" w:rsidTr="00B14378">
        <w:tc>
          <w:tcPr>
            <w:tcW w:w="4697" w:type="dxa"/>
          </w:tcPr>
          <w:p w14:paraId="3886598F" w14:textId="5FA8AE55" w:rsidR="002471FC" w:rsidRPr="003D49FF" w:rsidRDefault="002471FC" w:rsidP="002471FC">
            <w:pPr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</w:pPr>
            <w:proofErr w:type="spellStart"/>
            <w:r w:rsidRPr="003D49FF"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  <w:t>public</w:t>
            </w:r>
            <w:proofErr w:type="spellEnd"/>
            <w:r w:rsidRPr="003D49FF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3D49FF">
              <w:rPr>
                <w:rFonts w:ascii="Consolas" w:hAnsi="Consolas" w:cs="Consolas"/>
                <w:color w:val="2B91AF"/>
                <w:sz w:val="18"/>
                <w:szCs w:val="18"/>
                <w:lang w:val="es-ES"/>
              </w:rPr>
              <w:t>namespaces</w:t>
            </w:r>
            <w:proofErr w:type="spellEnd"/>
            <w:r w:rsidRPr="003D49FF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NsDonat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11</w:t>
            </w:r>
            <w:r w:rsidRPr="003D49FF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{ </w:t>
            </w:r>
            <w:proofErr w:type="spellStart"/>
            <w:r w:rsidRPr="003D49FF"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  <w:t>get</w:t>
            </w:r>
            <w:proofErr w:type="spellEnd"/>
            <w:proofErr w:type="gramEnd"/>
            <w:r w:rsidRPr="003D49FF"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  <w:t>}</w:t>
            </w:r>
          </w:p>
        </w:tc>
        <w:tc>
          <w:tcPr>
            <w:tcW w:w="4697" w:type="dxa"/>
          </w:tcPr>
          <w:p w14:paraId="15269CCB" w14:textId="68CCC5B0" w:rsidR="002471FC" w:rsidRPr="003D49FF" w:rsidRDefault="002471FC" w:rsidP="002471FC">
            <w:pPr>
              <w:rPr>
                <w:rFonts w:cs="Segoe UI"/>
                <w:color w:val="000000"/>
                <w:sz w:val="18"/>
                <w:szCs w:val="18"/>
                <w:lang w:val="es-ES"/>
              </w:rPr>
            </w:pPr>
            <w:r w:rsidRPr="003D49FF">
              <w:rPr>
                <w:rFonts w:cs="Segoe UI"/>
                <w:color w:val="000000"/>
                <w:sz w:val="18"/>
                <w:szCs w:val="18"/>
                <w:lang w:val="es-ES"/>
              </w:rPr>
              <w:t xml:space="preserve">Obtiene el </w:t>
            </w:r>
            <w:proofErr w:type="spellStart"/>
            <w:r w:rsidRPr="000D4C3A">
              <w:rPr>
                <w:rFonts w:cs="Segoe UI"/>
                <w:i/>
                <w:color w:val="000000"/>
                <w:sz w:val="18"/>
                <w:szCs w:val="18"/>
                <w:lang w:val="es-ES"/>
              </w:rPr>
              <w:t>namespace</w:t>
            </w:r>
            <w:proofErr w:type="spellEnd"/>
            <w:r w:rsidRPr="003D49FF">
              <w:rPr>
                <w:rFonts w:cs="Segoe UI"/>
                <w:color w:val="000000"/>
                <w:sz w:val="18"/>
                <w:szCs w:val="18"/>
                <w:lang w:val="es-ES"/>
              </w:rPr>
              <w:t xml:space="preserve"> de Complemento </w:t>
            </w:r>
            <w:r>
              <w:rPr>
                <w:rFonts w:cs="Segoe UI"/>
                <w:color w:val="000000"/>
                <w:sz w:val="18"/>
                <w:szCs w:val="18"/>
                <w:lang w:val="es-ES"/>
              </w:rPr>
              <w:t>Donatarias</w:t>
            </w:r>
            <w:r w:rsidRPr="003D49FF">
              <w:rPr>
                <w:rFonts w:cs="Segoe UI"/>
                <w:color w:val="000000"/>
                <w:sz w:val="18"/>
                <w:szCs w:val="18"/>
                <w:lang w:val="es-ES"/>
              </w:rPr>
              <w:t xml:space="preserve"> versión </w:t>
            </w:r>
            <w:r>
              <w:rPr>
                <w:rFonts w:cs="Segoe UI"/>
                <w:color w:val="000000"/>
                <w:sz w:val="18"/>
                <w:szCs w:val="18"/>
                <w:lang w:val="es-ES"/>
              </w:rPr>
              <w:t>1.1</w:t>
            </w:r>
          </w:p>
        </w:tc>
      </w:tr>
    </w:tbl>
    <w:p w14:paraId="69E0A111" w14:textId="77777777" w:rsidR="004F28C3" w:rsidRPr="004F28C3" w:rsidRDefault="004F28C3" w:rsidP="004F28C3"/>
    <w:tbl>
      <w:tblPr>
        <w:tblStyle w:val="Tablaconcuadrcula"/>
        <w:tblW w:w="9356" w:type="dxa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113"/>
        <w:gridCol w:w="7243"/>
      </w:tblGrid>
      <w:tr w:rsidR="00C129D3" w:rsidRPr="00B14378" w14:paraId="4DFC93DC" w14:textId="77777777" w:rsidTr="00BA3B1C">
        <w:trPr>
          <w:tblHeader/>
        </w:trPr>
        <w:tc>
          <w:tcPr>
            <w:tcW w:w="3402" w:type="dxa"/>
            <w:shd w:val="clear" w:color="auto" w:fill="2E74B5" w:themeFill="accent1" w:themeFillShade="BF"/>
          </w:tcPr>
          <w:p w14:paraId="699001F5" w14:textId="77777777" w:rsidR="00C129D3" w:rsidRPr="00B14378" w:rsidRDefault="00975A8B" w:rsidP="00B21B4B">
            <w:pPr>
              <w:pStyle w:val="Textoindependiente"/>
              <w:rPr>
                <w:color w:val="FFFFFF" w:themeColor="background1"/>
                <w:sz w:val="18"/>
                <w:szCs w:val="18"/>
              </w:rPr>
            </w:pPr>
            <w:r w:rsidRPr="00B14378">
              <w:rPr>
                <w:color w:val="FFFFFF" w:themeColor="background1"/>
                <w:sz w:val="18"/>
                <w:szCs w:val="18"/>
              </w:rPr>
              <w:t>Constructor</w:t>
            </w:r>
          </w:p>
        </w:tc>
        <w:tc>
          <w:tcPr>
            <w:tcW w:w="5954" w:type="dxa"/>
            <w:shd w:val="clear" w:color="auto" w:fill="2E74B5" w:themeFill="accent1" w:themeFillShade="BF"/>
          </w:tcPr>
          <w:p w14:paraId="54A80CB6" w14:textId="77777777" w:rsidR="00C129D3" w:rsidRPr="00B14378" w:rsidRDefault="00C129D3" w:rsidP="00B21B4B">
            <w:pPr>
              <w:pStyle w:val="Textoindependiente"/>
              <w:rPr>
                <w:color w:val="FFFFFF" w:themeColor="background1"/>
                <w:sz w:val="18"/>
                <w:szCs w:val="18"/>
              </w:rPr>
            </w:pPr>
            <w:r w:rsidRPr="00B14378">
              <w:rPr>
                <w:color w:val="FFFFFF" w:themeColor="background1"/>
                <w:sz w:val="18"/>
                <w:szCs w:val="18"/>
              </w:rPr>
              <w:t>Descripción</w:t>
            </w:r>
          </w:p>
        </w:tc>
      </w:tr>
      <w:tr w:rsidR="00C129D3" w:rsidRPr="00546A8C" w14:paraId="5FFA0011" w14:textId="77777777" w:rsidTr="00BA3B1C">
        <w:tc>
          <w:tcPr>
            <w:tcW w:w="3402" w:type="dxa"/>
          </w:tcPr>
          <w:p w14:paraId="279CE1B6" w14:textId="77777777" w:rsidR="009D492C" w:rsidRPr="00B14378" w:rsidRDefault="00975A8B" w:rsidP="00C129D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</w:pPr>
            <w:r w:rsidRPr="00B14378">
              <w:rPr>
                <w:rFonts w:ascii="Consolas" w:hAnsi="Consolas" w:cs="Consolas"/>
                <w:color w:val="0000FF"/>
                <w:sz w:val="18"/>
                <w:szCs w:val="18"/>
                <w:lang w:val="en-US"/>
              </w:rPr>
              <w:t>public</w:t>
            </w:r>
            <w:r w:rsidRPr="00B14378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proofErr w:type="gramStart"/>
            <w:r w:rsidRPr="00B14378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>Complemento</w:t>
            </w:r>
            <w:proofErr w:type="spellEnd"/>
            <w:r w:rsidRPr="00B14378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>(</w:t>
            </w:r>
            <w:proofErr w:type="gramEnd"/>
          </w:p>
          <w:p w14:paraId="34F3DF5B" w14:textId="77777777" w:rsidR="009D492C" w:rsidRPr="00B14378" w:rsidRDefault="00975A8B" w:rsidP="00C129D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</w:pPr>
            <w:r w:rsidRPr="00B14378">
              <w:rPr>
                <w:rFonts w:ascii="Consolas" w:hAnsi="Consolas" w:cs="Consolas"/>
                <w:color w:val="0000FF"/>
                <w:sz w:val="18"/>
                <w:szCs w:val="18"/>
                <w:lang w:val="en-US"/>
              </w:rPr>
              <w:t>string</w:t>
            </w:r>
            <w:r w:rsidRPr="00B14378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14378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>connString</w:t>
            </w:r>
            <w:proofErr w:type="spellEnd"/>
            <w:r w:rsidRPr="00B14378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>,</w:t>
            </w:r>
          </w:p>
          <w:p w14:paraId="2634A5F3" w14:textId="77777777" w:rsidR="009D492C" w:rsidRPr="00B14378" w:rsidRDefault="00975A8B" w:rsidP="00C129D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</w:pPr>
            <w:proofErr w:type="spellStart"/>
            <w:r w:rsidRPr="00B14378">
              <w:rPr>
                <w:rFonts w:ascii="Consolas" w:hAnsi="Consolas" w:cs="Consolas"/>
                <w:color w:val="2B91AF"/>
                <w:sz w:val="18"/>
                <w:szCs w:val="18"/>
                <w:lang w:val="en-US"/>
              </w:rPr>
              <w:t>DateTime</w:t>
            </w:r>
            <w:proofErr w:type="spellEnd"/>
            <w:r w:rsidRPr="00B14378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14378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>pFecha</w:t>
            </w:r>
            <w:proofErr w:type="spellEnd"/>
          </w:p>
          <w:p w14:paraId="6DC12E6B" w14:textId="4CCF30B2" w:rsidR="00C129D3" w:rsidRPr="00B14378" w:rsidRDefault="00975A8B" w:rsidP="00C129D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</w:pPr>
            <w:r w:rsidRPr="00B14378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>);</w:t>
            </w:r>
          </w:p>
        </w:tc>
        <w:tc>
          <w:tcPr>
            <w:tcW w:w="5954" w:type="dxa"/>
          </w:tcPr>
          <w:p w14:paraId="12A37158" w14:textId="77777777" w:rsidR="00C129D3" w:rsidRPr="00B14378" w:rsidRDefault="003D0E2D" w:rsidP="00B21B4B">
            <w:pPr>
              <w:rPr>
                <w:sz w:val="18"/>
                <w:szCs w:val="18"/>
              </w:rPr>
            </w:pPr>
            <w:r w:rsidRPr="00B14378">
              <w:rPr>
                <w:sz w:val="18"/>
                <w:szCs w:val="18"/>
              </w:rPr>
              <w:t>Inicializar la clase.</w:t>
            </w:r>
          </w:p>
          <w:p w14:paraId="13DEEF78" w14:textId="5D422344" w:rsidR="003D0E2D" w:rsidRPr="00B14378" w:rsidRDefault="003D0E2D" w:rsidP="00B21B4B">
            <w:pPr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</w:pPr>
            <w:r w:rsidRPr="00B14378">
              <w:rPr>
                <w:sz w:val="18"/>
                <w:szCs w:val="18"/>
              </w:rPr>
              <w:t>@</w:t>
            </w:r>
            <w:proofErr w:type="spellStart"/>
            <w:r w:rsidRPr="00B14378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>connString</w:t>
            </w:r>
            <w:proofErr w:type="spellEnd"/>
            <w:r w:rsidRPr="00B14378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 </w:t>
            </w:r>
            <w:r w:rsidRPr="00D03C80">
              <w:rPr>
                <w:sz w:val="18"/>
              </w:rPr>
              <w:t xml:space="preserve">representa la cadena de </w:t>
            </w:r>
            <w:r w:rsidR="00866026" w:rsidRPr="00D03C80">
              <w:rPr>
                <w:sz w:val="18"/>
              </w:rPr>
              <w:t>conexión</w:t>
            </w:r>
            <w:r w:rsidRPr="00D03C80">
              <w:rPr>
                <w:sz w:val="18"/>
              </w:rPr>
              <w:t xml:space="preserve"> a la base de datos, ejemplo:</w:t>
            </w:r>
            <w:r w:rsidRPr="00D03C80">
              <w:rPr>
                <w:rFonts w:ascii="Consolas" w:hAnsi="Consolas" w:cs="Consolas"/>
                <w:color w:val="000000"/>
                <w:sz w:val="16"/>
                <w:szCs w:val="18"/>
                <w:lang w:val="es-ES"/>
              </w:rPr>
              <w:t xml:space="preserve"> </w:t>
            </w:r>
          </w:p>
          <w:p w14:paraId="0152605E" w14:textId="3F0347D1" w:rsidR="003D0E2D" w:rsidRPr="00B14378" w:rsidRDefault="003D0E2D" w:rsidP="003D0E2D">
            <w:pPr>
              <w:rPr>
                <w:rFonts w:ascii="Consolas" w:hAnsi="Consolas" w:cs="Consolas"/>
                <w:color w:val="A31515"/>
                <w:sz w:val="18"/>
                <w:szCs w:val="18"/>
                <w:lang w:val="en-US"/>
              </w:rPr>
            </w:pPr>
            <w:r w:rsidRPr="00B14378">
              <w:rPr>
                <w:rFonts w:ascii="Consolas" w:hAnsi="Consolas" w:cs="Consolas"/>
                <w:color w:val="A31515"/>
                <w:sz w:val="18"/>
                <w:szCs w:val="18"/>
                <w:lang w:val="en-US"/>
              </w:rPr>
              <w:t>“Server=</w:t>
            </w:r>
            <w:proofErr w:type="gramStart"/>
            <w:r w:rsidRPr="00B14378">
              <w:rPr>
                <w:rFonts w:ascii="Consolas" w:hAnsi="Consolas" w:cs="Consolas"/>
                <w:color w:val="A31515"/>
                <w:sz w:val="18"/>
                <w:szCs w:val="18"/>
                <w:lang w:val="en-US"/>
              </w:rPr>
              <w:t>localhost;Port</w:t>
            </w:r>
            <w:proofErr w:type="gramEnd"/>
            <w:r w:rsidRPr="00B14378">
              <w:rPr>
                <w:rFonts w:ascii="Consolas" w:hAnsi="Consolas" w:cs="Consolas"/>
                <w:color w:val="A31515"/>
                <w:sz w:val="18"/>
                <w:szCs w:val="18"/>
                <w:lang w:val="en-US"/>
              </w:rPr>
              <w:t>=3306;Database=</w:t>
            </w:r>
            <w:r w:rsidR="00D03C80">
              <w:rPr>
                <w:rFonts w:ascii="Consolas" w:hAnsi="Consolas" w:cs="Consolas"/>
                <w:color w:val="A31515"/>
                <w:sz w:val="18"/>
                <w:szCs w:val="18"/>
                <w:lang w:val="en-US"/>
              </w:rPr>
              <w:t>catálogo</w:t>
            </w:r>
            <w:r w:rsidRPr="00B14378">
              <w:rPr>
                <w:rFonts w:ascii="Consolas" w:hAnsi="Consolas" w:cs="Consolas"/>
                <w:color w:val="A31515"/>
                <w:sz w:val="18"/>
                <w:szCs w:val="18"/>
                <w:lang w:val="en-US"/>
              </w:rPr>
              <w:t>ssat;Uid=root;Pwd=123456;"</w:t>
            </w:r>
          </w:p>
          <w:p w14:paraId="271EB45C" w14:textId="4C4AC2E6" w:rsidR="003D0E2D" w:rsidRPr="00B14378" w:rsidRDefault="003D0E2D" w:rsidP="003D0E2D">
            <w:pPr>
              <w:rPr>
                <w:sz w:val="18"/>
                <w:szCs w:val="18"/>
                <w:lang w:val="en-US"/>
              </w:rPr>
            </w:pPr>
          </w:p>
        </w:tc>
      </w:tr>
    </w:tbl>
    <w:p w14:paraId="281601FA" w14:textId="007B9441" w:rsidR="00B755F1" w:rsidRDefault="009F0C0C" w:rsidP="009F0C0C">
      <w:pPr>
        <w:pStyle w:val="Ttulo4"/>
      </w:pPr>
      <w:r>
        <w:t xml:space="preserve">Métodos </w:t>
      </w:r>
    </w:p>
    <w:tbl>
      <w:tblPr>
        <w:tblStyle w:val="Tablaconcuadrcula"/>
        <w:tblW w:w="9640" w:type="dxa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3545"/>
        <w:gridCol w:w="6095"/>
      </w:tblGrid>
      <w:tr w:rsidR="00975A8B" w:rsidRPr="003D05AF" w14:paraId="215ACB17" w14:textId="77777777" w:rsidTr="00B14378">
        <w:trPr>
          <w:tblHeader/>
        </w:trPr>
        <w:tc>
          <w:tcPr>
            <w:tcW w:w="3545" w:type="dxa"/>
            <w:shd w:val="clear" w:color="auto" w:fill="2E74B5" w:themeFill="accent1" w:themeFillShade="BF"/>
          </w:tcPr>
          <w:p w14:paraId="6F56A471" w14:textId="3242E0A7" w:rsidR="00975A8B" w:rsidRPr="003D05AF" w:rsidRDefault="00227B74" w:rsidP="00B21B4B">
            <w:pPr>
              <w:pStyle w:val="Textoindependiente"/>
              <w:rPr>
                <w:rFonts w:cs="Segoe UI"/>
                <w:color w:val="FFFFFF" w:themeColor="background1"/>
                <w:sz w:val="18"/>
                <w:szCs w:val="18"/>
              </w:rPr>
            </w:pPr>
            <w:r w:rsidRPr="003D05AF">
              <w:rPr>
                <w:rFonts w:cs="Segoe UI"/>
                <w:color w:val="FFFFFF" w:themeColor="background1"/>
                <w:sz w:val="18"/>
                <w:szCs w:val="18"/>
              </w:rPr>
              <w:t xml:space="preserve">Métodos </w:t>
            </w:r>
            <w:r w:rsidR="00694A41" w:rsidRPr="003D05AF">
              <w:rPr>
                <w:rFonts w:cs="Segoe UI"/>
                <w:color w:val="FFFFFF" w:themeColor="background1"/>
                <w:sz w:val="18"/>
                <w:szCs w:val="18"/>
              </w:rPr>
              <w:t>complemento</w:t>
            </w:r>
          </w:p>
        </w:tc>
        <w:tc>
          <w:tcPr>
            <w:tcW w:w="6095" w:type="dxa"/>
            <w:shd w:val="clear" w:color="auto" w:fill="2E74B5" w:themeFill="accent1" w:themeFillShade="BF"/>
          </w:tcPr>
          <w:p w14:paraId="69EF6DF9" w14:textId="77777777" w:rsidR="00975A8B" w:rsidRPr="003D05AF" w:rsidRDefault="00975A8B" w:rsidP="00B21B4B">
            <w:pPr>
              <w:pStyle w:val="Textoindependiente"/>
              <w:rPr>
                <w:rFonts w:cs="Segoe UI"/>
                <w:color w:val="FFFFFF" w:themeColor="background1"/>
                <w:sz w:val="18"/>
                <w:szCs w:val="18"/>
              </w:rPr>
            </w:pPr>
            <w:r w:rsidRPr="003D05AF">
              <w:rPr>
                <w:rFonts w:cs="Segoe UI"/>
                <w:color w:val="FFFFFF" w:themeColor="background1"/>
                <w:sz w:val="18"/>
                <w:szCs w:val="18"/>
              </w:rPr>
              <w:t>Descripción</w:t>
            </w:r>
          </w:p>
        </w:tc>
      </w:tr>
      <w:tr w:rsidR="00227B74" w:rsidRPr="003D05AF" w14:paraId="2EC3BA13" w14:textId="77777777" w:rsidTr="000D4C3A">
        <w:trPr>
          <w:trHeight w:val="2185"/>
        </w:trPr>
        <w:tc>
          <w:tcPr>
            <w:tcW w:w="3545" w:type="dxa"/>
          </w:tcPr>
          <w:p w14:paraId="40D8D21F" w14:textId="77777777" w:rsidR="00B755F1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public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void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Cce11_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addDescripcionEspecifica(</w:t>
            </w:r>
            <w:proofErr w:type="gramEnd"/>
          </w:p>
          <w:p w14:paraId="5901C0A2" w14:textId="77777777" w:rsidR="00B755F1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int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pIndexMercancia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3347EABB" w14:textId="77777777" w:rsidR="00B755F1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pMarca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6904E6A4" w14:textId="77777777" w:rsidR="00B755F1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pModelo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7C111231" w14:textId="77777777" w:rsidR="00B755F1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pSubmodelo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149B36D8" w14:textId="77777777" w:rsidR="009D492C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pNumSerie</w:t>
            </w:r>
            <w:proofErr w:type="spellEnd"/>
          </w:p>
          <w:p w14:paraId="35F3E23B" w14:textId="396D0D1D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  <w:r w:rsidR="009D492C"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;</w:t>
            </w:r>
          </w:p>
        </w:tc>
        <w:tc>
          <w:tcPr>
            <w:tcW w:w="6095" w:type="dxa"/>
          </w:tcPr>
          <w:p w14:paraId="34AB7A64" w14:textId="00647985" w:rsidR="00227B74" w:rsidRDefault="00B755F1" w:rsidP="00B21B4B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Agrega la descripción al complemento de </w:t>
            </w:r>
            <w:r w:rsidR="00866026" w:rsidRPr="003D05AF">
              <w:rPr>
                <w:rFonts w:cs="Segoe UI"/>
                <w:color w:val="000000"/>
                <w:sz w:val="18"/>
                <w:szCs w:val="18"/>
              </w:rPr>
              <w:t>Comercio Exterior</w:t>
            </w:r>
            <w:r w:rsidR="00BA3B1C">
              <w:rPr>
                <w:rFonts w:cs="Segoe UI"/>
                <w:color w:val="000000"/>
                <w:sz w:val="18"/>
                <w:szCs w:val="18"/>
              </w:rPr>
              <w:t>.</w:t>
            </w:r>
          </w:p>
          <w:p w14:paraId="2996A0C2" w14:textId="77777777" w:rsidR="00BA3B1C" w:rsidRPr="003D05AF" w:rsidRDefault="00BA3B1C" w:rsidP="00B21B4B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3AD9D879" w14:textId="77777777" w:rsidR="00A3390E" w:rsidRPr="003D05AF" w:rsidRDefault="00A3390E" w:rsidP="00B21B4B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3D05AF">
              <w:rPr>
                <w:rFonts w:cs="Segoe UI"/>
                <w:color w:val="000000"/>
                <w:sz w:val="18"/>
                <w:szCs w:val="18"/>
              </w:rPr>
              <w:t>xPath</w:t>
            </w:r>
            <w:proofErr w:type="spellEnd"/>
            <w:r w:rsidRPr="003D05AF">
              <w:rPr>
                <w:rFonts w:cs="Segoe UI"/>
                <w:color w:val="000000"/>
                <w:sz w:val="18"/>
                <w:szCs w:val="18"/>
              </w:rPr>
              <w:t>:</w:t>
            </w:r>
          </w:p>
          <w:p w14:paraId="3C111C5C" w14:textId="6CA64DBC" w:rsidR="00A3390E" w:rsidRPr="00D03C80" w:rsidRDefault="00A3390E" w:rsidP="00A3390E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color w:val="0070C0"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D03C80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D03C80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r w:rsidRPr="00D03C80">
              <w:rPr>
                <w:rFonts w:ascii="Consolas" w:hAnsi="Consolas" w:cs="Segoe UI"/>
                <w:color w:val="FF0000"/>
                <w:sz w:val="18"/>
                <w:szCs w:val="18"/>
                <w:lang w:val="es-ES"/>
              </w:rPr>
              <w:t>cce11:</w:t>
            </w:r>
            <w:r w:rsidRPr="00D03C80">
              <w:rPr>
                <w:rFonts w:ascii="Consolas" w:hAnsi="Consolas" w:cs="Segoe UI"/>
                <w:sz w:val="18"/>
                <w:szCs w:val="18"/>
                <w:lang w:val="es-ES"/>
              </w:rPr>
              <w:t>ComercioExterior/</w:t>
            </w:r>
            <w:r w:rsidRPr="00D03C8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Mercancias/Mercancia/DescripcionesEspecificas</w:t>
            </w:r>
          </w:p>
          <w:p w14:paraId="5252676F" w14:textId="77777777" w:rsidR="00A3390E" w:rsidRPr="003D05AF" w:rsidRDefault="00A3390E" w:rsidP="00B21B4B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0F584EEB" w14:textId="77777777" w:rsidR="00A3390E" w:rsidRPr="003D05AF" w:rsidRDefault="00A3390E" w:rsidP="00A3390E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49D840B2" w14:textId="28DE210F" w:rsidR="00A3390E" w:rsidRPr="003D05AF" w:rsidRDefault="009E559D" w:rsidP="00A3390E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A3390E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A3390E" w:rsidRPr="003D05AF">
              <w:rPr>
                <w:rFonts w:cs="Segoe UI"/>
                <w:bCs/>
                <w:sz w:val="18"/>
                <w:szCs w:val="18"/>
              </w:rPr>
              <w:t>Esta excepción ocurre si</w:t>
            </w:r>
            <w:r w:rsidR="00D21C0F" w:rsidRPr="003D05AF">
              <w:rPr>
                <w:rFonts w:cs="Segoe UI"/>
                <w:bCs/>
                <w:sz w:val="18"/>
                <w:szCs w:val="18"/>
              </w:rPr>
              <w:t xml:space="preserve"> los </w:t>
            </w:r>
            <w:r w:rsidR="00866026" w:rsidRPr="003D05AF">
              <w:rPr>
                <w:rFonts w:cs="Segoe UI"/>
                <w:bCs/>
                <w:sz w:val="18"/>
                <w:szCs w:val="18"/>
              </w:rPr>
              <w:t>parámetros</w:t>
            </w:r>
            <w:r w:rsidR="00A3390E" w:rsidRPr="003D05AF">
              <w:rPr>
                <w:rFonts w:cs="Segoe UI"/>
                <w:bCs/>
                <w:sz w:val="18"/>
                <w:szCs w:val="18"/>
              </w:rPr>
              <w:t xml:space="preserve"> no cumple</w:t>
            </w:r>
            <w:r w:rsidR="00D21C0F" w:rsidRPr="003D05AF">
              <w:rPr>
                <w:rFonts w:cs="Segoe UI"/>
                <w:bCs/>
                <w:sz w:val="18"/>
                <w:szCs w:val="18"/>
              </w:rPr>
              <w:t>n</w:t>
            </w:r>
            <w:r w:rsidR="00A3390E" w:rsidRPr="003D05AF">
              <w:rPr>
                <w:rFonts w:cs="Segoe UI"/>
                <w:bCs/>
                <w:sz w:val="18"/>
                <w:szCs w:val="18"/>
              </w:rPr>
              <w:t xml:space="preserve"> con el formato v</w:t>
            </w:r>
            <w:r w:rsidR="00D03C80">
              <w:rPr>
                <w:rFonts w:cs="Segoe UI"/>
                <w:bCs/>
                <w:sz w:val="18"/>
                <w:szCs w:val="18"/>
              </w:rPr>
              <w:t>á</w:t>
            </w:r>
            <w:r w:rsidR="00A3390E" w:rsidRPr="003D05AF">
              <w:rPr>
                <w:rFonts w:cs="Segoe UI"/>
                <w:bCs/>
                <w:sz w:val="18"/>
                <w:szCs w:val="18"/>
              </w:rPr>
              <w:t xml:space="preserve">lido establecido por el </w:t>
            </w:r>
            <w:r w:rsidR="00D03C80" w:rsidRPr="003D05AF">
              <w:rPr>
                <w:rFonts w:cs="Segoe UI"/>
                <w:bCs/>
                <w:sz w:val="18"/>
                <w:szCs w:val="18"/>
              </w:rPr>
              <w:t>SAT</w:t>
            </w:r>
            <w:r w:rsidR="00A3390E" w:rsidRPr="003D05AF">
              <w:rPr>
                <w:rFonts w:cs="Segoe UI"/>
                <w:bCs/>
                <w:sz w:val="18"/>
                <w:szCs w:val="18"/>
              </w:rPr>
              <w:t>.</w:t>
            </w:r>
          </w:p>
          <w:p w14:paraId="683AB1CB" w14:textId="709DAD24" w:rsidR="00A3390E" w:rsidRPr="000D4C3A" w:rsidRDefault="00383A7D" w:rsidP="00A3390E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r>
              <w:rPr>
                <w:rFonts w:cs="Segoe UI"/>
                <w:bCs/>
                <w:sz w:val="18"/>
                <w:szCs w:val="18"/>
              </w:rPr>
              <w:t>Tambié</w:t>
            </w:r>
            <w:r w:rsidR="00D21C0F" w:rsidRPr="003D05AF">
              <w:rPr>
                <w:rFonts w:cs="Segoe UI"/>
                <w:bCs/>
                <w:sz w:val="18"/>
                <w:szCs w:val="18"/>
              </w:rPr>
              <w:t xml:space="preserve">n cuando no se ha definido </w:t>
            </w:r>
            <w:r w:rsidR="000D4C3A">
              <w:rPr>
                <w:rFonts w:cs="Segoe UI"/>
                <w:bCs/>
                <w:sz w:val="18"/>
                <w:szCs w:val="18"/>
              </w:rPr>
              <w:t xml:space="preserve">la instancia </w:t>
            </w:r>
            <w:r w:rsidR="00F45C68">
              <w:rPr>
                <w:rFonts w:cs="Segoe UI"/>
                <w:bCs/>
                <w:sz w:val="18"/>
                <w:szCs w:val="18"/>
              </w:rPr>
              <w:t>Comercio Exterior</w:t>
            </w:r>
            <w:r w:rsidR="000D4C3A">
              <w:rPr>
                <w:rFonts w:cs="Segoe UI"/>
                <w:bCs/>
                <w:sz w:val="18"/>
                <w:szCs w:val="18"/>
              </w:rPr>
              <w:t>.</w:t>
            </w:r>
          </w:p>
        </w:tc>
      </w:tr>
      <w:tr w:rsidR="00227B74" w:rsidRPr="003D05AF" w14:paraId="40C8B5B0" w14:textId="77777777" w:rsidTr="00B14378">
        <w:tc>
          <w:tcPr>
            <w:tcW w:w="3545" w:type="dxa"/>
          </w:tcPr>
          <w:p w14:paraId="25C63203" w14:textId="3E56E01F" w:rsidR="00B755F1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public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int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Cce11_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addDestinatario(</w:t>
            </w:r>
            <w:proofErr w:type="gramEnd"/>
          </w:p>
          <w:p w14:paraId="3F795F07" w14:textId="77777777" w:rsidR="00B755F1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538135" w:themeColor="accent6" w:themeShade="BF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pNumRegIdTrib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  <w:r w:rsidR="00B755F1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</w:rPr>
              <w:t>//</w:t>
            </w:r>
            <w:r w:rsidR="00B755F1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s-ES"/>
              </w:rPr>
              <w:t xml:space="preserve"> número de identificación o registro fiscal del país</w:t>
            </w:r>
          </w:p>
          <w:p w14:paraId="2E3F6364" w14:textId="77777777" w:rsidR="00B755F1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pNombre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  <w:r w:rsidR="00B755F1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</w:rPr>
              <w:t xml:space="preserve">//nombre del </w:t>
            </w:r>
            <w:proofErr w:type="spellStart"/>
            <w:r w:rsidR="00B755F1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</w:rPr>
              <w:t>destinaratio</w:t>
            </w:r>
            <w:proofErr w:type="spellEnd"/>
          </w:p>
          <w:p w14:paraId="50D4B09E" w14:textId="77777777" w:rsidR="00B755F1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pDomCalle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0A888D92" w14:textId="77777777" w:rsidR="00B755F1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pDomNumExt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33ABCA4B" w14:textId="77777777" w:rsidR="00B755F1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pDomNumInt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607C782F" w14:textId="77777777" w:rsidR="00B755F1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pDomColonia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221B9438" w14:textId="77777777" w:rsidR="00B755F1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pDomLocalidad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1711E676" w14:textId="77777777" w:rsidR="00B755F1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pDomReferencia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24C30699" w14:textId="77777777" w:rsidR="00B755F1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pDomMunicipio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68E0EB3B" w14:textId="77777777" w:rsidR="00B755F1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pDomEstado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17AD137F" w14:textId="77777777" w:rsidR="00B755F1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pDomPais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65D1B98A" w14:textId="77777777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pDomCP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)</w:t>
            </w:r>
          </w:p>
        </w:tc>
        <w:tc>
          <w:tcPr>
            <w:tcW w:w="6095" w:type="dxa"/>
          </w:tcPr>
          <w:p w14:paraId="5F63AF03" w14:textId="21893B21" w:rsidR="00227B74" w:rsidRPr="003D05AF" w:rsidRDefault="00B21B4B" w:rsidP="00B21B4B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u w:val="single"/>
                <w:lang w:val="es-ES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el nodo </w:t>
            </w:r>
            <w:r w:rsidRPr="00D03C8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Destinatario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 xml:space="preserve">y su hijo </w:t>
            </w:r>
            <w:r w:rsidR="00F2600A" w:rsidRPr="00D03C8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Domicilio</w:t>
            </w:r>
            <w:r w:rsidR="00F2600A" w:rsidRPr="003D05AF">
              <w:rPr>
                <w:rFonts w:cs="Segoe UI"/>
                <w:sz w:val="18"/>
                <w:szCs w:val="18"/>
                <w:lang w:val="es-ES"/>
              </w:rPr>
              <w:t>. Se hacen las validaciones correspondientes</w:t>
            </w:r>
            <w:r w:rsidR="00BA3B1C">
              <w:rPr>
                <w:rFonts w:cs="Segoe UI"/>
                <w:sz w:val="18"/>
                <w:szCs w:val="18"/>
              </w:rPr>
              <w:t>.</w:t>
            </w:r>
          </w:p>
          <w:p w14:paraId="0E3DF583" w14:textId="77777777" w:rsidR="00E846B8" w:rsidRPr="003D05AF" w:rsidRDefault="00E846B8" w:rsidP="00B21B4B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u w:val="single"/>
                <w:lang w:val="es-ES"/>
              </w:rPr>
            </w:pPr>
          </w:p>
          <w:p w14:paraId="7A0059E2" w14:textId="77777777" w:rsidR="00E846B8" w:rsidRPr="003D05AF" w:rsidRDefault="00E846B8" w:rsidP="00B21B4B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u w:val="single"/>
                <w:lang w:val="es-ES"/>
              </w:rPr>
            </w:pPr>
          </w:p>
          <w:p w14:paraId="7A853540" w14:textId="77777777" w:rsidR="00E846B8" w:rsidRPr="003D05AF" w:rsidRDefault="00E846B8" w:rsidP="00B21B4B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:</w:t>
            </w:r>
          </w:p>
          <w:p w14:paraId="61414B6C" w14:textId="77777777" w:rsidR="00E846B8" w:rsidRPr="00D03C80" w:rsidRDefault="00E846B8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color w:val="0070C0"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D03C80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D03C80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r w:rsidRPr="00D03C80">
              <w:rPr>
                <w:rFonts w:ascii="Consolas" w:hAnsi="Consolas" w:cs="Segoe UI"/>
                <w:color w:val="FF0000"/>
                <w:sz w:val="18"/>
                <w:szCs w:val="18"/>
                <w:lang w:val="es-ES"/>
              </w:rPr>
              <w:t>cce11:</w:t>
            </w:r>
            <w:r w:rsidRPr="00D03C80">
              <w:rPr>
                <w:rFonts w:ascii="Consolas" w:hAnsi="Consolas" w:cs="Segoe UI"/>
                <w:sz w:val="18"/>
                <w:szCs w:val="18"/>
                <w:lang w:val="es-ES"/>
              </w:rPr>
              <w:t>ComercioExterior/</w:t>
            </w:r>
            <w:r w:rsidRPr="00D03C80">
              <w:rPr>
                <w:rFonts w:ascii="Consolas" w:hAnsi="Consolas" w:cs="Segoe UI"/>
                <w:b/>
                <w:color w:val="0070C0"/>
                <w:sz w:val="18"/>
                <w:szCs w:val="18"/>
                <w:lang w:val="es-ES"/>
              </w:rPr>
              <w:t>Destinatario</w:t>
            </w:r>
          </w:p>
          <w:p w14:paraId="20F762D3" w14:textId="77777777" w:rsidR="00E846B8" w:rsidRPr="003D05AF" w:rsidRDefault="00E846B8" w:rsidP="00B21B4B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</w:p>
          <w:p w14:paraId="5017EE6A" w14:textId="77777777" w:rsidR="002947D6" w:rsidRPr="003D05AF" w:rsidRDefault="002947D6" w:rsidP="00B21B4B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</w:p>
          <w:p w14:paraId="412242D5" w14:textId="77777777" w:rsidR="002947D6" w:rsidRPr="003D05AF" w:rsidRDefault="002947D6" w:rsidP="00B21B4B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</w:p>
          <w:p w14:paraId="4D970468" w14:textId="77777777" w:rsidR="00E846B8" w:rsidRPr="003D05AF" w:rsidRDefault="00E846B8" w:rsidP="00B21B4B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582F12C4" w14:textId="60347062" w:rsidR="00E846B8" w:rsidRPr="003D05AF" w:rsidRDefault="009E559D" w:rsidP="00E846B8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E846B8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E846B8" w:rsidRPr="003D05AF">
              <w:rPr>
                <w:rFonts w:cs="Segoe UI"/>
                <w:bCs/>
                <w:sz w:val="18"/>
                <w:szCs w:val="18"/>
              </w:rPr>
              <w:t>Esta excepción ocurre si no cumple con el formato v</w:t>
            </w:r>
            <w:r w:rsidR="00AD2378">
              <w:rPr>
                <w:rFonts w:cs="Segoe UI"/>
                <w:bCs/>
                <w:sz w:val="18"/>
                <w:szCs w:val="18"/>
              </w:rPr>
              <w:t>á</w:t>
            </w:r>
            <w:r w:rsidR="00E846B8" w:rsidRPr="003D05AF">
              <w:rPr>
                <w:rFonts w:cs="Segoe UI"/>
                <w:bCs/>
                <w:sz w:val="18"/>
                <w:szCs w:val="18"/>
              </w:rPr>
              <w:t xml:space="preserve">lido establecido por el </w:t>
            </w:r>
            <w:r w:rsidR="00AD2378" w:rsidRPr="003D05AF">
              <w:rPr>
                <w:rFonts w:cs="Segoe UI"/>
                <w:bCs/>
                <w:sz w:val="18"/>
                <w:szCs w:val="18"/>
              </w:rPr>
              <w:t>SAT</w:t>
            </w:r>
            <w:r w:rsidR="00E846B8" w:rsidRPr="003D05AF">
              <w:rPr>
                <w:rFonts w:cs="Segoe UI"/>
                <w:bCs/>
                <w:sz w:val="18"/>
                <w:szCs w:val="18"/>
              </w:rPr>
              <w:t>.</w:t>
            </w:r>
          </w:p>
          <w:p w14:paraId="4073B2C2" w14:textId="61A198EE" w:rsidR="00E846B8" w:rsidRPr="003D05AF" w:rsidRDefault="009E559D" w:rsidP="00E846B8">
            <w:pPr>
              <w:autoSpaceDE w:val="0"/>
              <w:autoSpaceDN w:val="0"/>
              <w:adjustRightInd w:val="0"/>
              <w:rPr>
                <w:rFonts w:cs="Segoe UI"/>
                <w:b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ArgumentException</w:t>
            </w:r>
            <w:proofErr w:type="spellEnd"/>
            <w:r w:rsidR="00A3390E" w:rsidRPr="003D05AF">
              <w:rPr>
                <w:rFonts w:cs="Segoe UI"/>
                <w:bCs/>
                <w:sz w:val="18"/>
                <w:szCs w:val="18"/>
              </w:rPr>
              <w:t xml:space="preserve"> Ocurre</w:t>
            </w:r>
            <w:r w:rsidR="00E846B8" w:rsidRPr="003D05AF">
              <w:rPr>
                <w:rFonts w:cs="Segoe UI"/>
                <w:bCs/>
                <w:sz w:val="18"/>
                <w:szCs w:val="18"/>
              </w:rPr>
              <w:t xml:space="preserve"> cuando </w:t>
            </w:r>
            <w:proofErr w:type="spellStart"/>
            <w:r w:rsidR="00E846B8" w:rsidRPr="000D4C3A">
              <w:rPr>
                <w:rFonts w:ascii="Consolas" w:hAnsi="Consolas" w:cs="Segoe UI"/>
                <w:sz w:val="18"/>
                <w:szCs w:val="18"/>
              </w:rPr>
              <w:t>pDomPais</w:t>
            </w:r>
            <w:proofErr w:type="spellEnd"/>
            <w:r w:rsidR="00E846B8" w:rsidRPr="003D05AF">
              <w:rPr>
                <w:rFonts w:cs="Segoe UI"/>
                <w:sz w:val="18"/>
                <w:szCs w:val="18"/>
              </w:rPr>
              <w:t xml:space="preserve"> no existe en el </w:t>
            </w:r>
            <w:r w:rsidR="00D03C80">
              <w:rPr>
                <w:rFonts w:cs="Segoe UI"/>
                <w:sz w:val="18"/>
                <w:szCs w:val="18"/>
              </w:rPr>
              <w:t>catálogo</w:t>
            </w:r>
            <w:r w:rsidR="00E846B8" w:rsidRPr="003D05AF">
              <w:rPr>
                <w:rFonts w:cs="Segoe UI"/>
                <w:sz w:val="18"/>
                <w:szCs w:val="18"/>
              </w:rPr>
              <w:t>.</w:t>
            </w:r>
            <w:r w:rsidR="00E846B8" w:rsidRPr="003D05AF">
              <w:rPr>
                <w:rFonts w:cs="Segoe UI"/>
                <w:b/>
                <w:bCs/>
                <w:sz w:val="18"/>
                <w:szCs w:val="18"/>
              </w:rPr>
              <w:t xml:space="preserve"> </w:t>
            </w:r>
          </w:p>
          <w:p w14:paraId="319DA4A1" w14:textId="77777777" w:rsidR="00F3495C" w:rsidRPr="003D05AF" w:rsidRDefault="00F3495C" w:rsidP="00E846B8">
            <w:pPr>
              <w:autoSpaceDE w:val="0"/>
              <w:autoSpaceDN w:val="0"/>
              <w:adjustRightInd w:val="0"/>
              <w:rPr>
                <w:rFonts w:cs="Segoe UI"/>
                <w:b/>
                <w:bCs/>
                <w:sz w:val="18"/>
                <w:szCs w:val="18"/>
              </w:rPr>
            </w:pPr>
          </w:p>
          <w:p w14:paraId="39C7CB22" w14:textId="35DC938C" w:rsidR="00F3495C" w:rsidRPr="00AD2378" w:rsidRDefault="008F3AC6" w:rsidP="00E846B8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8F3AC6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Returns</w:t>
            </w:r>
            <w:proofErr w:type="spellEnd"/>
            <w:r w:rsidRPr="008F3AC6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:</w:t>
            </w:r>
            <w:r w:rsidR="00F3495C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AD2378">
              <w:rPr>
                <w:rFonts w:cs="Segoe UI"/>
                <w:bCs/>
                <w:sz w:val="18"/>
                <w:szCs w:val="18"/>
              </w:rPr>
              <w:t>Í</w:t>
            </w:r>
            <w:r w:rsidR="00F3495C" w:rsidRPr="003D05AF">
              <w:rPr>
                <w:rFonts w:cs="Segoe UI"/>
                <w:bCs/>
                <w:sz w:val="18"/>
                <w:szCs w:val="18"/>
              </w:rPr>
              <w:t xml:space="preserve">ndice del nodo </w:t>
            </w:r>
            <w:r w:rsidR="00F3495C" w:rsidRPr="00D03C80">
              <w:rPr>
                <w:rFonts w:ascii="Consolas" w:hAnsi="Consolas" w:cs="Segoe UI"/>
                <w:b/>
                <w:color w:val="0070C0"/>
                <w:sz w:val="18"/>
                <w:szCs w:val="18"/>
                <w:lang w:val="es-ES"/>
              </w:rPr>
              <w:t>Destinatario</w:t>
            </w:r>
            <w:r w:rsidR="00F3495C"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 xml:space="preserve"> </w:t>
            </w:r>
            <w:r w:rsidR="00AD2378">
              <w:rPr>
                <w:rFonts w:cs="Segoe UI"/>
                <w:sz w:val="18"/>
                <w:szCs w:val="18"/>
                <w:lang w:val="es-ES"/>
              </w:rPr>
              <w:t>que se agregó</w:t>
            </w:r>
            <w:r w:rsidR="00F45C68">
              <w:rPr>
                <w:rFonts w:cs="Segoe UI"/>
                <w:sz w:val="18"/>
                <w:szCs w:val="18"/>
              </w:rPr>
              <w:t>.</w:t>
            </w:r>
          </w:p>
        </w:tc>
      </w:tr>
      <w:tr w:rsidR="00227B74" w:rsidRPr="003D05AF" w14:paraId="01CCC5CD" w14:textId="77777777" w:rsidTr="00B14378">
        <w:tc>
          <w:tcPr>
            <w:tcW w:w="3545" w:type="dxa"/>
          </w:tcPr>
          <w:p w14:paraId="7ED709D8" w14:textId="26B87A40" w:rsidR="009D492C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void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Cce11_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addDestinatarioDomicilio(</w:t>
            </w:r>
            <w:proofErr w:type="gramEnd"/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int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pIndexDestinatario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29C286C2" w14:textId="0E369E74" w:rsidR="009D492C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lastRenderedPageBreak/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pDomCalle</w:t>
            </w:r>
            <w:proofErr w:type="spellEnd"/>
            <w:r w:rsidR="009D492C"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,</w:t>
            </w:r>
          </w:p>
          <w:p w14:paraId="30AC720A" w14:textId="77777777" w:rsidR="009D492C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pDomNumExt</w:t>
            </w:r>
            <w:proofErr w:type="spellEnd"/>
            <w:r w:rsidR="009D492C"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,</w:t>
            </w:r>
          </w:p>
          <w:p w14:paraId="556E39BB" w14:textId="629FA832" w:rsidR="00F2600A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pDomNumInt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,</w:t>
            </w:r>
          </w:p>
          <w:p w14:paraId="0495036B" w14:textId="220479B5" w:rsidR="00F2600A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pDomColonia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0EBD7C21" w14:textId="77777777" w:rsidR="00F2600A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pDomLocalidad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0AED6D2E" w14:textId="77777777" w:rsidR="00F2600A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pDomReferencia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0CF5F579" w14:textId="77777777" w:rsidR="00F2600A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pDomMunicipio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161E3B4F" w14:textId="77777777" w:rsidR="00F2600A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pDomEstado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4FEC952B" w14:textId="77777777" w:rsidR="00F2600A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pDomPais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,</w:t>
            </w:r>
          </w:p>
          <w:p w14:paraId="2C3B8B28" w14:textId="77777777" w:rsidR="009D492C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pDomCP</w:t>
            </w:r>
            <w:proofErr w:type="spellEnd"/>
          </w:p>
          <w:p w14:paraId="6EEEEEB6" w14:textId="22A7A615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  <w:r w:rsidR="009D492C"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;</w:t>
            </w:r>
          </w:p>
        </w:tc>
        <w:tc>
          <w:tcPr>
            <w:tcW w:w="6095" w:type="dxa"/>
          </w:tcPr>
          <w:p w14:paraId="54827FB3" w14:textId="20598C14" w:rsidR="00227B74" w:rsidRPr="003D05AF" w:rsidRDefault="00F2600A" w:rsidP="00B21B4B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lastRenderedPageBreak/>
              <w:t xml:space="preserve">Crea y establece un nodo hijo </w:t>
            </w:r>
            <w:r w:rsidRPr="008F3AC6">
              <w:rPr>
                <w:rFonts w:ascii="Consolas" w:hAnsi="Consolas" w:cs="Segoe UI"/>
                <w:color w:val="0000FF"/>
                <w:sz w:val="18"/>
                <w:szCs w:val="18"/>
              </w:rPr>
              <w:t>Domicio</w:t>
            </w: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 al</w:t>
            </w:r>
            <w:r w:rsidR="008F3AC6">
              <w:rPr>
                <w:rFonts w:cs="Segoe UI"/>
                <w:color w:val="000000"/>
                <w:sz w:val="18"/>
                <w:szCs w:val="18"/>
              </w:rPr>
              <w:t xml:space="preserve"> nodo</w:t>
            </w: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 </w:t>
            </w:r>
            <w:r w:rsidRPr="008F3AC6">
              <w:rPr>
                <w:rFonts w:ascii="Consolas" w:hAnsi="Consolas" w:cs="Segoe UI"/>
                <w:color w:val="0000FF"/>
                <w:sz w:val="18"/>
                <w:szCs w:val="18"/>
              </w:rPr>
              <w:t>Destinatario</w:t>
            </w:r>
            <w:r w:rsidR="00BA3B1C">
              <w:rPr>
                <w:rFonts w:cs="Segoe UI"/>
                <w:sz w:val="18"/>
                <w:szCs w:val="18"/>
              </w:rPr>
              <w:t>.</w:t>
            </w:r>
          </w:p>
          <w:p w14:paraId="2D69E30D" w14:textId="77777777" w:rsidR="00B721C4" w:rsidRPr="003D05AF" w:rsidRDefault="00B721C4" w:rsidP="00B21B4B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5F48AAC9" w14:textId="4D17AA15" w:rsidR="00B721C4" w:rsidRPr="003D05AF" w:rsidRDefault="00B721C4" w:rsidP="00B21B4B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3D05AF">
              <w:rPr>
                <w:rFonts w:cs="Segoe UI"/>
                <w:color w:val="000000"/>
                <w:sz w:val="18"/>
                <w:szCs w:val="18"/>
              </w:rPr>
              <w:lastRenderedPageBreak/>
              <w:t>Xpath</w:t>
            </w:r>
            <w:proofErr w:type="spellEnd"/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: </w:t>
            </w:r>
            <w:proofErr w:type="spellStart"/>
            <w:proofErr w:type="gramStart"/>
            <w:r w:rsidRPr="00D03C80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D03C80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r w:rsidR="00A91DA6" w:rsidRPr="00D03C80">
              <w:rPr>
                <w:rFonts w:ascii="Consolas" w:hAnsi="Consolas" w:cs="Segoe UI"/>
                <w:color w:val="FF0000"/>
                <w:sz w:val="18"/>
                <w:szCs w:val="18"/>
                <w:lang w:val="es-ES"/>
              </w:rPr>
              <w:t>cce11:</w:t>
            </w:r>
            <w:r w:rsidRPr="00D03C80">
              <w:rPr>
                <w:rFonts w:ascii="Consolas" w:hAnsi="Consolas" w:cs="Segoe UI"/>
                <w:color w:val="FF0000"/>
                <w:sz w:val="18"/>
                <w:szCs w:val="18"/>
                <w:lang w:val="es-ES"/>
              </w:rPr>
              <w:t>ComercioExterior</w:t>
            </w:r>
            <w:r w:rsidRPr="00D03C80">
              <w:rPr>
                <w:rFonts w:ascii="Consolas" w:hAnsi="Consolas" w:cs="Segoe UI"/>
                <w:sz w:val="18"/>
                <w:szCs w:val="18"/>
                <w:lang w:val="es-ES"/>
              </w:rPr>
              <w:t>/Destinatario/</w:t>
            </w:r>
            <w:r w:rsidRPr="00D03C80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Domicilio</w:t>
            </w:r>
          </w:p>
        </w:tc>
      </w:tr>
      <w:tr w:rsidR="00227B74" w:rsidRPr="003D05AF" w14:paraId="06029682" w14:textId="77777777" w:rsidTr="00B14378">
        <w:tc>
          <w:tcPr>
            <w:tcW w:w="3545" w:type="dxa"/>
          </w:tcPr>
          <w:p w14:paraId="378B12D5" w14:textId="77777777" w:rsidR="00F2600A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lastRenderedPageBreak/>
              <w:t>public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int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Cce11_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addMercancia(</w:t>
            </w:r>
            <w:proofErr w:type="gramEnd"/>
          </w:p>
          <w:p w14:paraId="53D3630C" w14:textId="6D5E4FF7" w:rsidR="00F2600A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pNoIdentificacion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5B8A6EA5" w14:textId="77777777" w:rsidR="00F2600A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pFraccionAranc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,</w:t>
            </w:r>
          </w:p>
          <w:p w14:paraId="31EDFF4B" w14:textId="1116F55B" w:rsidR="00F2600A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?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pCantidadAduana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,</w:t>
            </w:r>
          </w:p>
          <w:p w14:paraId="2E7205A7" w14:textId="38CF5A02" w:rsidR="00F2600A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pUnidadAduana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,</w:t>
            </w:r>
          </w:p>
          <w:p w14:paraId="7309CB8F" w14:textId="05BCD02D" w:rsidR="00F2600A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?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pValorUnitAduana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27CD08B7" w14:textId="59D30FEE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pValorDolares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095" w:type="dxa"/>
          </w:tcPr>
          <w:p w14:paraId="3F1F8A82" w14:textId="2E9FF6D4" w:rsidR="00227B74" w:rsidRPr="003D05AF" w:rsidRDefault="00F2600A" w:rsidP="00B21B4B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establece un nodo hijo </w:t>
            </w:r>
            <w:proofErr w:type="spellStart"/>
            <w:r w:rsidRPr="00AD2378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Mercancia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a </w:t>
            </w:r>
            <w:proofErr w:type="spellStart"/>
            <w:r w:rsidRPr="00AD2378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Mercancias</w:t>
            </w:r>
            <w:proofErr w:type="spellEnd"/>
            <w:r w:rsidR="00BA3B1C">
              <w:rPr>
                <w:rFonts w:cs="Segoe UI"/>
                <w:sz w:val="18"/>
                <w:szCs w:val="18"/>
              </w:rPr>
              <w:t>.</w:t>
            </w:r>
          </w:p>
          <w:p w14:paraId="45594FFC" w14:textId="77777777" w:rsidR="00B721C4" w:rsidRPr="00D03C80" w:rsidRDefault="00B721C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</w:pPr>
            <w:proofErr w:type="spellStart"/>
            <w:r w:rsidRPr="00D03C80">
              <w:rPr>
                <w:sz w:val="18"/>
              </w:rPr>
              <w:t>Xpath</w:t>
            </w:r>
            <w:proofErr w:type="spellEnd"/>
            <w:r w:rsidRPr="00D03C80">
              <w:rPr>
                <w:sz w:val="18"/>
              </w:rPr>
              <w:t xml:space="preserve">: </w:t>
            </w:r>
            <w:proofErr w:type="spellStart"/>
            <w:proofErr w:type="gramStart"/>
            <w:r w:rsidRPr="00D03C80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D03C80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r w:rsidR="00A91DA6" w:rsidRPr="00D03C80">
              <w:rPr>
                <w:rFonts w:ascii="Consolas" w:hAnsi="Consolas" w:cs="Segoe UI"/>
                <w:color w:val="FF0000"/>
                <w:sz w:val="18"/>
                <w:szCs w:val="18"/>
                <w:lang w:val="es-ES"/>
              </w:rPr>
              <w:t>cce11</w:t>
            </w:r>
            <w:r w:rsidR="00A91DA6" w:rsidRPr="00D03C80">
              <w:rPr>
                <w:rFonts w:ascii="Consolas" w:hAnsi="Consolas" w:cs="Segoe UI"/>
                <w:sz w:val="18"/>
                <w:szCs w:val="18"/>
                <w:lang w:val="es-ES"/>
              </w:rPr>
              <w:t>:</w:t>
            </w:r>
            <w:r w:rsidRPr="00D03C80">
              <w:rPr>
                <w:rFonts w:ascii="Consolas" w:hAnsi="Consolas" w:cs="Segoe UI"/>
                <w:color w:val="FF0000"/>
                <w:sz w:val="18"/>
                <w:szCs w:val="18"/>
                <w:lang w:val="es-ES"/>
              </w:rPr>
              <w:t>ComercioExterior</w:t>
            </w:r>
            <w:r w:rsidRPr="00D03C80">
              <w:rPr>
                <w:rFonts w:ascii="Consolas" w:hAnsi="Consolas" w:cs="Segoe UI"/>
                <w:sz w:val="18"/>
                <w:szCs w:val="18"/>
                <w:lang w:val="es-ES"/>
              </w:rPr>
              <w:t>/</w:t>
            </w:r>
            <w:proofErr w:type="spellStart"/>
            <w:r w:rsidR="00A91DA6" w:rsidRPr="00D03C8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Mercancias</w:t>
            </w:r>
            <w:proofErr w:type="spellEnd"/>
            <w:r w:rsidRPr="00D03C80">
              <w:rPr>
                <w:rFonts w:ascii="Consolas" w:hAnsi="Consolas" w:cs="Segoe UI"/>
                <w:sz w:val="18"/>
                <w:szCs w:val="18"/>
                <w:lang w:val="es-ES"/>
              </w:rPr>
              <w:t>/</w:t>
            </w:r>
            <w:proofErr w:type="spellStart"/>
            <w:r w:rsidR="00A91DA6" w:rsidRPr="00D03C80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Mercancia</w:t>
            </w:r>
            <w:proofErr w:type="spellEnd"/>
          </w:p>
          <w:p w14:paraId="0E5E5556" w14:textId="77777777" w:rsidR="002947D6" w:rsidRPr="003D05AF" w:rsidRDefault="002947D6" w:rsidP="00B21B4B">
            <w:pPr>
              <w:autoSpaceDE w:val="0"/>
              <w:autoSpaceDN w:val="0"/>
              <w:adjustRightInd w:val="0"/>
              <w:rPr>
                <w:rFonts w:cs="Segoe UI"/>
                <w:b/>
                <w:color w:val="0000FF"/>
                <w:sz w:val="18"/>
                <w:szCs w:val="18"/>
                <w:lang w:val="es-ES"/>
              </w:rPr>
            </w:pPr>
          </w:p>
          <w:p w14:paraId="7FD413A5" w14:textId="1F2C31DF" w:rsidR="002947D6" w:rsidRPr="003D05AF" w:rsidRDefault="008F3AC6" w:rsidP="00B21B4B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8F3AC6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Returns</w:t>
            </w:r>
            <w:proofErr w:type="spellEnd"/>
            <w:r w:rsidRPr="008F3AC6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:</w:t>
            </w:r>
            <w:r w:rsidR="002947D6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383A7D">
              <w:rPr>
                <w:rFonts w:cs="Segoe UI"/>
                <w:bCs/>
                <w:sz w:val="18"/>
                <w:szCs w:val="18"/>
              </w:rPr>
              <w:t>Í</w:t>
            </w:r>
            <w:r w:rsidR="002947D6" w:rsidRPr="003D05AF">
              <w:rPr>
                <w:rFonts w:cs="Segoe UI"/>
                <w:bCs/>
                <w:sz w:val="18"/>
                <w:szCs w:val="18"/>
              </w:rPr>
              <w:t xml:space="preserve">ndice del nodo </w:t>
            </w:r>
            <w:proofErr w:type="spellStart"/>
            <w:r w:rsidR="002947D6" w:rsidRPr="00D03C8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Mercancia</w:t>
            </w:r>
            <w:proofErr w:type="spellEnd"/>
            <w:r w:rsidR="002947D6"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="00AD2378">
              <w:rPr>
                <w:rFonts w:cs="Segoe UI"/>
                <w:sz w:val="18"/>
                <w:szCs w:val="18"/>
                <w:lang w:val="es-ES"/>
              </w:rPr>
              <w:t>que se agregó</w:t>
            </w:r>
            <w:r w:rsidR="00F45C68">
              <w:rPr>
                <w:rFonts w:cs="Segoe UI"/>
                <w:sz w:val="18"/>
                <w:szCs w:val="18"/>
              </w:rPr>
              <w:t>.</w:t>
            </w:r>
          </w:p>
        </w:tc>
      </w:tr>
      <w:tr w:rsidR="00227B74" w:rsidRPr="003D05AF" w14:paraId="2990366C" w14:textId="77777777" w:rsidTr="00B14378">
        <w:tc>
          <w:tcPr>
            <w:tcW w:w="3545" w:type="dxa"/>
          </w:tcPr>
          <w:p w14:paraId="052EB36E" w14:textId="77777777" w:rsidR="00F2600A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void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Cce11_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addPropietario(</w:t>
            </w:r>
            <w:proofErr w:type="gramEnd"/>
          </w:p>
          <w:p w14:paraId="62131D67" w14:textId="77777777" w:rsidR="00F2600A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pNumRegIdTrib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68A673C0" w14:textId="77777777" w:rsidR="00F2600A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pResidenciaFiscal</w:t>
            </w:r>
            <w:proofErr w:type="spellEnd"/>
          </w:p>
          <w:p w14:paraId="2C54AC8E" w14:textId="54B36AA2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095" w:type="dxa"/>
          </w:tcPr>
          <w:p w14:paraId="5AA57ADE" w14:textId="41C5A504" w:rsidR="00227B74" w:rsidRPr="003D05AF" w:rsidRDefault="00F2600A" w:rsidP="00B21B4B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establece un nodo </w:t>
            </w:r>
            <w:r w:rsidRPr="00AD2378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Propietario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 xml:space="preserve">como hijo a </w:t>
            </w:r>
            <w:proofErr w:type="spellStart"/>
            <w:r w:rsidRPr="00AD2378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ComercioExterior</w:t>
            </w:r>
            <w:proofErr w:type="spellEnd"/>
            <w:r w:rsidR="00BA3B1C">
              <w:rPr>
                <w:rFonts w:cs="Segoe UI"/>
                <w:sz w:val="18"/>
                <w:szCs w:val="18"/>
              </w:rPr>
              <w:t>.</w:t>
            </w:r>
          </w:p>
          <w:p w14:paraId="5A1FD077" w14:textId="77777777" w:rsidR="00F2600A" w:rsidRPr="003D05AF" w:rsidRDefault="00F2600A" w:rsidP="00B21B4B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6399E8AF" w14:textId="77777777" w:rsidR="00D03C80" w:rsidRDefault="00D03C80" w:rsidP="00A91DA6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>
              <w:rPr>
                <w:rFonts w:cs="Segoe UI"/>
                <w:color w:val="000000"/>
                <w:sz w:val="18"/>
                <w:szCs w:val="18"/>
              </w:rPr>
              <w:t>Xpath</w:t>
            </w:r>
            <w:proofErr w:type="spellEnd"/>
            <w:r>
              <w:rPr>
                <w:rFonts w:cs="Segoe UI"/>
                <w:color w:val="000000"/>
                <w:sz w:val="18"/>
                <w:szCs w:val="18"/>
              </w:rPr>
              <w:t>:</w:t>
            </w:r>
          </w:p>
          <w:p w14:paraId="476C8752" w14:textId="0D71D8E1" w:rsidR="00A91DA6" w:rsidRPr="00D03C80" w:rsidRDefault="00A91DA6" w:rsidP="00A91DA6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D03C80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D03C80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r w:rsidRPr="00D03C80">
              <w:rPr>
                <w:rFonts w:ascii="Consolas" w:hAnsi="Consolas" w:cs="Segoe UI"/>
                <w:color w:val="FF0000"/>
                <w:sz w:val="18"/>
                <w:szCs w:val="18"/>
                <w:lang w:val="es-ES"/>
              </w:rPr>
              <w:t>cce11</w:t>
            </w:r>
            <w:r w:rsidRPr="00D03C80">
              <w:rPr>
                <w:rFonts w:ascii="Consolas" w:hAnsi="Consolas" w:cs="Segoe UI"/>
                <w:sz w:val="18"/>
                <w:szCs w:val="18"/>
                <w:lang w:val="es-ES"/>
              </w:rPr>
              <w:t>:</w:t>
            </w:r>
            <w:r w:rsidRPr="00D03C80">
              <w:rPr>
                <w:rFonts w:ascii="Consolas" w:hAnsi="Consolas" w:cs="Segoe UI"/>
                <w:color w:val="FF0000"/>
                <w:sz w:val="18"/>
                <w:szCs w:val="18"/>
                <w:lang w:val="es-ES"/>
              </w:rPr>
              <w:t>ComercioExterior</w:t>
            </w:r>
            <w:r w:rsidRPr="00D03C80">
              <w:rPr>
                <w:rFonts w:ascii="Consolas" w:hAnsi="Consolas" w:cs="Segoe UI"/>
                <w:sz w:val="18"/>
                <w:szCs w:val="18"/>
                <w:lang w:val="es-ES"/>
              </w:rPr>
              <w:t>/</w:t>
            </w:r>
            <w:r w:rsidRPr="00D03C80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Propietario</w:t>
            </w:r>
          </w:p>
        </w:tc>
      </w:tr>
      <w:tr w:rsidR="00227B74" w:rsidRPr="003D05AF" w14:paraId="1C1F81D6" w14:textId="77777777" w:rsidTr="00B14378">
        <w:tc>
          <w:tcPr>
            <w:tcW w:w="3545" w:type="dxa"/>
          </w:tcPr>
          <w:p w14:paraId="020EB98C" w14:textId="77777777" w:rsidR="00F2600A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void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Cce11_Define_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ComercioExterior(</w:t>
            </w:r>
            <w:proofErr w:type="gramEnd"/>
          </w:p>
          <w:p w14:paraId="7A621F7F" w14:textId="77777777" w:rsidR="00F2600A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pMotivoTrasl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616F0C2E" w14:textId="77777777" w:rsidR="00F2600A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pTipoOperacion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506BBAF0" w14:textId="77777777" w:rsidR="00F2600A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pClavePedim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2C18E7D7" w14:textId="77777777" w:rsidR="00F2600A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int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?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pCertifOrigen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06F023F7" w14:textId="77777777" w:rsidR="00F2600A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pNumCertifOrigen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,</w:t>
            </w:r>
          </w:p>
          <w:p w14:paraId="030F858B" w14:textId="1C7F9C45" w:rsidR="00F2600A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pNumExportadorConf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pIncoterm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,</w:t>
            </w:r>
          </w:p>
          <w:p w14:paraId="35434D5E" w14:textId="51B80AB5" w:rsidR="00F2600A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int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?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pSubdivision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pObservaciones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,</w:t>
            </w:r>
          </w:p>
          <w:p w14:paraId="66D2D2D7" w14:textId="3D78789E" w:rsidR="00F2600A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?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pTipoCambioUSD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1C849AB6" w14:textId="40EF756C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?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pTotalUSD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095" w:type="dxa"/>
          </w:tcPr>
          <w:p w14:paraId="287B37C6" w14:textId="51D93480" w:rsidR="00227B74" w:rsidRPr="003D05AF" w:rsidRDefault="00A91DA6" w:rsidP="00A91DA6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Define el complemento </w:t>
            </w:r>
            <w:proofErr w:type="spellStart"/>
            <w:r w:rsidRPr="008F3AC6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ComercioExterior</w:t>
            </w:r>
            <w:proofErr w:type="spellEnd"/>
            <w:r w:rsidR="00BA3B1C">
              <w:rPr>
                <w:rFonts w:cs="Segoe UI"/>
                <w:sz w:val="18"/>
                <w:szCs w:val="18"/>
              </w:rPr>
              <w:t>.</w:t>
            </w:r>
          </w:p>
          <w:p w14:paraId="03694BDA" w14:textId="77777777" w:rsidR="00A91DA6" w:rsidRPr="003D05AF" w:rsidRDefault="00A91DA6" w:rsidP="00A91DA6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673BFD34" w14:textId="77777777" w:rsidR="00D03C80" w:rsidRDefault="00A91DA6" w:rsidP="00A91DA6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3D05AF">
              <w:rPr>
                <w:rFonts w:cs="Segoe UI"/>
                <w:color w:val="000000"/>
                <w:sz w:val="18"/>
                <w:szCs w:val="18"/>
              </w:rPr>
              <w:t>Xpath</w:t>
            </w:r>
            <w:proofErr w:type="spellEnd"/>
            <w:r w:rsidRPr="003D05AF">
              <w:rPr>
                <w:rFonts w:cs="Segoe UI"/>
                <w:color w:val="000000"/>
                <w:sz w:val="18"/>
                <w:szCs w:val="18"/>
              </w:rPr>
              <w:t>:</w:t>
            </w:r>
          </w:p>
          <w:p w14:paraId="0DA6EBAC" w14:textId="5D10C3FF" w:rsidR="00A91DA6" w:rsidRPr="00D03C80" w:rsidRDefault="00A91DA6" w:rsidP="00A91DA6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D03C80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D03C80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r w:rsidRPr="00D03C80">
              <w:rPr>
                <w:rFonts w:ascii="Consolas" w:hAnsi="Consolas" w:cs="Segoe UI"/>
                <w:color w:val="FF0000"/>
                <w:sz w:val="18"/>
                <w:szCs w:val="18"/>
                <w:lang w:val="es-ES"/>
              </w:rPr>
              <w:t>cce11</w:t>
            </w:r>
            <w:r w:rsidRPr="00D03C80">
              <w:rPr>
                <w:rFonts w:ascii="Consolas" w:hAnsi="Consolas" w:cs="Segoe UI"/>
                <w:b/>
                <w:sz w:val="18"/>
                <w:szCs w:val="18"/>
                <w:lang w:val="es-ES"/>
              </w:rPr>
              <w:t>:</w:t>
            </w:r>
            <w:r w:rsidRPr="00D03C80">
              <w:rPr>
                <w:rFonts w:ascii="Consolas" w:hAnsi="Consolas" w:cs="Segoe UI"/>
                <w:b/>
                <w:color w:val="FF0000"/>
                <w:sz w:val="18"/>
                <w:szCs w:val="18"/>
                <w:lang w:val="es-ES"/>
              </w:rPr>
              <w:t>ComercioExterior</w:t>
            </w:r>
          </w:p>
          <w:p w14:paraId="57ABE4A6" w14:textId="77777777" w:rsidR="00E846B8" w:rsidRPr="003D05AF" w:rsidRDefault="00E846B8" w:rsidP="00A91DA6">
            <w:pPr>
              <w:autoSpaceDE w:val="0"/>
              <w:autoSpaceDN w:val="0"/>
              <w:adjustRightInd w:val="0"/>
              <w:rPr>
                <w:rFonts w:cs="Segoe UI"/>
                <w:b/>
                <w:sz w:val="18"/>
                <w:szCs w:val="18"/>
                <w:lang w:val="es-ES"/>
              </w:rPr>
            </w:pPr>
          </w:p>
          <w:p w14:paraId="786F92DC" w14:textId="77777777" w:rsidR="00E846B8" w:rsidRPr="003D05AF" w:rsidRDefault="00E846B8" w:rsidP="00E846B8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6B620AF7" w14:textId="20F2B308" w:rsidR="00E846B8" w:rsidRPr="003D05AF" w:rsidRDefault="009E559D" w:rsidP="00E846B8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E846B8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E846B8" w:rsidRPr="003D05AF">
              <w:rPr>
                <w:rFonts w:cs="Segoe UI"/>
                <w:bCs/>
                <w:sz w:val="18"/>
                <w:szCs w:val="18"/>
              </w:rPr>
              <w:t>Esta excepción ocurr</w:t>
            </w:r>
            <w:r w:rsidR="00AD2378">
              <w:rPr>
                <w:rFonts w:cs="Segoe UI"/>
                <w:bCs/>
                <w:sz w:val="18"/>
                <w:szCs w:val="18"/>
              </w:rPr>
              <w:t>e si no cumple con el formato vá</w:t>
            </w:r>
            <w:r w:rsidR="00E846B8" w:rsidRPr="003D05AF">
              <w:rPr>
                <w:rFonts w:cs="Segoe UI"/>
                <w:bCs/>
                <w:sz w:val="18"/>
                <w:szCs w:val="18"/>
              </w:rPr>
              <w:t xml:space="preserve">lido establecido por el </w:t>
            </w:r>
            <w:r w:rsidR="00AD2378" w:rsidRPr="003D05AF">
              <w:rPr>
                <w:rFonts w:cs="Segoe UI"/>
                <w:bCs/>
                <w:sz w:val="18"/>
                <w:szCs w:val="18"/>
              </w:rPr>
              <w:t>SAT</w:t>
            </w:r>
            <w:r w:rsidR="00E846B8" w:rsidRPr="003D05AF">
              <w:rPr>
                <w:rFonts w:cs="Segoe UI"/>
                <w:bCs/>
                <w:sz w:val="18"/>
                <w:szCs w:val="18"/>
              </w:rPr>
              <w:t>.</w:t>
            </w:r>
          </w:p>
          <w:p w14:paraId="26300AEA" w14:textId="0C4EC8D0" w:rsidR="00E846B8" w:rsidRPr="003D05AF" w:rsidRDefault="009E559D" w:rsidP="00C25A6E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ArgumentException</w:t>
            </w:r>
            <w:proofErr w:type="spellEnd"/>
            <w:r w:rsidR="00C25A6E" w:rsidRPr="003D05AF">
              <w:rPr>
                <w:rFonts w:cs="Segoe UI"/>
                <w:bCs/>
                <w:sz w:val="18"/>
                <w:szCs w:val="18"/>
              </w:rPr>
              <w:t xml:space="preserve"> Ocurre</w:t>
            </w:r>
            <w:r w:rsidR="00E846B8" w:rsidRPr="003D05AF">
              <w:rPr>
                <w:rFonts w:cs="Segoe UI"/>
                <w:bCs/>
                <w:sz w:val="18"/>
                <w:szCs w:val="18"/>
              </w:rPr>
              <w:t xml:space="preserve"> cuando </w:t>
            </w:r>
            <w:r w:rsidR="00C25A6E" w:rsidRPr="003D05AF">
              <w:rPr>
                <w:rFonts w:cs="Segoe UI"/>
                <w:sz w:val="18"/>
                <w:szCs w:val="18"/>
              </w:rPr>
              <w:t xml:space="preserve">un parámetro no existe en el </w:t>
            </w:r>
            <w:r w:rsidR="00D03C80">
              <w:rPr>
                <w:rFonts w:cs="Segoe UI"/>
                <w:sz w:val="18"/>
                <w:szCs w:val="18"/>
              </w:rPr>
              <w:t>catálogo</w:t>
            </w:r>
            <w:r w:rsidR="00C25A6E" w:rsidRPr="003D05AF">
              <w:rPr>
                <w:rFonts w:cs="Segoe UI"/>
                <w:sz w:val="18"/>
                <w:szCs w:val="18"/>
              </w:rPr>
              <w:t>.</w:t>
            </w:r>
          </w:p>
        </w:tc>
      </w:tr>
      <w:tr w:rsidR="00227B74" w:rsidRPr="003D05AF" w14:paraId="66DD762E" w14:textId="77777777" w:rsidTr="00B14378">
        <w:tc>
          <w:tcPr>
            <w:tcW w:w="3545" w:type="dxa"/>
          </w:tcPr>
          <w:p w14:paraId="7FC4A583" w14:textId="1A17631A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public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2B91AF"/>
                <w:sz w:val="18"/>
                <w:szCs w:val="18"/>
              </w:rPr>
              <w:t>ReturnXmlComplemento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Cce11_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generaComplemento(</w:t>
            </w:r>
            <w:proofErr w:type="gram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095" w:type="dxa"/>
          </w:tcPr>
          <w:p w14:paraId="360E8A54" w14:textId="4E75B615" w:rsidR="00227B74" w:rsidRPr="003D05AF" w:rsidRDefault="00A91DA6" w:rsidP="00E3315F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>Genera el complemento</w:t>
            </w:r>
            <w:r w:rsidR="00E3315F" w:rsidRPr="003D05AF">
              <w:rPr>
                <w:rFonts w:cs="Segoe UI"/>
                <w:color w:val="000000"/>
                <w:sz w:val="18"/>
                <w:szCs w:val="18"/>
              </w:rPr>
              <w:t xml:space="preserve"> de comercio exterior, lanza una excepción si no se ha definido la instancia comercio exterior (con el método </w:t>
            </w:r>
            <w:r w:rsidR="00E3315F" w:rsidRPr="00AD2378">
              <w:rPr>
                <w:rFonts w:ascii="Consolas" w:hAnsi="Consolas" w:cs="Segoe UI"/>
                <w:color w:val="000000"/>
                <w:sz w:val="18"/>
                <w:szCs w:val="18"/>
              </w:rPr>
              <w:t>Cce11_Define_</w:t>
            </w:r>
            <w:proofErr w:type="gramStart"/>
            <w:r w:rsidR="00E3315F" w:rsidRPr="00AD2378">
              <w:rPr>
                <w:rFonts w:ascii="Consolas" w:hAnsi="Consolas" w:cs="Segoe UI"/>
                <w:color w:val="000000"/>
                <w:sz w:val="18"/>
                <w:szCs w:val="18"/>
              </w:rPr>
              <w:t>ComercioExterio</w:t>
            </w:r>
            <w:r w:rsidR="00383A7D">
              <w:rPr>
                <w:rFonts w:ascii="Consolas" w:hAnsi="Consolas" w:cs="Segoe UI"/>
                <w:color w:val="000000"/>
                <w:sz w:val="18"/>
                <w:szCs w:val="18"/>
              </w:rPr>
              <w:t>r</w:t>
            </w:r>
            <w:r w:rsidR="00E3315F" w:rsidRPr="00AD2378">
              <w:rPr>
                <w:rFonts w:ascii="Consolas" w:hAnsi="Consolas" w:cs="Segoe UI"/>
                <w:color w:val="000000"/>
                <w:sz w:val="18"/>
                <w:szCs w:val="18"/>
              </w:rPr>
              <w:t>(</w:t>
            </w:r>
            <w:proofErr w:type="gramEnd"/>
            <w:r w:rsidR="00E3315F" w:rsidRPr="00AD2378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  <w:r w:rsidR="00E3315F" w:rsidRPr="003D05AF">
              <w:rPr>
                <w:rFonts w:cs="Segoe UI"/>
                <w:color w:val="000000"/>
                <w:sz w:val="18"/>
                <w:szCs w:val="18"/>
              </w:rPr>
              <w:t>)</w:t>
            </w:r>
          </w:p>
        </w:tc>
      </w:tr>
      <w:tr w:rsidR="00227B74" w:rsidRPr="003D05AF" w14:paraId="7FC36322" w14:textId="77777777" w:rsidTr="00B14378">
        <w:tc>
          <w:tcPr>
            <w:tcW w:w="3545" w:type="dxa"/>
          </w:tcPr>
          <w:p w14:paraId="4100F943" w14:textId="77777777" w:rsidR="00E846B8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void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Cce11_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setEmisor(</w:t>
            </w:r>
            <w:proofErr w:type="gramEnd"/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pCurp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,</w:t>
            </w:r>
          </w:p>
          <w:p w14:paraId="62E5F396" w14:textId="77777777" w:rsidR="00E846B8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pDomCalle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6EA18ECE" w14:textId="77777777" w:rsidR="00E846B8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pDomNumExt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104B6374" w14:textId="77777777" w:rsidR="00E846B8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pDomNumInt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3E7A63EC" w14:textId="77777777" w:rsidR="00E846B8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pDomColonia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689DFEFB" w14:textId="77777777" w:rsidR="00E846B8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pDomLocalidad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45CA5367" w14:textId="77777777" w:rsidR="00E846B8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pDomReferencia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3E4731CE" w14:textId="77777777" w:rsidR="00E846B8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pDomMunicipio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7BE989D3" w14:textId="77777777" w:rsidR="00E846B8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pDomEstado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06D9C8FB" w14:textId="77777777" w:rsidR="00E846B8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pDomPais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590BAF5B" w14:textId="6BFFF00A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pDomCP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095" w:type="dxa"/>
          </w:tcPr>
          <w:p w14:paraId="5A3BFA51" w14:textId="7957951B" w:rsidR="00E3315F" w:rsidRPr="003D05AF" w:rsidRDefault="00E3315F" w:rsidP="00E3315F">
            <w:pPr>
              <w:autoSpaceDE w:val="0"/>
              <w:autoSpaceDN w:val="0"/>
              <w:adjustRightInd w:val="0"/>
              <w:rPr>
                <w:rFonts w:cs="Segoe UI"/>
                <w:b/>
                <w:color w:val="0000FF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establece un nodo </w:t>
            </w:r>
            <w:r w:rsidRPr="00D03C80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Emisor</w:t>
            </w:r>
            <w:r w:rsidR="00D03C80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 xml:space="preserve">(como hijo de </w:t>
            </w:r>
            <w:proofErr w:type="spellStart"/>
            <w:r w:rsidRPr="00C8257A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ComercioExterior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).</w:t>
            </w:r>
          </w:p>
          <w:p w14:paraId="52E30D06" w14:textId="77777777" w:rsidR="00E3315F" w:rsidRPr="003D05AF" w:rsidRDefault="00E3315F" w:rsidP="00E3315F">
            <w:pPr>
              <w:autoSpaceDE w:val="0"/>
              <w:autoSpaceDN w:val="0"/>
              <w:adjustRightInd w:val="0"/>
              <w:rPr>
                <w:rFonts w:cs="Segoe UI"/>
                <w:b/>
                <w:color w:val="0000FF"/>
                <w:sz w:val="18"/>
                <w:szCs w:val="18"/>
                <w:lang w:val="es-ES"/>
              </w:rPr>
            </w:pPr>
          </w:p>
          <w:p w14:paraId="206188FB" w14:textId="77777777" w:rsidR="00D03C80" w:rsidRDefault="00D03C80" w:rsidP="00E3315F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>
              <w:rPr>
                <w:rFonts w:cs="Segoe UI"/>
                <w:color w:val="000000"/>
                <w:sz w:val="18"/>
                <w:szCs w:val="18"/>
              </w:rPr>
              <w:t>Xpath</w:t>
            </w:r>
            <w:proofErr w:type="spellEnd"/>
            <w:r>
              <w:rPr>
                <w:rFonts w:cs="Segoe UI"/>
                <w:color w:val="000000"/>
                <w:sz w:val="18"/>
                <w:szCs w:val="18"/>
              </w:rPr>
              <w:t>:</w:t>
            </w:r>
          </w:p>
          <w:p w14:paraId="2E3B6798" w14:textId="06D7D05F" w:rsidR="00E3315F" w:rsidRPr="00D03C80" w:rsidRDefault="00E3315F" w:rsidP="00E3315F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D03C80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D03C80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r w:rsidRPr="00D03C80">
              <w:rPr>
                <w:rFonts w:ascii="Consolas" w:hAnsi="Consolas" w:cs="Segoe UI"/>
                <w:color w:val="FF0000"/>
                <w:sz w:val="18"/>
                <w:szCs w:val="18"/>
                <w:lang w:val="es-ES"/>
              </w:rPr>
              <w:t>cce11</w:t>
            </w:r>
            <w:r w:rsidRPr="00D03C80">
              <w:rPr>
                <w:rFonts w:ascii="Consolas" w:hAnsi="Consolas" w:cs="Segoe UI"/>
                <w:b/>
                <w:sz w:val="18"/>
                <w:szCs w:val="18"/>
                <w:lang w:val="es-ES"/>
              </w:rPr>
              <w:t>:</w:t>
            </w:r>
            <w:r w:rsidRPr="00D03C80">
              <w:rPr>
                <w:rFonts w:ascii="Consolas" w:hAnsi="Consolas" w:cs="Segoe UI"/>
                <w:b/>
                <w:color w:val="FF0000"/>
                <w:sz w:val="18"/>
                <w:szCs w:val="18"/>
                <w:lang w:val="es-ES"/>
              </w:rPr>
              <w:t>ComercioExterior</w:t>
            </w:r>
            <w:r w:rsidRPr="00D03C80">
              <w:rPr>
                <w:rFonts w:ascii="Consolas" w:hAnsi="Consolas" w:cs="Segoe UI"/>
                <w:b/>
                <w:sz w:val="18"/>
                <w:szCs w:val="18"/>
                <w:lang w:val="es-ES"/>
              </w:rPr>
              <w:t>/</w:t>
            </w:r>
            <w:r w:rsidRPr="00D03C8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Emisor</w:t>
            </w:r>
          </w:p>
          <w:p w14:paraId="3D59BDE1" w14:textId="77777777" w:rsidR="00E3315F" w:rsidRPr="003D05AF" w:rsidRDefault="00E3315F" w:rsidP="00E3315F">
            <w:pPr>
              <w:autoSpaceDE w:val="0"/>
              <w:autoSpaceDN w:val="0"/>
              <w:adjustRightInd w:val="0"/>
              <w:rPr>
                <w:rFonts w:cs="Segoe UI"/>
                <w:b/>
                <w:color w:val="0000FF"/>
                <w:sz w:val="18"/>
                <w:szCs w:val="18"/>
                <w:lang w:val="es-ES"/>
              </w:rPr>
            </w:pPr>
          </w:p>
          <w:p w14:paraId="11136EE9" w14:textId="77777777" w:rsidR="00E3315F" w:rsidRPr="003D05AF" w:rsidRDefault="00E3315F" w:rsidP="00E3315F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b/>
                <w:color w:val="0000FF"/>
                <w:sz w:val="18"/>
                <w:szCs w:val="18"/>
                <w:lang w:val="es-ES"/>
              </w:rPr>
              <w:t>Excepciones:</w:t>
            </w:r>
            <w:r w:rsidRPr="003D05AF">
              <w:rPr>
                <w:rFonts w:cs="Segoe UI"/>
                <w:sz w:val="18"/>
                <w:szCs w:val="18"/>
              </w:rPr>
              <w:t xml:space="preserve">  </w:t>
            </w:r>
          </w:p>
          <w:p w14:paraId="30531E6F" w14:textId="4358DA56" w:rsidR="00E3315F" w:rsidRPr="003D05AF" w:rsidRDefault="009E559D" w:rsidP="00E3315F">
            <w:pPr>
              <w:autoSpaceDE w:val="0"/>
              <w:autoSpaceDN w:val="0"/>
              <w:adjustRightInd w:val="0"/>
              <w:rPr>
                <w:rFonts w:cs="Segoe UI"/>
                <w:b/>
                <w:color w:val="0000FF"/>
                <w:sz w:val="18"/>
                <w:szCs w:val="18"/>
                <w:lang w:val="es-ES"/>
              </w:rPr>
            </w:pPr>
            <w:proofErr w:type="spellStart"/>
            <w:r w:rsidRPr="00327754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E3315F" w:rsidRPr="003D05AF">
              <w:rPr>
                <w:rFonts w:cs="Segoe UI"/>
                <w:bCs/>
                <w:sz w:val="18"/>
                <w:szCs w:val="18"/>
              </w:rPr>
              <w:t xml:space="preserve"> </w:t>
            </w:r>
            <w:r w:rsidR="00327754" w:rsidRPr="003D05AF">
              <w:rPr>
                <w:rFonts w:cs="Segoe UI"/>
                <w:bCs/>
                <w:sz w:val="18"/>
                <w:szCs w:val="18"/>
              </w:rPr>
              <w:t xml:space="preserve">Si </w:t>
            </w:r>
            <w:r w:rsidR="00E3315F" w:rsidRPr="003D05AF">
              <w:rPr>
                <w:rFonts w:cs="Segoe UI"/>
                <w:bCs/>
                <w:sz w:val="18"/>
                <w:szCs w:val="18"/>
              </w:rPr>
              <w:t xml:space="preserve">algún atributo no cumple con el formato definido por el </w:t>
            </w:r>
            <w:r w:rsidR="00AD2378" w:rsidRPr="003D05AF">
              <w:rPr>
                <w:rFonts w:cs="Segoe UI"/>
                <w:bCs/>
                <w:sz w:val="18"/>
                <w:szCs w:val="18"/>
              </w:rPr>
              <w:t>SAT</w:t>
            </w:r>
            <w:r w:rsidR="00E3315F" w:rsidRPr="003D05AF">
              <w:rPr>
                <w:rFonts w:cs="Segoe UI"/>
                <w:bCs/>
                <w:sz w:val="18"/>
                <w:szCs w:val="18"/>
              </w:rPr>
              <w:t xml:space="preserve">, o si no se ha definido el complemento </w:t>
            </w:r>
            <w:r w:rsidR="00E3315F" w:rsidRPr="00D03C80">
              <w:rPr>
                <w:rFonts w:ascii="Consolas" w:hAnsi="Consolas" w:cs="Segoe UI"/>
                <w:b/>
                <w:bCs/>
                <w:sz w:val="18"/>
                <w:szCs w:val="18"/>
              </w:rPr>
              <w:t>ComercioExterior11</w:t>
            </w:r>
            <w:r w:rsidR="00F45C68">
              <w:rPr>
                <w:rFonts w:cs="Segoe UI"/>
                <w:sz w:val="18"/>
                <w:szCs w:val="18"/>
              </w:rPr>
              <w:t>.</w:t>
            </w:r>
          </w:p>
        </w:tc>
      </w:tr>
      <w:tr w:rsidR="00227B74" w:rsidRPr="003D05AF" w14:paraId="052FE8EE" w14:textId="77777777" w:rsidTr="00B14378">
        <w:tc>
          <w:tcPr>
            <w:tcW w:w="3545" w:type="dxa"/>
          </w:tcPr>
          <w:p w14:paraId="05BF1541" w14:textId="49FEE6A4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void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Cce11_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setReceptor(</w:t>
            </w:r>
            <w:proofErr w:type="gramEnd"/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pNumRegIdTrib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pDomCalle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pDomNumExt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pDomNumInt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pDomColonia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pDomLocalidad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pDomReferencia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lastRenderedPageBreak/>
              <w:t>pDomMunicipio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pDomEstado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pDomPais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pDomCP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)</w:t>
            </w:r>
          </w:p>
        </w:tc>
        <w:tc>
          <w:tcPr>
            <w:tcW w:w="6095" w:type="dxa"/>
          </w:tcPr>
          <w:p w14:paraId="6C3DC8CD" w14:textId="718FCCA8" w:rsidR="00E3315F" w:rsidRPr="003D05AF" w:rsidRDefault="00E3315F" w:rsidP="00E3315F">
            <w:pPr>
              <w:autoSpaceDE w:val="0"/>
              <w:autoSpaceDN w:val="0"/>
              <w:adjustRightInd w:val="0"/>
              <w:rPr>
                <w:rFonts w:cs="Segoe UI"/>
                <w:b/>
                <w:color w:val="0000FF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lastRenderedPageBreak/>
              <w:t xml:space="preserve">Crea y establece un nodo </w:t>
            </w:r>
            <w:r w:rsidRPr="00D03C80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Receptor</w:t>
            </w:r>
            <w:r w:rsidR="00D03C80">
              <w:rPr>
                <w:rFonts w:cs="Segoe UI"/>
                <w:b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 xml:space="preserve">(como hijo de </w:t>
            </w:r>
            <w:proofErr w:type="spellStart"/>
            <w:r w:rsidRPr="00C8257A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ComercioExterior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).</w:t>
            </w:r>
          </w:p>
          <w:p w14:paraId="194D3E83" w14:textId="77777777" w:rsidR="00E3315F" w:rsidRPr="003D05AF" w:rsidRDefault="00E3315F" w:rsidP="00E3315F">
            <w:pPr>
              <w:autoSpaceDE w:val="0"/>
              <w:autoSpaceDN w:val="0"/>
              <w:adjustRightInd w:val="0"/>
              <w:rPr>
                <w:rFonts w:cs="Segoe UI"/>
                <w:b/>
                <w:color w:val="0000FF"/>
                <w:sz w:val="18"/>
                <w:szCs w:val="18"/>
                <w:lang w:val="es-ES"/>
              </w:rPr>
            </w:pPr>
          </w:p>
          <w:p w14:paraId="2FB2BF6F" w14:textId="77777777" w:rsidR="00D03C80" w:rsidRDefault="00E3315F" w:rsidP="00E3315F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3D05AF">
              <w:rPr>
                <w:rFonts w:cs="Segoe UI"/>
                <w:color w:val="000000"/>
                <w:sz w:val="18"/>
                <w:szCs w:val="18"/>
              </w:rPr>
              <w:t>Xpath</w:t>
            </w:r>
            <w:proofErr w:type="spellEnd"/>
            <w:r w:rsidRPr="003D05AF">
              <w:rPr>
                <w:rFonts w:cs="Segoe UI"/>
                <w:color w:val="000000"/>
                <w:sz w:val="18"/>
                <w:szCs w:val="18"/>
              </w:rPr>
              <w:t>:</w:t>
            </w:r>
          </w:p>
          <w:p w14:paraId="4363D991" w14:textId="2BEFF5BB" w:rsidR="00E3315F" w:rsidRPr="00D03C80" w:rsidRDefault="00E3315F" w:rsidP="00E3315F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D03C80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D03C80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r w:rsidRPr="00D03C80">
              <w:rPr>
                <w:rFonts w:ascii="Consolas" w:hAnsi="Consolas" w:cs="Segoe UI"/>
                <w:color w:val="FF0000"/>
                <w:sz w:val="18"/>
                <w:szCs w:val="18"/>
                <w:lang w:val="es-ES"/>
              </w:rPr>
              <w:t>cce11</w:t>
            </w:r>
            <w:r w:rsidRPr="00D03C80">
              <w:rPr>
                <w:rFonts w:ascii="Consolas" w:hAnsi="Consolas" w:cs="Segoe UI"/>
                <w:b/>
                <w:sz w:val="18"/>
                <w:szCs w:val="18"/>
                <w:lang w:val="es-ES"/>
              </w:rPr>
              <w:t>:</w:t>
            </w:r>
            <w:r w:rsidRPr="00D03C80">
              <w:rPr>
                <w:rFonts w:ascii="Consolas" w:hAnsi="Consolas" w:cs="Segoe UI"/>
                <w:b/>
                <w:color w:val="FF0000"/>
                <w:sz w:val="18"/>
                <w:szCs w:val="18"/>
                <w:lang w:val="es-ES"/>
              </w:rPr>
              <w:t>ComercioExterior</w:t>
            </w:r>
            <w:r w:rsidRPr="00D03C80">
              <w:rPr>
                <w:rFonts w:ascii="Consolas" w:hAnsi="Consolas" w:cs="Segoe UI"/>
                <w:b/>
                <w:sz w:val="18"/>
                <w:szCs w:val="18"/>
                <w:lang w:val="es-ES"/>
              </w:rPr>
              <w:t>/</w:t>
            </w:r>
            <w:r w:rsidRPr="00D03C8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Emisor</w:t>
            </w:r>
          </w:p>
          <w:p w14:paraId="689E6F6F" w14:textId="77777777" w:rsidR="00E3315F" w:rsidRPr="003D05AF" w:rsidRDefault="00E3315F" w:rsidP="00E3315F">
            <w:pPr>
              <w:autoSpaceDE w:val="0"/>
              <w:autoSpaceDN w:val="0"/>
              <w:adjustRightInd w:val="0"/>
              <w:rPr>
                <w:rFonts w:cs="Segoe UI"/>
                <w:b/>
                <w:color w:val="0000FF"/>
                <w:sz w:val="18"/>
                <w:szCs w:val="18"/>
                <w:lang w:val="es-ES"/>
              </w:rPr>
            </w:pPr>
          </w:p>
          <w:p w14:paraId="2ABD48DF" w14:textId="77777777" w:rsidR="00E3315F" w:rsidRPr="003D05AF" w:rsidRDefault="00E3315F" w:rsidP="00E3315F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b/>
                <w:color w:val="0000FF"/>
                <w:sz w:val="18"/>
                <w:szCs w:val="18"/>
                <w:lang w:val="es-ES"/>
              </w:rPr>
              <w:t>Excepciones:</w:t>
            </w:r>
            <w:r w:rsidRPr="003D05AF">
              <w:rPr>
                <w:rFonts w:cs="Segoe UI"/>
                <w:sz w:val="18"/>
                <w:szCs w:val="18"/>
              </w:rPr>
              <w:t xml:space="preserve">  </w:t>
            </w:r>
          </w:p>
          <w:p w14:paraId="0E9F0282" w14:textId="78C81A1B" w:rsidR="00227B74" w:rsidRPr="003D05AF" w:rsidRDefault="009E559D" w:rsidP="00E3315F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327754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lastRenderedPageBreak/>
              <w:t>Exception</w:t>
            </w:r>
            <w:proofErr w:type="spellEnd"/>
            <w:r w:rsidR="00E3315F" w:rsidRPr="003D05AF">
              <w:rPr>
                <w:rFonts w:cs="Segoe UI"/>
                <w:bCs/>
                <w:sz w:val="18"/>
                <w:szCs w:val="18"/>
              </w:rPr>
              <w:t xml:space="preserve"> </w:t>
            </w:r>
            <w:r w:rsidR="00327754" w:rsidRPr="003D05AF">
              <w:rPr>
                <w:rFonts w:cs="Segoe UI"/>
                <w:bCs/>
                <w:sz w:val="18"/>
                <w:szCs w:val="18"/>
              </w:rPr>
              <w:t xml:space="preserve">Si </w:t>
            </w:r>
            <w:r w:rsidR="00E3315F" w:rsidRPr="003D05AF">
              <w:rPr>
                <w:rFonts w:cs="Segoe UI"/>
                <w:bCs/>
                <w:sz w:val="18"/>
                <w:szCs w:val="18"/>
              </w:rPr>
              <w:t xml:space="preserve">algún atributo no cumple con el formato definido por el </w:t>
            </w:r>
            <w:r w:rsidR="00AD2378" w:rsidRPr="003D05AF">
              <w:rPr>
                <w:rFonts w:cs="Segoe UI"/>
                <w:bCs/>
                <w:sz w:val="18"/>
                <w:szCs w:val="18"/>
              </w:rPr>
              <w:t>SAT</w:t>
            </w:r>
            <w:r w:rsidR="00E3315F" w:rsidRPr="003D05AF">
              <w:rPr>
                <w:rFonts w:cs="Segoe UI"/>
                <w:bCs/>
                <w:sz w:val="18"/>
                <w:szCs w:val="18"/>
              </w:rPr>
              <w:t xml:space="preserve">, o si no se ha definido el complemento </w:t>
            </w:r>
            <w:r w:rsidR="00E3315F" w:rsidRPr="00D03C80">
              <w:rPr>
                <w:rFonts w:ascii="Consolas" w:hAnsi="Consolas" w:cs="Segoe UI"/>
                <w:b/>
                <w:bCs/>
                <w:sz w:val="18"/>
                <w:szCs w:val="18"/>
              </w:rPr>
              <w:t>ComercioExterior11</w:t>
            </w:r>
          </w:p>
        </w:tc>
      </w:tr>
      <w:tr w:rsidR="00227B74" w:rsidRPr="003D05AF" w14:paraId="242A57BA" w14:textId="77777777" w:rsidTr="00B14378">
        <w:tc>
          <w:tcPr>
            <w:tcW w:w="3545" w:type="dxa"/>
          </w:tcPr>
          <w:p w14:paraId="1A07B2AD" w14:textId="77777777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lastRenderedPageBreak/>
              <w:t>public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void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Det131_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AddAllowanceCharge(</w:t>
            </w:r>
            <w:proofErr w:type="gramEnd"/>
            <w:r w:rsidRPr="001E413D">
              <w:rPr>
                <w:rFonts w:ascii="Consolas" w:hAnsi="Consolas" w:cs="Segoe UI"/>
                <w:color w:val="2B91AF"/>
                <w:sz w:val="18"/>
                <w:szCs w:val="18"/>
                <w:lang w:val="en-US"/>
              </w:rPr>
              <w:t>detallistaAllowanceChargeAllowanceChargeType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allChargeType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1E413D">
              <w:rPr>
                <w:rFonts w:ascii="Consolas" w:hAnsi="Consolas" w:cs="Segoe UI"/>
                <w:color w:val="2B91AF"/>
                <w:sz w:val="18"/>
                <w:szCs w:val="18"/>
                <w:lang w:val="en-US"/>
              </w:rPr>
              <w:t>detallistaAllowanceChargeSettlementType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settType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numConsec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1E413D">
              <w:rPr>
                <w:rFonts w:ascii="Consolas" w:hAnsi="Consolas" w:cs="Segoe UI"/>
                <w:color w:val="2B91AF"/>
                <w:sz w:val="18"/>
                <w:szCs w:val="18"/>
                <w:lang w:val="en-US"/>
              </w:rPr>
              <w:t>detallistaAllowanceChargeSpecialServicesType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?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specialServType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?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porcent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)</w:t>
            </w:r>
          </w:p>
        </w:tc>
        <w:tc>
          <w:tcPr>
            <w:tcW w:w="6095" w:type="dxa"/>
          </w:tcPr>
          <w:p w14:paraId="1FD68342" w14:textId="367307DA" w:rsidR="00E3315F" w:rsidRPr="003D05AF" w:rsidRDefault="00E3315F" w:rsidP="00E3315F">
            <w:pPr>
              <w:autoSpaceDE w:val="0"/>
              <w:autoSpaceDN w:val="0"/>
              <w:adjustRightInd w:val="0"/>
              <w:rPr>
                <w:rFonts w:cs="Segoe UI"/>
                <w:b/>
                <w:color w:val="0000FF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establece un nodo </w:t>
            </w:r>
            <w:proofErr w:type="spellStart"/>
            <w:r w:rsidR="00141437" w:rsidRPr="00D03C8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allowanceCharge</w:t>
            </w:r>
            <w:proofErr w:type="spellEnd"/>
            <w:r w:rsidR="00141437" w:rsidRPr="003D05AF">
              <w:rPr>
                <w:rFonts w:cs="Segoe UI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 xml:space="preserve">(como hijo de </w:t>
            </w:r>
            <w:r w:rsidR="00141437" w:rsidRPr="003D05AF">
              <w:rPr>
                <w:rFonts w:cs="Segoe UI"/>
                <w:sz w:val="18"/>
                <w:szCs w:val="18"/>
                <w:lang w:val="es-ES"/>
              </w:rPr>
              <w:t>Detallista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).</w:t>
            </w:r>
          </w:p>
          <w:p w14:paraId="03764EE6" w14:textId="77777777" w:rsidR="00E3315F" w:rsidRPr="003D05AF" w:rsidRDefault="00E3315F" w:rsidP="00E3315F">
            <w:pPr>
              <w:autoSpaceDE w:val="0"/>
              <w:autoSpaceDN w:val="0"/>
              <w:adjustRightInd w:val="0"/>
              <w:rPr>
                <w:rFonts w:cs="Segoe UI"/>
                <w:b/>
                <w:color w:val="0000FF"/>
                <w:sz w:val="18"/>
                <w:szCs w:val="18"/>
                <w:lang w:val="es-ES"/>
              </w:rPr>
            </w:pPr>
          </w:p>
          <w:p w14:paraId="785BEDEB" w14:textId="77777777" w:rsidR="00D03C80" w:rsidRDefault="00D03C80" w:rsidP="00E3315F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>
              <w:rPr>
                <w:rFonts w:cs="Segoe UI"/>
                <w:color w:val="000000"/>
                <w:sz w:val="18"/>
                <w:szCs w:val="18"/>
              </w:rPr>
              <w:t>Xpath</w:t>
            </w:r>
            <w:proofErr w:type="spellEnd"/>
            <w:r>
              <w:rPr>
                <w:rFonts w:cs="Segoe UI"/>
                <w:color w:val="000000"/>
                <w:sz w:val="18"/>
                <w:szCs w:val="18"/>
              </w:rPr>
              <w:t>:</w:t>
            </w:r>
          </w:p>
          <w:p w14:paraId="6CBD91D0" w14:textId="5EF8582F" w:rsidR="00E3315F" w:rsidRPr="00D03C80" w:rsidRDefault="00E3315F" w:rsidP="00E3315F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D03C80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D03C80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r w:rsidR="00141437" w:rsidRPr="00D03C80">
              <w:rPr>
                <w:rFonts w:ascii="Consolas" w:hAnsi="Consolas" w:cs="Segoe UI"/>
                <w:color w:val="FF0000"/>
                <w:sz w:val="18"/>
                <w:szCs w:val="18"/>
                <w:lang w:val="es-ES"/>
              </w:rPr>
              <w:t>Detallista</w:t>
            </w:r>
            <w:r w:rsidRPr="00D03C80">
              <w:rPr>
                <w:rFonts w:ascii="Consolas" w:hAnsi="Consolas" w:cs="Segoe UI"/>
                <w:b/>
                <w:sz w:val="18"/>
                <w:szCs w:val="18"/>
                <w:lang w:val="es-ES"/>
              </w:rPr>
              <w:t>/</w:t>
            </w:r>
            <w:r w:rsidR="00141437" w:rsidRPr="00D03C8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proofErr w:type="spellStart"/>
            <w:r w:rsidR="00141437" w:rsidRPr="00D03C80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allowanceCharge</w:t>
            </w:r>
            <w:proofErr w:type="spellEnd"/>
          </w:p>
          <w:p w14:paraId="3F8FC49C" w14:textId="77777777" w:rsidR="00E3315F" w:rsidRPr="003D05AF" w:rsidRDefault="00E3315F" w:rsidP="00E3315F">
            <w:pPr>
              <w:autoSpaceDE w:val="0"/>
              <w:autoSpaceDN w:val="0"/>
              <w:adjustRightInd w:val="0"/>
              <w:rPr>
                <w:rFonts w:cs="Segoe UI"/>
                <w:b/>
                <w:color w:val="0000FF"/>
                <w:sz w:val="18"/>
                <w:szCs w:val="18"/>
                <w:lang w:val="es-ES"/>
              </w:rPr>
            </w:pPr>
          </w:p>
          <w:p w14:paraId="09766BD1" w14:textId="77777777" w:rsidR="00E3315F" w:rsidRPr="003D05AF" w:rsidRDefault="00E3315F" w:rsidP="00E3315F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b/>
                <w:color w:val="0000FF"/>
                <w:sz w:val="18"/>
                <w:szCs w:val="18"/>
                <w:lang w:val="es-ES"/>
              </w:rPr>
              <w:t>Excepciones:</w:t>
            </w:r>
            <w:r w:rsidRPr="003D05AF">
              <w:rPr>
                <w:rFonts w:cs="Segoe UI"/>
                <w:sz w:val="18"/>
                <w:szCs w:val="18"/>
              </w:rPr>
              <w:t xml:space="preserve">  </w:t>
            </w:r>
          </w:p>
          <w:p w14:paraId="345E63E0" w14:textId="4566A361" w:rsidR="00227B74" w:rsidRPr="003D05AF" w:rsidRDefault="009E559D" w:rsidP="00E3315F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327754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E3315F" w:rsidRPr="003D05AF">
              <w:rPr>
                <w:rFonts w:cs="Segoe UI"/>
                <w:bCs/>
                <w:sz w:val="18"/>
                <w:szCs w:val="18"/>
              </w:rPr>
              <w:t xml:space="preserve"> </w:t>
            </w:r>
            <w:r w:rsidR="00327754" w:rsidRPr="003D05AF">
              <w:rPr>
                <w:rFonts w:cs="Segoe UI"/>
                <w:bCs/>
                <w:sz w:val="18"/>
                <w:szCs w:val="18"/>
              </w:rPr>
              <w:t xml:space="preserve">Si </w:t>
            </w:r>
            <w:r w:rsidR="00E3315F" w:rsidRPr="003D05AF">
              <w:rPr>
                <w:rFonts w:cs="Segoe UI"/>
                <w:bCs/>
                <w:sz w:val="18"/>
                <w:szCs w:val="18"/>
              </w:rPr>
              <w:t xml:space="preserve">algún atributo no cumple con el formato definido por el </w:t>
            </w:r>
            <w:r w:rsidR="00AD2378" w:rsidRPr="003D05AF">
              <w:rPr>
                <w:rFonts w:cs="Segoe UI"/>
                <w:bCs/>
                <w:sz w:val="18"/>
                <w:szCs w:val="18"/>
              </w:rPr>
              <w:t>SAT</w:t>
            </w:r>
            <w:r w:rsidR="00E3315F" w:rsidRPr="003D05AF">
              <w:rPr>
                <w:rFonts w:cs="Segoe UI"/>
                <w:bCs/>
                <w:sz w:val="18"/>
                <w:szCs w:val="18"/>
              </w:rPr>
              <w:t xml:space="preserve">, o si no se ha definido el complemento </w:t>
            </w:r>
            <w:r w:rsidR="008E7258" w:rsidRPr="003D05AF">
              <w:rPr>
                <w:rFonts w:cs="Segoe UI"/>
                <w:sz w:val="18"/>
                <w:szCs w:val="18"/>
                <w:lang w:val="es-ES"/>
              </w:rPr>
              <w:t xml:space="preserve">Detallista (ver </w:t>
            </w:r>
            <w:r w:rsidR="008E7258" w:rsidRPr="00D03C80">
              <w:rPr>
                <w:rFonts w:ascii="Consolas" w:hAnsi="Consolas" w:cs="Segoe UI"/>
                <w:color w:val="0000FF"/>
                <w:sz w:val="18"/>
                <w:szCs w:val="18"/>
              </w:rPr>
              <w:t>Det131_Define_</w:t>
            </w:r>
            <w:proofErr w:type="gramStart"/>
            <w:r w:rsidR="008E7258" w:rsidRPr="00D03C80">
              <w:rPr>
                <w:rFonts w:ascii="Consolas" w:hAnsi="Consolas" w:cs="Segoe UI"/>
                <w:color w:val="0000FF"/>
                <w:sz w:val="18"/>
                <w:szCs w:val="18"/>
              </w:rPr>
              <w:t>Detallista(</w:t>
            </w:r>
            <w:proofErr w:type="gramEnd"/>
            <w:r w:rsidR="008E7258" w:rsidRPr="00D03C80">
              <w:rPr>
                <w:rFonts w:ascii="Consolas" w:hAnsi="Consolas" w:cs="Segoe UI"/>
                <w:color w:val="0000FF"/>
                <w:sz w:val="18"/>
                <w:szCs w:val="18"/>
              </w:rPr>
              <w:t>)</w:t>
            </w:r>
            <w:r w:rsidR="008E7258" w:rsidRPr="003D05AF">
              <w:rPr>
                <w:rFonts w:cs="Segoe UI"/>
                <w:color w:val="0000FF"/>
                <w:sz w:val="18"/>
                <w:szCs w:val="18"/>
              </w:rPr>
              <w:t>)</w:t>
            </w:r>
            <w:r w:rsidR="00AD2378">
              <w:rPr>
                <w:rFonts w:cs="Segoe UI"/>
                <w:sz w:val="18"/>
                <w:szCs w:val="18"/>
                <w:lang w:val="es-ES"/>
              </w:rPr>
              <w:t>, o si se ha sobrepasado el lí</w:t>
            </w:r>
            <w:r w:rsidR="00141437" w:rsidRPr="003D05AF">
              <w:rPr>
                <w:rFonts w:cs="Segoe UI"/>
                <w:sz w:val="18"/>
                <w:szCs w:val="18"/>
                <w:lang w:val="es-ES"/>
              </w:rPr>
              <w:t xml:space="preserve">mite de </w:t>
            </w:r>
            <w:r w:rsidR="00141437" w:rsidRPr="00D03C80">
              <w:rPr>
                <w:rFonts w:ascii="Consolas" w:hAnsi="Consolas" w:cs="Segoe UI"/>
                <w:sz w:val="18"/>
                <w:szCs w:val="18"/>
                <w:lang w:val="es-ES"/>
              </w:rPr>
              <w:t>99</w:t>
            </w:r>
            <w:r w:rsidR="00F45C68">
              <w:rPr>
                <w:rFonts w:cs="Segoe UI"/>
                <w:sz w:val="18"/>
                <w:szCs w:val="18"/>
              </w:rPr>
              <w:t>.</w:t>
            </w:r>
          </w:p>
        </w:tc>
      </w:tr>
      <w:tr w:rsidR="00227B74" w:rsidRPr="003D05AF" w14:paraId="61554249" w14:textId="77777777" w:rsidTr="00B14378">
        <w:tc>
          <w:tcPr>
            <w:tcW w:w="3545" w:type="dxa"/>
          </w:tcPr>
          <w:p w14:paraId="0A5E655E" w14:textId="67711F87" w:rsidR="00C25A6E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public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void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Det131_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addCurrency(</w:t>
            </w:r>
            <w:proofErr w:type="gramEnd"/>
          </w:p>
          <w:p w14:paraId="578528A0" w14:textId="39C2298F" w:rsidR="00C25A6E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2B91AF"/>
                <w:sz w:val="18"/>
                <w:szCs w:val="18"/>
              </w:rPr>
              <w:t>detallistaCurrencyCurrencyISOCode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isoCode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  <w:r w:rsidR="00C25A6E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</w:rPr>
              <w:t>/*enumeración */</w:t>
            </w:r>
          </w:p>
          <w:p w14:paraId="3274DBCE" w14:textId="77777777" w:rsidR="00C25A6E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2B91AF"/>
                <w:sz w:val="18"/>
                <w:szCs w:val="18"/>
              </w:rPr>
              <w:t>detallistaCurrencyCurrencyFunction</w:t>
            </w:r>
            <w:proofErr w:type="spellEnd"/>
            <w:r w:rsidR="00C25A6E"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funcion1,</w:t>
            </w:r>
          </w:p>
          <w:p w14:paraId="4E01BED5" w14:textId="77777777" w:rsidR="00C25A6E" w:rsidRPr="001E413D" w:rsidRDefault="00C25A6E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538135" w:themeColor="accent6" w:themeShade="BF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</w:rPr>
              <w:t>/*enumeración */</w:t>
            </w:r>
          </w:p>
          <w:p w14:paraId="6ECA7180" w14:textId="77777777" w:rsidR="00C25A6E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2B91AF"/>
                <w:sz w:val="18"/>
                <w:szCs w:val="18"/>
              </w:rPr>
              <w:t>detallistaCurrencyCurrencyFunction</w:t>
            </w:r>
            <w:proofErr w:type="spellEnd"/>
            <w:r w:rsidR="00C25A6E"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? funcion2,</w:t>
            </w:r>
          </w:p>
          <w:p w14:paraId="1B2257CB" w14:textId="3EB3AA2F" w:rsidR="00C25A6E" w:rsidRPr="001E413D" w:rsidRDefault="00C25A6E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</w:rPr>
              <w:t xml:space="preserve">/*enumeración */ </w:t>
            </w:r>
            <w:proofErr w:type="spellStart"/>
            <w:r w:rsidR="00227B74" w:rsidRPr="001E413D">
              <w:rPr>
                <w:rFonts w:ascii="Consolas" w:hAnsi="Consolas" w:cs="Segoe UI"/>
                <w:color w:val="2B91AF"/>
                <w:sz w:val="18"/>
                <w:szCs w:val="18"/>
              </w:rPr>
              <w:t>detallistaCurrencyCurrencyFunction</w:t>
            </w:r>
            <w:proofErr w:type="spellEnd"/>
            <w:r w:rsidR="00227B74"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? funcion3, </w:t>
            </w:r>
          </w:p>
          <w:p w14:paraId="3B496EEB" w14:textId="0B310FAE" w:rsidR="00C25A6E" w:rsidRPr="001E413D" w:rsidRDefault="00C25A6E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</w:rPr>
              <w:t>/*enumeración */</w:t>
            </w:r>
          </w:p>
          <w:p w14:paraId="07743BC3" w14:textId="0F8ED07B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?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rateOfChange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095" w:type="dxa"/>
          </w:tcPr>
          <w:p w14:paraId="7C021FB8" w14:textId="72E3D804" w:rsidR="00227B74" w:rsidRPr="003D05AF" w:rsidRDefault="00F60D9A" w:rsidP="00B21B4B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</w:t>
            </w:r>
            <w:r w:rsidR="00F45C68">
              <w:rPr>
                <w:rFonts w:cs="Segoe UI"/>
                <w:color w:val="000000"/>
                <w:sz w:val="18"/>
                <w:szCs w:val="18"/>
              </w:rPr>
              <w:t>a</w:t>
            </w:r>
            <w:r w:rsidR="00C25A6E" w:rsidRPr="003D05AF">
              <w:rPr>
                <w:rFonts w:cs="Segoe UI"/>
                <w:color w:val="000000"/>
                <w:sz w:val="18"/>
                <w:szCs w:val="18"/>
              </w:rPr>
              <w:t xml:space="preserve">grega un nodo </w:t>
            </w:r>
            <w:proofErr w:type="spellStart"/>
            <w:r w:rsidRPr="00AD2378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currency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="00AD2378">
              <w:rPr>
                <w:rFonts w:cs="Segoe UI"/>
                <w:sz w:val="18"/>
                <w:szCs w:val="18"/>
                <w:lang w:val="es-ES"/>
              </w:rPr>
              <w:t xml:space="preserve">como hijo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 xml:space="preserve">al nodo </w:t>
            </w:r>
            <w:r w:rsidRPr="00AD2378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detallista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.</w:t>
            </w:r>
          </w:p>
          <w:p w14:paraId="7887CC27" w14:textId="77777777" w:rsidR="00F60D9A" w:rsidRPr="003D05AF" w:rsidRDefault="00F60D9A" w:rsidP="00B21B4B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</w:p>
          <w:p w14:paraId="5229FB45" w14:textId="2F99545E" w:rsidR="007B10AC" w:rsidRPr="003D05AF" w:rsidRDefault="007B10AC" w:rsidP="00B21B4B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:</w:t>
            </w:r>
          </w:p>
          <w:p w14:paraId="07691BE9" w14:textId="43E215DF" w:rsidR="007B10AC" w:rsidRPr="00D03C80" w:rsidRDefault="007B10AC" w:rsidP="007B10AC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D03C80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D03C80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r w:rsidRPr="00D03C80">
              <w:rPr>
                <w:rFonts w:ascii="Consolas" w:hAnsi="Consolas" w:cs="Segoe UI"/>
                <w:color w:val="FF0000"/>
                <w:sz w:val="18"/>
                <w:szCs w:val="18"/>
                <w:lang w:val="es-ES"/>
              </w:rPr>
              <w:t>Detallista</w:t>
            </w:r>
            <w:r w:rsidRPr="00D03C80">
              <w:rPr>
                <w:rFonts w:ascii="Consolas" w:hAnsi="Consolas" w:cs="Segoe UI"/>
                <w:b/>
                <w:sz w:val="18"/>
                <w:szCs w:val="18"/>
                <w:lang w:val="es-ES"/>
              </w:rPr>
              <w:t>/</w:t>
            </w:r>
            <w:r w:rsidRPr="00D03C8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D03C80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currency</w:t>
            </w:r>
            <w:proofErr w:type="spellEnd"/>
            <w:r w:rsidR="00E311C0" w:rsidRPr="00D03C80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[]</w:t>
            </w:r>
          </w:p>
          <w:p w14:paraId="420B9A44" w14:textId="77777777" w:rsidR="007B10AC" w:rsidRPr="003D05AF" w:rsidRDefault="007B10AC" w:rsidP="00B21B4B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</w:p>
          <w:p w14:paraId="0CAFED2E" w14:textId="77777777" w:rsidR="00F60D9A" w:rsidRPr="003D05AF" w:rsidRDefault="00F60D9A" w:rsidP="00F60D9A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542ABEAC" w14:textId="0CEEA3E4" w:rsidR="00F60D9A" w:rsidRPr="003D05AF" w:rsidRDefault="009E559D" w:rsidP="00F60D9A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F60D9A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F60D9A" w:rsidRPr="003D05AF">
              <w:rPr>
                <w:rFonts w:cs="Segoe UI"/>
                <w:bCs/>
                <w:sz w:val="18"/>
                <w:szCs w:val="18"/>
              </w:rPr>
              <w:t>Esta excepción ocurre si no se ha establecido en compl</w:t>
            </w:r>
            <w:r w:rsidR="00AD2378">
              <w:rPr>
                <w:rFonts w:cs="Segoe UI"/>
                <w:bCs/>
                <w:sz w:val="18"/>
                <w:szCs w:val="18"/>
              </w:rPr>
              <w:t xml:space="preserve">emento </w:t>
            </w:r>
            <w:r w:rsidR="0058341C">
              <w:rPr>
                <w:rFonts w:cs="Segoe UI"/>
                <w:bCs/>
                <w:sz w:val="18"/>
                <w:szCs w:val="18"/>
              </w:rPr>
              <w:t>D</w:t>
            </w:r>
            <w:r w:rsidR="00AD2378">
              <w:rPr>
                <w:rFonts w:cs="Segoe UI"/>
                <w:bCs/>
                <w:sz w:val="18"/>
                <w:szCs w:val="18"/>
              </w:rPr>
              <w:t>etallista o si se superó</w:t>
            </w:r>
            <w:r w:rsidR="00F60D9A" w:rsidRPr="003D05AF">
              <w:rPr>
                <w:rFonts w:cs="Segoe UI"/>
                <w:bCs/>
                <w:sz w:val="18"/>
                <w:szCs w:val="18"/>
              </w:rPr>
              <w:t xml:space="preserve"> e</w:t>
            </w:r>
            <w:r w:rsidR="00AD2378">
              <w:rPr>
                <w:rFonts w:cs="Segoe UI"/>
                <w:bCs/>
                <w:sz w:val="18"/>
                <w:szCs w:val="18"/>
              </w:rPr>
              <w:t>l nú</w:t>
            </w:r>
            <w:r w:rsidR="00F60D9A" w:rsidRPr="003D05AF">
              <w:rPr>
                <w:rFonts w:cs="Segoe UI"/>
                <w:bCs/>
                <w:sz w:val="18"/>
                <w:szCs w:val="18"/>
              </w:rPr>
              <w:t xml:space="preserve">mero máximo de nodos </w:t>
            </w:r>
            <w:proofErr w:type="spellStart"/>
            <w:r w:rsidR="00F60D9A" w:rsidRPr="00AD2378">
              <w:rPr>
                <w:rFonts w:ascii="Consolas" w:hAnsi="Consolas" w:cs="Segoe UI"/>
                <w:bCs/>
                <w:sz w:val="18"/>
                <w:szCs w:val="18"/>
              </w:rPr>
              <w:t>Currency</w:t>
            </w:r>
            <w:proofErr w:type="spellEnd"/>
            <w:r w:rsidR="00F60D9A" w:rsidRPr="003D05AF">
              <w:rPr>
                <w:rFonts w:cs="Segoe UI"/>
                <w:bCs/>
                <w:sz w:val="18"/>
                <w:szCs w:val="18"/>
              </w:rPr>
              <w:t>.</w:t>
            </w:r>
          </w:p>
          <w:p w14:paraId="11255C5E" w14:textId="371A03D6" w:rsidR="00F60D9A" w:rsidRPr="003D05AF" w:rsidRDefault="00F60D9A" w:rsidP="00F60D9A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</w:tc>
      </w:tr>
      <w:tr w:rsidR="00227B74" w:rsidRPr="003D05AF" w14:paraId="2EFD39FE" w14:textId="77777777" w:rsidTr="00B14378">
        <w:tc>
          <w:tcPr>
            <w:tcW w:w="3545" w:type="dxa"/>
          </w:tcPr>
          <w:p w14:paraId="74E0A7F7" w14:textId="77777777" w:rsidR="00C25A6E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public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void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Det131_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AddCustomsGln(</w:t>
            </w:r>
            <w:proofErr w:type="gramEnd"/>
          </w:p>
          <w:p w14:paraId="21F77316" w14:textId="59DDE640" w:rsidR="00C25A6E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gln</w:t>
            </w:r>
            <w:proofErr w:type="spellEnd"/>
            <w:r w:rsidR="00627249"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/*</w:t>
            </w:r>
            <w:r w:rsidR="00627249" w:rsidRPr="001E413D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</w:t>
            </w:r>
            <w:r w:rsidR="00627249" w:rsidRPr="001E413D">
              <w:rPr>
                <w:rFonts w:ascii="Consolas" w:hAnsi="Consolas" w:cs="Segoe UI"/>
                <w:color w:val="385623" w:themeColor="accent6" w:themeShade="80"/>
                <w:sz w:val="18"/>
                <w:szCs w:val="18"/>
                <w:lang w:val="es-ES"/>
              </w:rPr>
              <w:t>número global de localización (GLN) de la aduana</w:t>
            </w:r>
            <w:r w:rsidR="00627249" w:rsidRPr="001E413D">
              <w:rPr>
                <w:rFonts w:ascii="Consolas" w:hAnsi="Consolas" w:cs="Segoe UI"/>
                <w:color w:val="385623" w:themeColor="accent6" w:themeShade="80"/>
                <w:sz w:val="18"/>
                <w:szCs w:val="18"/>
              </w:rPr>
              <w:t xml:space="preserve"> */</w:t>
            </w:r>
          </w:p>
          <w:p w14:paraId="1EDCD6F1" w14:textId="2D06E291" w:rsidR="00227B74" w:rsidRPr="001E413D" w:rsidRDefault="00227B74" w:rsidP="00C25A6E">
            <w:pPr>
              <w:autoSpaceDE w:val="0"/>
              <w:autoSpaceDN w:val="0"/>
              <w:adjustRightInd w:val="0"/>
              <w:ind w:left="708" w:hanging="708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095" w:type="dxa"/>
          </w:tcPr>
          <w:p w14:paraId="1FB2E7BF" w14:textId="7E251A32" w:rsidR="007B10AC" w:rsidRPr="003D05AF" w:rsidRDefault="007B10AC" w:rsidP="007B10AC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>Crea</w:t>
            </w:r>
            <w:r w:rsidR="00B84791" w:rsidRPr="003D05AF">
              <w:rPr>
                <w:rFonts w:cs="Segoe UI"/>
                <w:color w:val="000000"/>
                <w:sz w:val="18"/>
                <w:szCs w:val="18"/>
              </w:rPr>
              <w:t xml:space="preserve"> </w:t>
            </w: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y </w:t>
            </w:r>
            <w:r w:rsidR="00383A7D">
              <w:rPr>
                <w:rFonts w:cs="Segoe UI"/>
                <w:color w:val="000000"/>
                <w:sz w:val="18"/>
                <w:szCs w:val="18"/>
              </w:rPr>
              <w:t>a</w:t>
            </w: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grega un nodo </w:t>
            </w:r>
            <w:proofErr w:type="spellStart"/>
            <w:r w:rsidRPr="00383A7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Customs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="00E311C0" w:rsidRPr="003D05AF">
              <w:rPr>
                <w:rFonts w:cs="Segoe UI"/>
                <w:sz w:val="18"/>
                <w:szCs w:val="18"/>
                <w:lang w:val="es-ES"/>
              </w:rPr>
              <w:t xml:space="preserve">como hijo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 xml:space="preserve">al nodo </w:t>
            </w:r>
            <w:r w:rsidRPr="00383A7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detallista</w:t>
            </w:r>
            <w:r w:rsidR="00BA3B1C">
              <w:rPr>
                <w:rFonts w:cs="Segoe UI"/>
                <w:sz w:val="18"/>
                <w:szCs w:val="18"/>
              </w:rPr>
              <w:t>.</w:t>
            </w:r>
          </w:p>
          <w:p w14:paraId="6CA597B2" w14:textId="77777777" w:rsidR="00227B74" w:rsidRPr="003D05AF" w:rsidRDefault="00227B74" w:rsidP="00B21B4B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3AC51465" w14:textId="77777777" w:rsidR="007B10AC" w:rsidRPr="003D05AF" w:rsidRDefault="007B10AC" w:rsidP="007B10AC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:</w:t>
            </w:r>
          </w:p>
          <w:p w14:paraId="35AC324C" w14:textId="1A40D2C2" w:rsidR="007B10AC" w:rsidRPr="00D03C80" w:rsidRDefault="007B10AC" w:rsidP="007B10AC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D03C80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D03C80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r w:rsidRPr="00D03C80">
              <w:rPr>
                <w:rFonts w:ascii="Consolas" w:hAnsi="Consolas" w:cs="Segoe UI"/>
                <w:color w:val="FF0000"/>
                <w:sz w:val="18"/>
                <w:szCs w:val="18"/>
                <w:lang w:val="es-ES"/>
              </w:rPr>
              <w:t>Detallista</w:t>
            </w:r>
            <w:r w:rsidRPr="00D03C80">
              <w:rPr>
                <w:rFonts w:ascii="Consolas" w:hAnsi="Consolas" w:cs="Segoe UI"/>
                <w:b/>
                <w:sz w:val="18"/>
                <w:szCs w:val="18"/>
                <w:lang w:val="es-ES"/>
              </w:rPr>
              <w:t>/</w:t>
            </w:r>
            <w:r w:rsidRPr="00D03C8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D03C8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Customs</w:t>
            </w:r>
            <w:proofErr w:type="spellEnd"/>
            <w:r w:rsidR="00E311C0" w:rsidRPr="00D03C8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[]</w:t>
            </w:r>
          </w:p>
          <w:p w14:paraId="18C64E1E" w14:textId="77777777" w:rsidR="007B10AC" w:rsidRPr="003D05AF" w:rsidRDefault="007B10AC" w:rsidP="00B21B4B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27B986AB" w14:textId="77777777" w:rsidR="007B10AC" w:rsidRPr="003D05AF" w:rsidRDefault="007B10AC" w:rsidP="007B10AC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192EAF06" w14:textId="7ED54A37" w:rsidR="007B10AC" w:rsidRPr="00383A7D" w:rsidRDefault="009E559D" w:rsidP="007B10AC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7B10AC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7B10AC" w:rsidRPr="003D05AF">
              <w:rPr>
                <w:rFonts w:cs="Segoe UI"/>
                <w:bCs/>
                <w:sz w:val="18"/>
                <w:szCs w:val="18"/>
              </w:rPr>
              <w:t>Esta excepción ocurre si no si no se ha establecido en compl</w:t>
            </w:r>
            <w:r w:rsidR="00383A7D">
              <w:rPr>
                <w:rFonts w:cs="Segoe UI"/>
                <w:bCs/>
                <w:sz w:val="18"/>
                <w:szCs w:val="18"/>
              </w:rPr>
              <w:t>emento D</w:t>
            </w:r>
            <w:r w:rsidR="00AD2378">
              <w:rPr>
                <w:rFonts w:cs="Segoe UI"/>
                <w:bCs/>
                <w:sz w:val="18"/>
                <w:szCs w:val="18"/>
              </w:rPr>
              <w:t>etallista o si se superó</w:t>
            </w:r>
            <w:r w:rsidR="007B10AC" w:rsidRPr="003D05AF">
              <w:rPr>
                <w:rFonts w:cs="Segoe UI"/>
                <w:bCs/>
                <w:sz w:val="18"/>
                <w:szCs w:val="18"/>
              </w:rPr>
              <w:t xml:space="preserve"> el n</w:t>
            </w:r>
            <w:r w:rsidR="00AD2378">
              <w:rPr>
                <w:rFonts w:cs="Segoe UI"/>
                <w:bCs/>
                <w:sz w:val="18"/>
                <w:szCs w:val="18"/>
              </w:rPr>
              <w:t>ú</w:t>
            </w:r>
            <w:r w:rsidR="007B10AC" w:rsidRPr="003D05AF">
              <w:rPr>
                <w:rFonts w:cs="Segoe UI"/>
                <w:bCs/>
                <w:sz w:val="18"/>
                <w:szCs w:val="18"/>
              </w:rPr>
              <w:t xml:space="preserve">mero máximo de nodos </w:t>
            </w:r>
            <w:proofErr w:type="spellStart"/>
            <w:r w:rsidR="007B10AC" w:rsidRPr="00D03C8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Customs</w:t>
            </w:r>
            <w:proofErr w:type="spellEnd"/>
            <w:r w:rsidR="00F45C68">
              <w:rPr>
                <w:rFonts w:cs="Segoe UI"/>
                <w:sz w:val="18"/>
                <w:szCs w:val="18"/>
              </w:rPr>
              <w:t>.</w:t>
            </w:r>
          </w:p>
        </w:tc>
      </w:tr>
      <w:tr w:rsidR="00227B74" w:rsidRPr="003D05AF" w14:paraId="058A1EFA" w14:textId="77777777" w:rsidTr="00B14378">
        <w:tc>
          <w:tcPr>
            <w:tcW w:w="3545" w:type="dxa"/>
          </w:tcPr>
          <w:p w14:paraId="5E02BF25" w14:textId="77777777" w:rsidR="00E61BC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void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Det131_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AddReferenceIdentificationToAdditionalInformation(</w:t>
            </w:r>
            <w:proofErr w:type="gramEnd"/>
          </w:p>
          <w:p w14:paraId="4E978DE0" w14:textId="77777777" w:rsidR="00A213F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proofErr w:type="spellStart"/>
            <w:r w:rsidRPr="001E413D">
              <w:rPr>
                <w:rFonts w:ascii="Consolas" w:hAnsi="Consolas" w:cs="Segoe UI"/>
                <w:color w:val="2B91AF"/>
                <w:sz w:val="18"/>
                <w:szCs w:val="18"/>
                <w:lang w:val="en-US"/>
              </w:rPr>
              <w:t>detallistaReferenceIdentificationType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tipo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,</w:t>
            </w:r>
          </w:p>
          <w:p w14:paraId="06F4810B" w14:textId="272A9827" w:rsidR="00E61BC4" w:rsidRPr="001E413D" w:rsidRDefault="00A213F0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385623" w:themeColor="accent6" w:themeShade="8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385623" w:themeColor="accent6" w:themeShade="80"/>
                <w:sz w:val="18"/>
                <w:szCs w:val="18"/>
              </w:rPr>
              <w:t>/*</w:t>
            </w:r>
            <w:r w:rsidRPr="001E413D">
              <w:rPr>
                <w:rFonts w:ascii="Consolas" w:hAnsi="Consolas" w:cs="Segoe UI"/>
                <w:color w:val="385623" w:themeColor="accent6" w:themeShade="80"/>
                <w:sz w:val="18"/>
                <w:szCs w:val="18"/>
                <w:lang w:val="es-ES"/>
              </w:rPr>
              <w:t xml:space="preserve"> el número de referencia adicional*/</w:t>
            </w:r>
          </w:p>
          <w:p w14:paraId="03EA17D1" w14:textId="77777777" w:rsidR="00E61BC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valor</w:t>
            </w:r>
          </w:p>
          <w:p w14:paraId="43A6A3AF" w14:textId="46A06D5D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095" w:type="dxa"/>
          </w:tcPr>
          <w:p w14:paraId="2FCB23D4" w14:textId="34AC9591" w:rsidR="00B84791" w:rsidRPr="003D05AF" w:rsidRDefault="00B84791" w:rsidP="00B84791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</w:t>
            </w:r>
            <w:r w:rsidR="00383A7D">
              <w:rPr>
                <w:rFonts w:cs="Segoe UI"/>
                <w:color w:val="000000"/>
                <w:sz w:val="18"/>
                <w:szCs w:val="18"/>
              </w:rPr>
              <w:t>a</w:t>
            </w: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grega un nodo </w:t>
            </w:r>
            <w:proofErr w:type="spellStart"/>
            <w:r w:rsidRPr="00D03C8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referenceIdentification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="00E311C0" w:rsidRPr="003D05AF">
              <w:rPr>
                <w:rFonts w:cs="Segoe UI"/>
                <w:sz w:val="18"/>
                <w:szCs w:val="18"/>
                <w:lang w:val="es-ES"/>
              </w:rPr>
              <w:t xml:space="preserve">como hijo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 xml:space="preserve">al nodo </w:t>
            </w:r>
            <w:proofErr w:type="spellStart"/>
            <w:r w:rsidRPr="00D03C8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AdditionalInformation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.</w:t>
            </w:r>
          </w:p>
          <w:p w14:paraId="1F2A4DEA" w14:textId="77777777" w:rsidR="00B84791" w:rsidRPr="003D05AF" w:rsidRDefault="00B84791" w:rsidP="00B8479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34FBD1F1" w14:textId="77777777" w:rsidR="00B84791" w:rsidRPr="00546A8C" w:rsidRDefault="00B84791" w:rsidP="00B84791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n-US"/>
              </w:rPr>
            </w:pPr>
            <w:proofErr w:type="spellStart"/>
            <w:r w:rsidRPr="00546A8C">
              <w:rPr>
                <w:rFonts w:cs="Segoe UI"/>
                <w:color w:val="0000FF"/>
                <w:sz w:val="18"/>
                <w:szCs w:val="18"/>
                <w:lang w:val="en-US"/>
              </w:rPr>
              <w:t>Xpath</w:t>
            </w:r>
            <w:proofErr w:type="spellEnd"/>
            <w:r w:rsidRPr="00546A8C">
              <w:rPr>
                <w:rFonts w:cs="Segoe UI"/>
                <w:color w:val="0000FF"/>
                <w:sz w:val="18"/>
                <w:szCs w:val="18"/>
                <w:lang w:val="en-US"/>
              </w:rPr>
              <w:t>:</w:t>
            </w:r>
          </w:p>
          <w:p w14:paraId="3BB1CC6A" w14:textId="33C8351C" w:rsidR="00B84791" w:rsidRPr="00546A8C" w:rsidRDefault="00B84791" w:rsidP="00B84791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sz w:val="18"/>
                <w:szCs w:val="18"/>
                <w:lang w:val="en-US"/>
              </w:rPr>
            </w:pPr>
            <w:proofErr w:type="spellStart"/>
            <w:proofErr w:type="gramStart"/>
            <w:r w:rsidRPr="00546A8C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Cfdi:Complemento</w:t>
            </w:r>
            <w:proofErr w:type="spellEnd"/>
            <w:proofErr w:type="gramEnd"/>
            <w:r w:rsidRPr="00546A8C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/</w:t>
            </w:r>
            <w:proofErr w:type="spellStart"/>
            <w:r w:rsidRPr="00546A8C">
              <w:rPr>
                <w:rFonts w:ascii="Consolas" w:hAnsi="Consolas" w:cs="Segoe UI"/>
                <w:color w:val="FF0000"/>
                <w:sz w:val="18"/>
                <w:szCs w:val="18"/>
                <w:lang w:val="en-US"/>
              </w:rPr>
              <w:t>Detallista</w:t>
            </w:r>
            <w:proofErr w:type="spellEnd"/>
            <w:r w:rsidRPr="00546A8C">
              <w:rPr>
                <w:rFonts w:ascii="Consolas" w:hAnsi="Consolas" w:cs="Segoe UI"/>
                <w:b/>
                <w:sz w:val="18"/>
                <w:szCs w:val="18"/>
                <w:lang w:val="en-US"/>
              </w:rPr>
              <w:t>/</w:t>
            </w:r>
            <w:r w:rsidRPr="00546A8C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46A8C">
              <w:rPr>
                <w:rFonts w:ascii="Consolas" w:hAnsi="Consolas" w:cs="Segoe UI"/>
                <w:sz w:val="18"/>
                <w:szCs w:val="18"/>
                <w:lang w:val="en-US"/>
              </w:rPr>
              <w:t>AdditionalInformation</w:t>
            </w:r>
            <w:proofErr w:type="spellEnd"/>
            <w:r w:rsidRPr="00546A8C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 xml:space="preserve">/ </w:t>
            </w:r>
            <w:proofErr w:type="spellStart"/>
            <w:r w:rsidRPr="00546A8C">
              <w:rPr>
                <w:rFonts w:ascii="Consolas" w:hAnsi="Consolas" w:cs="Segoe UI"/>
                <w:b/>
                <w:color w:val="0000FF"/>
                <w:sz w:val="18"/>
                <w:szCs w:val="18"/>
                <w:lang w:val="en-US"/>
              </w:rPr>
              <w:t>referenceIdentification</w:t>
            </w:r>
            <w:proofErr w:type="spellEnd"/>
          </w:p>
          <w:p w14:paraId="2EFBCB63" w14:textId="77777777" w:rsidR="00B84791" w:rsidRPr="00546A8C" w:rsidRDefault="00B84791" w:rsidP="00B8479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  <w:lang w:val="en-US"/>
              </w:rPr>
            </w:pPr>
          </w:p>
          <w:p w14:paraId="0CB65661" w14:textId="77777777" w:rsidR="00B84791" w:rsidRPr="003D05AF" w:rsidRDefault="00B84791" w:rsidP="00B84791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6AE24551" w14:textId="2550F026" w:rsidR="00227B74" w:rsidRPr="003D05AF" w:rsidRDefault="009E559D" w:rsidP="00B8479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B84791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B84791" w:rsidRPr="003D05AF">
              <w:rPr>
                <w:rFonts w:cs="Segoe UI"/>
                <w:bCs/>
                <w:sz w:val="18"/>
                <w:szCs w:val="18"/>
              </w:rPr>
              <w:t>Esta excepción ocurre si no se ha establecido en compl</w:t>
            </w:r>
            <w:r w:rsidR="00AD2378">
              <w:rPr>
                <w:rFonts w:cs="Segoe UI"/>
                <w:bCs/>
                <w:sz w:val="18"/>
                <w:szCs w:val="18"/>
              </w:rPr>
              <w:t xml:space="preserve">emento </w:t>
            </w:r>
            <w:r w:rsidR="00383A7D">
              <w:rPr>
                <w:rFonts w:cs="Segoe UI"/>
                <w:bCs/>
                <w:sz w:val="18"/>
                <w:szCs w:val="18"/>
              </w:rPr>
              <w:t>D</w:t>
            </w:r>
            <w:r w:rsidR="00AD2378">
              <w:rPr>
                <w:rFonts w:cs="Segoe UI"/>
                <w:bCs/>
                <w:sz w:val="18"/>
                <w:szCs w:val="18"/>
              </w:rPr>
              <w:t>etallista o si se superó</w:t>
            </w:r>
            <w:r w:rsidR="00B84791" w:rsidRPr="003D05AF">
              <w:rPr>
                <w:rFonts w:cs="Segoe UI"/>
                <w:bCs/>
                <w:sz w:val="18"/>
                <w:szCs w:val="18"/>
              </w:rPr>
              <w:t xml:space="preserve"> el n</w:t>
            </w:r>
            <w:r w:rsidR="00AD2378">
              <w:rPr>
                <w:rFonts w:cs="Segoe UI"/>
                <w:bCs/>
                <w:sz w:val="18"/>
                <w:szCs w:val="18"/>
              </w:rPr>
              <w:t>ú</w:t>
            </w:r>
            <w:r w:rsidR="00B84791" w:rsidRPr="003D05AF">
              <w:rPr>
                <w:rFonts w:cs="Segoe UI"/>
                <w:bCs/>
                <w:sz w:val="18"/>
                <w:szCs w:val="18"/>
              </w:rPr>
              <w:t>mero máximo de nodos (</w:t>
            </w:r>
            <w:r w:rsidR="00B84791" w:rsidRPr="00D03C80">
              <w:rPr>
                <w:rFonts w:ascii="Consolas" w:hAnsi="Consolas" w:cs="Segoe UI"/>
                <w:bCs/>
                <w:sz w:val="18"/>
                <w:szCs w:val="18"/>
              </w:rPr>
              <w:t>99</w:t>
            </w:r>
            <w:r w:rsidR="00B84791" w:rsidRPr="003D05AF">
              <w:rPr>
                <w:rFonts w:cs="Segoe UI"/>
                <w:bCs/>
                <w:sz w:val="18"/>
                <w:szCs w:val="18"/>
              </w:rPr>
              <w:t xml:space="preserve">) </w:t>
            </w:r>
            <w:proofErr w:type="spellStart"/>
            <w:r w:rsidR="00B84791" w:rsidRPr="00D03C80">
              <w:rPr>
                <w:rFonts w:ascii="Consolas" w:hAnsi="Consolas" w:cs="Segoe UI"/>
                <w:b/>
                <w:color w:val="0000FF"/>
                <w:sz w:val="18"/>
                <w:szCs w:val="18"/>
              </w:rPr>
              <w:t>referenceIdentification</w:t>
            </w:r>
            <w:proofErr w:type="spellEnd"/>
            <w:r w:rsidR="00F45C68">
              <w:rPr>
                <w:rFonts w:cs="Segoe UI"/>
                <w:sz w:val="18"/>
                <w:szCs w:val="18"/>
              </w:rPr>
              <w:t>.</w:t>
            </w:r>
          </w:p>
        </w:tc>
      </w:tr>
      <w:tr w:rsidR="00227B74" w:rsidRPr="003D05AF" w14:paraId="7B1753EC" w14:textId="77777777" w:rsidTr="00B14378">
        <w:tc>
          <w:tcPr>
            <w:tcW w:w="3545" w:type="dxa"/>
          </w:tcPr>
          <w:p w14:paraId="61AF658A" w14:textId="77777777" w:rsidR="00A213F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public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void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Det131_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AddReferenceIdentificationToDeliveryNote(</w:t>
            </w:r>
            <w:proofErr w:type="gramEnd"/>
          </w:p>
          <w:p w14:paraId="7E6A8ABA" w14:textId="06BA698A" w:rsidR="00A213F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referenceIdentification</w:t>
            </w:r>
            <w:proofErr w:type="spellEnd"/>
            <w:r w:rsidR="00A213F0"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r w:rsidR="00A213F0" w:rsidRPr="001E413D">
              <w:rPr>
                <w:rFonts w:ascii="Consolas" w:hAnsi="Consolas" w:cs="Segoe UI"/>
                <w:color w:val="385623" w:themeColor="accent6" w:themeShade="80"/>
                <w:sz w:val="18"/>
                <w:szCs w:val="18"/>
              </w:rPr>
              <w:t xml:space="preserve">/* folio de folio de recepción de </w:t>
            </w:r>
            <w:proofErr w:type="spellStart"/>
            <w:r w:rsidR="00A213F0" w:rsidRPr="001E413D">
              <w:rPr>
                <w:rFonts w:ascii="Consolas" w:hAnsi="Consolas" w:cs="Segoe UI"/>
                <w:color w:val="385623" w:themeColor="accent6" w:themeShade="80"/>
                <w:sz w:val="18"/>
                <w:szCs w:val="18"/>
              </w:rPr>
              <w:t>mercancia</w:t>
            </w:r>
            <w:proofErr w:type="spellEnd"/>
            <w:r w:rsidR="00A213F0" w:rsidRPr="001E413D">
              <w:rPr>
                <w:rFonts w:ascii="Consolas" w:hAnsi="Consolas" w:cs="Segoe UI"/>
                <w:color w:val="385623" w:themeColor="accent6" w:themeShade="80"/>
                <w:sz w:val="18"/>
                <w:szCs w:val="18"/>
              </w:rPr>
              <w:t>*/</w:t>
            </w:r>
          </w:p>
          <w:p w14:paraId="1ED31BB0" w14:textId="5858FBED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095" w:type="dxa"/>
          </w:tcPr>
          <w:p w14:paraId="62E7AB60" w14:textId="1F349ECD" w:rsidR="00B84791" w:rsidRPr="003D05AF" w:rsidRDefault="00B84791" w:rsidP="00B84791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agrega un nodo </w:t>
            </w:r>
            <w:proofErr w:type="spellStart"/>
            <w:r w:rsidRPr="00D03C8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referenceIdentification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="00E311C0" w:rsidRPr="003D05AF">
              <w:rPr>
                <w:rFonts w:cs="Segoe UI"/>
                <w:sz w:val="18"/>
                <w:szCs w:val="18"/>
                <w:lang w:val="es-ES"/>
              </w:rPr>
              <w:t xml:space="preserve">como hijo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 xml:space="preserve">al nodo </w:t>
            </w:r>
            <w:proofErr w:type="spellStart"/>
            <w:r w:rsidRPr="00D03C8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DeliveryNote</w:t>
            </w:r>
            <w:proofErr w:type="spellEnd"/>
            <w:r w:rsidR="00BA3B1C">
              <w:rPr>
                <w:rFonts w:cs="Segoe UI"/>
                <w:sz w:val="18"/>
                <w:szCs w:val="18"/>
              </w:rPr>
              <w:t>.</w:t>
            </w:r>
          </w:p>
          <w:p w14:paraId="6CA66AC6" w14:textId="77777777" w:rsidR="00B84791" w:rsidRPr="003D05AF" w:rsidRDefault="00B84791" w:rsidP="00B8479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475B1328" w14:textId="77777777" w:rsidR="00B84791" w:rsidRPr="003D05AF" w:rsidRDefault="00B84791" w:rsidP="00B84791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:</w:t>
            </w:r>
          </w:p>
          <w:p w14:paraId="0BFACEA9" w14:textId="0D57E73F" w:rsidR="00B84791" w:rsidRPr="00D03C80" w:rsidRDefault="00B84791" w:rsidP="00B84791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D03C80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D03C80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r w:rsidRPr="00D03C80">
              <w:rPr>
                <w:rFonts w:ascii="Consolas" w:hAnsi="Consolas" w:cs="Segoe UI"/>
                <w:color w:val="FF0000"/>
                <w:sz w:val="18"/>
                <w:szCs w:val="18"/>
                <w:lang w:val="es-ES"/>
              </w:rPr>
              <w:t>Detallista</w:t>
            </w:r>
            <w:r w:rsidRPr="00D03C80">
              <w:rPr>
                <w:rFonts w:ascii="Consolas" w:hAnsi="Consolas" w:cs="Segoe UI"/>
                <w:b/>
                <w:sz w:val="18"/>
                <w:szCs w:val="18"/>
                <w:lang w:val="es-ES"/>
              </w:rPr>
              <w:t>/</w:t>
            </w:r>
            <w:r w:rsidRPr="00D03C8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D03C80">
              <w:rPr>
                <w:rFonts w:ascii="Consolas" w:hAnsi="Consolas" w:cs="Segoe UI"/>
                <w:sz w:val="18"/>
                <w:szCs w:val="18"/>
                <w:lang w:val="es-ES"/>
              </w:rPr>
              <w:t>DeliveryNote</w:t>
            </w:r>
            <w:proofErr w:type="spellEnd"/>
            <w:r w:rsidRPr="00D03C8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/ </w:t>
            </w:r>
            <w:proofErr w:type="spellStart"/>
            <w:r w:rsidRPr="00D03C80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referenceIdentification</w:t>
            </w:r>
            <w:proofErr w:type="spellEnd"/>
          </w:p>
          <w:p w14:paraId="2FD6D6CD" w14:textId="77777777" w:rsidR="00B84791" w:rsidRPr="003D05AF" w:rsidRDefault="00B84791" w:rsidP="00B8479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5FFB5328" w14:textId="77777777" w:rsidR="00B84791" w:rsidRPr="003D05AF" w:rsidRDefault="00B84791" w:rsidP="00B84791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23D9F1A0" w14:textId="3124438A" w:rsidR="00227B74" w:rsidRPr="003D05AF" w:rsidRDefault="009E559D" w:rsidP="00B8479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B84791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B84791" w:rsidRPr="003D05AF">
              <w:rPr>
                <w:rFonts w:cs="Segoe UI"/>
                <w:bCs/>
                <w:sz w:val="18"/>
                <w:szCs w:val="18"/>
              </w:rPr>
              <w:t>Esta excepción ocurre si no se ha establecido en compl</w:t>
            </w:r>
            <w:r w:rsidR="00D03C80">
              <w:rPr>
                <w:rFonts w:cs="Segoe UI"/>
                <w:bCs/>
                <w:sz w:val="18"/>
                <w:szCs w:val="18"/>
              </w:rPr>
              <w:t xml:space="preserve">emento </w:t>
            </w:r>
            <w:r w:rsidR="0058341C">
              <w:rPr>
                <w:rFonts w:cs="Segoe UI"/>
                <w:bCs/>
                <w:sz w:val="18"/>
                <w:szCs w:val="18"/>
              </w:rPr>
              <w:t>D</w:t>
            </w:r>
            <w:r w:rsidR="00D03C80">
              <w:rPr>
                <w:rFonts w:cs="Segoe UI"/>
                <w:bCs/>
                <w:sz w:val="18"/>
                <w:szCs w:val="18"/>
              </w:rPr>
              <w:t>etallista o si se superó</w:t>
            </w:r>
            <w:r w:rsidR="00B84791" w:rsidRPr="003D05AF">
              <w:rPr>
                <w:rFonts w:cs="Segoe UI"/>
                <w:bCs/>
                <w:sz w:val="18"/>
                <w:szCs w:val="18"/>
              </w:rPr>
              <w:t xml:space="preserve"> el n</w:t>
            </w:r>
            <w:r w:rsidR="00D03C80">
              <w:rPr>
                <w:rFonts w:cs="Segoe UI"/>
                <w:bCs/>
                <w:sz w:val="18"/>
                <w:szCs w:val="18"/>
              </w:rPr>
              <w:t>ú</w:t>
            </w:r>
            <w:r w:rsidR="00B84791" w:rsidRPr="003D05AF">
              <w:rPr>
                <w:rFonts w:cs="Segoe UI"/>
                <w:bCs/>
                <w:sz w:val="18"/>
                <w:szCs w:val="18"/>
              </w:rPr>
              <w:t>mero máximo de nodos (</w:t>
            </w:r>
            <w:r w:rsidR="00B84791" w:rsidRPr="00D03C80">
              <w:rPr>
                <w:rFonts w:ascii="Consolas" w:hAnsi="Consolas" w:cs="Segoe UI"/>
                <w:bCs/>
                <w:sz w:val="18"/>
                <w:szCs w:val="18"/>
              </w:rPr>
              <w:t>30</w:t>
            </w:r>
            <w:r w:rsidR="00B84791" w:rsidRPr="003D05AF">
              <w:rPr>
                <w:rFonts w:cs="Segoe UI"/>
                <w:bCs/>
                <w:sz w:val="18"/>
                <w:szCs w:val="18"/>
              </w:rPr>
              <w:t xml:space="preserve">) </w:t>
            </w:r>
            <w:proofErr w:type="spellStart"/>
            <w:r w:rsidR="00B84791" w:rsidRPr="00D03C80">
              <w:rPr>
                <w:rFonts w:ascii="Consolas" w:hAnsi="Consolas" w:cs="Segoe UI"/>
                <w:color w:val="0000FF"/>
                <w:sz w:val="18"/>
                <w:szCs w:val="18"/>
              </w:rPr>
              <w:lastRenderedPageBreak/>
              <w:t>referenceIdentification</w:t>
            </w:r>
            <w:proofErr w:type="spellEnd"/>
            <w:r w:rsidR="00B84791" w:rsidRPr="003D05AF">
              <w:rPr>
                <w:rFonts w:cs="Segoe UI"/>
                <w:color w:val="0000FF"/>
                <w:sz w:val="18"/>
                <w:szCs w:val="18"/>
              </w:rPr>
              <w:t>.</w:t>
            </w:r>
            <w:r w:rsidR="00D03C80">
              <w:rPr>
                <w:rFonts w:cs="Segoe UI"/>
                <w:color w:val="0000FF"/>
                <w:sz w:val="18"/>
                <w:szCs w:val="18"/>
              </w:rPr>
              <w:t xml:space="preserve"> </w:t>
            </w:r>
            <w:r w:rsidR="00D03C80">
              <w:rPr>
                <w:rFonts w:cs="Segoe UI"/>
                <w:sz w:val="18"/>
                <w:szCs w:val="18"/>
              </w:rPr>
              <w:t xml:space="preserve">Por </w:t>
            </w:r>
            <w:r w:rsidR="00AD2378">
              <w:rPr>
                <w:rFonts w:cs="Segoe UI"/>
                <w:sz w:val="18"/>
                <w:szCs w:val="18"/>
              </w:rPr>
              <w:t>último,</w:t>
            </w:r>
            <w:r w:rsidR="00D03C80">
              <w:rPr>
                <w:rFonts w:cs="Segoe UI"/>
                <w:sz w:val="18"/>
                <w:szCs w:val="18"/>
              </w:rPr>
              <w:t xml:space="preserve"> si </w:t>
            </w:r>
            <w:r w:rsidR="00B84791" w:rsidRPr="003D05AF">
              <w:rPr>
                <w:rFonts w:cs="Segoe UI"/>
                <w:sz w:val="18"/>
                <w:szCs w:val="18"/>
              </w:rPr>
              <w:t xml:space="preserve">no se ha establecido </w:t>
            </w:r>
            <w:proofErr w:type="spellStart"/>
            <w:r w:rsidR="00B84791" w:rsidRPr="00D03C80">
              <w:rPr>
                <w:rFonts w:ascii="Consolas" w:hAnsi="Consolas" w:cs="Segoe UI"/>
                <w:sz w:val="18"/>
                <w:szCs w:val="18"/>
              </w:rPr>
              <w:t>DeliveryNote</w:t>
            </w:r>
            <w:proofErr w:type="spellEnd"/>
            <w:r w:rsidR="00D03C80">
              <w:rPr>
                <w:rFonts w:ascii="Consolas" w:hAnsi="Consolas" w:cs="Segoe UI"/>
                <w:sz w:val="18"/>
                <w:szCs w:val="18"/>
              </w:rPr>
              <w:t xml:space="preserve"> </w:t>
            </w:r>
            <w:r w:rsidR="00B84791" w:rsidRPr="003D05AF">
              <w:rPr>
                <w:rFonts w:cs="Segoe UI"/>
                <w:sz w:val="18"/>
                <w:szCs w:val="18"/>
              </w:rPr>
              <w:t>(que es opcional)</w:t>
            </w:r>
            <w:r w:rsidR="00F45C68">
              <w:rPr>
                <w:rFonts w:cs="Segoe UI"/>
                <w:sz w:val="18"/>
                <w:szCs w:val="18"/>
              </w:rPr>
              <w:t>.</w:t>
            </w:r>
          </w:p>
        </w:tc>
      </w:tr>
      <w:tr w:rsidR="00227B74" w:rsidRPr="003D05AF" w14:paraId="43199525" w14:textId="77777777" w:rsidTr="00B14378">
        <w:tc>
          <w:tcPr>
            <w:tcW w:w="3545" w:type="dxa"/>
          </w:tcPr>
          <w:p w14:paraId="30D7175F" w14:textId="13ED1B6E" w:rsidR="00627249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lastRenderedPageBreak/>
              <w:t>public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void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Det131_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AddReferenceIdentificationToOrderIdentification(</w:t>
            </w:r>
            <w:proofErr w:type="spellStart"/>
            <w:proofErr w:type="gramEnd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referenceIdentification</w:t>
            </w:r>
            <w:proofErr w:type="spellEnd"/>
            <w:r w:rsidR="00627249"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r w:rsidR="00627249" w:rsidRPr="001E413D">
              <w:rPr>
                <w:rFonts w:ascii="Consolas" w:hAnsi="Consolas" w:cs="Segoe UI"/>
                <w:color w:val="385623" w:themeColor="accent6" w:themeShade="80"/>
                <w:sz w:val="18"/>
                <w:szCs w:val="18"/>
              </w:rPr>
              <w:t>/*</w:t>
            </w:r>
            <w:r w:rsidR="00627249" w:rsidRPr="001E413D">
              <w:rPr>
                <w:rFonts w:ascii="Consolas" w:hAnsi="Consolas" w:cs="Segoe UI"/>
                <w:color w:val="385623" w:themeColor="accent6" w:themeShade="80"/>
                <w:sz w:val="18"/>
                <w:szCs w:val="18"/>
                <w:lang w:val="es-ES"/>
              </w:rPr>
              <w:t xml:space="preserve"> número de  orden de compra (comprador) a la que hace referencia la factura</w:t>
            </w:r>
            <w:r w:rsidR="00627249" w:rsidRPr="001E413D">
              <w:rPr>
                <w:rFonts w:ascii="Consolas" w:hAnsi="Consolas" w:cs="Segoe UI"/>
                <w:color w:val="385623" w:themeColor="accent6" w:themeShade="80"/>
                <w:sz w:val="18"/>
                <w:szCs w:val="18"/>
              </w:rPr>
              <w:t xml:space="preserve"> */</w:t>
            </w:r>
          </w:p>
          <w:p w14:paraId="48FB8BE8" w14:textId="46A85421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095" w:type="dxa"/>
          </w:tcPr>
          <w:p w14:paraId="6CF60E82" w14:textId="20692387" w:rsidR="00B84791" w:rsidRPr="003D05AF" w:rsidRDefault="00B84791" w:rsidP="00B84791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agrega un nodo </w:t>
            </w:r>
            <w:proofErr w:type="spellStart"/>
            <w:r w:rsidRPr="00D03C8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referenceIdentification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 xml:space="preserve"> </w:t>
            </w:r>
            <w:r w:rsidR="00E311C0" w:rsidRPr="003D05AF">
              <w:rPr>
                <w:rFonts w:cs="Segoe UI"/>
                <w:sz w:val="18"/>
                <w:szCs w:val="18"/>
                <w:lang w:val="es-ES"/>
              </w:rPr>
              <w:t xml:space="preserve">como hijo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 xml:space="preserve">al nodo </w:t>
            </w:r>
            <w:proofErr w:type="spellStart"/>
            <w:r w:rsidRPr="00D03C8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orderIdentification</w:t>
            </w:r>
            <w:proofErr w:type="spellEnd"/>
            <w:r w:rsidR="00BA3B1C">
              <w:rPr>
                <w:rFonts w:cs="Segoe UI"/>
                <w:sz w:val="18"/>
                <w:szCs w:val="18"/>
              </w:rPr>
              <w:t>.</w:t>
            </w:r>
          </w:p>
          <w:p w14:paraId="36977F26" w14:textId="77777777" w:rsidR="00B84791" w:rsidRPr="003D05AF" w:rsidRDefault="00B84791" w:rsidP="00B8479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6CF59A43" w14:textId="77777777" w:rsidR="00B84791" w:rsidRPr="003D05AF" w:rsidRDefault="00B84791" w:rsidP="00B84791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:</w:t>
            </w:r>
          </w:p>
          <w:p w14:paraId="252BE4CB" w14:textId="25020526" w:rsidR="00B84791" w:rsidRPr="00D03C80" w:rsidRDefault="00B84791" w:rsidP="00B84791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D03C80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D03C80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r w:rsidRPr="00D03C80">
              <w:rPr>
                <w:rFonts w:ascii="Consolas" w:hAnsi="Consolas" w:cs="Segoe UI"/>
                <w:color w:val="FF0000"/>
                <w:sz w:val="18"/>
                <w:szCs w:val="18"/>
                <w:lang w:val="es-ES"/>
              </w:rPr>
              <w:t>Detallista</w:t>
            </w:r>
            <w:r w:rsidRPr="00D03C80">
              <w:rPr>
                <w:rFonts w:ascii="Consolas" w:hAnsi="Consolas" w:cs="Segoe UI"/>
                <w:b/>
                <w:sz w:val="18"/>
                <w:szCs w:val="18"/>
                <w:lang w:val="es-ES"/>
              </w:rPr>
              <w:t>/</w:t>
            </w:r>
            <w:r w:rsidRPr="00D03C8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proofErr w:type="spellStart"/>
            <w:r w:rsidR="00DB54A4" w:rsidRPr="00D03C8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orderIdentification</w:t>
            </w:r>
            <w:proofErr w:type="spellEnd"/>
            <w:r w:rsidR="00DB54A4" w:rsidRPr="00D03C8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D03C8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/ </w:t>
            </w:r>
            <w:proofErr w:type="spellStart"/>
            <w:r w:rsidR="00DB54A4" w:rsidRPr="00D03C80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referenceIdentification</w:t>
            </w:r>
            <w:proofErr w:type="spellEnd"/>
          </w:p>
          <w:p w14:paraId="1FF4FB51" w14:textId="77777777" w:rsidR="00B84791" w:rsidRPr="003D05AF" w:rsidRDefault="00B84791" w:rsidP="00B8479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145A156A" w14:textId="77777777" w:rsidR="00B84791" w:rsidRPr="003D05AF" w:rsidRDefault="00B84791" w:rsidP="00B84791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753310D4" w14:textId="2CC3DD47" w:rsidR="00227B74" w:rsidRPr="003D05AF" w:rsidRDefault="009E559D" w:rsidP="00DB54A4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B84791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B84791" w:rsidRPr="003D05AF">
              <w:rPr>
                <w:rFonts w:cs="Segoe UI"/>
                <w:bCs/>
                <w:sz w:val="18"/>
                <w:szCs w:val="18"/>
              </w:rPr>
              <w:t>Esta excepción ocurre si no se ha establecido en compl</w:t>
            </w:r>
            <w:r w:rsidR="0058341C">
              <w:rPr>
                <w:rFonts w:cs="Segoe UI"/>
                <w:bCs/>
                <w:sz w:val="18"/>
                <w:szCs w:val="18"/>
              </w:rPr>
              <w:t>emento D</w:t>
            </w:r>
            <w:r w:rsidR="00AD2378">
              <w:rPr>
                <w:rFonts w:cs="Segoe UI"/>
                <w:bCs/>
                <w:sz w:val="18"/>
                <w:szCs w:val="18"/>
              </w:rPr>
              <w:t>etallista o si se superó</w:t>
            </w:r>
            <w:r w:rsidR="00B84791" w:rsidRPr="003D05AF">
              <w:rPr>
                <w:rFonts w:cs="Segoe UI"/>
                <w:bCs/>
                <w:sz w:val="18"/>
                <w:szCs w:val="18"/>
              </w:rPr>
              <w:t xml:space="preserve"> el n</w:t>
            </w:r>
            <w:r w:rsidR="00AD2378">
              <w:rPr>
                <w:rFonts w:cs="Segoe UI"/>
                <w:bCs/>
                <w:sz w:val="18"/>
                <w:szCs w:val="18"/>
              </w:rPr>
              <w:t>ú</w:t>
            </w:r>
            <w:r w:rsidR="00B84791" w:rsidRPr="003D05AF">
              <w:rPr>
                <w:rFonts w:cs="Segoe UI"/>
                <w:bCs/>
                <w:sz w:val="18"/>
                <w:szCs w:val="18"/>
              </w:rPr>
              <w:t>mero máximo de nodos (</w:t>
            </w:r>
            <w:r w:rsidR="00DB54A4" w:rsidRPr="00AD2378">
              <w:rPr>
                <w:rFonts w:ascii="Consolas" w:hAnsi="Consolas" w:cs="Segoe UI"/>
                <w:bCs/>
                <w:sz w:val="18"/>
                <w:szCs w:val="18"/>
              </w:rPr>
              <w:t>30</w:t>
            </w:r>
            <w:r w:rsidR="00B84791" w:rsidRPr="003D05AF">
              <w:rPr>
                <w:rFonts w:cs="Segoe UI"/>
                <w:bCs/>
                <w:sz w:val="18"/>
                <w:szCs w:val="18"/>
              </w:rPr>
              <w:t xml:space="preserve">) </w:t>
            </w:r>
            <w:proofErr w:type="spellStart"/>
            <w:r w:rsidR="00B84791" w:rsidRPr="00D03C80">
              <w:rPr>
                <w:rFonts w:ascii="Consolas" w:hAnsi="Consolas" w:cs="Segoe UI"/>
                <w:color w:val="0000FF"/>
                <w:sz w:val="18"/>
                <w:szCs w:val="18"/>
              </w:rPr>
              <w:t>referenceIdentification</w:t>
            </w:r>
            <w:proofErr w:type="spellEnd"/>
            <w:r w:rsidR="00B84791" w:rsidRPr="003D05AF">
              <w:rPr>
                <w:rFonts w:cs="Segoe UI"/>
                <w:color w:val="0000FF"/>
                <w:sz w:val="18"/>
                <w:szCs w:val="18"/>
              </w:rPr>
              <w:t>.</w:t>
            </w:r>
            <w:r w:rsidR="00AD2378">
              <w:rPr>
                <w:rFonts w:cs="Segoe UI"/>
                <w:color w:val="0000FF"/>
                <w:sz w:val="18"/>
                <w:szCs w:val="18"/>
              </w:rPr>
              <w:t xml:space="preserve"> </w:t>
            </w:r>
            <w:r w:rsidR="00DB54A4" w:rsidRPr="003D05AF">
              <w:rPr>
                <w:rFonts w:cs="Segoe UI"/>
                <w:sz w:val="18"/>
                <w:szCs w:val="18"/>
              </w:rPr>
              <w:t xml:space="preserve">Por </w:t>
            </w:r>
            <w:r w:rsidR="00AD2378" w:rsidRPr="003D05AF">
              <w:rPr>
                <w:rFonts w:cs="Segoe UI"/>
                <w:sz w:val="18"/>
                <w:szCs w:val="18"/>
              </w:rPr>
              <w:t>último,</w:t>
            </w:r>
            <w:r w:rsidR="00DB54A4" w:rsidRPr="003D05AF">
              <w:rPr>
                <w:rFonts w:cs="Segoe UI"/>
                <w:sz w:val="18"/>
                <w:szCs w:val="18"/>
              </w:rPr>
              <w:t xml:space="preserve"> si </w:t>
            </w:r>
            <w:r w:rsidR="00B84791" w:rsidRPr="003D05AF">
              <w:rPr>
                <w:rFonts w:cs="Segoe UI"/>
                <w:sz w:val="18"/>
                <w:szCs w:val="18"/>
              </w:rPr>
              <w:t xml:space="preserve">no se ha establecido </w:t>
            </w:r>
            <w:proofErr w:type="spellStart"/>
            <w:r w:rsidR="00DB54A4" w:rsidRPr="00D03C8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orderIdentification</w:t>
            </w:r>
            <w:proofErr w:type="spellEnd"/>
            <w:r w:rsidR="00DB54A4" w:rsidRPr="003D05AF">
              <w:rPr>
                <w:rFonts w:cs="Segoe UI"/>
                <w:sz w:val="18"/>
                <w:szCs w:val="18"/>
              </w:rPr>
              <w:t xml:space="preserve"> </w:t>
            </w:r>
            <w:r w:rsidR="00B84791" w:rsidRPr="003D05AF">
              <w:rPr>
                <w:rFonts w:cs="Segoe UI"/>
                <w:sz w:val="18"/>
                <w:szCs w:val="18"/>
              </w:rPr>
              <w:t xml:space="preserve">(que es </w:t>
            </w:r>
            <w:r w:rsidR="00DB54A4" w:rsidRPr="003D05AF">
              <w:rPr>
                <w:rFonts w:cs="Segoe UI"/>
                <w:sz w:val="18"/>
                <w:szCs w:val="18"/>
              </w:rPr>
              <w:t>requerido</w:t>
            </w:r>
            <w:r w:rsidR="00B84791" w:rsidRPr="003D05AF">
              <w:rPr>
                <w:rFonts w:cs="Segoe UI"/>
                <w:sz w:val="18"/>
                <w:szCs w:val="18"/>
              </w:rPr>
              <w:t>)</w:t>
            </w:r>
            <w:r w:rsidR="00F45C68">
              <w:rPr>
                <w:rFonts w:cs="Segoe UI"/>
                <w:sz w:val="18"/>
                <w:szCs w:val="18"/>
              </w:rPr>
              <w:t>.</w:t>
            </w:r>
          </w:p>
        </w:tc>
      </w:tr>
      <w:tr w:rsidR="00227B74" w:rsidRPr="003D05AF" w14:paraId="18A96946" w14:textId="77777777" w:rsidTr="00B14378">
        <w:tc>
          <w:tcPr>
            <w:tcW w:w="3545" w:type="dxa"/>
          </w:tcPr>
          <w:p w14:paraId="24CB5D6A" w14:textId="77777777" w:rsidR="00DB54A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public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void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Det131_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AddTotalAllowanceCharge(</w:t>
            </w:r>
            <w:proofErr w:type="gramEnd"/>
          </w:p>
          <w:p w14:paraId="1FD93AC3" w14:textId="7F4DAC5D" w:rsidR="00DB54A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2B91AF"/>
                <w:sz w:val="18"/>
                <w:szCs w:val="18"/>
              </w:rPr>
              <w:t>detallistaTotalAllowanceChargeAllowanceOrChargeType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allOrChrgType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,</w:t>
            </w:r>
            <w:r w:rsidRPr="001E413D">
              <w:rPr>
                <w:rFonts w:ascii="Consolas" w:hAnsi="Consolas" w:cs="Segoe UI"/>
                <w:color w:val="385623" w:themeColor="accent6" w:themeShade="80"/>
                <w:sz w:val="18"/>
                <w:szCs w:val="18"/>
              </w:rPr>
              <w:t xml:space="preserve"> </w:t>
            </w:r>
            <w:r w:rsidR="00A213F0" w:rsidRPr="001E413D">
              <w:rPr>
                <w:rFonts w:ascii="Consolas" w:hAnsi="Consolas" w:cs="Segoe UI"/>
                <w:color w:val="385623" w:themeColor="accent6" w:themeShade="80"/>
                <w:sz w:val="18"/>
                <w:szCs w:val="18"/>
              </w:rPr>
              <w:t>/*</w:t>
            </w:r>
            <w:proofErr w:type="spellStart"/>
            <w:r w:rsidR="00A213F0" w:rsidRPr="001E413D">
              <w:rPr>
                <w:rFonts w:ascii="Consolas" w:hAnsi="Consolas" w:cs="Segoe UI"/>
                <w:color w:val="385623" w:themeColor="accent6" w:themeShade="80"/>
                <w:sz w:val="18"/>
                <w:szCs w:val="18"/>
              </w:rPr>
              <w:t>enum</w:t>
            </w:r>
            <w:proofErr w:type="spellEnd"/>
            <w:r w:rsidR="00A213F0" w:rsidRPr="001E413D">
              <w:rPr>
                <w:rFonts w:ascii="Consolas" w:hAnsi="Consolas" w:cs="Segoe UI"/>
                <w:color w:val="385623" w:themeColor="accent6" w:themeShade="80"/>
                <w:sz w:val="18"/>
                <w:szCs w:val="18"/>
              </w:rPr>
              <w:t xml:space="preserve"> para indicar si es cargo o descuento*/</w:t>
            </w:r>
          </w:p>
          <w:p w14:paraId="59E1996A" w14:textId="05928971" w:rsidR="00DB54A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2B91AF"/>
                <w:sz w:val="18"/>
                <w:szCs w:val="18"/>
              </w:rPr>
              <w:t>detallistaTotalAllowanceChargeSpecialServicesType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?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specServType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  <w:r w:rsidR="00A213F0" w:rsidRPr="001E413D">
              <w:rPr>
                <w:rFonts w:ascii="Consolas" w:hAnsi="Consolas" w:cs="Segoe UI"/>
                <w:color w:val="385623" w:themeColor="accent6" w:themeShade="80"/>
                <w:sz w:val="18"/>
                <w:szCs w:val="18"/>
              </w:rPr>
              <w:t xml:space="preserve">/* </w:t>
            </w:r>
            <w:proofErr w:type="spellStart"/>
            <w:r w:rsidR="00A213F0" w:rsidRPr="001E413D">
              <w:rPr>
                <w:rFonts w:ascii="Consolas" w:hAnsi="Consolas" w:cs="Segoe UI"/>
                <w:color w:val="385623" w:themeColor="accent6" w:themeShade="80"/>
                <w:sz w:val="18"/>
                <w:szCs w:val="18"/>
              </w:rPr>
              <w:t>enum</w:t>
            </w:r>
            <w:proofErr w:type="spellEnd"/>
            <w:r w:rsidR="00A213F0" w:rsidRPr="001E413D">
              <w:rPr>
                <w:rFonts w:ascii="Consolas" w:hAnsi="Consolas" w:cs="Segoe UI"/>
                <w:color w:val="385623" w:themeColor="accent6" w:themeShade="80"/>
                <w:sz w:val="18"/>
                <w:szCs w:val="18"/>
              </w:rPr>
              <w:t xml:space="preserve"> para indicar el tipo de servicio*/</w:t>
            </w:r>
          </w:p>
          <w:p w14:paraId="02F26DB1" w14:textId="7EDB27EF" w:rsidR="00DB54A4" w:rsidRPr="001E413D" w:rsidRDefault="00227B74" w:rsidP="00627249">
            <w:pPr>
              <w:autoSpaceDE w:val="0"/>
              <w:autoSpaceDN w:val="0"/>
              <w:adjustRightInd w:val="0"/>
              <w:ind w:left="708" w:hanging="708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? </w:t>
            </w:r>
            <w:proofErr w:type="spellStart"/>
            <w:r w:rsidR="00DB54A4"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A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mnt</w:t>
            </w:r>
            <w:proofErr w:type="spellEnd"/>
            <w:r w:rsidR="00627249"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r w:rsidR="00627249" w:rsidRPr="001E413D">
              <w:rPr>
                <w:rFonts w:ascii="Consolas" w:hAnsi="Consolas" w:cs="Segoe UI"/>
                <w:color w:val="385623" w:themeColor="accent6" w:themeShade="80"/>
                <w:sz w:val="18"/>
                <w:szCs w:val="18"/>
              </w:rPr>
              <w:t>/* total de los cargos o descuentos*/</w:t>
            </w:r>
          </w:p>
          <w:p w14:paraId="477B774B" w14:textId="2966DF84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095" w:type="dxa"/>
          </w:tcPr>
          <w:p w14:paraId="38E1ADC3" w14:textId="158EFBE3" w:rsidR="00E311C0" w:rsidRPr="003D05AF" w:rsidRDefault="00E311C0" w:rsidP="00E311C0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agrega un nodo </w:t>
            </w:r>
            <w:proofErr w:type="spellStart"/>
            <w:r w:rsidRPr="00D03C8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TotalAllowanceCharge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 xml:space="preserve">como hermano al nodo </w:t>
            </w:r>
            <w:proofErr w:type="spellStart"/>
            <w:r w:rsidRPr="00D03C8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TotalAllowanceCharge</w:t>
            </w:r>
            <w:proofErr w:type="spellEnd"/>
            <w:r w:rsidRPr="00F45C68">
              <w:rPr>
                <w:rFonts w:cs="Segoe UI"/>
                <w:sz w:val="18"/>
                <w:szCs w:val="18"/>
                <w:lang w:val="es-ES"/>
              </w:rPr>
              <w:t>.</w:t>
            </w:r>
          </w:p>
          <w:p w14:paraId="44D3D6B3" w14:textId="4DF49FD5" w:rsidR="00E311C0" w:rsidRPr="003D05AF" w:rsidRDefault="00A213F0" w:rsidP="00E311C0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>Se debe indicar si es descuento o cargo</w:t>
            </w:r>
            <w:r w:rsidR="00F45C68">
              <w:rPr>
                <w:rFonts w:cs="Segoe UI"/>
                <w:color w:val="000000"/>
                <w:sz w:val="18"/>
                <w:szCs w:val="18"/>
              </w:rPr>
              <w:t>;</w:t>
            </w: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 es opcional indicar el tipo de servicio y el total de los cargos o descuentos.</w:t>
            </w:r>
          </w:p>
          <w:p w14:paraId="4839AB0F" w14:textId="77777777" w:rsidR="00A213F0" w:rsidRPr="003D05AF" w:rsidRDefault="00A213F0" w:rsidP="00E311C0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0DE06819" w14:textId="77777777" w:rsidR="00E311C0" w:rsidRPr="003D05AF" w:rsidRDefault="00E311C0" w:rsidP="00E311C0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:</w:t>
            </w:r>
          </w:p>
          <w:p w14:paraId="75063D1A" w14:textId="11162973" w:rsidR="00E311C0" w:rsidRPr="00D03C80" w:rsidRDefault="00E311C0" w:rsidP="00E311C0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D03C80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D03C80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r w:rsidRPr="00D03C80">
              <w:rPr>
                <w:rFonts w:ascii="Consolas" w:hAnsi="Consolas" w:cs="Segoe UI"/>
                <w:color w:val="FF0000"/>
                <w:sz w:val="18"/>
                <w:szCs w:val="18"/>
                <w:lang w:val="es-ES"/>
              </w:rPr>
              <w:t>Detallista</w:t>
            </w:r>
            <w:r w:rsidRPr="00D03C80">
              <w:rPr>
                <w:rFonts w:ascii="Consolas" w:hAnsi="Consolas" w:cs="Segoe UI"/>
                <w:b/>
                <w:sz w:val="18"/>
                <w:szCs w:val="18"/>
                <w:lang w:val="es-ES"/>
              </w:rPr>
              <w:t>/</w:t>
            </w:r>
            <w:r w:rsidRPr="00D03C8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D03C80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TotalAllowanceCharge</w:t>
            </w:r>
            <w:proofErr w:type="spellEnd"/>
            <w:r w:rsidRPr="00D03C8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[]</w:t>
            </w:r>
          </w:p>
          <w:p w14:paraId="0B630D3A" w14:textId="77777777" w:rsidR="00E311C0" w:rsidRPr="003D05AF" w:rsidRDefault="00E311C0" w:rsidP="00E311C0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71FF2A6E" w14:textId="77777777" w:rsidR="00E311C0" w:rsidRPr="003D05AF" w:rsidRDefault="00E311C0" w:rsidP="00E311C0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669C63B1" w14:textId="4DD782D0" w:rsidR="00227B74" w:rsidRPr="003D05AF" w:rsidRDefault="009E559D" w:rsidP="00E311C0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E311C0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E311C0" w:rsidRPr="003D05AF">
              <w:rPr>
                <w:rFonts w:cs="Segoe UI"/>
                <w:bCs/>
                <w:sz w:val="18"/>
                <w:szCs w:val="18"/>
              </w:rPr>
              <w:t>Esta excepción ocurre si no se ha establecido en compl</w:t>
            </w:r>
            <w:r w:rsidR="0058341C">
              <w:rPr>
                <w:rFonts w:cs="Segoe UI"/>
                <w:bCs/>
                <w:sz w:val="18"/>
                <w:szCs w:val="18"/>
              </w:rPr>
              <w:t>emento D</w:t>
            </w:r>
            <w:r w:rsidR="00D03C80">
              <w:rPr>
                <w:rFonts w:cs="Segoe UI"/>
                <w:bCs/>
                <w:sz w:val="18"/>
                <w:szCs w:val="18"/>
              </w:rPr>
              <w:t>etallista o si se superó</w:t>
            </w:r>
            <w:r w:rsidR="00E311C0" w:rsidRPr="003D05AF">
              <w:rPr>
                <w:rFonts w:cs="Segoe UI"/>
                <w:bCs/>
                <w:sz w:val="18"/>
                <w:szCs w:val="18"/>
              </w:rPr>
              <w:t xml:space="preserve"> el n</w:t>
            </w:r>
            <w:r w:rsidR="00D03C80">
              <w:rPr>
                <w:rFonts w:cs="Segoe UI"/>
                <w:bCs/>
                <w:sz w:val="18"/>
                <w:szCs w:val="18"/>
              </w:rPr>
              <w:t>ú</w:t>
            </w:r>
            <w:r w:rsidR="00E311C0" w:rsidRPr="003D05AF">
              <w:rPr>
                <w:rFonts w:cs="Segoe UI"/>
                <w:bCs/>
                <w:sz w:val="18"/>
                <w:szCs w:val="18"/>
              </w:rPr>
              <w:t>mero máximo de nodos (</w:t>
            </w:r>
            <w:r w:rsidR="00E311C0" w:rsidRPr="00D03C80">
              <w:rPr>
                <w:rFonts w:ascii="Consolas" w:hAnsi="Consolas" w:cs="Segoe UI"/>
                <w:bCs/>
                <w:sz w:val="18"/>
                <w:szCs w:val="18"/>
              </w:rPr>
              <w:t>30</w:t>
            </w:r>
            <w:r w:rsidR="00E311C0" w:rsidRPr="003D05AF">
              <w:rPr>
                <w:rFonts w:cs="Segoe UI"/>
                <w:bCs/>
                <w:sz w:val="18"/>
                <w:szCs w:val="18"/>
              </w:rPr>
              <w:t xml:space="preserve">) </w:t>
            </w:r>
            <w:proofErr w:type="spellStart"/>
            <w:r w:rsidR="00E311C0" w:rsidRPr="00D03C80">
              <w:rPr>
                <w:rFonts w:ascii="Consolas" w:hAnsi="Consolas" w:cs="Segoe UI"/>
                <w:color w:val="0000FF"/>
                <w:sz w:val="18"/>
                <w:szCs w:val="18"/>
              </w:rPr>
              <w:t>referenceIdentification</w:t>
            </w:r>
            <w:proofErr w:type="spellEnd"/>
            <w:r w:rsidR="00E311C0" w:rsidRPr="003D05AF">
              <w:rPr>
                <w:rFonts w:cs="Segoe UI"/>
                <w:color w:val="0000FF"/>
                <w:sz w:val="18"/>
                <w:szCs w:val="18"/>
              </w:rPr>
              <w:t>.</w:t>
            </w:r>
            <w:r w:rsidR="00D03C80">
              <w:rPr>
                <w:rFonts w:cs="Segoe UI"/>
                <w:color w:val="0000FF"/>
                <w:sz w:val="18"/>
                <w:szCs w:val="18"/>
              </w:rPr>
              <w:t xml:space="preserve"> </w:t>
            </w:r>
            <w:r w:rsidR="00E311C0" w:rsidRPr="003D05AF">
              <w:rPr>
                <w:rFonts w:cs="Segoe UI"/>
                <w:sz w:val="18"/>
                <w:szCs w:val="18"/>
              </w:rPr>
              <w:t xml:space="preserve">Por </w:t>
            </w:r>
            <w:r w:rsidR="00262B48" w:rsidRPr="003D05AF">
              <w:rPr>
                <w:rFonts w:cs="Segoe UI"/>
                <w:sz w:val="18"/>
                <w:szCs w:val="18"/>
              </w:rPr>
              <w:t>último</w:t>
            </w:r>
            <w:r w:rsidR="00262B48">
              <w:rPr>
                <w:rFonts w:cs="Segoe UI"/>
                <w:sz w:val="18"/>
                <w:szCs w:val="18"/>
              </w:rPr>
              <w:t>,</w:t>
            </w:r>
            <w:r w:rsidR="00E311C0" w:rsidRPr="003D05AF">
              <w:rPr>
                <w:rFonts w:cs="Segoe UI"/>
                <w:sz w:val="18"/>
                <w:szCs w:val="18"/>
              </w:rPr>
              <w:t xml:space="preserve"> si no se ha establecido </w:t>
            </w:r>
            <w:proofErr w:type="spellStart"/>
            <w:r w:rsidR="00E311C0" w:rsidRPr="00D03C8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orderIdentification</w:t>
            </w:r>
            <w:proofErr w:type="spellEnd"/>
            <w:r w:rsidR="00E311C0" w:rsidRPr="003D05AF">
              <w:rPr>
                <w:rFonts w:cs="Segoe UI"/>
                <w:sz w:val="18"/>
                <w:szCs w:val="18"/>
              </w:rPr>
              <w:t xml:space="preserve"> (que es requerido)</w:t>
            </w:r>
            <w:r w:rsidR="00F45C68">
              <w:rPr>
                <w:rFonts w:cs="Segoe UI"/>
                <w:sz w:val="18"/>
                <w:szCs w:val="18"/>
              </w:rPr>
              <w:t>.</w:t>
            </w:r>
          </w:p>
        </w:tc>
      </w:tr>
      <w:tr w:rsidR="00227B74" w:rsidRPr="003D05AF" w14:paraId="3E5FE060" w14:textId="77777777" w:rsidTr="00B14378">
        <w:tc>
          <w:tcPr>
            <w:tcW w:w="3545" w:type="dxa"/>
          </w:tcPr>
          <w:p w14:paraId="0C17F1D1" w14:textId="77777777" w:rsidR="00A213F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public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int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Det131_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AgregaSpecialInstruction(</w:t>
            </w:r>
            <w:proofErr w:type="gramEnd"/>
          </w:p>
          <w:p w14:paraId="7C15DC28" w14:textId="681CD351" w:rsidR="00A213F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2B91AF"/>
                <w:sz w:val="18"/>
                <w:szCs w:val="18"/>
              </w:rPr>
              <w:t>detallistaSpecialInstructionCode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Code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,</w:t>
            </w:r>
            <w:r w:rsidR="001D0552" w:rsidRPr="001E413D">
              <w:rPr>
                <w:rFonts w:ascii="Consolas" w:hAnsi="Consolas" w:cs="Segoe UI"/>
                <w:color w:val="385623" w:themeColor="accent6" w:themeShade="80"/>
                <w:sz w:val="18"/>
                <w:szCs w:val="18"/>
              </w:rPr>
              <w:t>/</w:t>
            </w:r>
            <w:proofErr w:type="gramEnd"/>
            <w:r w:rsidR="001D0552" w:rsidRPr="001E413D">
              <w:rPr>
                <w:rFonts w:ascii="Consolas" w:hAnsi="Consolas" w:cs="Segoe UI"/>
                <w:color w:val="385623" w:themeColor="accent6" w:themeShade="80"/>
                <w:sz w:val="18"/>
                <w:szCs w:val="18"/>
              </w:rPr>
              <w:t>*</w:t>
            </w:r>
            <w:r w:rsidR="001D0552" w:rsidRPr="001E413D">
              <w:rPr>
                <w:rFonts w:ascii="Consolas" w:hAnsi="Consolas" w:cs="Segoe UI"/>
                <w:color w:val="385623" w:themeColor="accent6" w:themeShade="80"/>
                <w:sz w:val="18"/>
                <w:szCs w:val="18"/>
                <w:lang w:val="es-ES"/>
              </w:rPr>
              <w:t xml:space="preserve"> tipo de instrucciones comerciales</w:t>
            </w:r>
            <w:r w:rsidR="001D0552" w:rsidRPr="001E413D">
              <w:rPr>
                <w:rFonts w:ascii="Consolas" w:hAnsi="Consolas" w:cs="Segoe UI"/>
                <w:color w:val="385623" w:themeColor="accent6" w:themeShade="80"/>
                <w:sz w:val="18"/>
                <w:szCs w:val="18"/>
              </w:rPr>
              <w:t>*/</w:t>
            </w:r>
          </w:p>
          <w:p w14:paraId="785034EB" w14:textId="1CCBEC8C" w:rsidR="00A213F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text</w:t>
            </w:r>
            <w:proofErr w:type="spellEnd"/>
          </w:p>
          <w:p w14:paraId="36387274" w14:textId="380B1907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095" w:type="dxa"/>
          </w:tcPr>
          <w:p w14:paraId="79F5E9B1" w14:textId="2213A00D" w:rsidR="00627249" w:rsidRPr="003D05AF" w:rsidRDefault="00627249" w:rsidP="00627249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agrega un nodo </w:t>
            </w:r>
            <w:proofErr w:type="spellStart"/>
            <w:r w:rsidRPr="00D03C8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specialInstruction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 xml:space="preserve">como hermano al nodo </w:t>
            </w:r>
            <w:proofErr w:type="spellStart"/>
            <w:r w:rsidRPr="00D03C8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specialInstruction</w:t>
            </w:r>
            <w:proofErr w:type="spellEnd"/>
            <w:r w:rsidR="00BA3B1C">
              <w:rPr>
                <w:rFonts w:cs="Segoe UI"/>
                <w:sz w:val="18"/>
                <w:szCs w:val="18"/>
              </w:rPr>
              <w:t>.</w:t>
            </w:r>
          </w:p>
          <w:p w14:paraId="7C6D4620" w14:textId="77777777" w:rsidR="00627249" w:rsidRPr="003D05AF" w:rsidRDefault="00627249" w:rsidP="00627249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07282A79" w14:textId="77777777" w:rsidR="00627249" w:rsidRPr="003D05AF" w:rsidRDefault="00627249" w:rsidP="00627249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:</w:t>
            </w:r>
          </w:p>
          <w:p w14:paraId="2AF2065A" w14:textId="1E509BEF" w:rsidR="00627249" w:rsidRPr="00D03C80" w:rsidRDefault="00627249" w:rsidP="00627249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D03C80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D03C80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r w:rsidRPr="00D03C80">
              <w:rPr>
                <w:rFonts w:ascii="Consolas" w:hAnsi="Consolas" w:cs="Segoe UI"/>
                <w:color w:val="FF0000"/>
                <w:sz w:val="18"/>
                <w:szCs w:val="18"/>
                <w:lang w:val="es-ES"/>
              </w:rPr>
              <w:t>Detallista</w:t>
            </w:r>
            <w:r w:rsidRPr="00D03C80">
              <w:rPr>
                <w:rFonts w:ascii="Consolas" w:hAnsi="Consolas" w:cs="Segoe UI"/>
                <w:b/>
                <w:sz w:val="18"/>
                <w:szCs w:val="18"/>
                <w:lang w:val="es-ES"/>
              </w:rPr>
              <w:t>/</w:t>
            </w:r>
            <w:r w:rsidRPr="00D03C8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proofErr w:type="spellStart"/>
            <w:r w:rsidR="001D0552" w:rsidRPr="00D03C8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specialInstruction</w:t>
            </w:r>
            <w:proofErr w:type="spellEnd"/>
            <w:r w:rsidRPr="00D03C8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[]</w:t>
            </w:r>
          </w:p>
          <w:p w14:paraId="21EA6C7C" w14:textId="5A03B78C" w:rsidR="00627249" w:rsidRPr="003D05AF" w:rsidRDefault="008F3AC6" w:rsidP="00627249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8F3AC6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Returns</w:t>
            </w:r>
            <w:proofErr w:type="spellEnd"/>
            <w:r w:rsidRPr="008F3AC6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:</w:t>
            </w:r>
            <w:r w:rsidR="002947D6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375543" w:rsidRPr="003D05AF">
              <w:rPr>
                <w:rFonts w:cs="Segoe UI"/>
                <w:bCs/>
                <w:sz w:val="18"/>
                <w:szCs w:val="18"/>
              </w:rPr>
              <w:t>Índice</w:t>
            </w:r>
            <w:r w:rsidR="002947D6" w:rsidRPr="003D05AF">
              <w:rPr>
                <w:rFonts w:cs="Segoe UI"/>
                <w:bCs/>
                <w:sz w:val="18"/>
                <w:szCs w:val="18"/>
              </w:rPr>
              <w:t xml:space="preserve"> del nodo </w:t>
            </w:r>
            <w:proofErr w:type="spellStart"/>
            <w:r w:rsidR="002947D6" w:rsidRPr="00D03C8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specialInstruction</w:t>
            </w:r>
            <w:proofErr w:type="spellEnd"/>
            <w:r w:rsidR="002947D6"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="002947D6" w:rsidRPr="003D05AF">
              <w:rPr>
                <w:rFonts w:cs="Segoe UI"/>
                <w:sz w:val="18"/>
                <w:szCs w:val="18"/>
                <w:lang w:val="es-ES"/>
              </w:rPr>
              <w:t>que</w:t>
            </w:r>
            <w:r w:rsidR="00262B48">
              <w:rPr>
                <w:rFonts w:cs="Segoe UI"/>
                <w:sz w:val="18"/>
                <w:szCs w:val="18"/>
                <w:lang w:val="es-ES"/>
              </w:rPr>
              <w:t xml:space="preserve"> se agregó</w:t>
            </w:r>
          </w:p>
          <w:p w14:paraId="36C70E07" w14:textId="77777777" w:rsidR="002947D6" w:rsidRPr="003D05AF" w:rsidRDefault="002947D6" w:rsidP="00627249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395096F5" w14:textId="77777777" w:rsidR="00627249" w:rsidRPr="003D05AF" w:rsidRDefault="00627249" w:rsidP="00627249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2E8BA5AE" w14:textId="0419215F" w:rsidR="00227B74" w:rsidRPr="003D05AF" w:rsidRDefault="009E559D" w:rsidP="001D0552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627249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627249" w:rsidRPr="003D05AF">
              <w:rPr>
                <w:rFonts w:cs="Segoe UI"/>
                <w:bCs/>
                <w:sz w:val="18"/>
                <w:szCs w:val="18"/>
              </w:rPr>
              <w:t>Esta excepción ocurre si no se ha establecido en compl</w:t>
            </w:r>
            <w:r w:rsidR="00383A7D">
              <w:rPr>
                <w:rFonts w:cs="Segoe UI"/>
                <w:bCs/>
                <w:sz w:val="18"/>
                <w:szCs w:val="18"/>
              </w:rPr>
              <w:t>emento D</w:t>
            </w:r>
            <w:r w:rsidR="00262B48">
              <w:rPr>
                <w:rFonts w:cs="Segoe UI"/>
                <w:bCs/>
                <w:sz w:val="18"/>
                <w:szCs w:val="18"/>
              </w:rPr>
              <w:t>etallista o si se superó</w:t>
            </w:r>
            <w:r w:rsidR="00627249" w:rsidRPr="003D05AF">
              <w:rPr>
                <w:rFonts w:cs="Segoe UI"/>
                <w:bCs/>
                <w:sz w:val="18"/>
                <w:szCs w:val="18"/>
              </w:rPr>
              <w:t xml:space="preserve"> el n</w:t>
            </w:r>
            <w:r w:rsidR="00262B48">
              <w:rPr>
                <w:rFonts w:cs="Segoe UI"/>
                <w:bCs/>
                <w:sz w:val="18"/>
                <w:szCs w:val="18"/>
              </w:rPr>
              <w:t>ú</w:t>
            </w:r>
            <w:r w:rsidR="00627249" w:rsidRPr="003D05AF">
              <w:rPr>
                <w:rFonts w:cs="Segoe UI"/>
                <w:bCs/>
                <w:sz w:val="18"/>
                <w:szCs w:val="18"/>
              </w:rPr>
              <w:t>mero máximo de nodos (</w:t>
            </w:r>
            <w:r w:rsidR="001D0552" w:rsidRPr="00D03C80">
              <w:rPr>
                <w:rFonts w:ascii="Consolas" w:hAnsi="Consolas" w:cs="Segoe UI"/>
                <w:bCs/>
                <w:sz w:val="18"/>
                <w:szCs w:val="18"/>
              </w:rPr>
              <w:t>4</w:t>
            </w:r>
            <w:r w:rsidR="00627249" w:rsidRPr="003D05AF">
              <w:rPr>
                <w:rFonts w:cs="Segoe UI"/>
                <w:bCs/>
                <w:sz w:val="18"/>
                <w:szCs w:val="18"/>
              </w:rPr>
              <w:t xml:space="preserve">) </w:t>
            </w:r>
            <w:proofErr w:type="spellStart"/>
            <w:r w:rsidR="001D0552" w:rsidRPr="00D03C80">
              <w:rPr>
                <w:rFonts w:ascii="Consolas" w:hAnsi="Consolas" w:cs="Segoe UI"/>
                <w:color w:val="0000FF"/>
                <w:sz w:val="18"/>
                <w:szCs w:val="18"/>
              </w:rPr>
              <w:t>specialInstruction</w:t>
            </w:r>
            <w:proofErr w:type="spellEnd"/>
            <w:r w:rsidR="00627249" w:rsidRPr="00F45C68">
              <w:rPr>
                <w:rFonts w:cs="Segoe UI"/>
                <w:sz w:val="18"/>
                <w:szCs w:val="18"/>
              </w:rPr>
              <w:t>.</w:t>
            </w:r>
          </w:p>
        </w:tc>
      </w:tr>
      <w:tr w:rsidR="00227B74" w:rsidRPr="003D05AF" w14:paraId="7A7B7023" w14:textId="77777777" w:rsidTr="00B14378">
        <w:tc>
          <w:tcPr>
            <w:tcW w:w="3545" w:type="dxa"/>
          </w:tcPr>
          <w:p w14:paraId="7C287AE5" w14:textId="77777777" w:rsidR="001D0552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void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Det131_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AgregaTextASpecialInstruction(</w:t>
            </w:r>
            <w:proofErr w:type="gramEnd"/>
          </w:p>
          <w:p w14:paraId="6593A6C8" w14:textId="4F58D62E" w:rsidR="001D0552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int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indexSpecialInstr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  <w:r w:rsidR="001D0552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n-US"/>
              </w:rPr>
              <w:t xml:space="preserve">/*index del </w:t>
            </w:r>
            <w:proofErr w:type="spellStart"/>
            <w:r w:rsidR="001D0552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n-US"/>
              </w:rPr>
              <w:t>nodo</w:t>
            </w:r>
            <w:proofErr w:type="spellEnd"/>
            <w:r w:rsidR="001D0552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1D0552" w:rsidRPr="001E413D">
              <w:rPr>
                <w:rFonts w:ascii="Consolas" w:hAnsi="Consolas" w:cs="Segoe UI"/>
                <w:b/>
                <w:color w:val="538135" w:themeColor="accent6" w:themeShade="BF"/>
                <w:sz w:val="18"/>
                <w:szCs w:val="18"/>
                <w:lang w:val="en-US"/>
              </w:rPr>
              <w:t>specialInstruction</w:t>
            </w:r>
            <w:proofErr w:type="spellEnd"/>
            <w:r w:rsidR="001D0552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n-US"/>
              </w:rPr>
              <w:t xml:space="preserve"> */</w:t>
            </w:r>
          </w:p>
          <w:p w14:paraId="75A54D6B" w14:textId="77777777" w:rsidR="001D0552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text</w:t>
            </w:r>
            <w:proofErr w:type="spellEnd"/>
          </w:p>
          <w:p w14:paraId="7F2F8662" w14:textId="6197FD20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095" w:type="dxa"/>
          </w:tcPr>
          <w:p w14:paraId="6CBB85E7" w14:textId="577265D6" w:rsidR="001D0552" w:rsidRPr="003D05AF" w:rsidRDefault="001D0552" w:rsidP="001D0552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agrega un nodo </w:t>
            </w:r>
            <w:proofErr w:type="spellStart"/>
            <w:r w:rsidRPr="00D03C8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text</w:t>
            </w:r>
            <w:proofErr w:type="spellEnd"/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 a </w:t>
            </w:r>
            <w:proofErr w:type="spellStart"/>
            <w:r w:rsidRPr="00D03C8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specialInstruction</w:t>
            </w:r>
            <w:proofErr w:type="spellEnd"/>
            <w:r w:rsidR="00262B48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C8257A">
              <w:rPr>
                <w:rFonts w:cs="Segoe UI"/>
                <w:sz w:val="18"/>
                <w:szCs w:val="18"/>
                <w:lang w:val="es-ES"/>
              </w:rPr>
              <w:t>(como hijo)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dado un índice</w:t>
            </w:r>
            <w:r w:rsidR="00262B48">
              <w:rPr>
                <w:rFonts w:cs="Segoe UI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 xml:space="preserve">(el </w:t>
            </w:r>
            <w:r w:rsidR="00375543" w:rsidRPr="003D05AF">
              <w:rPr>
                <w:rFonts w:cs="Segoe UI"/>
                <w:sz w:val="18"/>
                <w:szCs w:val="18"/>
                <w:lang w:val="es-ES"/>
              </w:rPr>
              <w:t>cu</w:t>
            </w:r>
            <w:r w:rsidR="00375543">
              <w:rPr>
                <w:rFonts w:cs="Segoe UI"/>
                <w:sz w:val="18"/>
                <w:szCs w:val="18"/>
                <w:lang w:val="es-ES"/>
              </w:rPr>
              <w:t>a</w:t>
            </w:r>
            <w:r w:rsidR="00375543" w:rsidRPr="003D05AF">
              <w:rPr>
                <w:rFonts w:cs="Segoe UI"/>
                <w:sz w:val="18"/>
                <w:szCs w:val="18"/>
                <w:lang w:val="es-ES"/>
              </w:rPr>
              <w:t>l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 xml:space="preserve"> indica </w:t>
            </w:r>
            <w:r w:rsidR="00262B48">
              <w:rPr>
                <w:rFonts w:cs="Segoe UI"/>
                <w:sz w:val="18"/>
                <w:szCs w:val="18"/>
                <w:lang w:val="es-ES"/>
              </w:rPr>
              <w:t>a qué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 xml:space="preserve"> nodo </w:t>
            </w:r>
            <w:proofErr w:type="spellStart"/>
            <w:r w:rsidRPr="00262B48">
              <w:rPr>
                <w:rFonts w:ascii="Consolas" w:hAnsi="Consolas" w:cs="Segoe UI"/>
                <w:sz w:val="18"/>
                <w:szCs w:val="18"/>
                <w:lang w:val="es-ES"/>
              </w:rPr>
              <w:t>specialInstruction</w:t>
            </w:r>
            <w:proofErr w:type="spellEnd"/>
            <w:r w:rsidR="00262B48">
              <w:rPr>
                <w:rFonts w:cs="Segoe UI"/>
                <w:sz w:val="18"/>
                <w:szCs w:val="18"/>
                <w:lang w:val="es-ES"/>
              </w:rPr>
              <w:t xml:space="preserve"> será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 xml:space="preserve"> el padre)</w:t>
            </w:r>
            <w:r w:rsidR="00BA3B1C">
              <w:rPr>
                <w:rFonts w:cs="Segoe UI"/>
                <w:sz w:val="18"/>
                <w:szCs w:val="18"/>
                <w:lang w:val="es-ES"/>
              </w:rPr>
              <w:t>.</w:t>
            </w:r>
          </w:p>
          <w:p w14:paraId="710CD45E" w14:textId="77777777" w:rsidR="001D0552" w:rsidRPr="003D05AF" w:rsidRDefault="001D0552" w:rsidP="001D0552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143C1841" w14:textId="77777777" w:rsidR="001D0552" w:rsidRPr="00546A8C" w:rsidRDefault="001D0552" w:rsidP="001D0552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n-US"/>
              </w:rPr>
            </w:pPr>
            <w:proofErr w:type="spellStart"/>
            <w:r w:rsidRPr="00546A8C">
              <w:rPr>
                <w:rFonts w:cs="Segoe UI"/>
                <w:color w:val="0000FF"/>
                <w:sz w:val="18"/>
                <w:szCs w:val="18"/>
                <w:lang w:val="en-US"/>
              </w:rPr>
              <w:t>Xpath</w:t>
            </w:r>
            <w:proofErr w:type="spellEnd"/>
            <w:r w:rsidRPr="00546A8C">
              <w:rPr>
                <w:rFonts w:cs="Segoe UI"/>
                <w:color w:val="0000FF"/>
                <w:sz w:val="18"/>
                <w:szCs w:val="18"/>
                <w:lang w:val="en-US"/>
              </w:rPr>
              <w:t>:</w:t>
            </w:r>
          </w:p>
          <w:p w14:paraId="607B4410" w14:textId="1DD83839" w:rsidR="001D0552" w:rsidRPr="00546A8C" w:rsidRDefault="001D0552" w:rsidP="001D0552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sz w:val="18"/>
                <w:szCs w:val="18"/>
                <w:lang w:val="en-US"/>
              </w:rPr>
            </w:pPr>
            <w:proofErr w:type="spellStart"/>
            <w:proofErr w:type="gramStart"/>
            <w:r w:rsidRPr="00546A8C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Cfdi:Complemento</w:t>
            </w:r>
            <w:proofErr w:type="spellEnd"/>
            <w:proofErr w:type="gramEnd"/>
            <w:r w:rsidRPr="00546A8C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/</w:t>
            </w:r>
            <w:proofErr w:type="spellStart"/>
            <w:r w:rsidRPr="00546A8C">
              <w:rPr>
                <w:rFonts w:ascii="Consolas" w:hAnsi="Consolas" w:cs="Segoe UI"/>
                <w:color w:val="FF0000"/>
                <w:sz w:val="18"/>
                <w:szCs w:val="18"/>
                <w:lang w:val="en-US"/>
              </w:rPr>
              <w:t>Detallista</w:t>
            </w:r>
            <w:proofErr w:type="spellEnd"/>
            <w:r w:rsidRPr="00546A8C">
              <w:rPr>
                <w:rFonts w:ascii="Consolas" w:hAnsi="Consolas" w:cs="Segoe UI"/>
                <w:b/>
                <w:sz w:val="18"/>
                <w:szCs w:val="18"/>
                <w:lang w:val="en-US"/>
              </w:rPr>
              <w:t>/</w:t>
            </w:r>
            <w:r w:rsidRPr="00546A8C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46A8C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specialInstruction</w:t>
            </w:r>
            <w:proofErr w:type="spellEnd"/>
            <w:r w:rsidRPr="00546A8C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[</w:t>
            </w:r>
            <w:proofErr w:type="spellStart"/>
            <w:r w:rsidRPr="00546A8C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indexSpecialInstr</w:t>
            </w:r>
            <w:proofErr w:type="spellEnd"/>
            <w:r w:rsidRPr="00546A8C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]/text</w:t>
            </w:r>
          </w:p>
          <w:p w14:paraId="73EEFA78" w14:textId="77777777" w:rsidR="001D0552" w:rsidRPr="00546A8C" w:rsidRDefault="001D0552" w:rsidP="001D0552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  <w:lang w:val="en-US"/>
              </w:rPr>
            </w:pPr>
          </w:p>
          <w:p w14:paraId="320BB393" w14:textId="77777777" w:rsidR="001D0552" w:rsidRPr="003D05AF" w:rsidRDefault="001D0552" w:rsidP="001D0552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5D4350B1" w14:textId="57373B76" w:rsidR="00227B74" w:rsidRPr="003D05AF" w:rsidRDefault="009E559D" w:rsidP="001D0552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1D0552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1D0552" w:rsidRPr="003D05AF">
              <w:rPr>
                <w:rFonts w:cs="Segoe UI"/>
                <w:bCs/>
                <w:sz w:val="18"/>
                <w:szCs w:val="18"/>
              </w:rPr>
              <w:t xml:space="preserve">Esta excepción ocurre si no se ha establecido en complemento </w:t>
            </w:r>
            <w:r w:rsidR="0058341C">
              <w:rPr>
                <w:rFonts w:cs="Segoe UI"/>
                <w:bCs/>
                <w:sz w:val="18"/>
                <w:szCs w:val="18"/>
              </w:rPr>
              <w:t>D</w:t>
            </w:r>
            <w:r w:rsidR="00D21C0F" w:rsidRPr="003D05AF">
              <w:rPr>
                <w:rFonts w:cs="Segoe UI"/>
                <w:bCs/>
                <w:sz w:val="18"/>
                <w:szCs w:val="18"/>
              </w:rPr>
              <w:t>etallista,</w:t>
            </w:r>
            <w:r w:rsidR="001D0552" w:rsidRPr="003D05AF">
              <w:rPr>
                <w:rFonts w:cs="Segoe UI"/>
                <w:bCs/>
                <w:sz w:val="18"/>
                <w:szCs w:val="18"/>
              </w:rPr>
              <w:t xml:space="preserve"> si no existe el nodo </w:t>
            </w:r>
            <w:proofErr w:type="spellStart"/>
            <w:r w:rsidR="001D0552" w:rsidRPr="00D03C8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specialInstruction</w:t>
            </w:r>
            <w:proofErr w:type="spellEnd"/>
            <w:r w:rsidR="001D0552" w:rsidRPr="003D05AF">
              <w:rPr>
                <w:rFonts w:cs="Segoe UI"/>
                <w:bCs/>
                <w:sz w:val="18"/>
                <w:szCs w:val="18"/>
              </w:rPr>
              <w:t xml:space="preserve"> </w:t>
            </w:r>
            <w:r w:rsidR="00262B48">
              <w:rPr>
                <w:rFonts w:cs="Segoe UI"/>
                <w:bCs/>
                <w:sz w:val="18"/>
                <w:szCs w:val="18"/>
              </w:rPr>
              <w:t>o si se superó el nú</w:t>
            </w:r>
            <w:r w:rsidR="001D0552" w:rsidRPr="003D05AF">
              <w:rPr>
                <w:rFonts w:cs="Segoe UI"/>
                <w:bCs/>
                <w:sz w:val="18"/>
                <w:szCs w:val="18"/>
              </w:rPr>
              <w:t>mero máximo de nodos (</w:t>
            </w:r>
            <w:r w:rsidR="001D0552" w:rsidRPr="00D03C80">
              <w:rPr>
                <w:rFonts w:ascii="Consolas" w:hAnsi="Consolas" w:cs="Segoe UI"/>
                <w:bCs/>
                <w:sz w:val="18"/>
                <w:szCs w:val="18"/>
              </w:rPr>
              <w:t>15</w:t>
            </w:r>
            <w:r w:rsidR="001D0552" w:rsidRPr="003D05AF">
              <w:rPr>
                <w:rFonts w:cs="Segoe UI"/>
                <w:bCs/>
                <w:sz w:val="18"/>
                <w:szCs w:val="18"/>
              </w:rPr>
              <w:t xml:space="preserve">) </w:t>
            </w:r>
            <w:proofErr w:type="spellStart"/>
            <w:r w:rsidR="001D0552" w:rsidRPr="00D03C80">
              <w:rPr>
                <w:rFonts w:ascii="Consolas" w:hAnsi="Consolas" w:cs="Segoe UI"/>
                <w:color w:val="0000FF"/>
                <w:sz w:val="18"/>
                <w:szCs w:val="18"/>
              </w:rPr>
              <w:t>text</w:t>
            </w:r>
            <w:proofErr w:type="spellEnd"/>
            <w:r w:rsidR="001D0552" w:rsidRPr="00F45C68">
              <w:rPr>
                <w:rFonts w:cs="Segoe UI"/>
                <w:sz w:val="18"/>
                <w:szCs w:val="18"/>
              </w:rPr>
              <w:t>.</w:t>
            </w:r>
          </w:p>
        </w:tc>
      </w:tr>
      <w:tr w:rsidR="00227B74" w:rsidRPr="003D05AF" w14:paraId="47E44C1F" w14:textId="77777777" w:rsidTr="00B14378">
        <w:tc>
          <w:tcPr>
            <w:tcW w:w="3545" w:type="dxa"/>
          </w:tcPr>
          <w:p w14:paraId="2BA105A6" w14:textId="77777777" w:rsidR="001D0552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void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Det131_Agrega_RequestForPaymentIdentification_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Detallista(</w:t>
            </w:r>
            <w:proofErr w:type="gramEnd"/>
          </w:p>
          <w:p w14:paraId="6D980696" w14:textId="08808672" w:rsidR="001D0552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2B91AF"/>
                <w:sz w:val="18"/>
                <w:szCs w:val="18"/>
              </w:rPr>
              <w:lastRenderedPageBreak/>
              <w:t>detallistaRequestForPaymentIdentificationEntityType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EntityType</w:t>
            </w:r>
            <w:proofErr w:type="spellEnd"/>
            <w:r w:rsidR="00E7032A"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r w:rsidR="00E7032A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</w:rPr>
              <w:t>/*</w:t>
            </w:r>
            <w:r w:rsidR="00E7032A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s-ES"/>
              </w:rPr>
              <w:t xml:space="preserve"> tipo de transacción</w:t>
            </w:r>
            <w:r w:rsidR="00E7032A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</w:rPr>
              <w:t>*/</w:t>
            </w:r>
          </w:p>
          <w:p w14:paraId="6C89E6BF" w14:textId="7C419CC7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095" w:type="dxa"/>
          </w:tcPr>
          <w:p w14:paraId="75245175" w14:textId="4930ACC3" w:rsidR="001D0552" w:rsidRPr="003D05AF" w:rsidRDefault="001D0552" w:rsidP="001D0552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lastRenderedPageBreak/>
              <w:t>Crea y agrega</w:t>
            </w:r>
            <w:r w:rsidR="00262B48">
              <w:rPr>
                <w:rFonts w:cs="Segoe UI"/>
                <w:color w:val="000000"/>
                <w:sz w:val="18"/>
                <w:szCs w:val="18"/>
              </w:rPr>
              <w:t xml:space="preserve"> </w:t>
            </w: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(o remplaza si existe) un </w:t>
            </w:r>
            <w:proofErr w:type="spellStart"/>
            <w:r w:rsidRPr="00D03C8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requestForPaymentIdentification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a </w:t>
            </w:r>
            <w:r w:rsidRPr="00D03C8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detallista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(como hijo)</w:t>
            </w:r>
            <w:r w:rsidR="00262B48">
              <w:rPr>
                <w:rFonts w:cs="Segoe UI"/>
                <w:sz w:val="18"/>
                <w:szCs w:val="18"/>
                <w:lang w:val="es-ES"/>
              </w:rPr>
              <w:t xml:space="preserve"> para indicar la transacció</w:t>
            </w:r>
            <w:r w:rsidR="00E7032A" w:rsidRPr="003D05AF">
              <w:rPr>
                <w:rFonts w:cs="Segoe UI"/>
                <w:sz w:val="18"/>
                <w:szCs w:val="18"/>
                <w:lang w:val="es-ES"/>
              </w:rPr>
              <w:t>n.</w:t>
            </w:r>
          </w:p>
          <w:p w14:paraId="0D55F543" w14:textId="77777777" w:rsidR="001D0552" w:rsidRPr="003D05AF" w:rsidRDefault="001D0552" w:rsidP="001D0552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35AEB347" w14:textId="77777777" w:rsidR="001D0552" w:rsidRPr="003D05AF" w:rsidRDefault="001D0552" w:rsidP="001D0552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:</w:t>
            </w:r>
          </w:p>
          <w:p w14:paraId="0A207D84" w14:textId="15BE9642" w:rsidR="001D0552" w:rsidRPr="00D03C80" w:rsidRDefault="001D0552" w:rsidP="001D0552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D03C80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D03C80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r w:rsidRPr="00D03C80">
              <w:rPr>
                <w:rFonts w:ascii="Consolas" w:hAnsi="Consolas" w:cs="Segoe UI"/>
                <w:color w:val="FF0000"/>
                <w:sz w:val="18"/>
                <w:szCs w:val="18"/>
                <w:lang w:val="es-ES"/>
              </w:rPr>
              <w:t>Detallista</w:t>
            </w:r>
            <w:r w:rsidRPr="00D03C80">
              <w:rPr>
                <w:rFonts w:ascii="Consolas" w:hAnsi="Consolas" w:cs="Segoe UI"/>
                <w:b/>
                <w:sz w:val="18"/>
                <w:szCs w:val="18"/>
                <w:lang w:val="es-ES"/>
              </w:rPr>
              <w:t>/</w:t>
            </w:r>
            <w:r w:rsidR="00E7032A" w:rsidRPr="00D03C8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proofErr w:type="spellStart"/>
            <w:r w:rsidR="00E7032A" w:rsidRPr="00D03C80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requestForPaymentIdentification</w:t>
            </w:r>
            <w:proofErr w:type="spellEnd"/>
            <w:r w:rsidR="00E7032A" w:rsidRPr="00D03C80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 xml:space="preserve">/ </w:t>
            </w:r>
            <w:proofErr w:type="spellStart"/>
            <w:r w:rsidR="00E7032A" w:rsidRPr="00D03C80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entityType</w:t>
            </w:r>
            <w:proofErr w:type="spellEnd"/>
          </w:p>
          <w:p w14:paraId="1B7BF8D0" w14:textId="77777777" w:rsidR="001D0552" w:rsidRPr="003D05AF" w:rsidRDefault="001D0552" w:rsidP="001D0552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7E04FE74" w14:textId="77777777" w:rsidR="001D0552" w:rsidRPr="003D05AF" w:rsidRDefault="001D0552" w:rsidP="001D0552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01662D4B" w14:textId="44921E75" w:rsidR="00227B74" w:rsidRPr="003D05AF" w:rsidRDefault="009E559D" w:rsidP="00E7032A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1D0552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1D0552" w:rsidRPr="003D05AF">
              <w:rPr>
                <w:rFonts w:cs="Segoe UI"/>
                <w:bCs/>
                <w:sz w:val="18"/>
                <w:szCs w:val="18"/>
              </w:rPr>
              <w:t xml:space="preserve">Esta excepción ocurre si no se ha establecido en complemento </w:t>
            </w:r>
            <w:r w:rsidR="0058341C">
              <w:rPr>
                <w:rFonts w:cs="Segoe UI"/>
                <w:bCs/>
                <w:sz w:val="18"/>
                <w:szCs w:val="18"/>
              </w:rPr>
              <w:t>D</w:t>
            </w:r>
            <w:r w:rsidR="00E7032A" w:rsidRPr="003D05AF">
              <w:rPr>
                <w:rFonts w:cs="Segoe UI"/>
                <w:bCs/>
                <w:sz w:val="18"/>
                <w:szCs w:val="18"/>
              </w:rPr>
              <w:t>etallista.</w:t>
            </w:r>
          </w:p>
        </w:tc>
      </w:tr>
      <w:tr w:rsidR="00227B74" w:rsidRPr="003D05AF" w14:paraId="71F806EA" w14:textId="77777777" w:rsidTr="00B14378">
        <w:tc>
          <w:tcPr>
            <w:tcW w:w="3545" w:type="dxa"/>
          </w:tcPr>
          <w:p w14:paraId="1C490BBE" w14:textId="77777777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lastRenderedPageBreak/>
              <w:t>public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void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Det131_Define_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Detallista(</w:t>
            </w:r>
            <w:proofErr w:type="spellStart"/>
            <w:proofErr w:type="gramEnd"/>
            <w:r w:rsidRPr="001E413D">
              <w:rPr>
                <w:rFonts w:ascii="Consolas" w:hAnsi="Consolas" w:cs="Segoe UI"/>
                <w:color w:val="2B91AF"/>
                <w:sz w:val="18"/>
                <w:szCs w:val="18"/>
              </w:rPr>
              <w:t>detallistaDocumentStatus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DocumentStatus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095" w:type="dxa"/>
          </w:tcPr>
          <w:p w14:paraId="26294F2F" w14:textId="77777777" w:rsidR="00227B74" w:rsidRPr="003D05AF" w:rsidRDefault="009F2BEC" w:rsidP="00B21B4B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Define el complemento </w:t>
            </w:r>
            <w:r w:rsidRPr="00262B48">
              <w:rPr>
                <w:rFonts w:ascii="Consolas" w:hAnsi="Consolas" w:cs="Segoe UI"/>
                <w:b/>
                <w:color w:val="000000"/>
                <w:sz w:val="18"/>
                <w:szCs w:val="18"/>
              </w:rPr>
              <w:t>detallista</w:t>
            </w: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 del comprobante.</w:t>
            </w:r>
          </w:p>
          <w:p w14:paraId="72791DD2" w14:textId="77777777" w:rsidR="00281D3E" w:rsidRPr="003D05AF" w:rsidRDefault="00281D3E" w:rsidP="00B21B4B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19CF8077" w14:textId="77777777" w:rsidR="00281D3E" w:rsidRPr="003D05AF" w:rsidRDefault="00281D3E" w:rsidP="00281D3E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:</w:t>
            </w:r>
          </w:p>
          <w:p w14:paraId="48800629" w14:textId="77777777" w:rsidR="00281D3E" w:rsidRPr="00D03C80" w:rsidRDefault="00281D3E" w:rsidP="00281D3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D03C80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D03C80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r w:rsidRPr="00D03C80">
              <w:rPr>
                <w:rFonts w:ascii="Consolas" w:hAnsi="Consolas" w:cs="Segoe UI"/>
                <w:color w:val="FF0000"/>
                <w:sz w:val="18"/>
                <w:szCs w:val="18"/>
                <w:lang w:val="es-ES"/>
              </w:rPr>
              <w:t>Detallista</w:t>
            </w:r>
          </w:p>
          <w:p w14:paraId="39544C18" w14:textId="44A25581" w:rsidR="00281D3E" w:rsidRPr="003D05AF" w:rsidRDefault="00281D3E" w:rsidP="00B21B4B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</w:tc>
      </w:tr>
      <w:tr w:rsidR="00227B74" w:rsidRPr="003D05AF" w14:paraId="3EDA47B6" w14:textId="77777777" w:rsidTr="00B14378">
        <w:tc>
          <w:tcPr>
            <w:tcW w:w="3545" w:type="dxa"/>
          </w:tcPr>
          <w:p w14:paraId="532E22D0" w14:textId="77777777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public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2B91AF"/>
                <w:sz w:val="18"/>
                <w:szCs w:val="18"/>
              </w:rPr>
              <w:t>ReturnXmlComplemento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Det131_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generaComplemento(</w:t>
            </w:r>
            <w:proofErr w:type="gram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095" w:type="dxa"/>
          </w:tcPr>
          <w:p w14:paraId="4EF83026" w14:textId="77777777" w:rsidR="00227B74" w:rsidRPr="003D05AF" w:rsidRDefault="00281D3E" w:rsidP="00281D3E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Retorna el complemento </w:t>
            </w:r>
            <w:r w:rsidRPr="00D03C80">
              <w:rPr>
                <w:rFonts w:ascii="Consolas" w:hAnsi="Consolas" w:cs="Segoe UI"/>
                <w:color w:val="FF0000"/>
                <w:sz w:val="18"/>
                <w:szCs w:val="18"/>
              </w:rPr>
              <w:t>detallista</w:t>
            </w:r>
            <w:r w:rsidRPr="003D05AF">
              <w:rPr>
                <w:rFonts w:cs="Segoe UI"/>
                <w:color w:val="FF0000"/>
                <w:sz w:val="18"/>
                <w:szCs w:val="18"/>
              </w:rPr>
              <w:t xml:space="preserve"> </w:t>
            </w: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en el objeto </w:t>
            </w:r>
            <w:proofErr w:type="spellStart"/>
            <w:r w:rsidRPr="00D03C80">
              <w:rPr>
                <w:rFonts w:ascii="Consolas" w:hAnsi="Consolas" w:cs="Segoe UI"/>
                <w:color w:val="2B91AF"/>
                <w:sz w:val="18"/>
                <w:szCs w:val="18"/>
              </w:rPr>
              <w:t>ReturnXmlComplemento</w:t>
            </w:r>
            <w:proofErr w:type="spellEnd"/>
            <w:r w:rsidRPr="00D03C80">
              <w:rPr>
                <w:rFonts w:ascii="Consolas" w:hAnsi="Consolas" w:cs="Segoe UI"/>
                <w:color w:val="2B91AF"/>
                <w:sz w:val="18"/>
                <w:szCs w:val="18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</w:rPr>
              <w:t>si todo fue bien.</w:t>
            </w:r>
          </w:p>
          <w:p w14:paraId="472B0C36" w14:textId="77777777" w:rsidR="00281D3E" w:rsidRPr="003D05AF" w:rsidRDefault="00281D3E" w:rsidP="00281D3E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5980498F" w14:textId="77777777" w:rsidR="00281D3E" w:rsidRPr="003D05AF" w:rsidRDefault="00281D3E" w:rsidP="00281D3E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2BFA5D4E" w14:textId="12CE0FC7" w:rsidR="00281D3E" w:rsidRPr="003D05AF" w:rsidRDefault="009E559D" w:rsidP="00281D3E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281D3E" w:rsidRPr="003D05AF">
              <w:rPr>
                <w:rFonts w:cs="Segoe UI"/>
                <w:bCs/>
                <w:sz w:val="18"/>
                <w:szCs w:val="18"/>
              </w:rPr>
              <w:t xml:space="preserve"> Ocurre si no se</w:t>
            </w:r>
            <w:r w:rsidR="0058341C">
              <w:rPr>
                <w:rFonts w:cs="Segoe UI"/>
                <w:bCs/>
                <w:sz w:val="18"/>
                <w:szCs w:val="18"/>
              </w:rPr>
              <w:t xml:space="preserve"> ha establecido en complemento D</w:t>
            </w:r>
            <w:r w:rsidR="00281D3E" w:rsidRPr="003D05AF">
              <w:rPr>
                <w:rFonts w:cs="Segoe UI"/>
                <w:bCs/>
                <w:sz w:val="18"/>
                <w:szCs w:val="18"/>
              </w:rPr>
              <w:t>etallista.</w:t>
            </w:r>
          </w:p>
        </w:tc>
      </w:tr>
      <w:tr w:rsidR="00227B74" w:rsidRPr="003D05AF" w14:paraId="52E71474" w14:textId="77777777" w:rsidTr="00B14378">
        <w:tc>
          <w:tcPr>
            <w:tcW w:w="3545" w:type="dxa"/>
          </w:tcPr>
          <w:p w14:paraId="74206A58" w14:textId="77777777" w:rsidR="00281D3E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public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void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Det131_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SetBuyer(</w:t>
            </w:r>
            <w:proofErr w:type="gramEnd"/>
          </w:p>
          <w:p w14:paraId="05BFF284" w14:textId="1D7E6F4E" w:rsidR="00281D3E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538135" w:themeColor="accent6" w:themeShade="BF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gln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  <w:r w:rsidR="00281D3E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</w:rPr>
              <w:t>/*</w:t>
            </w:r>
            <w:r w:rsidR="00281D3E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s-ES"/>
              </w:rPr>
              <w:t xml:space="preserve"> el número global de localización</w:t>
            </w:r>
            <w:r w:rsidR="00281D3E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</w:rPr>
              <w:t xml:space="preserve"> */</w:t>
            </w:r>
          </w:p>
          <w:p w14:paraId="0F32BA26" w14:textId="3D9B1D13" w:rsidR="00281D3E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538135" w:themeColor="accent6" w:themeShade="BF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personOrDepartmentName</w:t>
            </w:r>
            <w:proofErr w:type="spellEnd"/>
            <w:r w:rsidR="00281D3E"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r w:rsidR="00281D3E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</w:rPr>
              <w:t>/*</w:t>
            </w:r>
            <w:r w:rsidR="00281D3E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s-ES"/>
              </w:rPr>
              <w:t xml:space="preserve"> contacto de compras</w:t>
            </w:r>
            <w:r w:rsidR="00281D3E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</w:rPr>
              <w:t xml:space="preserve"> */</w:t>
            </w:r>
          </w:p>
          <w:p w14:paraId="56FDEACE" w14:textId="281BF5A2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095" w:type="dxa"/>
          </w:tcPr>
          <w:p w14:paraId="259D426A" w14:textId="6E726569" w:rsidR="00281D3E" w:rsidRPr="003D05AF" w:rsidRDefault="00281D3E" w:rsidP="00281D3E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>Crea y agrega</w:t>
            </w:r>
            <w:r w:rsidR="00262B48">
              <w:rPr>
                <w:rFonts w:cs="Segoe UI"/>
                <w:color w:val="000000"/>
                <w:sz w:val="18"/>
                <w:szCs w:val="18"/>
              </w:rPr>
              <w:t xml:space="preserve"> </w:t>
            </w: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(o remplaza si existe) un </w:t>
            </w:r>
            <w:proofErr w:type="spellStart"/>
            <w:r w:rsidRPr="00AE395A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buyer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a </w:t>
            </w:r>
            <w:r w:rsidRPr="00AE395A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detallista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 xml:space="preserve">(como hijo) para indicar la </w:t>
            </w:r>
            <w:r w:rsidRPr="003D05AF">
              <w:rPr>
                <w:rFonts w:cs="Segoe UI"/>
                <w:color w:val="000000"/>
                <w:sz w:val="18"/>
                <w:szCs w:val="18"/>
                <w:lang w:val="es-ES"/>
              </w:rPr>
              <w:t>información del comprador</w:t>
            </w:r>
            <w:r w:rsidR="00BA3B1C">
              <w:rPr>
                <w:rFonts w:cs="Segoe UI"/>
                <w:color w:val="000000"/>
                <w:sz w:val="18"/>
                <w:szCs w:val="18"/>
                <w:lang w:val="es-ES"/>
              </w:rPr>
              <w:t>.</w:t>
            </w:r>
          </w:p>
          <w:p w14:paraId="1D09AE68" w14:textId="77777777" w:rsidR="00281D3E" w:rsidRPr="003D05AF" w:rsidRDefault="00281D3E" w:rsidP="00281D3E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177493B7" w14:textId="77777777" w:rsidR="00281D3E" w:rsidRPr="003D05AF" w:rsidRDefault="00281D3E" w:rsidP="00281D3E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:</w:t>
            </w:r>
          </w:p>
          <w:p w14:paraId="6E539557" w14:textId="2E29BB38" w:rsidR="00281D3E" w:rsidRPr="00AE395A" w:rsidRDefault="00281D3E" w:rsidP="00281D3E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AE395A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AE395A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r w:rsidRPr="00AE395A">
              <w:rPr>
                <w:rFonts w:ascii="Consolas" w:hAnsi="Consolas" w:cs="Segoe UI"/>
                <w:color w:val="FF0000"/>
                <w:sz w:val="18"/>
                <w:szCs w:val="18"/>
                <w:lang w:val="es-ES"/>
              </w:rPr>
              <w:t>Detallista</w:t>
            </w:r>
            <w:r w:rsidRPr="00AE395A">
              <w:rPr>
                <w:rFonts w:ascii="Consolas" w:hAnsi="Consolas" w:cs="Segoe UI"/>
                <w:b/>
                <w:sz w:val="18"/>
                <w:szCs w:val="18"/>
                <w:lang w:val="es-ES"/>
              </w:rPr>
              <w:t>/</w:t>
            </w:r>
            <w:r w:rsidRPr="00AE395A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AE395A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buyer</w:t>
            </w:r>
            <w:proofErr w:type="spellEnd"/>
            <w:r w:rsidRPr="00AE395A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/</w:t>
            </w:r>
            <w:proofErr w:type="spellStart"/>
            <w:r w:rsidRPr="00AE395A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gln</w:t>
            </w:r>
            <w:proofErr w:type="spellEnd"/>
            <w:r w:rsidRPr="00AE395A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 xml:space="preserve">, </w:t>
            </w:r>
            <w:proofErr w:type="spellStart"/>
            <w:r w:rsidRPr="00AE395A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buyer</w:t>
            </w:r>
            <w:proofErr w:type="spellEnd"/>
            <w:r w:rsidRPr="00AE395A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 xml:space="preserve">/ </w:t>
            </w:r>
            <w:proofErr w:type="spellStart"/>
            <w:r w:rsidRPr="00AE395A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contactInformation</w:t>
            </w:r>
            <w:proofErr w:type="spellEnd"/>
            <w:r w:rsidRPr="00AE395A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 xml:space="preserve">/ </w:t>
            </w:r>
            <w:proofErr w:type="spellStart"/>
            <w:r w:rsidRPr="00AE395A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personOrDepartmentName</w:t>
            </w:r>
            <w:proofErr w:type="spellEnd"/>
            <w:r w:rsidRPr="00AE395A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/</w:t>
            </w:r>
            <w:proofErr w:type="spellStart"/>
            <w:r w:rsidRPr="00AE395A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text</w:t>
            </w:r>
            <w:proofErr w:type="spellEnd"/>
          </w:p>
          <w:p w14:paraId="17951DD9" w14:textId="77777777" w:rsidR="00281D3E" w:rsidRPr="003D05AF" w:rsidRDefault="00281D3E" w:rsidP="00281D3E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4EA6CF65" w14:textId="77777777" w:rsidR="00281D3E" w:rsidRPr="003D05AF" w:rsidRDefault="00281D3E" w:rsidP="00281D3E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6625CAEF" w14:textId="621D0DDF" w:rsidR="00227B74" w:rsidRPr="003D05AF" w:rsidRDefault="009E559D" w:rsidP="00281D3E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281D3E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281D3E" w:rsidRPr="003D05AF">
              <w:rPr>
                <w:rFonts w:cs="Segoe UI"/>
                <w:bCs/>
                <w:sz w:val="18"/>
                <w:szCs w:val="18"/>
              </w:rPr>
              <w:t>Esta excepción ocurre si no se</w:t>
            </w:r>
            <w:r w:rsidR="0058341C">
              <w:rPr>
                <w:rFonts w:cs="Segoe UI"/>
                <w:bCs/>
                <w:sz w:val="18"/>
                <w:szCs w:val="18"/>
              </w:rPr>
              <w:t xml:space="preserve"> ha establecido en complemento D</w:t>
            </w:r>
            <w:r w:rsidR="00281D3E" w:rsidRPr="003D05AF">
              <w:rPr>
                <w:rFonts w:cs="Segoe UI"/>
                <w:bCs/>
                <w:sz w:val="18"/>
                <w:szCs w:val="18"/>
              </w:rPr>
              <w:t>etallista.</w:t>
            </w:r>
          </w:p>
        </w:tc>
      </w:tr>
      <w:tr w:rsidR="00227B74" w:rsidRPr="003D05AF" w14:paraId="35B3E002" w14:textId="77777777" w:rsidTr="00B14378">
        <w:tc>
          <w:tcPr>
            <w:tcW w:w="3545" w:type="dxa"/>
          </w:tcPr>
          <w:p w14:paraId="63DB0ADF" w14:textId="77777777" w:rsidR="00DF31CD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void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Det131_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SetDeliveryNote(</w:t>
            </w:r>
            <w:proofErr w:type="gramEnd"/>
          </w:p>
          <w:p w14:paraId="6ED82F30" w14:textId="70C4BE8D" w:rsidR="00DF31CD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proofErr w:type="spellStart"/>
            <w:r w:rsidRPr="001E413D">
              <w:rPr>
                <w:rFonts w:ascii="Consolas" w:hAnsi="Consolas" w:cs="Segoe UI"/>
                <w:color w:val="2B91AF"/>
                <w:sz w:val="18"/>
                <w:szCs w:val="18"/>
                <w:lang w:val="en-US"/>
              </w:rPr>
              <w:t>DateTime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?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referenceDate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  <w:r w:rsidR="00DF31CD" w:rsidRPr="00E44BE2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n-US"/>
              </w:rPr>
              <w:t>/*</w:t>
            </w:r>
            <w:proofErr w:type="spellStart"/>
            <w:r w:rsidR="00DF31CD" w:rsidRPr="00E44BE2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n-US"/>
              </w:rPr>
              <w:t>opcional</w:t>
            </w:r>
            <w:proofErr w:type="spellEnd"/>
            <w:r w:rsidR="00DF31CD" w:rsidRPr="00E44BE2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n-US"/>
              </w:rPr>
              <w:t xml:space="preserve">, pasar </w:t>
            </w:r>
            <w:r w:rsidR="00E346FC" w:rsidRPr="00E44BE2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n-US"/>
              </w:rPr>
              <w:t>null</w:t>
            </w:r>
            <w:r w:rsidR="00DF31CD" w:rsidRPr="00E44BE2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n-US"/>
              </w:rPr>
              <w:t xml:space="preserve"> para no </w:t>
            </w:r>
            <w:proofErr w:type="spellStart"/>
            <w:r w:rsidR="00DF31CD" w:rsidRPr="00E44BE2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n-US"/>
              </w:rPr>
              <w:t>agregar</w:t>
            </w:r>
            <w:proofErr w:type="spellEnd"/>
            <w:r w:rsidR="00DF31CD" w:rsidRPr="00E44BE2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DF31CD" w:rsidRPr="00E44BE2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n-US"/>
              </w:rPr>
              <w:t>atributo</w:t>
            </w:r>
            <w:proofErr w:type="spellEnd"/>
            <w:r w:rsidR="00DF31CD" w:rsidRPr="00E44BE2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n-US"/>
              </w:rPr>
              <w:t>*/</w:t>
            </w:r>
          </w:p>
          <w:p w14:paraId="060899FC" w14:textId="769744A3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ReferenceIdentification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)</w:t>
            </w:r>
          </w:p>
        </w:tc>
        <w:tc>
          <w:tcPr>
            <w:tcW w:w="6095" w:type="dxa"/>
          </w:tcPr>
          <w:p w14:paraId="7926752C" w14:textId="48C5F2CD" w:rsidR="00DF31CD" w:rsidRPr="003D05AF" w:rsidRDefault="00DF31CD" w:rsidP="00DF31CD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establece un </w:t>
            </w:r>
            <w:proofErr w:type="spellStart"/>
            <w:r w:rsidRPr="00AE395A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DeliveryNote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a </w:t>
            </w:r>
            <w:r w:rsidRPr="00AE395A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detallista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 xml:space="preserve">(como hijo) para indicar la </w:t>
            </w:r>
            <w:r w:rsidRPr="003D05AF">
              <w:rPr>
                <w:rFonts w:cs="Segoe UI"/>
                <w:color w:val="000000"/>
                <w:sz w:val="18"/>
                <w:szCs w:val="18"/>
                <w:lang w:val="es-ES"/>
              </w:rPr>
              <w:t>información recepción de mercancía.</w:t>
            </w:r>
          </w:p>
          <w:p w14:paraId="536A0A33" w14:textId="77777777" w:rsidR="00DF31CD" w:rsidRPr="003D05AF" w:rsidRDefault="00DF31CD" w:rsidP="00DF31CD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2616320D" w14:textId="77777777" w:rsidR="00DF31CD" w:rsidRPr="003D05AF" w:rsidRDefault="00DF31CD" w:rsidP="00DF31CD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:</w:t>
            </w:r>
          </w:p>
          <w:p w14:paraId="3C8AE94D" w14:textId="3B9BD22E" w:rsidR="00DF31CD" w:rsidRPr="00AE395A" w:rsidRDefault="00DF31CD" w:rsidP="00DF31CD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AE395A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AE395A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r w:rsidRPr="00AE395A">
              <w:rPr>
                <w:rFonts w:ascii="Consolas" w:hAnsi="Consolas" w:cs="Segoe UI"/>
                <w:color w:val="FF0000"/>
                <w:sz w:val="18"/>
                <w:szCs w:val="18"/>
                <w:lang w:val="es-ES"/>
              </w:rPr>
              <w:t>Detallista</w:t>
            </w:r>
            <w:r w:rsidRPr="00AE395A">
              <w:rPr>
                <w:rFonts w:ascii="Consolas" w:hAnsi="Consolas" w:cs="Segoe UI"/>
                <w:b/>
                <w:sz w:val="18"/>
                <w:szCs w:val="18"/>
                <w:lang w:val="es-ES"/>
              </w:rPr>
              <w:t>/</w:t>
            </w:r>
            <w:r w:rsidRPr="00AE395A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AE395A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DeliveryNote</w:t>
            </w:r>
            <w:proofErr w:type="spellEnd"/>
          </w:p>
          <w:p w14:paraId="3824FAE0" w14:textId="77777777" w:rsidR="00DF31CD" w:rsidRPr="003D05AF" w:rsidRDefault="00DF31CD" w:rsidP="00DF31CD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7DB93D49" w14:textId="77777777" w:rsidR="00DF31CD" w:rsidRPr="003D05AF" w:rsidRDefault="00DF31CD" w:rsidP="00DF31CD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130804FC" w14:textId="090ED3C4" w:rsidR="00227B74" w:rsidRPr="003D05AF" w:rsidRDefault="009E559D" w:rsidP="00DF31CD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DF31CD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DF31CD" w:rsidRPr="003D05AF">
              <w:rPr>
                <w:rFonts w:cs="Segoe UI"/>
                <w:bCs/>
                <w:sz w:val="18"/>
                <w:szCs w:val="18"/>
              </w:rPr>
              <w:t>Esta excepción ocurre si no se</w:t>
            </w:r>
            <w:r w:rsidR="0058341C">
              <w:rPr>
                <w:rFonts w:cs="Segoe UI"/>
                <w:bCs/>
                <w:sz w:val="18"/>
                <w:szCs w:val="18"/>
              </w:rPr>
              <w:t xml:space="preserve"> ha establecido en complemento D</w:t>
            </w:r>
            <w:r w:rsidR="00DF31CD" w:rsidRPr="003D05AF">
              <w:rPr>
                <w:rFonts w:cs="Segoe UI"/>
                <w:bCs/>
                <w:sz w:val="18"/>
                <w:szCs w:val="18"/>
              </w:rPr>
              <w:t>etallista.</w:t>
            </w:r>
          </w:p>
        </w:tc>
      </w:tr>
      <w:tr w:rsidR="00227B74" w:rsidRPr="003D05AF" w14:paraId="0B6D74EA" w14:textId="77777777" w:rsidTr="00B14378">
        <w:tc>
          <w:tcPr>
            <w:tcW w:w="3545" w:type="dxa"/>
          </w:tcPr>
          <w:p w14:paraId="04D6C312" w14:textId="77777777" w:rsidR="00DF31CD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public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void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Det131_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SetInvoiceCreator(</w:t>
            </w:r>
            <w:proofErr w:type="gramEnd"/>
          </w:p>
          <w:p w14:paraId="1250DDC1" w14:textId="269A0355" w:rsidR="00DF31CD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gln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1E413D">
              <w:rPr>
                <w:rFonts w:ascii="Consolas" w:hAnsi="Consolas" w:cs="Segoe UI"/>
                <w:color w:val="2B91AF"/>
                <w:sz w:val="18"/>
                <w:szCs w:val="18"/>
              </w:rPr>
              <w:t>detallistaInvoiceCreatorAlternatePartyIdentificationType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? tipo, </w:t>
            </w:r>
            <w:r w:rsidR="00DF31CD" w:rsidRPr="00375543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s-ES"/>
              </w:rPr>
              <w:t>/* tipo de identificación secundaria se le asigno al proveedor */</w:t>
            </w:r>
          </w:p>
          <w:p w14:paraId="20D5BFC2" w14:textId="77777777" w:rsidR="00DF31CD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value, </w:t>
            </w:r>
          </w:p>
          <w:p w14:paraId="47C49886" w14:textId="77777777" w:rsidR="00DF31CD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name, </w:t>
            </w:r>
          </w:p>
          <w:p w14:paraId="3CDF466E" w14:textId="769CCF60" w:rsidR="00DF31CD" w:rsidRPr="00546A8C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546A8C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546A8C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proofErr w:type="gramStart"/>
            <w:r w:rsidRPr="00546A8C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streetAddressOne</w:t>
            </w:r>
            <w:proofErr w:type="spellEnd"/>
            <w:r w:rsidRPr="00546A8C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,</w:t>
            </w:r>
            <w:r w:rsidR="00DF31CD" w:rsidRPr="00546A8C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n-US"/>
              </w:rPr>
              <w:t>/</w:t>
            </w:r>
            <w:proofErr w:type="gramEnd"/>
            <w:r w:rsidR="00DF31CD" w:rsidRPr="00546A8C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n-US"/>
              </w:rPr>
              <w:t xml:space="preserve">* </w:t>
            </w:r>
            <w:proofErr w:type="spellStart"/>
            <w:r w:rsidR="00DF31CD" w:rsidRPr="00546A8C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n-US"/>
              </w:rPr>
              <w:t>domicilio</w:t>
            </w:r>
            <w:proofErr w:type="spellEnd"/>
            <w:r w:rsidR="00DF31CD" w:rsidRPr="00546A8C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n-US"/>
              </w:rPr>
              <w:t xml:space="preserve"> del </w:t>
            </w:r>
            <w:proofErr w:type="spellStart"/>
            <w:r w:rsidR="00DF31CD" w:rsidRPr="00546A8C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n-US"/>
              </w:rPr>
              <w:t>emisor</w:t>
            </w:r>
            <w:proofErr w:type="spellEnd"/>
            <w:r w:rsidR="00DF31CD" w:rsidRPr="00546A8C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n-US"/>
              </w:rPr>
              <w:t xml:space="preserve"> de la factura */</w:t>
            </w:r>
          </w:p>
          <w:p w14:paraId="2D19ADE0" w14:textId="4F9BE4D1" w:rsidR="00DF31CD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city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7D7E8F85" w14:textId="7178926E" w:rsidR="00DF31CD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cp</w:t>
            </w:r>
            <w:proofErr w:type="spellEnd"/>
            <w:r w:rsidR="00DF31CD"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r w:rsidR="00DF31CD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</w:rPr>
              <w:t>/*</w:t>
            </w:r>
            <w:r w:rsidR="00DF31CD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s-ES"/>
              </w:rPr>
              <w:t xml:space="preserve"> </w:t>
            </w:r>
            <w:proofErr w:type="spellStart"/>
            <w:r w:rsidR="00DF31CD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s-ES"/>
              </w:rPr>
              <w:t>codigo</w:t>
            </w:r>
            <w:proofErr w:type="spellEnd"/>
            <w:r w:rsidR="00DF31CD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s-ES"/>
              </w:rPr>
              <w:t xml:space="preserve"> postal del domicilio del emisor de la factura</w:t>
            </w:r>
            <w:r w:rsidR="00DF31CD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</w:rPr>
              <w:t xml:space="preserve"> */</w:t>
            </w:r>
          </w:p>
          <w:p w14:paraId="50A589DD" w14:textId="7B54D1A1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095" w:type="dxa"/>
          </w:tcPr>
          <w:p w14:paraId="463CD089" w14:textId="12C0ADC3" w:rsidR="00DF31CD" w:rsidRPr="003D05AF" w:rsidRDefault="00DF31CD" w:rsidP="00DF31CD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establece el </w:t>
            </w:r>
            <w:proofErr w:type="spellStart"/>
            <w:r w:rsidRPr="00AE395A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InvoiceCreator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a </w:t>
            </w:r>
            <w:r w:rsidRPr="00AE395A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detallista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(como hijo).</w:t>
            </w:r>
          </w:p>
          <w:p w14:paraId="2618F38F" w14:textId="77777777" w:rsidR="00DF31CD" w:rsidRPr="003D05AF" w:rsidRDefault="00DF31CD" w:rsidP="00DF31CD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26447BFC" w14:textId="77777777" w:rsidR="00DF31CD" w:rsidRPr="003D05AF" w:rsidRDefault="00DF31CD" w:rsidP="00DF31CD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n-US"/>
              </w:rPr>
            </w:pPr>
            <w:proofErr w:type="spellStart"/>
            <w:r w:rsidRPr="003D05AF">
              <w:rPr>
                <w:rFonts w:cs="Segoe UI"/>
                <w:color w:val="0000FF"/>
                <w:sz w:val="18"/>
                <w:szCs w:val="18"/>
                <w:lang w:val="en-US"/>
              </w:rPr>
              <w:t>Xpath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n-US"/>
              </w:rPr>
              <w:t>:</w:t>
            </w:r>
          </w:p>
          <w:p w14:paraId="2C552D84" w14:textId="01457420" w:rsidR="00DF31CD" w:rsidRPr="00AE395A" w:rsidRDefault="00DF31CD" w:rsidP="00DF31CD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sz w:val="18"/>
                <w:szCs w:val="18"/>
                <w:lang w:val="en-US"/>
              </w:rPr>
            </w:pPr>
            <w:proofErr w:type="spellStart"/>
            <w:proofErr w:type="gramStart"/>
            <w:r w:rsidRPr="00AE395A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Cfdi:Complemento</w:t>
            </w:r>
            <w:proofErr w:type="spellEnd"/>
            <w:proofErr w:type="gramEnd"/>
            <w:r w:rsidRPr="00AE395A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/</w:t>
            </w:r>
            <w:proofErr w:type="spellStart"/>
            <w:r w:rsidRPr="00AE395A">
              <w:rPr>
                <w:rFonts w:ascii="Consolas" w:hAnsi="Consolas" w:cs="Segoe UI"/>
                <w:color w:val="FF0000"/>
                <w:sz w:val="18"/>
                <w:szCs w:val="18"/>
                <w:lang w:val="en-US"/>
              </w:rPr>
              <w:t>Detallista</w:t>
            </w:r>
            <w:proofErr w:type="spellEnd"/>
            <w:r w:rsidRPr="00AE395A">
              <w:rPr>
                <w:rFonts w:ascii="Consolas" w:hAnsi="Consolas" w:cs="Segoe UI"/>
                <w:b/>
                <w:sz w:val="18"/>
                <w:szCs w:val="18"/>
                <w:lang w:val="en-US"/>
              </w:rPr>
              <w:t>/</w:t>
            </w:r>
            <w:r w:rsidRPr="00AE395A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E395A">
              <w:rPr>
                <w:rFonts w:ascii="Consolas" w:hAnsi="Consolas" w:cs="Segoe UI"/>
                <w:b/>
                <w:color w:val="0000FF"/>
                <w:sz w:val="18"/>
                <w:szCs w:val="18"/>
                <w:lang w:val="en-US"/>
              </w:rPr>
              <w:t>InvoiceCreator</w:t>
            </w:r>
            <w:proofErr w:type="spellEnd"/>
            <w:r w:rsidRPr="00AE395A">
              <w:rPr>
                <w:rFonts w:ascii="Consolas" w:hAnsi="Consolas" w:cs="Segoe UI"/>
                <w:b/>
                <w:color w:val="0000FF"/>
                <w:sz w:val="18"/>
                <w:szCs w:val="18"/>
                <w:lang w:val="en-US"/>
              </w:rPr>
              <w:t>/</w:t>
            </w:r>
            <w:proofErr w:type="spellStart"/>
            <w:r w:rsidRPr="00AE395A">
              <w:rPr>
                <w:rFonts w:ascii="Consolas" w:hAnsi="Consolas" w:cs="Segoe UI"/>
                <w:b/>
                <w:color w:val="0000FF"/>
                <w:sz w:val="18"/>
                <w:szCs w:val="18"/>
                <w:lang w:val="en-US"/>
              </w:rPr>
              <w:t>nameAndAddress</w:t>
            </w:r>
            <w:proofErr w:type="spellEnd"/>
            <w:r w:rsidRPr="00AE395A">
              <w:rPr>
                <w:rFonts w:ascii="Consolas" w:hAnsi="Consolas" w:cs="Segoe UI"/>
                <w:b/>
                <w:color w:val="0000FF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AE395A">
              <w:rPr>
                <w:rFonts w:ascii="Consolas" w:hAnsi="Consolas" w:cs="Segoe UI"/>
                <w:b/>
                <w:color w:val="0000FF"/>
                <w:sz w:val="18"/>
                <w:szCs w:val="18"/>
                <w:lang w:val="en-US"/>
              </w:rPr>
              <w:t>InvoiceCreator</w:t>
            </w:r>
            <w:proofErr w:type="spellEnd"/>
            <w:r w:rsidRPr="00AE395A">
              <w:rPr>
                <w:rFonts w:ascii="Consolas" w:hAnsi="Consolas" w:cs="Segoe UI"/>
                <w:b/>
                <w:color w:val="0000FF"/>
                <w:sz w:val="18"/>
                <w:szCs w:val="18"/>
                <w:lang w:val="en-US"/>
              </w:rPr>
              <w:t>/</w:t>
            </w:r>
            <w:r w:rsidRPr="00AE395A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E395A">
              <w:rPr>
                <w:rFonts w:ascii="Consolas" w:hAnsi="Consolas" w:cs="Segoe UI"/>
                <w:b/>
                <w:color w:val="0000FF"/>
                <w:sz w:val="18"/>
                <w:szCs w:val="18"/>
                <w:lang w:val="en-US"/>
              </w:rPr>
              <w:t>alternatePartyIdentification</w:t>
            </w:r>
            <w:proofErr w:type="spellEnd"/>
          </w:p>
          <w:p w14:paraId="5ABFF8EB" w14:textId="77777777" w:rsidR="00DF31CD" w:rsidRPr="003D05AF" w:rsidRDefault="00DF31CD" w:rsidP="00DF31CD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  <w:lang w:val="en-US"/>
              </w:rPr>
            </w:pPr>
          </w:p>
          <w:p w14:paraId="11BD32A7" w14:textId="77777777" w:rsidR="00DF31CD" w:rsidRPr="003D05AF" w:rsidRDefault="00DF31CD" w:rsidP="00DF31CD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79A6B4A7" w14:textId="333B5D3F" w:rsidR="00227B74" w:rsidRPr="003D05AF" w:rsidRDefault="009E559D" w:rsidP="00DF3363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DF31CD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DF31CD" w:rsidRPr="003D05AF">
              <w:rPr>
                <w:rFonts w:cs="Segoe UI"/>
                <w:bCs/>
                <w:sz w:val="18"/>
                <w:szCs w:val="18"/>
              </w:rPr>
              <w:t>Esta excepción ocurre si no se ha establecido e</w:t>
            </w:r>
            <w:r w:rsidR="00DF3363" w:rsidRPr="003D05AF">
              <w:rPr>
                <w:rFonts w:cs="Segoe UI"/>
                <w:bCs/>
                <w:sz w:val="18"/>
                <w:szCs w:val="18"/>
              </w:rPr>
              <w:t>l</w:t>
            </w:r>
            <w:r w:rsidR="00DF31CD" w:rsidRPr="003D05AF">
              <w:rPr>
                <w:rFonts w:cs="Segoe UI"/>
                <w:bCs/>
                <w:sz w:val="18"/>
                <w:szCs w:val="18"/>
              </w:rPr>
              <w:t xml:space="preserve"> complemento </w:t>
            </w:r>
            <w:r w:rsidR="0058341C">
              <w:rPr>
                <w:rFonts w:cs="Segoe UI"/>
                <w:bCs/>
                <w:sz w:val="18"/>
                <w:szCs w:val="18"/>
              </w:rPr>
              <w:t>D</w:t>
            </w:r>
            <w:r w:rsidR="00DF31CD" w:rsidRPr="003D05AF">
              <w:rPr>
                <w:rFonts w:cs="Segoe UI"/>
                <w:bCs/>
                <w:sz w:val="18"/>
                <w:szCs w:val="18"/>
              </w:rPr>
              <w:t>etallista.</w:t>
            </w:r>
          </w:p>
        </w:tc>
      </w:tr>
      <w:tr w:rsidR="00227B74" w:rsidRPr="003D05AF" w14:paraId="3CD3EF05" w14:textId="77777777" w:rsidTr="00B14378">
        <w:tc>
          <w:tcPr>
            <w:tcW w:w="3545" w:type="dxa"/>
          </w:tcPr>
          <w:p w14:paraId="7B06C347" w14:textId="77777777" w:rsidR="00DF3363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lastRenderedPageBreak/>
              <w:t>public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void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Det131_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SetOrderIdentification(</w:t>
            </w:r>
            <w:proofErr w:type="gramEnd"/>
          </w:p>
          <w:p w14:paraId="06670FCD" w14:textId="77777777" w:rsidR="00DF3363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proofErr w:type="spellStart"/>
            <w:r w:rsidRPr="001E413D">
              <w:rPr>
                <w:rFonts w:ascii="Consolas" w:hAnsi="Consolas" w:cs="Segoe UI"/>
                <w:color w:val="2B91AF"/>
                <w:sz w:val="18"/>
                <w:szCs w:val="18"/>
                <w:lang w:val="en-US"/>
              </w:rPr>
              <w:t>DateTime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?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referenceDate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3A46FCE8" w14:textId="77777777" w:rsidR="00DF3363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ReferenceIdentification</w:t>
            </w:r>
            <w:proofErr w:type="spellEnd"/>
          </w:p>
          <w:p w14:paraId="012AED6F" w14:textId="50612267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095" w:type="dxa"/>
          </w:tcPr>
          <w:p w14:paraId="13FD7522" w14:textId="684383FF" w:rsidR="00DF3363" w:rsidRPr="003D05AF" w:rsidRDefault="00DF3363" w:rsidP="00DF3363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establece el </w:t>
            </w:r>
            <w:proofErr w:type="spellStart"/>
            <w:r w:rsidRPr="00AE395A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orderIdentification</w:t>
            </w:r>
            <w:proofErr w:type="spellEnd"/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 a </w:t>
            </w:r>
            <w:r w:rsidRPr="00AE395A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detallista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(como hijo).</w:t>
            </w:r>
          </w:p>
          <w:p w14:paraId="7D83664D" w14:textId="77777777" w:rsidR="00DF3363" w:rsidRPr="003D05AF" w:rsidRDefault="00DF3363" w:rsidP="00DF3363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34F886B8" w14:textId="77777777" w:rsidR="00DF3363" w:rsidRPr="003D05AF" w:rsidRDefault="00DF3363" w:rsidP="00DF3363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:</w:t>
            </w:r>
          </w:p>
          <w:p w14:paraId="3D55064E" w14:textId="397B9B49" w:rsidR="00DF3363" w:rsidRPr="00AE395A" w:rsidRDefault="00DF3363" w:rsidP="00DF3363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AE395A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AE395A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r w:rsidRPr="00AE395A">
              <w:rPr>
                <w:rFonts w:ascii="Consolas" w:hAnsi="Consolas" w:cs="Segoe UI"/>
                <w:color w:val="FF0000"/>
                <w:sz w:val="18"/>
                <w:szCs w:val="18"/>
                <w:lang w:val="es-ES"/>
              </w:rPr>
              <w:t>Detallista</w:t>
            </w:r>
            <w:r w:rsidRPr="00AE395A">
              <w:rPr>
                <w:rFonts w:ascii="Consolas" w:hAnsi="Consolas" w:cs="Segoe UI"/>
                <w:b/>
                <w:sz w:val="18"/>
                <w:szCs w:val="18"/>
                <w:lang w:val="es-ES"/>
              </w:rPr>
              <w:t>/</w:t>
            </w:r>
            <w:r w:rsidRPr="00AE395A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AE395A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orderIdentification</w:t>
            </w:r>
            <w:proofErr w:type="spellEnd"/>
            <w:r w:rsidRPr="00AE395A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 xml:space="preserve">/ </w:t>
            </w:r>
            <w:proofErr w:type="spellStart"/>
            <w:r w:rsidRPr="00AE395A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referenceIdentification</w:t>
            </w:r>
            <w:proofErr w:type="spellEnd"/>
            <w:r w:rsidRPr="00AE395A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 xml:space="preserve"> </w:t>
            </w:r>
          </w:p>
          <w:p w14:paraId="01DFA06D" w14:textId="77777777" w:rsidR="00DF3363" w:rsidRPr="003D05AF" w:rsidRDefault="00DF3363" w:rsidP="00DF3363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7B1A3103" w14:textId="77777777" w:rsidR="00DF3363" w:rsidRPr="003D05AF" w:rsidRDefault="00DF3363" w:rsidP="00DF3363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66E3662E" w14:textId="3040A6BA" w:rsidR="00227B74" w:rsidRPr="003D05AF" w:rsidRDefault="009E559D" w:rsidP="00DF3363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DF3363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DF3363" w:rsidRPr="003D05AF">
              <w:rPr>
                <w:rFonts w:cs="Segoe UI"/>
                <w:bCs/>
                <w:sz w:val="18"/>
                <w:szCs w:val="18"/>
              </w:rPr>
              <w:t>Esta excepción ocurre si no se</w:t>
            </w:r>
            <w:r w:rsidR="0058341C">
              <w:rPr>
                <w:rFonts w:cs="Segoe UI"/>
                <w:bCs/>
                <w:sz w:val="18"/>
                <w:szCs w:val="18"/>
              </w:rPr>
              <w:t xml:space="preserve"> ha establecido el complemento D</w:t>
            </w:r>
            <w:r w:rsidR="00DF3363" w:rsidRPr="003D05AF">
              <w:rPr>
                <w:rFonts w:cs="Segoe UI"/>
                <w:bCs/>
                <w:sz w:val="18"/>
                <w:szCs w:val="18"/>
              </w:rPr>
              <w:t>etallista.</w:t>
            </w:r>
          </w:p>
        </w:tc>
      </w:tr>
      <w:tr w:rsidR="00227B74" w:rsidRPr="003D05AF" w14:paraId="078AC8E7" w14:textId="77777777" w:rsidTr="00B14378">
        <w:tc>
          <w:tcPr>
            <w:tcW w:w="3545" w:type="dxa"/>
          </w:tcPr>
          <w:p w14:paraId="14CC9852" w14:textId="77777777" w:rsidR="00DF3363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void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Det131_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SetPaymentTerms(</w:t>
            </w:r>
            <w:proofErr w:type="gramEnd"/>
          </w:p>
          <w:p w14:paraId="75CD12BF" w14:textId="77777777" w:rsidR="00DF3363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proofErr w:type="spellStart"/>
            <w:r w:rsidRPr="001E413D">
              <w:rPr>
                <w:rFonts w:ascii="Consolas" w:hAnsi="Consolas" w:cs="Segoe UI"/>
                <w:color w:val="2B91AF"/>
                <w:sz w:val="18"/>
                <w:szCs w:val="18"/>
                <w:lang w:val="en-US"/>
              </w:rPr>
              <w:t>detallistaPaymentTermsPaymentTermsEvent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?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termsEvent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1E413D">
              <w:rPr>
                <w:rFonts w:ascii="Consolas" w:hAnsi="Consolas" w:cs="Segoe UI"/>
                <w:color w:val="2B91AF"/>
                <w:sz w:val="18"/>
                <w:szCs w:val="18"/>
                <w:lang w:val="en-US"/>
              </w:rPr>
              <w:t>detallistaPaymentTermsPaymentTermsRelationTime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?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termsRelationTime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76D9323E" w14:textId="61E5D626" w:rsidR="00DF3363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proofErr w:type="spellStart"/>
            <w:r w:rsidRPr="001E413D">
              <w:rPr>
                <w:rFonts w:ascii="Consolas" w:hAnsi="Consolas" w:cs="Segoe UI"/>
                <w:color w:val="2B91AF"/>
                <w:sz w:val="18"/>
                <w:szCs w:val="18"/>
                <w:lang w:val="en-US"/>
              </w:rPr>
              <w:t>detallistaPaymentTermsNetPaymentNetPaymentTermsType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?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netPaymntTermsType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  <w:r w:rsidR="002D2CF9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n-US"/>
              </w:rPr>
              <w:t xml:space="preserve">/*para </w:t>
            </w:r>
            <w:proofErr w:type="spellStart"/>
            <w:r w:rsidR="002D2CF9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n-US"/>
              </w:rPr>
              <w:t>el</w:t>
            </w:r>
            <w:proofErr w:type="spellEnd"/>
            <w:r w:rsidR="002D2CF9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2D2CF9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n-US"/>
              </w:rPr>
              <w:t>nodo</w:t>
            </w:r>
            <w:proofErr w:type="spellEnd"/>
            <w:r w:rsidR="002D2CF9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2D2CF9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n-US"/>
              </w:rPr>
              <w:t>paymentTimePeriod</w:t>
            </w:r>
            <w:proofErr w:type="spellEnd"/>
            <w:r w:rsidR="002D2CF9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n-US"/>
              </w:rPr>
              <w:t>*/</w:t>
            </w:r>
          </w:p>
          <w:p w14:paraId="35A7E3AC" w14:textId="02741E91" w:rsidR="00DF3363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2B91AF"/>
                <w:sz w:val="18"/>
                <w:szCs w:val="18"/>
                <w:lang w:val="en-US"/>
              </w:rPr>
              <w:t>detallistaPaymentTermsNetPaymentPaymentTimePeriodTimePeriodDueTimePeriod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?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pTimePeriod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  <w:r w:rsidR="00BA5AD4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n-US"/>
              </w:rPr>
              <w:t xml:space="preserve">/*para </w:t>
            </w:r>
            <w:proofErr w:type="spellStart"/>
            <w:r w:rsidR="00BA5AD4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n-US"/>
              </w:rPr>
              <w:t>el</w:t>
            </w:r>
            <w:proofErr w:type="spellEnd"/>
            <w:r w:rsidR="00BA5AD4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BA5AD4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n-US"/>
              </w:rPr>
              <w:t>nodo</w:t>
            </w:r>
            <w:proofErr w:type="spellEnd"/>
            <w:r w:rsidR="00BA5AD4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BA5AD4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n-US"/>
              </w:rPr>
              <w:t>paymentTimePeriod</w:t>
            </w:r>
            <w:proofErr w:type="spellEnd"/>
            <w:r w:rsidR="00BA5AD4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n-US"/>
              </w:rPr>
              <w:t>*/</w:t>
            </w:r>
          </w:p>
          <w:p w14:paraId="21B75A71" w14:textId="0AC4EC9F" w:rsidR="00DF3363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valueTimePeriod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1E413D">
              <w:rPr>
                <w:rFonts w:ascii="Consolas" w:hAnsi="Consolas" w:cs="Segoe UI"/>
                <w:color w:val="2B91AF"/>
                <w:sz w:val="18"/>
                <w:szCs w:val="18"/>
                <w:lang w:val="en-US"/>
              </w:rPr>
              <w:t>detallistaPaymentTermsDiscountPaymentDiscountType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?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descType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  <w:r w:rsidR="002D2CF9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n-US"/>
              </w:rPr>
              <w:t xml:space="preserve">/*para </w:t>
            </w:r>
            <w:proofErr w:type="spellStart"/>
            <w:r w:rsidR="002D2CF9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n-US"/>
              </w:rPr>
              <w:t>el</w:t>
            </w:r>
            <w:proofErr w:type="spellEnd"/>
            <w:r w:rsidR="002D2CF9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2D2CF9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n-US"/>
              </w:rPr>
              <w:t>nodo</w:t>
            </w:r>
            <w:proofErr w:type="spellEnd"/>
            <w:r w:rsidR="002D2CF9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2D2CF9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n-US"/>
              </w:rPr>
              <w:t>discountPayment</w:t>
            </w:r>
            <w:proofErr w:type="spellEnd"/>
            <w:r w:rsidR="002D2CF9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n-US"/>
              </w:rPr>
              <w:t xml:space="preserve"> */</w:t>
            </w:r>
          </w:p>
          <w:p w14:paraId="5AB9C9C9" w14:textId="21CE2DDC" w:rsidR="00DF3363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porcent</w:t>
            </w:r>
            <w:proofErr w:type="spellEnd"/>
            <w:r w:rsidR="002D2CF9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</w:rPr>
              <w:t xml:space="preserve"> /*para el nodo </w:t>
            </w:r>
            <w:proofErr w:type="spellStart"/>
            <w:r w:rsidR="002D2CF9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s-ES"/>
              </w:rPr>
              <w:t>discountPayment</w:t>
            </w:r>
            <w:proofErr w:type="spellEnd"/>
            <w:r w:rsidR="002D2CF9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  <w:lang w:val="es-ES"/>
              </w:rPr>
              <w:t xml:space="preserve"> */</w:t>
            </w:r>
          </w:p>
          <w:p w14:paraId="29855EDF" w14:textId="247F16F6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095" w:type="dxa"/>
          </w:tcPr>
          <w:p w14:paraId="203BCCA4" w14:textId="35EC1D85" w:rsidR="00DF3363" w:rsidRPr="003D05AF" w:rsidRDefault="00DF3363" w:rsidP="00DF3363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establece el </w:t>
            </w:r>
            <w:proofErr w:type="spellStart"/>
            <w:r w:rsidRPr="00AE395A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paymentTerms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a </w:t>
            </w:r>
            <w:r w:rsidRPr="00AE395A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detallista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 xml:space="preserve">(como hijo) para </w:t>
            </w:r>
            <w:r w:rsidRPr="003D05AF">
              <w:rPr>
                <w:rFonts w:cs="Segoe UI"/>
                <w:color w:val="000000"/>
                <w:sz w:val="18"/>
                <w:szCs w:val="18"/>
                <w:lang w:val="es-ES"/>
              </w:rPr>
              <w:t>especificar los términos de pago de la factura</w:t>
            </w:r>
          </w:p>
          <w:p w14:paraId="31266E5F" w14:textId="77777777" w:rsidR="00DF3363" w:rsidRPr="003D05AF" w:rsidRDefault="00DF3363" w:rsidP="00DF3363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2A64EE3B" w14:textId="77777777" w:rsidR="00DF3363" w:rsidRPr="003D05AF" w:rsidRDefault="00DF3363" w:rsidP="00DF3363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:</w:t>
            </w:r>
          </w:p>
          <w:p w14:paraId="7D141E5A" w14:textId="457145F8" w:rsidR="00DF3363" w:rsidRPr="003D05AF" w:rsidRDefault="00DF3363" w:rsidP="00DF3363">
            <w:pPr>
              <w:autoSpaceDE w:val="0"/>
              <w:autoSpaceDN w:val="0"/>
              <w:adjustRightInd w:val="0"/>
              <w:rPr>
                <w:rFonts w:cs="Segoe UI"/>
                <w:b/>
                <w:color w:val="0000FF"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AE395A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AE395A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r w:rsidRPr="00AE395A">
              <w:rPr>
                <w:rFonts w:ascii="Consolas" w:hAnsi="Consolas" w:cs="Segoe UI"/>
                <w:color w:val="FF0000"/>
                <w:sz w:val="18"/>
                <w:szCs w:val="18"/>
                <w:lang w:val="es-ES"/>
              </w:rPr>
              <w:t>Detallista</w:t>
            </w:r>
            <w:r w:rsidRPr="00AE395A">
              <w:rPr>
                <w:rFonts w:ascii="Consolas" w:hAnsi="Consolas" w:cs="Segoe UI"/>
                <w:b/>
                <w:sz w:val="18"/>
                <w:szCs w:val="18"/>
                <w:lang w:val="es-ES"/>
              </w:rPr>
              <w:t>/</w:t>
            </w:r>
            <w:r w:rsidRPr="00AE395A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AE395A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paymentTerms</w:t>
            </w:r>
            <w:proofErr w:type="spellEnd"/>
            <w:r w:rsidRPr="00AE395A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/</w:t>
            </w:r>
            <w:r w:rsidRPr="003D05AF">
              <w:rPr>
                <w:rFonts w:cs="Segoe UI"/>
                <w:b/>
                <w:color w:val="0000FF"/>
                <w:sz w:val="18"/>
                <w:szCs w:val="18"/>
                <w:lang w:val="es-ES"/>
              </w:rPr>
              <w:t xml:space="preserve"> </w:t>
            </w:r>
            <w:r w:rsidR="00A52994" w:rsidRPr="003D05AF">
              <w:rPr>
                <w:rFonts w:cs="Segoe UI"/>
                <w:sz w:val="18"/>
                <w:szCs w:val="18"/>
                <w:lang w:val="es-ES"/>
              </w:rPr>
              <w:t>y/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o</w:t>
            </w:r>
          </w:p>
          <w:p w14:paraId="07FC741A" w14:textId="06EC1BAD" w:rsidR="00DF3363" w:rsidRPr="00AE395A" w:rsidRDefault="00DF3363" w:rsidP="00DF3363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AE395A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AE395A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r w:rsidRPr="00AE395A">
              <w:rPr>
                <w:rFonts w:ascii="Consolas" w:hAnsi="Consolas" w:cs="Segoe UI"/>
                <w:color w:val="FF0000"/>
                <w:sz w:val="18"/>
                <w:szCs w:val="18"/>
                <w:lang w:val="es-ES"/>
              </w:rPr>
              <w:t>Detallista</w:t>
            </w:r>
            <w:r w:rsidRPr="00AE395A">
              <w:rPr>
                <w:rFonts w:ascii="Consolas" w:hAnsi="Consolas" w:cs="Segoe UI"/>
                <w:b/>
                <w:sz w:val="18"/>
                <w:szCs w:val="18"/>
                <w:lang w:val="es-ES"/>
              </w:rPr>
              <w:t>/</w:t>
            </w:r>
            <w:r w:rsidRPr="00AE395A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AE395A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paymentTerms</w:t>
            </w:r>
            <w:proofErr w:type="spellEnd"/>
            <w:r w:rsidRPr="00AE395A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/</w:t>
            </w:r>
            <w:proofErr w:type="spellStart"/>
            <w:r w:rsidRPr="00AE395A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paymentTimePeriod</w:t>
            </w:r>
            <w:proofErr w:type="spellEnd"/>
          </w:p>
          <w:p w14:paraId="07DD697F" w14:textId="77777777" w:rsidR="00DF3363" w:rsidRPr="003D05AF" w:rsidRDefault="00A52994" w:rsidP="00DF3363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>y/o</w:t>
            </w:r>
          </w:p>
          <w:p w14:paraId="54CEFF4F" w14:textId="49802942" w:rsidR="00A52994" w:rsidRPr="00AE395A" w:rsidRDefault="00A52994" w:rsidP="00A52994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AE395A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AE395A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r w:rsidRPr="00AE395A">
              <w:rPr>
                <w:rFonts w:ascii="Consolas" w:hAnsi="Consolas" w:cs="Segoe UI"/>
                <w:color w:val="FF0000"/>
                <w:sz w:val="18"/>
                <w:szCs w:val="18"/>
                <w:lang w:val="es-ES"/>
              </w:rPr>
              <w:t>Detallista</w:t>
            </w:r>
            <w:r w:rsidRPr="00AE395A">
              <w:rPr>
                <w:rFonts w:ascii="Consolas" w:hAnsi="Consolas" w:cs="Segoe UI"/>
                <w:b/>
                <w:sz w:val="18"/>
                <w:szCs w:val="18"/>
                <w:lang w:val="es-ES"/>
              </w:rPr>
              <w:t>/</w:t>
            </w:r>
            <w:r w:rsidRPr="00AE395A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AE395A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paymentTerms</w:t>
            </w:r>
            <w:proofErr w:type="spellEnd"/>
            <w:r w:rsidRPr="00AE395A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/</w:t>
            </w:r>
            <w:proofErr w:type="spellStart"/>
            <w:r w:rsidRPr="00AE395A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discountPayment</w:t>
            </w:r>
            <w:proofErr w:type="spellEnd"/>
          </w:p>
          <w:p w14:paraId="6B08C96F" w14:textId="77777777" w:rsidR="00A52994" w:rsidRPr="003D05AF" w:rsidRDefault="00A52994" w:rsidP="00DF3363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5424D7EB" w14:textId="77777777" w:rsidR="00DF3363" w:rsidRPr="003D05AF" w:rsidRDefault="00DF3363" w:rsidP="00DF3363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7C95527F" w14:textId="7BCAD785" w:rsidR="00227B74" w:rsidRPr="003D05AF" w:rsidRDefault="009E559D" w:rsidP="00DF3363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DF3363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DF3363" w:rsidRPr="003D05AF">
              <w:rPr>
                <w:rFonts w:cs="Segoe UI"/>
                <w:bCs/>
                <w:sz w:val="18"/>
                <w:szCs w:val="18"/>
              </w:rPr>
              <w:t>Esta excepción ocurre si no se</w:t>
            </w:r>
            <w:r w:rsidR="0058341C">
              <w:rPr>
                <w:rFonts w:cs="Segoe UI"/>
                <w:bCs/>
                <w:sz w:val="18"/>
                <w:szCs w:val="18"/>
              </w:rPr>
              <w:t xml:space="preserve"> ha establecido el complemento D</w:t>
            </w:r>
            <w:r w:rsidR="00DF3363" w:rsidRPr="003D05AF">
              <w:rPr>
                <w:rFonts w:cs="Segoe UI"/>
                <w:bCs/>
                <w:sz w:val="18"/>
                <w:szCs w:val="18"/>
              </w:rPr>
              <w:t>etallista o si se estableci</w:t>
            </w:r>
            <w:r w:rsidR="00262B48">
              <w:rPr>
                <w:rFonts w:cs="Segoe UI"/>
                <w:bCs/>
                <w:sz w:val="18"/>
                <w:szCs w:val="18"/>
              </w:rPr>
              <w:t>ó</w:t>
            </w:r>
            <w:r w:rsidR="00DF3363" w:rsidRPr="003D05AF">
              <w:rPr>
                <w:rFonts w:cs="Segoe UI"/>
                <w:bCs/>
                <w:sz w:val="18"/>
                <w:szCs w:val="18"/>
              </w:rPr>
              <w:t xml:space="preserve"> </w:t>
            </w:r>
            <w:r w:rsidR="00A3390E" w:rsidRPr="00262B48">
              <w:rPr>
                <w:rFonts w:ascii="Consolas" w:hAnsi="Consolas" w:cs="Segoe UI"/>
                <w:bCs/>
                <w:sz w:val="18"/>
                <w:szCs w:val="18"/>
              </w:rPr>
              <w:t>@</w:t>
            </w:r>
            <w:r w:rsidR="00DF3363" w:rsidRPr="00262B48">
              <w:rPr>
                <w:rFonts w:ascii="Consolas" w:hAnsi="Consolas" w:cs="Segoe UI"/>
                <w:sz w:val="18"/>
                <w:szCs w:val="18"/>
              </w:rPr>
              <w:t>pTimePeriod</w:t>
            </w:r>
            <w:r w:rsidR="00DF3363" w:rsidRPr="003D05AF">
              <w:rPr>
                <w:rFonts w:cs="Segoe UI"/>
                <w:sz w:val="18"/>
                <w:szCs w:val="18"/>
              </w:rPr>
              <w:t xml:space="preserve"> o </w:t>
            </w:r>
            <w:proofErr w:type="spellStart"/>
            <w:r w:rsidR="00DF3363" w:rsidRPr="00262B48">
              <w:rPr>
                <w:rFonts w:ascii="Consolas" w:hAnsi="Consolas" w:cs="Segoe UI"/>
                <w:sz w:val="18"/>
                <w:szCs w:val="18"/>
              </w:rPr>
              <w:t>valueTimePeriod</w:t>
            </w:r>
            <w:proofErr w:type="spellEnd"/>
            <w:r w:rsidR="00DF3363" w:rsidRPr="003D05AF">
              <w:rPr>
                <w:rFonts w:cs="Segoe UI"/>
                <w:sz w:val="18"/>
                <w:szCs w:val="18"/>
              </w:rPr>
              <w:t xml:space="preserve"> cuando se </w:t>
            </w:r>
            <w:r w:rsidR="00375543" w:rsidRPr="003D05AF">
              <w:rPr>
                <w:rFonts w:cs="Segoe UI"/>
                <w:sz w:val="18"/>
                <w:szCs w:val="18"/>
              </w:rPr>
              <w:t>pasó</w:t>
            </w:r>
            <w:r w:rsidR="00DF3363" w:rsidRPr="003D05AF">
              <w:rPr>
                <w:rFonts w:cs="Segoe UI"/>
                <w:sz w:val="18"/>
                <w:szCs w:val="18"/>
              </w:rPr>
              <w:t xml:space="preserve"> </w:t>
            </w:r>
            <w:r w:rsidR="00A3390E" w:rsidRPr="00262B48">
              <w:rPr>
                <w:rFonts w:ascii="Consolas" w:hAnsi="Consolas" w:cs="Segoe UI"/>
                <w:sz w:val="18"/>
                <w:szCs w:val="18"/>
              </w:rPr>
              <w:t>@</w:t>
            </w:r>
            <w:r w:rsidR="00DF3363" w:rsidRPr="00262B48">
              <w:rPr>
                <w:rFonts w:ascii="Consolas" w:hAnsi="Consolas" w:cs="Segoe UI"/>
                <w:sz w:val="18"/>
                <w:szCs w:val="18"/>
              </w:rPr>
              <w:t>netPaymntTermsType</w:t>
            </w:r>
            <w:r w:rsidR="00262B48">
              <w:rPr>
                <w:rFonts w:cs="Segoe UI"/>
                <w:bCs/>
                <w:sz w:val="18"/>
                <w:szCs w:val="18"/>
              </w:rPr>
              <w:t xml:space="preserve"> </w:t>
            </w:r>
            <w:r w:rsidR="00DF3363" w:rsidRPr="003D05AF">
              <w:rPr>
                <w:rFonts w:cs="Segoe UI"/>
                <w:bCs/>
                <w:sz w:val="18"/>
                <w:szCs w:val="18"/>
              </w:rPr>
              <w:t xml:space="preserve">como </w:t>
            </w:r>
            <w:proofErr w:type="spellStart"/>
            <w:r w:rsidR="00E346FC" w:rsidRPr="00262B48">
              <w:rPr>
                <w:rFonts w:ascii="Consolas" w:hAnsi="Consolas" w:cs="Segoe UI"/>
                <w:bCs/>
                <w:sz w:val="18"/>
                <w:szCs w:val="18"/>
              </w:rPr>
              <w:t>null</w:t>
            </w:r>
            <w:proofErr w:type="spellEnd"/>
            <w:r w:rsidR="001B02B3" w:rsidRPr="003D05AF">
              <w:rPr>
                <w:rFonts w:cs="Segoe UI"/>
                <w:bCs/>
                <w:sz w:val="18"/>
                <w:szCs w:val="18"/>
              </w:rPr>
              <w:t xml:space="preserve"> (</w:t>
            </w:r>
            <w:r w:rsidR="00DF3363" w:rsidRPr="003D05AF">
              <w:rPr>
                <w:rFonts w:cs="Segoe UI"/>
                <w:bCs/>
                <w:sz w:val="18"/>
                <w:szCs w:val="18"/>
              </w:rPr>
              <w:t>ya que estos perten</w:t>
            </w:r>
            <w:r w:rsidR="00375543">
              <w:rPr>
                <w:rFonts w:cs="Segoe UI"/>
                <w:bCs/>
                <w:sz w:val="18"/>
                <w:szCs w:val="18"/>
              </w:rPr>
              <w:t>e</w:t>
            </w:r>
            <w:r w:rsidR="00DF3363" w:rsidRPr="003D05AF">
              <w:rPr>
                <w:rFonts w:cs="Segoe UI"/>
                <w:bCs/>
                <w:sz w:val="18"/>
                <w:szCs w:val="18"/>
              </w:rPr>
              <w:t>cen a dicho nodo.</w:t>
            </w:r>
          </w:p>
        </w:tc>
      </w:tr>
      <w:tr w:rsidR="00227B74" w:rsidRPr="003D05AF" w14:paraId="30A33FA5" w14:textId="77777777" w:rsidTr="00B14378">
        <w:tc>
          <w:tcPr>
            <w:tcW w:w="3545" w:type="dxa"/>
          </w:tcPr>
          <w:p w14:paraId="7249F5A5" w14:textId="4B2490AC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void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Det131_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SetSeller(</w:t>
            </w:r>
            <w:proofErr w:type="gramEnd"/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strGln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1E413D">
              <w:rPr>
                <w:rFonts w:ascii="Consolas" w:hAnsi="Consolas" w:cs="Segoe UI"/>
                <w:color w:val="2B91AF"/>
                <w:sz w:val="18"/>
                <w:szCs w:val="18"/>
                <w:lang w:val="en-US"/>
              </w:rPr>
              <w:t>detallistaSellerAlternatePartyIdentificationType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tipo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alternatePartyIdentification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)</w:t>
            </w:r>
          </w:p>
        </w:tc>
        <w:tc>
          <w:tcPr>
            <w:tcW w:w="6095" w:type="dxa"/>
          </w:tcPr>
          <w:p w14:paraId="7ACC6EB8" w14:textId="7DB161EF" w:rsidR="00BA5AD4" w:rsidRPr="003D05AF" w:rsidRDefault="00BA5AD4" w:rsidP="00BA5AD4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establece el </w:t>
            </w:r>
            <w:proofErr w:type="spellStart"/>
            <w:r w:rsidR="001B02B3" w:rsidRPr="00DA36B7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seller</w:t>
            </w:r>
            <w:proofErr w:type="spellEnd"/>
            <w:r w:rsidR="001B02B3"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a </w:t>
            </w:r>
            <w:r w:rsidRPr="00DA36B7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detallista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 xml:space="preserve">(como hijo) para </w:t>
            </w:r>
            <w:r w:rsidRPr="003D05AF">
              <w:rPr>
                <w:rFonts w:cs="Segoe UI"/>
                <w:color w:val="000000"/>
                <w:sz w:val="18"/>
                <w:szCs w:val="18"/>
                <w:lang w:val="es-ES"/>
              </w:rPr>
              <w:t xml:space="preserve">especificar </w:t>
            </w:r>
            <w:r w:rsidR="001B02B3" w:rsidRPr="003D05AF">
              <w:rPr>
                <w:rFonts w:cs="Segoe UI"/>
                <w:color w:val="000000"/>
                <w:sz w:val="18"/>
                <w:szCs w:val="18"/>
                <w:lang w:val="es-ES"/>
              </w:rPr>
              <w:t>la información del vendedor.</w:t>
            </w:r>
          </w:p>
          <w:p w14:paraId="0FC08DEB" w14:textId="77777777" w:rsidR="00BA5AD4" w:rsidRPr="003D05AF" w:rsidRDefault="00BA5AD4" w:rsidP="00BA5AD4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69113A9F" w14:textId="77777777" w:rsidR="00BA5AD4" w:rsidRPr="003D05AF" w:rsidRDefault="00BA5AD4" w:rsidP="00BA5AD4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:</w:t>
            </w:r>
          </w:p>
          <w:p w14:paraId="5502E630" w14:textId="729E6D32" w:rsidR="00BA5AD4" w:rsidRPr="004C6AE5" w:rsidRDefault="00BA5AD4" w:rsidP="00BA5AD4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4C6AE5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4C6AE5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r w:rsidRPr="004C6AE5">
              <w:rPr>
                <w:rFonts w:ascii="Consolas" w:hAnsi="Consolas" w:cs="Segoe UI"/>
                <w:color w:val="FF0000"/>
                <w:sz w:val="18"/>
                <w:szCs w:val="18"/>
                <w:lang w:val="es-ES"/>
              </w:rPr>
              <w:t>Detallista</w:t>
            </w:r>
            <w:r w:rsidRPr="004C6AE5">
              <w:rPr>
                <w:rFonts w:ascii="Consolas" w:hAnsi="Consolas" w:cs="Segoe UI"/>
                <w:b/>
                <w:sz w:val="18"/>
                <w:szCs w:val="18"/>
                <w:lang w:val="es-ES"/>
              </w:rPr>
              <w:t>/</w:t>
            </w:r>
            <w:r w:rsidRPr="004C6AE5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proofErr w:type="spellStart"/>
            <w:r w:rsidR="001B02B3" w:rsidRPr="004C6AE5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seller</w:t>
            </w:r>
            <w:proofErr w:type="spellEnd"/>
          </w:p>
          <w:p w14:paraId="69FEB47A" w14:textId="77777777" w:rsidR="00BA5AD4" w:rsidRPr="003D05AF" w:rsidRDefault="00BA5AD4" w:rsidP="00BA5AD4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6B5EA208" w14:textId="77777777" w:rsidR="00BA5AD4" w:rsidRPr="003D05AF" w:rsidRDefault="00BA5AD4" w:rsidP="00BA5AD4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1A61AFD5" w14:textId="34EA8AC1" w:rsidR="00227B74" w:rsidRPr="003D05AF" w:rsidRDefault="009E559D" w:rsidP="001B02B3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BA5AD4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BA5AD4" w:rsidRPr="003D05AF">
              <w:rPr>
                <w:rFonts w:cs="Segoe UI"/>
                <w:bCs/>
                <w:sz w:val="18"/>
                <w:szCs w:val="18"/>
              </w:rPr>
              <w:t xml:space="preserve">Esta excepción ocurre si no se ha establecido el complemento </w:t>
            </w:r>
            <w:r w:rsidR="0058341C" w:rsidRPr="003D05AF">
              <w:rPr>
                <w:rFonts w:cs="Segoe UI"/>
                <w:bCs/>
                <w:sz w:val="18"/>
                <w:szCs w:val="18"/>
              </w:rPr>
              <w:t>Detallista</w:t>
            </w:r>
            <w:r w:rsidR="001B02B3" w:rsidRPr="003D05AF">
              <w:rPr>
                <w:rFonts w:cs="Segoe UI"/>
                <w:bCs/>
                <w:sz w:val="18"/>
                <w:szCs w:val="18"/>
              </w:rPr>
              <w:t>.</w:t>
            </w:r>
          </w:p>
        </w:tc>
      </w:tr>
      <w:tr w:rsidR="00227B74" w:rsidRPr="003D05AF" w14:paraId="02AAF231" w14:textId="77777777" w:rsidTr="00B14378">
        <w:tc>
          <w:tcPr>
            <w:tcW w:w="3545" w:type="dxa"/>
          </w:tcPr>
          <w:p w14:paraId="6C20798C" w14:textId="77777777" w:rsidR="008B29B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void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Det131_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SetShipTo(</w:t>
            </w:r>
            <w:proofErr w:type="gramEnd"/>
          </w:p>
          <w:p w14:paraId="22EE5C11" w14:textId="77777777" w:rsidR="008B29B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gln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,</w:t>
            </w:r>
          </w:p>
          <w:p w14:paraId="429CA37B" w14:textId="7E6AA944" w:rsidR="008B29B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name,</w:t>
            </w:r>
          </w:p>
          <w:p w14:paraId="27FFAF2C" w14:textId="5CEC9561" w:rsidR="008B29B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streetAddressOne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0FF05019" w14:textId="77777777" w:rsidR="008B29B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city, </w:t>
            </w:r>
          </w:p>
          <w:p w14:paraId="7B2B97DB" w14:textId="77777777" w:rsidR="008B29B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cp</w:t>
            </w:r>
            <w:proofErr w:type="spellEnd"/>
          </w:p>
          <w:p w14:paraId="01CD5870" w14:textId="526DA2CB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095" w:type="dxa"/>
          </w:tcPr>
          <w:p w14:paraId="595A68E2" w14:textId="63498B4D" w:rsidR="008B29B4" w:rsidRPr="003D05AF" w:rsidRDefault="008B29B4" w:rsidP="008B29B4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establece el </w:t>
            </w:r>
            <w:proofErr w:type="spellStart"/>
            <w:r w:rsidRPr="004C6AE5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shipTo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a </w:t>
            </w:r>
            <w:r w:rsidRPr="004C6AE5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detallista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 xml:space="preserve">(como hijo) para </w:t>
            </w:r>
            <w:r w:rsidRPr="003D05AF">
              <w:rPr>
                <w:rFonts w:cs="Segoe UI"/>
                <w:color w:val="000000"/>
                <w:sz w:val="18"/>
                <w:szCs w:val="18"/>
                <w:lang w:val="es-ES"/>
              </w:rPr>
              <w:t>especificar la ubicación donde debe realizarse la entrega de la mercancía.</w:t>
            </w:r>
          </w:p>
          <w:p w14:paraId="7C769BF6" w14:textId="77777777" w:rsidR="008B29B4" w:rsidRPr="003D05AF" w:rsidRDefault="008B29B4" w:rsidP="008B29B4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6D4A21DA" w14:textId="77777777" w:rsidR="008B29B4" w:rsidRPr="003D05AF" w:rsidRDefault="008B29B4" w:rsidP="008B29B4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:</w:t>
            </w:r>
          </w:p>
          <w:p w14:paraId="5001A134" w14:textId="1DF571EE" w:rsidR="008B29B4" w:rsidRPr="004C6AE5" w:rsidRDefault="008B29B4" w:rsidP="008B29B4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4C6AE5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4C6AE5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r w:rsidRPr="004C6AE5">
              <w:rPr>
                <w:rFonts w:ascii="Consolas" w:hAnsi="Consolas" w:cs="Segoe UI"/>
                <w:color w:val="FF0000"/>
                <w:sz w:val="18"/>
                <w:szCs w:val="18"/>
                <w:lang w:val="es-ES"/>
              </w:rPr>
              <w:t>Detallista</w:t>
            </w:r>
            <w:r w:rsidRPr="004C6AE5">
              <w:rPr>
                <w:rFonts w:ascii="Consolas" w:hAnsi="Consolas" w:cs="Segoe UI"/>
                <w:b/>
                <w:sz w:val="18"/>
                <w:szCs w:val="18"/>
                <w:lang w:val="es-ES"/>
              </w:rPr>
              <w:t>/</w:t>
            </w:r>
            <w:r w:rsidRPr="004C6AE5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4C6AE5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shipTo</w:t>
            </w:r>
            <w:proofErr w:type="spellEnd"/>
          </w:p>
          <w:p w14:paraId="69922F37" w14:textId="77777777" w:rsidR="008B29B4" w:rsidRPr="003D05AF" w:rsidRDefault="008B29B4" w:rsidP="008B29B4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282A3D54" w14:textId="77777777" w:rsidR="008B29B4" w:rsidRPr="003D05AF" w:rsidRDefault="008B29B4" w:rsidP="008B29B4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3DC67CB5" w14:textId="560BF42A" w:rsidR="00227B74" w:rsidRPr="003D05AF" w:rsidRDefault="009E559D" w:rsidP="008B29B4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8B29B4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8B29B4" w:rsidRPr="003D05AF">
              <w:rPr>
                <w:rFonts w:cs="Segoe UI"/>
                <w:bCs/>
                <w:sz w:val="18"/>
                <w:szCs w:val="18"/>
              </w:rPr>
              <w:t xml:space="preserve">Esta excepción ocurre si no se ha establecido el complemento </w:t>
            </w:r>
            <w:r w:rsidR="0058341C" w:rsidRPr="003D05AF">
              <w:rPr>
                <w:rFonts w:cs="Segoe UI"/>
                <w:bCs/>
                <w:sz w:val="18"/>
                <w:szCs w:val="18"/>
              </w:rPr>
              <w:t>Detallista</w:t>
            </w:r>
            <w:r w:rsidR="008B29B4" w:rsidRPr="003D05AF">
              <w:rPr>
                <w:rFonts w:cs="Segoe UI"/>
                <w:bCs/>
                <w:sz w:val="18"/>
                <w:szCs w:val="18"/>
              </w:rPr>
              <w:t>.</w:t>
            </w:r>
          </w:p>
        </w:tc>
      </w:tr>
      <w:tr w:rsidR="00227B74" w:rsidRPr="003D05AF" w14:paraId="2467067E" w14:textId="77777777" w:rsidTr="00B14378">
        <w:tc>
          <w:tcPr>
            <w:tcW w:w="3545" w:type="dxa"/>
          </w:tcPr>
          <w:p w14:paraId="724E4A58" w14:textId="77777777" w:rsidR="008B29B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void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Det131_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setTotalAmount(</w:t>
            </w:r>
            <w:proofErr w:type="gramEnd"/>
          </w:p>
          <w:p w14:paraId="16167316" w14:textId="77777777" w:rsidR="008B29B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amnt</w:t>
            </w:r>
            <w:proofErr w:type="spellEnd"/>
          </w:p>
          <w:p w14:paraId="731A0263" w14:textId="7649C9FD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095" w:type="dxa"/>
          </w:tcPr>
          <w:p w14:paraId="53C71FC1" w14:textId="523792E6" w:rsidR="008B29B4" w:rsidRPr="003D05AF" w:rsidRDefault="008B29B4" w:rsidP="008B29B4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establece el </w:t>
            </w:r>
            <w:proofErr w:type="spellStart"/>
            <w:r w:rsidRPr="004C6AE5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totalAmount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a </w:t>
            </w:r>
            <w:r w:rsidRPr="004C6AE5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detallista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(como hijo).</w:t>
            </w:r>
          </w:p>
          <w:p w14:paraId="191A21D5" w14:textId="77777777" w:rsidR="008B29B4" w:rsidRPr="003D05AF" w:rsidRDefault="008B29B4" w:rsidP="008B29B4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1A909F61" w14:textId="77777777" w:rsidR="008B29B4" w:rsidRPr="003D05AF" w:rsidRDefault="008B29B4" w:rsidP="008B29B4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:</w:t>
            </w:r>
          </w:p>
          <w:p w14:paraId="393F0C27" w14:textId="56837F8A" w:rsidR="008B29B4" w:rsidRPr="004C6AE5" w:rsidRDefault="008B29B4" w:rsidP="008B29B4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4C6AE5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4C6AE5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r w:rsidRPr="004C6AE5">
              <w:rPr>
                <w:rFonts w:ascii="Consolas" w:hAnsi="Consolas" w:cs="Segoe UI"/>
                <w:color w:val="FF0000"/>
                <w:sz w:val="18"/>
                <w:szCs w:val="18"/>
                <w:lang w:val="es-ES"/>
              </w:rPr>
              <w:t>Detallista</w:t>
            </w:r>
            <w:r w:rsidRPr="004C6AE5">
              <w:rPr>
                <w:rFonts w:ascii="Consolas" w:hAnsi="Consolas" w:cs="Segoe UI"/>
                <w:b/>
                <w:sz w:val="18"/>
                <w:szCs w:val="18"/>
                <w:lang w:val="es-ES"/>
              </w:rPr>
              <w:t>/</w:t>
            </w:r>
            <w:r w:rsidRPr="004C6AE5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4C6AE5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totalAmount</w:t>
            </w:r>
            <w:proofErr w:type="spellEnd"/>
          </w:p>
          <w:p w14:paraId="42C20BAF" w14:textId="77777777" w:rsidR="008B29B4" w:rsidRPr="003D05AF" w:rsidRDefault="008B29B4" w:rsidP="008B29B4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29471869" w14:textId="77777777" w:rsidR="008B29B4" w:rsidRPr="003D05AF" w:rsidRDefault="008B29B4" w:rsidP="008B29B4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47DA7FD6" w14:textId="3AF4C89F" w:rsidR="00227B74" w:rsidRPr="003D05AF" w:rsidRDefault="009E559D" w:rsidP="008B29B4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lastRenderedPageBreak/>
              <w:t>Exception</w:t>
            </w:r>
            <w:proofErr w:type="spellEnd"/>
            <w:r w:rsidR="008B29B4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8B29B4" w:rsidRPr="003D05AF">
              <w:rPr>
                <w:rFonts w:cs="Segoe UI"/>
                <w:bCs/>
                <w:sz w:val="18"/>
                <w:szCs w:val="18"/>
              </w:rPr>
              <w:t xml:space="preserve">Esta excepción ocurre si no se ha establecido el complemento </w:t>
            </w:r>
            <w:r w:rsidR="0058341C" w:rsidRPr="003D05AF">
              <w:rPr>
                <w:rFonts w:cs="Segoe UI"/>
                <w:bCs/>
                <w:sz w:val="18"/>
                <w:szCs w:val="18"/>
              </w:rPr>
              <w:t>Detallista</w:t>
            </w:r>
            <w:r w:rsidR="008B29B4" w:rsidRPr="003D05AF">
              <w:rPr>
                <w:rFonts w:cs="Segoe UI"/>
                <w:bCs/>
                <w:sz w:val="18"/>
                <w:szCs w:val="18"/>
              </w:rPr>
              <w:t>.</w:t>
            </w:r>
          </w:p>
        </w:tc>
      </w:tr>
      <w:tr w:rsidR="00227B74" w:rsidRPr="003D05AF" w14:paraId="2C32169D" w14:textId="77777777" w:rsidTr="00B14378">
        <w:tc>
          <w:tcPr>
            <w:tcW w:w="3545" w:type="dxa"/>
          </w:tcPr>
          <w:p w14:paraId="64F3D15D" w14:textId="77777777" w:rsidR="00207356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lastRenderedPageBreak/>
              <w:t>public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2B91AF"/>
                <w:sz w:val="18"/>
                <w:szCs w:val="18"/>
                <w:lang w:val="en-US"/>
              </w:rPr>
              <w:t>ReturnXmlComplemento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Iedu10_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generaComplemento(</w:t>
            </w:r>
            <w:proofErr w:type="gramEnd"/>
          </w:p>
          <w:p w14:paraId="2629337B" w14:textId="77777777" w:rsidR="00207356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nombreAlumno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,</w:t>
            </w:r>
          </w:p>
          <w:p w14:paraId="077621A2" w14:textId="30965A68" w:rsidR="00207356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curp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24F7EC3E" w14:textId="77777777" w:rsidR="00207356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2B91AF"/>
                <w:sz w:val="18"/>
                <w:szCs w:val="18"/>
              </w:rPr>
              <w:t>instEducativasNivelEducativo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nivelEducativo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,</w:t>
            </w:r>
          </w:p>
          <w:p w14:paraId="5C8DC20C" w14:textId="6B121AAD" w:rsidR="00207356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autRVOE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2DE85252" w14:textId="77777777" w:rsidR="00207356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RfcPago</w:t>
            </w:r>
            <w:proofErr w:type="spellEnd"/>
          </w:p>
          <w:p w14:paraId="1F70C9C5" w14:textId="44AAE4A3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095" w:type="dxa"/>
          </w:tcPr>
          <w:p w14:paraId="55AB40D1" w14:textId="77777777" w:rsidR="00227B74" w:rsidRPr="003D05AF" w:rsidRDefault="008B29B4" w:rsidP="00B21B4B">
            <w:pPr>
              <w:autoSpaceDE w:val="0"/>
              <w:autoSpaceDN w:val="0"/>
              <w:adjustRightInd w:val="0"/>
              <w:rPr>
                <w:rFonts w:cs="Segoe UI"/>
                <w:color w:val="2B91AF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Genera el complemento </w:t>
            </w:r>
            <w:r w:rsidR="00207356" w:rsidRPr="003D05AF">
              <w:rPr>
                <w:rFonts w:cs="Segoe UI"/>
                <w:color w:val="000000"/>
                <w:sz w:val="18"/>
                <w:szCs w:val="18"/>
              </w:rPr>
              <w:t xml:space="preserve">concepto de instituciones educativas privadas. El complemento viene la propiedad </w:t>
            </w:r>
            <w:proofErr w:type="spellStart"/>
            <w:r w:rsidR="00207356" w:rsidRPr="004C6AE5">
              <w:rPr>
                <w:rFonts w:ascii="Consolas" w:hAnsi="Consolas" w:cs="Segoe UI"/>
                <w:sz w:val="18"/>
                <w:szCs w:val="18"/>
              </w:rPr>
              <w:t>XMLComplemento</w:t>
            </w:r>
            <w:proofErr w:type="spellEnd"/>
            <w:r w:rsidR="00207356" w:rsidRPr="003D05AF">
              <w:rPr>
                <w:rFonts w:cs="Segoe UI"/>
                <w:sz w:val="18"/>
                <w:szCs w:val="18"/>
              </w:rPr>
              <w:t xml:space="preserve"> de </w:t>
            </w:r>
            <w:proofErr w:type="spellStart"/>
            <w:r w:rsidR="00207356" w:rsidRPr="004C6AE5">
              <w:rPr>
                <w:rFonts w:ascii="Consolas" w:hAnsi="Consolas" w:cs="Segoe UI"/>
                <w:color w:val="2B91AF"/>
                <w:sz w:val="18"/>
                <w:szCs w:val="18"/>
              </w:rPr>
              <w:t>ReturnXmlComplemento</w:t>
            </w:r>
            <w:proofErr w:type="spellEnd"/>
            <w:r w:rsidR="00207356" w:rsidRPr="003D05AF">
              <w:rPr>
                <w:rFonts w:cs="Segoe UI"/>
                <w:color w:val="2B91AF"/>
                <w:sz w:val="18"/>
                <w:szCs w:val="18"/>
              </w:rPr>
              <w:t>.</w:t>
            </w:r>
          </w:p>
          <w:p w14:paraId="5C05B50F" w14:textId="77777777" w:rsidR="00FE6BA1" w:rsidRPr="003D05AF" w:rsidRDefault="00FE6BA1" w:rsidP="00B21B4B">
            <w:pPr>
              <w:autoSpaceDE w:val="0"/>
              <w:autoSpaceDN w:val="0"/>
              <w:adjustRightInd w:val="0"/>
              <w:rPr>
                <w:rFonts w:cs="Segoe UI"/>
                <w:color w:val="2B91AF"/>
                <w:sz w:val="18"/>
                <w:szCs w:val="18"/>
              </w:rPr>
            </w:pPr>
          </w:p>
          <w:p w14:paraId="25E26566" w14:textId="77777777" w:rsidR="00FE6BA1" w:rsidRPr="003D05AF" w:rsidRDefault="00FE6BA1" w:rsidP="00FE6BA1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44F954AC" w14:textId="23F34383" w:rsidR="00FE6BA1" w:rsidRPr="003D05AF" w:rsidRDefault="009E559D" w:rsidP="00FE6BA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FE6BA1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FE6BA1" w:rsidRPr="003D05AF">
              <w:rPr>
                <w:rFonts w:cs="Segoe UI"/>
                <w:bCs/>
                <w:sz w:val="18"/>
                <w:szCs w:val="18"/>
              </w:rPr>
              <w:t xml:space="preserve">Esta excepción ocurre si los parámetros no cumplen la </w:t>
            </w:r>
            <w:r w:rsidR="00375543" w:rsidRPr="003D05AF">
              <w:rPr>
                <w:rFonts w:cs="Segoe UI"/>
                <w:bCs/>
                <w:sz w:val="18"/>
                <w:szCs w:val="18"/>
              </w:rPr>
              <w:t>especificación</w:t>
            </w:r>
            <w:r w:rsidR="00FE6BA1" w:rsidRPr="003D05AF">
              <w:rPr>
                <w:rFonts w:cs="Segoe UI"/>
                <w:bCs/>
                <w:sz w:val="18"/>
                <w:szCs w:val="18"/>
              </w:rPr>
              <w:t xml:space="preserve"> del </w:t>
            </w:r>
            <w:r w:rsidR="0058341C" w:rsidRPr="003D05AF">
              <w:rPr>
                <w:rFonts w:cs="Segoe UI"/>
                <w:bCs/>
                <w:sz w:val="18"/>
                <w:szCs w:val="18"/>
              </w:rPr>
              <w:t xml:space="preserve">SAT </w:t>
            </w:r>
            <w:r w:rsidR="00FE6BA1" w:rsidRPr="003D05AF">
              <w:rPr>
                <w:rFonts w:cs="Segoe UI"/>
                <w:bCs/>
                <w:sz w:val="18"/>
                <w:szCs w:val="18"/>
              </w:rPr>
              <w:t xml:space="preserve">en formato o </w:t>
            </w:r>
            <w:r w:rsidR="00375543" w:rsidRPr="003D05AF">
              <w:rPr>
                <w:rFonts w:cs="Segoe UI"/>
                <w:bCs/>
                <w:sz w:val="18"/>
                <w:szCs w:val="18"/>
              </w:rPr>
              <w:t>restricción</w:t>
            </w:r>
            <w:r w:rsidR="00FE6BA1" w:rsidRPr="003D05AF">
              <w:rPr>
                <w:rFonts w:cs="Segoe UI"/>
                <w:bCs/>
                <w:sz w:val="18"/>
                <w:szCs w:val="18"/>
              </w:rPr>
              <w:t xml:space="preserve">: </w:t>
            </w:r>
            <w:r w:rsidR="00A3390E" w:rsidRPr="006F245C">
              <w:rPr>
                <w:rFonts w:ascii="Consolas" w:hAnsi="Consolas" w:cs="Segoe UI"/>
                <w:bCs/>
                <w:sz w:val="18"/>
                <w:szCs w:val="18"/>
              </w:rPr>
              <w:t>@</w:t>
            </w:r>
            <w:r w:rsidR="00FE6BA1" w:rsidRPr="006F245C">
              <w:rPr>
                <w:rFonts w:ascii="Consolas" w:hAnsi="Consolas" w:cs="Segoe UI"/>
                <w:bCs/>
                <w:sz w:val="18"/>
                <w:szCs w:val="18"/>
              </w:rPr>
              <w:t>curp</w:t>
            </w:r>
            <w:r w:rsidR="00FE6BA1" w:rsidRPr="003D05AF">
              <w:rPr>
                <w:rFonts w:cs="Segoe UI"/>
                <w:bCs/>
                <w:sz w:val="18"/>
                <w:szCs w:val="18"/>
              </w:rPr>
              <w:t xml:space="preserve">, </w:t>
            </w:r>
            <w:r w:rsidR="00A3390E" w:rsidRPr="006F245C">
              <w:rPr>
                <w:rFonts w:ascii="Consolas" w:hAnsi="Consolas" w:cs="Segoe UI"/>
                <w:bCs/>
                <w:sz w:val="18"/>
                <w:szCs w:val="18"/>
              </w:rPr>
              <w:t>@</w:t>
            </w:r>
            <w:r w:rsidR="00FE6BA1" w:rsidRPr="006F245C">
              <w:rPr>
                <w:rFonts w:ascii="Consolas" w:hAnsi="Consolas" w:cs="Segoe UI"/>
                <w:bCs/>
                <w:sz w:val="18"/>
                <w:szCs w:val="18"/>
              </w:rPr>
              <w:t>rfcPago</w:t>
            </w:r>
            <w:r w:rsidR="00FE6BA1" w:rsidRPr="003D05AF">
              <w:rPr>
                <w:rFonts w:cs="Segoe UI"/>
                <w:bCs/>
                <w:sz w:val="18"/>
                <w:szCs w:val="18"/>
              </w:rPr>
              <w:t xml:space="preserve">, </w:t>
            </w:r>
            <w:r w:rsidR="00A3390E" w:rsidRPr="006F245C">
              <w:rPr>
                <w:rFonts w:ascii="Consolas" w:hAnsi="Consolas" w:cs="Segoe UI"/>
                <w:bCs/>
                <w:sz w:val="18"/>
                <w:szCs w:val="18"/>
              </w:rPr>
              <w:t>@</w:t>
            </w:r>
            <w:r w:rsidR="00FE6BA1" w:rsidRPr="006F245C">
              <w:rPr>
                <w:rFonts w:ascii="Consolas" w:hAnsi="Consolas" w:cs="Segoe UI"/>
                <w:color w:val="000000"/>
                <w:sz w:val="18"/>
                <w:szCs w:val="18"/>
              </w:rPr>
              <w:t>autRVOE</w:t>
            </w:r>
            <w:r w:rsidR="00F45C68">
              <w:rPr>
                <w:rFonts w:ascii="Consolas" w:hAnsi="Consolas" w:cs="Segoe UI"/>
                <w:color w:val="000000"/>
                <w:sz w:val="18"/>
                <w:szCs w:val="18"/>
              </w:rPr>
              <w:t>.</w:t>
            </w:r>
          </w:p>
        </w:tc>
      </w:tr>
      <w:tr w:rsidR="00227B74" w:rsidRPr="003D05AF" w14:paraId="5864741D" w14:textId="77777777" w:rsidTr="00B14378">
        <w:tc>
          <w:tcPr>
            <w:tcW w:w="3545" w:type="dxa"/>
          </w:tcPr>
          <w:p w14:paraId="67C30DF0" w14:textId="77777777" w:rsidR="00A3390E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public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void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ImpLocal10_Agrega_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RetencionImpuestoLocal(</w:t>
            </w:r>
            <w:proofErr w:type="gramEnd"/>
          </w:p>
          <w:p w14:paraId="6B0BCC7B" w14:textId="31CBC0EA" w:rsidR="00A3390E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nombre,</w:t>
            </w:r>
            <w:r w:rsidR="00A3390E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</w:rPr>
              <w:t>/</w:t>
            </w:r>
            <w:proofErr w:type="gramEnd"/>
            <w:r w:rsidR="00A3390E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</w:rPr>
              <w:t>*Nombre del impuesto local retenido*/</w:t>
            </w:r>
          </w:p>
          <w:p w14:paraId="15E9B6EC" w14:textId="77777777" w:rsidR="00A3390E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importe,</w:t>
            </w:r>
          </w:p>
          <w:p w14:paraId="189A4D7E" w14:textId="421B32E2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tasa)</w:t>
            </w:r>
          </w:p>
        </w:tc>
        <w:tc>
          <w:tcPr>
            <w:tcW w:w="6095" w:type="dxa"/>
          </w:tcPr>
          <w:p w14:paraId="298A3224" w14:textId="147273C8" w:rsidR="001810DB" w:rsidRPr="003D05AF" w:rsidRDefault="001810DB" w:rsidP="001810DB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establece el </w:t>
            </w:r>
            <w:proofErr w:type="spellStart"/>
            <w:r w:rsidR="00A3390E" w:rsidRPr="006F245C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RetencionesLocales</w:t>
            </w:r>
            <w:proofErr w:type="spellEnd"/>
            <w:r w:rsidR="00A3390E"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a </w:t>
            </w:r>
            <w:proofErr w:type="spellStart"/>
            <w:r w:rsidR="00A3390E" w:rsidRPr="006F245C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ImpuestosLocales</w:t>
            </w:r>
            <w:proofErr w:type="spellEnd"/>
            <w:r w:rsidR="00A3390E" w:rsidRPr="003D05AF">
              <w:rPr>
                <w:rFonts w:cs="Segoe UI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(como hijo).</w:t>
            </w:r>
          </w:p>
          <w:p w14:paraId="35B250A4" w14:textId="77777777" w:rsidR="001810DB" w:rsidRPr="003D05AF" w:rsidRDefault="001810DB" w:rsidP="001810DB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14CC7AF3" w14:textId="77777777" w:rsidR="001810DB" w:rsidRPr="003D05AF" w:rsidRDefault="001810DB" w:rsidP="001810DB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:</w:t>
            </w:r>
          </w:p>
          <w:p w14:paraId="039567D1" w14:textId="231431F2" w:rsidR="001810DB" w:rsidRPr="006F245C" w:rsidRDefault="001810DB" w:rsidP="001810DB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6F245C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6F245C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proofErr w:type="spellStart"/>
            <w:r w:rsidR="00A3390E" w:rsidRPr="006F245C">
              <w:rPr>
                <w:rFonts w:ascii="Consolas" w:hAnsi="Consolas" w:cs="Segoe UI"/>
                <w:color w:val="FF0000"/>
                <w:sz w:val="18"/>
                <w:szCs w:val="18"/>
                <w:lang w:val="es-ES"/>
              </w:rPr>
              <w:t>ImpuestosLocales</w:t>
            </w:r>
            <w:proofErr w:type="spellEnd"/>
            <w:r w:rsidRPr="006F245C">
              <w:rPr>
                <w:rFonts w:ascii="Consolas" w:hAnsi="Consolas" w:cs="Segoe UI"/>
                <w:b/>
                <w:sz w:val="18"/>
                <w:szCs w:val="18"/>
                <w:lang w:val="es-ES"/>
              </w:rPr>
              <w:t>/</w:t>
            </w:r>
            <w:proofErr w:type="spellStart"/>
            <w:r w:rsidR="00A3390E" w:rsidRPr="006F245C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RetencionesLocales</w:t>
            </w:r>
            <w:proofErr w:type="spellEnd"/>
          </w:p>
          <w:p w14:paraId="15BC5E7F" w14:textId="77777777" w:rsidR="001810DB" w:rsidRPr="003D05AF" w:rsidRDefault="001810DB" w:rsidP="001810DB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7681EFFF" w14:textId="77777777" w:rsidR="001810DB" w:rsidRPr="003D05AF" w:rsidRDefault="001810DB" w:rsidP="001810DB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4A7E9648" w14:textId="2225B380" w:rsidR="00227B74" w:rsidRPr="003D05AF" w:rsidRDefault="009E559D" w:rsidP="00A3390E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1810DB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1810DB" w:rsidRPr="003D05AF">
              <w:rPr>
                <w:rFonts w:cs="Segoe UI"/>
                <w:bCs/>
                <w:sz w:val="18"/>
                <w:szCs w:val="18"/>
              </w:rPr>
              <w:t xml:space="preserve">Esta excepción ocurre si no se ha establecido el complemento </w:t>
            </w:r>
            <w:proofErr w:type="spellStart"/>
            <w:r w:rsidR="00A3390E" w:rsidRPr="006F245C">
              <w:rPr>
                <w:rFonts w:ascii="Consolas" w:hAnsi="Consolas" w:cs="Segoe UI"/>
                <w:bCs/>
                <w:sz w:val="18"/>
                <w:szCs w:val="18"/>
              </w:rPr>
              <w:t>ImpuestosLocales</w:t>
            </w:r>
            <w:proofErr w:type="spellEnd"/>
            <w:r w:rsidR="001810DB" w:rsidRPr="003D05AF">
              <w:rPr>
                <w:rFonts w:cs="Segoe UI"/>
                <w:bCs/>
                <w:sz w:val="18"/>
                <w:szCs w:val="18"/>
              </w:rPr>
              <w:t>.</w:t>
            </w:r>
          </w:p>
          <w:p w14:paraId="729BA70C" w14:textId="5212E58F" w:rsidR="00A3390E" w:rsidRPr="003D05AF" w:rsidRDefault="00A3390E" w:rsidP="00A3390E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Si </w:t>
            </w:r>
            <w:r w:rsidRPr="006F245C">
              <w:rPr>
                <w:rFonts w:ascii="Consolas" w:hAnsi="Consolas" w:cs="Segoe UI"/>
                <w:color w:val="000000"/>
                <w:sz w:val="18"/>
                <w:szCs w:val="18"/>
              </w:rPr>
              <w:t>@nombre</w:t>
            </w: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 es </w:t>
            </w:r>
            <w:proofErr w:type="spellStart"/>
            <w:r w:rsidR="00E346FC" w:rsidRPr="006F245C">
              <w:rPr>
                <w:rFonts w:ascii="Consolas" w:hAnsi="Consolas" w:cs="Segoe UI"/>
                <w:color w:val="000000"/>
                <w:sz w:val="18"/>
                <w:szCs w:val="18"/>
              </w:rPr>
              <w:t>null</w:t>
            </w:r>
            <w:proofErr w:type="spellEnd"/>
            <w:r w:rsidR="006F245C">
              <w:rPr>
                <w:rFonts w:cs="Segoe UI"/>
                <w:color w:val="000000"/>
                <w:sz w:val="18"/>
                <w:szCs w:val="18"/>
              </w:rPr>
              <w:t xml:space="preserve"> o cadena vací</w:t>
            </w:r>
            <w:r w:rsidRPr="003D05AF">
              <w:rPr>
                <w:rFonts w:cs="Segoe UI"/>
                <w:color w:val="000000"/>
                <w:sz w:val="18"/>
                <w:szCs w:val="18"/>
              </w:rPr>
              <w:t>a</w:t>
            </w:r>
            <w:r w:rsidR="00F45C68">
              <w:rPr>
                <w:rFonts w:cs="Segoe UI"/>
                <w:color w:val="000000"/>
                <w:sz w:val="18"/>
                <w:szCs w:val="18"/>
              </w:rPr>
              <w:t>.</w:t>
            </w:r>
          </w:p>
        </w:tc>
      </w:tr>
      <w:tr w:rsidR="00227B74" w:rsidRPr="003D05AF" w14:paraId="2FCC11FA" w14:textId="77777777" w:rsidTr="00B14378">
        <w:tc>
          <w:tcPr>
            <w:tcW w:w="3545" w:type="dxa"/>
          </w:tcPr>
          <w:p w14:paraId="3F288D48" w14:textId="77777777" w:rsidR="00A3390E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public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void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ImpLocal10_Agrega_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TrasladoImpuestoLocal(</w:t>
            </w:r>
            <w:proofErr w:type="gramEnd"/>
          </w:p>
          <w:p w14:paraId="131A1C6F" w14:textId="77777777" w:rsidR="00A3390E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nombre, </w:t>
            </w:r>
          </w:p>
          <w:p w14:paraId="795E29FD" w14:textId="77777777" w:rsidR="00A3390E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importe, </w:t>
            </w:r>
          </w:p>
          <w:p w14:paraId="6DC50837" w14:textId="77777777" w:rsidR="00A3390E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tasa</w:t>
            </w:r>
          </w:p>
          <w:p w14:paraId="20C76703" w14:textId="3AD91FD1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095" w:type="dxa"/>
          </w:tcPr>
          <w:p w14:paraId="05C4AC59" w14:textId="77777777" w:rsidR="00A3390E" w:rsidRPr="003D05AF" w:rsidRDefault="00A3390E" w:rsidP="00A3390E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establece el </w:t>
            </w:r>
            <w:proofErr w:type="spellStart"/>
            <w:r w:rsidRPr="006F245C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RetencionesLocales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a </w:t>
            </w:r>
            <w:proofErr w:type="spellStart"/>
            <w:r w:rsidRPr="006F245C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ImpuestosLocales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 xml:space="preserve"> (como hijo).</w:t>
            </w:r>
          </w:p>
          <w:p w14:paraId="651498FD" w14:textId="77777777" w:rsidR="00A3390E" w:rsidRPr="003D05AF" w:rsidRDefault="00A3390E" w:rsidP="00A3390E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623E06C3" w14:textId="77777777" w:rsidR="00A3390E" w:rsidRPr="003D05AF" w:rsidRDefault="00A3390E" w:rsidP="00A3390E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:</w:t>
            </w:r>
          </w:p>
          <w:p w14:paraId="0096536A" w14:textId="77777777" w:rsidR="00A3390E" w:rsidRPr="006F245C" w:rsidRDefault="00A3390E" w:rsidP="00A3390E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6F245C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6F245C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proofErr w:type="spellStart"/>
            <w:r w:rsidRPr="006F245C">
              <w:rPr>
                <w:rFonts w:ascii="Consolas" w:hAnsi="Consolas" w:cs="Segoe UI"/>
                <w:color w:val="FF0000"/>
                <w:sz w:val="18"/>
                <w:szCs w:val="18"/>
                <w:lang w:val="es-ES"/>
              </w:rPr>
              <w:t>ImpuestosLocales</w:t>
            </w:r>
            <w:proofErr w:type="spellEnd"/>
            <w:r w:rsidRPr="006F245C">
              <w:rPr>
                <w:rFonts w:ascii="Consolas" w:hAnsi="Consolas" w:cs="Segoe UI"/>
                <w:b/>
                <w:sz w:val="18"/>
                <w:szCs w:val="18"/>
                <w:lang w:val="es-ES"/>
              </w:rPr>
              <w:t>/</w:t>
            </w:r>
            <w:proofErr w:type="spellStart"/>
            <w:r w:rsidRPr="006F245C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RetencionesLocales</w:t>
            </w:r>
            <w:proofErr w:type="spellEnd"/>
          </w:p>
          <w:p w14:paraId="220AC48E" w14:textId="77777777" w:rsidR="00A3390E" w:rsidRPr="003D05AF" w:rsidRDefault="00A3390E" w:rsidP="00A3390E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12233429" w14:textId="77777777" w:rsidR="00A3390E" w:rsidRPr="003D05AF" w:rsidRDefault="00A3390E" w:rsidP="00A3390E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6B94CD30" w14:textId="6438219E" w:rsidR="00A3390E" w:rsidRPr="003D05AF" w:rsidRDefault="009E559D" w:rsidP="00A3390E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A3390E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A3390E" w:rsidRPr="003D05AF">
              <w:rPr>
                <w:rFonts w:cs="Segoe UI"/>
                <w:bCs/>
                <w:sz w:val="18"/>
                <w:szCs w:val="18"/>
              </w:rPr>
              <w:t xml:space="preserve">Esta excepción ocurre si no se ha establecido el complemento </w:t>
            </w:r>
            <w:proofErr w:type="spellStart"/>
            <w:r w:rsidR="00A3390E" w:rsidRPr="006F245C">
              <w:rPr>
                <w:rFonts w:ascii="Consolas" w:hAnsi="Consolas" w:cs="Segoe UI"/>
                <w:bCs/>
                <w:sz w:val="18"/>
                <w:szCs w:val="18"/>
              </w:rPr>
              <w:t>ImpuestosLocales</w:t>
            </w:r>
            <w:proofErr w:type="spellEnd"/>
            <w:r w:rsidR="00A3390E" w:rsidRPr="003D05AF">
              <w:rPr>
                <w:rFonts w:cs="Segoe UI"/>
                <w:bCs/>
                <w:sz w:val="18"/>
                <w:szCs w:val="18"/>
              </w:rPr>
              <w:t>.</w:t>
            </w:r>
          </w:p>
          <w:p w14:paraId="1CC795D7" w14:textId="6EF22BF4" w:rsidR="00227B74" w:rsidRPr="003D05AF" w:rsidRDefault="00A3390E" w:rsidP="00A3390E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Si </w:t>
            </w:r>
            <w:r w:rsidRPr="006F245C">
              <w:rPr>
                <w:rFonts w:ascii="Consolas" w:hAnsi="Consolas" w:cs="Segoe UI"/>
                <w:color w:val="000000"/>
                <w:sz w:val="18"/>
                <w:szCs w:val="18"/>
              </w:rPr>
              <w:t>@nombre</w:t>
            </w: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 es </w:t>
            </w:r>
            <w:proofErr w:type="spellStart"/>
            <w:r w:rsidR="00E346FC" w:rsidRPr="006F245C">
              <w:rPr>
                <w:rFonts w:ascii="Consolas" w:hAnsi="Consolas" w:cs="Segoe UI"/>
                <w:color w:val="000000"/>
                <w:sz w:val="18"/>
                <w:szCs w:val="18"/>
              </w:rPr>
              <w:t>null</w:t>
            </w:r>
            <w:proofErr w:type="spellEnd"/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 o cadena vac</w:t>
            </w:r>
            <w:r w:rsidR="006F245C">
              <w:rPr>
                <w:rFonts w:cs="Segoe UI"/>
                <w:color w:val="000000"/>
                <w:sz w:val="18"/>
                <w:szCs w:val="18"/>
              </w:rPr>
              <w:t>í</w:t>
            </w:r>
            <w:r w:rsidRPr="003D05AF">
              <w:rPr>
                <w:rFonts w:cs="Segoe UI"/>
                <w:color w:val="000000"/>
                <w:sz w:val="18"/>
                <w:szCs w:val="18"/>
              </w:rPr>
              <w:t>a</w:t>
            </w:r>
            <w:r w:rsidR="00F45C68">
              <w:rPr>
                <w:rFonts w:cs="Segoe UI"/>
                <w:color w:val="000000"/>
                <w:sz w:val="18"/>
                <w:szCs w:val="18"/>
              </w:rPr>
              <w:t>.</w:t>
            </w:r>
          </w:p>
        </w:tc>
      </w:tr>
      <w:tr w:rsidR="00227B74" w:rsidRPr="003D05AF" w14:paraId="7743711B" w14:textId="77777777" w:rsidTr="00B14378">
        <w:tc>
          <w:tcPr>
            <w:tcW w:w="3545" w:type="dxa"/>
          </w:tcPr>
          <w:p w14:paraId="385C408B" w14:textId="77777777" w:rsidR="00A3390E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public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void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ImpLocal10_Define_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ImpuestoLocal(</w:t>
            </w:r>
            <w:proofErr w:type="gramEnd"/>
          </w:p>
          <w:p w14:paraId="2F948CAE" w14:textId="4624F6BA" w:rsidR="00A3390E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totalTraslado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36A655E4" w14:textId="77777777" w:rsidR="00A3390E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totalRetencion</w:t>
            </w:r>
            <w:proofErr w:type="spellEnd"/>
          </w:p>
          <w:p w14:paraId="42DA787D" w14:textId="2639D1D0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095" w:type="dxa"/>
          </w:tcPr>
          <w:p w14:paraId="617F10B9" w14:textId="3C6D192A" w:rsidR="00A3390E" w:rsidRPr="003D05AF" w:rsidRDefault="00A3390E" w:rsidP="00A3390E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establece el </w:t>
            </w:r>
            <w:r w:rsidR="00D21C0F" w:rsidRPr="003D05AF">
              <w:rPr>
                <w:rFonts w:cs="Segoe UI"/>
                <w:color w:val="000000"/>
                <w:sz w:val="18"/>
                <w:szCs w:val="18"/>
              </w:rPr>
              <w:t xml:space="preserve">complemento </w:t>
            </w:r>
            <w:proofErr w:type="spellStart"/>
            <w:r w:rsidR="00D21C0F" w:rsidRPr="006F245C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ImpuestosLocales</w:t>
            </w:r>
            <w:proofErr w:type="spellEnd"/>
            <w:r w:rsidR="00CD05CE"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.</w:t>
            </w:r>
          </w:p>
          <w:p w14:paraId="62B17241" w14:textId="77777777" w:rsidR="00A3390E" w:rsidRPr="003D05AF" w:rsidRDefault="00A3390E" w:rsidP="00A3390E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4C791AC7" w14:textId="77777777" w:rsidR="00A3390E" w:rsidRPr="003D05AF" w:rsidRDefault="00A3390E" w:rsidP="00A3390E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:</w:t>
            </w:r>
          </w:p>
          <w:p w14:paraId="5D052519" w14:textId="600B12DB" w:rsidR="00A3390E" w:rsidRPr="006F245C" w:rsidRDefault="00A3390E" w:rsidP="00A3390E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6F245C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6F245C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proofErr w:type="spellStart"/>
            <w:r w:rsidRPr="006F245C">
              <w:rPr>
                <w:rFonts w:ascii="Consolas" w:hAnsi="Consolas" w:cs="Segoe UI"/>
                <w:b/>
                <w:color w:val="FF0000"/>
                <w:sz w:val="18"/>
                <w:szCs w:val="18"/>
                <w:lang w:val="es-ES"/>
              </w:rPr>
              <w:t>ImpuestosLocales</w:t>
            </w:r>
            <w:proofErr w:type="spellEnd"/>
          </w:p>
          <w:p w14:paraId="296D23FF" w14:textId="77777777" w:rsidR="00A3390E" w:rsidRPr="003D05AF" w:rsidRDefault="00A3390E" w:rsidP="00A3390E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5B0AC766" w14:textId="77777777" w:rsidR="00A3390E" w:rsidRPr="003D05AF" w:rsidRDefault="00A3390E" w:rsidP="00A3390E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4790851F" w14:textId="267A1FCE" w:rsidR="00A3390E" w:rsidRPr="003D05AF" w:rsidRDefault="009E559D" w:rsidP="00A3390E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A3390E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6F245C" w:rsidRPr="003D05AF">
              <w:rPr>
                <w:rFonts w:cs="Segoe UI"/>
                <w:bCs/>
                <w:sz w:val="18"/>
                <w:szCs w:val="18"/>
              </w:rPr>
              <w:t>Ninguna</w:t>
            </w:r>
            <w:r w:rsidR="00D21C0F" w:rsidRPr="003D05AF">
              <w:rPr>
                <w:rFonts w:cs="Segoe UI"/>
                <w:bCs/>
                <w:sz w:val="18"/>
                <w:szCs w:val="18"/>
              </w:rPr>
              <w:t>.</w:t>
            </w:r>
          </w:p>
          <w:p w14:paraId="524D36FD" w14:textId="3134FC46" w:rsidR="00227B74" w:rsidRPr="003D05AF" w:rsidRDefault="00227B74" w:rsidP="00A3390E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</w:tc>
      </w:tr>
      <w:tr w:rsidR="00227B74" w:rsidRPr="003D05AF" w14:paraId="043B3DDE" w14:textId="77777777" w:rsidTr="00B14378">
        <w:tc>
          <w:tcPr>
            <w:tcW w:w="3545" w:type="dxa"/>
          </w:tcPr>
          <w:p w14:paraId="715719E8" w14:textId="77777777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public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2B91AF"/>
                <w:sz w:val="18"/>
                <w:szCs w:val="18"/>
              </w:rPr>
              <w:t>ReturnXmlComplemento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ImpLocal10_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generaComplemento(</w:t>
            </w:r>
            <w:proofErr w:type="gram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095" w:type="dxa"/>
          </w:tcPr>
          <w:p w14:paraId="74832592" w14:textId="79354798" w:rsidR="006648B0" w:rsidRPr="003D05AF" w:rsidRDefault="00D21C0F" w:rsidP="00B21B4B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Genera el complemento impuestos locales que es devuelto en el objeto </w:t>
            </w:r>
            <w:proofErr w:type="spellStart"/>
            <w:r w:rsidRPr="006F245C">
              <w:rPr>
                <w:rFonts w:ascii="Consolas" w:hAnsi="Consolas" w:cs="Segoe UI"/>
                <w:color w:val="2B91AF"/>
                <w:sz w:val="18"/>
                <w:szCs w:val="18"/>
              </w:rPr>
              <w:t>ReturnXmlComplemento</w:t>
            </w:r>
            <w:proofErr w:type="spellEnd"/>
            <w:r w:rsidRPr="003D05AF">
              <w:rPr>
                <w:rFonts w:cs="Segoe UI"/>
                <w:sz w:val="18"/>
                <w:szCs w:val="18"/>
              </w:rPr>
              <w:t>,</w:t>
            </w:r>
            <w:r w:rsidR="006F245C">
              <w:rPr>
                <w:rFonts w:cs="Segoe UI"/>
                <w:sz w:val="18"/>
                <w:szCs w:val="18"/>
              </w:rPr>
              <w:t xml:space="preserve"> si existe un error no fa</w:t>
            </w:r>
            <w:r w:rsidRPr="003D05AF">
              <w:rPr>
                <w:rFonts w:cs="Segoe UI"/>
                <w:sz w:val="18"/>
                <w:szCs w:val="18"/>
              </w:rPr>
              <w:t xml:space="preserve">tal es incluido en el mismo objeto. Ver </w:t>
            </w:r>
            <w:r w:rsidR="006F245C">
              <w:rPr>
                <w:rFonts w:cs="Segoe UI"/>
                <w:sz w:val="18"/>
                <w:szCs w:val="18"/>
              </w:rPr>
              <w:t>propiedades:</w:t>
            </w:r>
          </w:p>
          <w:p w14:paraId="7F6E511D" w14:textId="40F6E4F5" w:rsidR="00227B74" w:rsidRPr="006F245C" w:rsidRDefault="00D21C0F" w:rsidP="006F245C">
            <w:pPr>
              <w:pStyle w:val="Listaconvietas"/>
              <w:rPr>
                <w:rFonts w:ascii="Consolas" w:hAnsi="Consolas"/>
                <w:sz w:val="18"/>
              </w:rPr>
            </w:pPr>
            <w:proofErr w:type="spellStart"/>
            <w:r w:rsidRPr="006F245C">
              <w:rPr>
                <w:rFonts w:ascii="Consolas" w:hAnsi="Consolas"/>
                <w:color w:val="2B91AF"/>
                <w:sz w:val="18"/>
              </w:rPr>
              <w:t>ReturnXmlComplemento</w:t>
            </w:r>
            <w:r w:rsidRPr="006F245C">
              <w:rPr>
                <w:rFonts w:ascii="Consolas" w:hAnsi="Consolas"/>
                <w:sz w:val="18"/>
              </w:rPr>
              <w:t>.IsXmlComplementoCreated</w:t>
            </w:r>
            <w:proofErr w:type="spellEnd"/>
            <w:r w:rsidR="006648B0" w:rsidRPr="006F245C">
              <w:rPr>
                <w:rFonts w:ascii="Consolas" w:hAnsi="Consolas"/>
                <w:sz w:val="18"/>
              </w:rPr>
              <w:t xml:space="preserve"> </w:t>
            </w:r>
          </w:p>
          <w:p w14:paraId="723E51FD" w14:textId="573105AE" w:rsidR="00D21C0F" w:rsidRPr="00B3724D" w:rsidRDefault="00D21C0F" w:rsidP="00B3724D">
            <w:pPr>
              <w:pStyle w:val="Listaconvietas"/>
              <w:rPr>
                <w:rFonts w:ascii="Consolas" w:hAnsi="Consolas"/>
                <w:sz w:val="18"/>
              </w:rPr>
            </w:pPr>
            <w:proofErr w:type="spellStart"/>
            <w:r w:rsidRPr="006F245C">
              <w:rPr>
                <w:rFonts w:ascii="Consolas" w:hAnsi="Consolas"/>
                <w:color w:val="2B91AF"/>
                <w:sz w:val="18"/>
              </w:rPr>
              <w:t>ReturnXmlComplemento</w:t>
            </w:r>
            <w:r w:rsidRPr="006F245C">
              <w:rPr>
                <w:rFonts w:ascii="Consolas" w:hAnsi="Consolas"/>
                <w:sz w:val="18"/>
              </w:rPr>
              <w:t>.ErrorDetalle</w:t>
            </w:r>
            <w:proofErr w:type="spellEnd"/>
          </w:p>
          <w:p w14:paraId="5BDC420E" w14:textId="77777777" w:rsidR="00D21C0F" w:rsidRPr="003D05AF" w:rsidRDefault="00D21C0F" w:rsidP="00D21C0F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2BDF09B3" w14:textId="71CE4AB0" w:rsidR="00D21C0F" w:rsidRPr="003D05AF" w:rsidRDefault="009E559D" w:rsidP="00D21C0F">
            <w:pPr>
              <w:autoSpaceDE w:val="0"/>
              <w:autoSpaceDN w:val="0"/>
              <w:adjustRightInd w:val="0"/>
              <w:rPr>
                <w:rFonts w:cs="Segoe UI"/>
                <w:b/>
                <w:bCs/>
                <w:color w:val="191970"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D21C0F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</w:p>
          <w:p w14:paraId="05FD188D" w14:textId="327F108A" w:rsidR="00262C09" w:rsidRPr="003D05AF" w:rsidRDefault="00262C09" w:rsidP="00262C09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>Si los parámetros no cumplen con las especific</w:t>
            </w:r>
            <w:r w:rsidR="00375543">
              <w:rPr>
                <w:rFonts w:cs="Segoe UI"/>
                <w:bCs/>
                <w:sz w:val="18"/>
                <w:szCs w:val="18"/>
              </w:rPr>
              <w:t>ac</w:t>
            </w:r>
            <w:r w:rsidRPr="003D05AF">
              <w:rPr>
                <w:rFonts w:cs="Segoe UI"/>
                <w:bCs/>
                <w:sz w:val="18"/>
                <w:szCs w:val="18"/>
              </w:rPr>
              <w:t xml:space="preserve">iones definidas por el </w:t>
            </w:r>
            <w:r w:rsidR="006F245C" w:rsidRPr="003D05AF">
              <w:rPr>
                <w:rFonts w:cs="Segoe UI"/>
                <w:bCs/>
                <w:sz w:val="18"/>
                <w:szCs w:val="18"/>
              </w:rPr>
              <w:t xml:space="preserve">SAT </w:t>
            </w:r>
            <w:r w:rsidRPr="003D05AF">
              <w:rPr>
                <w:rFonts w:cs="Segoe UI"/>
                <w:bCs/>
                <w:sz w:val="18"/>
                <w:szCs w:val="18"/>
              </w:rPr>
              <w:t>en formato o combinación.</w:t>
            </w:r>
          </w:p>
          <w:p w14:paraId="3589D849" w14:textId="4D69E97A" w:rsidR="00D21C0F" w:rsidRPr="003D05AF" w:rsidRDefault="00262C09" w:rsidP="00FA6D23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 xml:space="preserve">Si no se pudo formar el nodo </w:t>
            </w:r>
            <w:r w:rsidRPr="006F245C">
              <w:rPr>
                <w:rFonts w:ascii="Consolas" w:hAnsi="Consolas" w:cs="Segoe UI"/>
                <w:bCs/>
                <w:sz w:val="18"/>
                <w:szCs w:val="18"/>
              </w:rPr>
              <w:t>IEDU</w:t>
            </w:r>
            <w:r w:rsidR="00F45C68">
              <w:rPr>
                <w:rFonts w:ascii="Consolas" w:hAnsi="Consolas" w:cs="Segoe UI"/>
                <w:bCs/>
                <w:sz w:val="18"/>
                <w:szCs w:val="18"/>
              </w:rPr>
              <w:t>.</w:t>
            </w:r>
          </w:p>
        </w:tc>
      </w:tr>
      <w:tr w:rsidR="00227B74" w:rsidRPr="003D05AF" w14:paraId="731E9B4E" w14:textId="77777777" w:rsidTr="00B14378">
        <w:tc>
          <w:tcPr>
            <w:tcW w:w="3545" w:type="dxa"/>
          </w:tcPr>
          <w:p w14:paraId="0A320024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void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Nomina12_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addDeduccion(</w:t>
            </w:r>
            <w:proofErr w:type="gramEnd"/>
          </w:p>
          <w:p w14:paraId="098A0827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pTipoDeducc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,</w:t>
            </w:r>
          </w:p>
          <w:p w14:paraId="0ECF327D" w14:textId="05D6B608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pClave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1911F2C7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lastRenderedPageBreak/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pConcepto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,</w:t>
            </w:r>
          </w:p>
          <w:p w14:paraId="14AC41DE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pImporte</w:t>
            </w:r>
            <w:proofErr w:type="spellEnd"/>
          </w:p>
          <w:p w14:paraId="6FC11CDA" w14:textId="2F679CFE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095" w:type="dxa"/>
          </w:tcPr>
          <w:p w14:paraId="5CB02BBD" w14:textId="228CBA43" w:rsidR="00CD05CE" w:rsidRPr="003D05AF" w:rsidRDefault="00CD05CE" w:rsidP="00CD05CE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lastRenderedPageBreak/>
              <w:t xml:space="preserve">Crea y establece una </w:t>
            </w:r>
            <w:proofErr w:type="spellStart"/>
            <w:r w:rsidRPr="006F245C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Deduccion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a </w:t>
            </w:r>
            <w:r w:rsidRPr="006F245C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Deducciones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 xml:space="preserve"> (como hijo).</w:t>
            </w:r>
          </w:p>
          <w:p w14:paraId="6D8ADC48" w14:textId="77777777" w:rsidR="00CD05CE" w:rsidRPr="003D05AF" w:rsidRDefault="00CD05CE" w:rsidP="00CD05CE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0331A235" w14:textId="77777777" w:rsidR="00CD05CE" w:rsidRPr="003D05AF" w:rsidRDefault="00CD05CE" w:rsidP="00CD05CE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:</w:t>
            </w:r>
          </w:p>
          <w:p w14:paraId="22287C09" w14:textId="6587147C" w:rsidR="00CD05CE" w:rsidRPr="006F245C" w:rsidRDefault="00CD05CE" w:rsidP="00CD05CE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6F245C">
              <w:rPr>
                <w:rFonts w:ascii="Consolas" w:hAnsi="Consolas" w:cs="Segoe UI"/>
                <w:color w:val="000000"/>
                <w:sz w:val="18"/>
                <w:szCs w:val="18"/>
              </w:rPr>
              <w:lastRenderedPageBreak/>
              <w:t>Cfdi:Complemento</w:t>
            </w:r>
            <w:proofErr w:type="spellEnd"/>
            <w:proofErr w:type="gramEnd"/>
            <w:r w:rsidRPr="006F245C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r w:rsidRPr="006F245C">
              <w:rPr>
                <w:rStyle w:val="CdigoHTML"/>
                <w:rFonts w:ascii="Consolas" w:eastAsiaTheme="minorHAnsi" w:hAnsi="Consolas" w:cs="Segoe UI"/>
                <w:color w:val="FF0000"/>
                <w:sz w:val="18"/>
                <w:szCs w:val="18"/>
              </w:rPr>
              <w:t>nomina12:</w:t>
            </w:r>
            <w:r w:rsidRPr="006F245C">
              <w:rPr>
                <w:rFonts w:ascii="Consolas" w:hAnsi="Consolas" w:cs="Segoe UI"/>
                <w:color w:val="FF0000"/>
                <w:sz w:val="18"/>
                <w:szCs w:val="18"/>
              </w:rPr>
              <w:t xml:space="preserve"> </w:t>
            </w:r>
            <w:r w:rsidRPr="006F245C">
              <w:rPr>
                <w:rStyle w:val="CdigoHTML"/>
                <w:rFonts w:ascii="Consolas" w:eastAsiaTheme="minorHAnsi" w:hAnsi="Consolas" w:cs="Segoe UI"/>
                <w:color w:val="FF0000"/>
                <w:sz w:val="18"/>
                <w:szCs w:val="18"/>
              </w:rPr>
              <w:t>Nomina</w:t>
            </w:r>
            <w:r w:rsidRPr="006F245C">
              <w:rPr>
                <w:rFonts w:ascii="Consolas" w:hAnsi="Consolas" w:cs="Segoe UI"/>
                <w:sz w:val="18"/>
                <w:szCs w:val="18"/>
              </w:rPr>
              <w:t>/</w:t>
            </w:r>
            <w:r w:rsidRPr="006F245C">
              <w:rPr>
                <w:rStyle w:val="CdigoHTML"/>
                <w:rFonts w:ascii="Consolas" w:eastAsiaTheme="minorHAnsi" w:hAnsi="Consolas" w:cs="Segoe UI"/>
                <w:sz w:val="18"/>
                <w:szCs w:val="18"/>
              </w:rPr>
              <w:t>nomina12:</w:t>
            </w:r>
            <w:r w:rsidRPr="006F245C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Deducciones</w:t>
            </w:r>
            <w:r w:rsidRPr="006F245C">
              <w:rPr>
                <w:rStyle w:val="CdigoHTML"/>
                <w:rFonts w:ascii="Consolas" w:eastAsiaTheme="minorHAnsi" w:hAnsi="Consolas" w:cs="Segoe UI"/>
                <w:sz w:val="18"/>
                <w:szCs w:val="18"/>
              </w:rPr>
              <w:t>/</w:t>
            </w:r>
            <w:proofErr w:type="spellStart"/>
            <w:r w:rsidRPr="006F245C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Deduccion</w:t>
            </w:r>
            <w:proofErr w:type="spellEnd"/>
            <w:r w:rsidRPr="006F245C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[]</w:t>
            </w:r>
          </w:p>
          <w:p w14:paraId="062B2244" w14:textId="77777777" w:rsidR="00CD05CE" w:rsidRPr="003D05AF" w:rsidRDefault="00CD05CE" w:rsidP="00CD05CE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3FCE4FA3" w14:textId="77777777" w:rsidR="00CD05CE" w:rsidRPr="003D05AF" w:rsidRDefault="00CD05CE" w:rsidP="00CD05CE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68D1FE3F" w14:textId="2D121E12" w:rsidR="00CD05CE" w:rsidRPr="003D05AF" w:rsidRDefault="009E559D" w:rsidP="00CD05CE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CD05CE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6F245C">
              <w:rPr>
                <w:rFonts w:cs="Segoe UI"/>
                <w:bCs/>
                <w:sz w:val="18"/>
                <w:szCs w:val="18"/>
              </w:rPr>
              <w:t xml:space="preserve">Esta excepción ocurre si no </w:t>
            </w:r>
            <w:r w:rsidR="00CD05CE" w:rsidRPr="003D05AF">
              <w:rPr>
                <w:rFonts w:cs="Segoe UI"/>
                <w:bCs/>
                <w:sz w:val="18"/>
                <w:szCs w:val="18"/>
              </w:rPr>
              <w:t>se ha est</w:t>
            </w:r>
            <w:r w:rsidR="006F245C">
              <w:rPr>
                <w:rFonts w:cs="Segoe UI"/>
                <w:bCs/>
                <w:sz w:val="18"/>
                <w:szCs w:val="18"/>
              </w:rPr>
              <w:t>ablecido el complemento Nó</w:t>
            </w:r>
            <w:r w:rsidR="00CD05CE" w:rsidRPr="003D05AF">
              <w:rPr>
                <w:rFonts w:cs="Segoe UI"/>
                <w:bCs/>
                <w:sz w:val="18"/>
                <w:szCs w:val="18"/>
              </w:rPr>
              <w:t>mina 1.2.</w:t>
            </w:r>
          </w:p>
          <w:p w14:paraId="5897E207" w14:textId="12A4CA26" w:rsidR="00CD05CE" w:rsidRPr="003D05AF" w:rsidRDefault="00CD05CE" w:rsidP="00CD05CE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 xml:space="preserve">Si no se ha establecido el nodo </w:t>
            </w:r>
            <w:r w:rsidRPr="006F245C">
              <w:rPr>
                <w:rFonts w:ascii="Consolas" w:hAnsi="Consolas" w:cs="Segoe UI"/>
                <w:bCs/>
                <w:sz w:val="18"/>
                <w:szCs w:val="18"/>
              </w:rPr>
              <w:t>deducciones</w:t>
            </w:r>
            <w:r w:rsidRPr="003D05AF">
              <w:rPr>
                <w:rFonts w:cs="Segoe UI"/>
                <w:bCs/>
                <w:sz w:val="18"/>
                <w:szCs w:val="18"/>
              </w:rPr>
              <w:t>.</w:t>
            </w:r>
          </w:p>
          <w:p w14:paraId="0168687F" w14:textId="5CEEE501" w:rsidR="00227B74" w:rsidRPr="003D05AF" w:rsidRDefault="00CD05CE" w:rsidP="00CD05CE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>Si los parámetros no cumplen con las especific</w:t>
            </w:r>
            <w:r w:rsidR="00375543">
              <w:rPr>
                <w:rFonts w:cs="Segoe UI"/>
                <w:bCs/>
                <w:sz w:val="18"/>
                <w:szCs w:val="18"/>
              </w:rPr>
              <w:t>ac</w:t>
            </w:r>
            <w:r w:rsidRPr="003D05AF">
              <w:rPr>
                <w:rFonts w:cs="Segoe UI"/>
                <w:bCs/>
                <w:sz w:val="18"/>
                <w:szCs w:val="18"/>
              </w:rPr>
              <w:t xml:space="preserve">iones definidas por el </w:t>
            </w:r>
            <w:r w:rsidR="006F245C" w:rsidRPr="003D05AF">
              <w:rPr>
                <w:rFonts w:cs="Segoe UI"/>
                <w:bCs/>
                <w:sz w:val="18"/>
                <w:szCs w:val="18"/>
              </w:rPr>
              <w:t xml:space="preserve">SAT </w:t>
            </w:r>
            <w:r w:rsidRPr="003D05AF">
              <w:rPr>
                <w:rFonts w:cs="Segoe UI"/>
                <w:bCs/>
                <w:sz w:val="18"/>
                <w:szCs w:val="18"/>
              </w:rPr>
              <w:t>en formato o combinación.</w:t>
            </w:r>
          </w:p>
          <w:p w14:paraId="73378F51" w14:textId="77777777" w:rsidR="00CD05CE" w:rsidRPr="003D05AF" w:rsidRDefault="00CD05CE" w:rsidP="00CD05CE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</w:p>
          <w:p w14:paraId="5E7CC1AB" w14:textId="061083BC" w:rsidR="00CD05CE" w:rsidRPr="003D05AF" w:rsidRDefault="009E559D" w:rsidP="00CD05CE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ArgumentException</w:t>
            </w:r>
            <w:proofErr w:type="spellEnd"/>
            <w:r w:rsidR="00CD05CE" w:rsidRPr="003D05AF">
              <w:rPr>
                <w:rFonts w:cs="Segoe UI"/>
                <w:bCs/>
                <w:sz w:val="18"/>
                <w:szCs w:val="18"/>
              </w:rPr>
              <w:t xml:space="preserve"> si </w:t>
            </w:r>
            <w:r w:rsidR="00CD05CE" w:rsidRPr="006F245C">
              <w:rPr>
                <w:rFonts w:ascii="Consolas" w:hAnsi="Consolas" w:cs="Segoe UI"/>
                <w:bCs/>
                <w:sz w:val="18"/>
                <w:szCs w:val="18"/>
              </w:rPr>
              <w:t>@</w:t>
            </w:r>
            <w:r w:rsidR="00CD05CE" w:rsidRPr="006F245C">
              <w:rPr>
                <w:rFonts w:ascii="Consolas" w:hAnsi="Consolas" w:cs="Segoe UI"/>
                <w:sz w:val="18"/>
                <w:szCs w:val="18"/>
              </w:rPr>
              <w:t>pTipoDeducc</w:t>
            </w:r>
            <w:r w:rsidR="00CD05CE" w:rsidRPr="003D05AF">
              <w:rPr>
                <w:rFonts w:cs="Segoe UI"/>
                <w:sz w:val="18"/>
                <w:szCs w:val="18"/>
              </w:rPr>
              <w:t xml:space="preserve"> no existe en el </w:t>
            </w:r>
            <w:r w:rsidR="00D03C80">
              <w:rPr>
                <w:rFonts w:cs="Segoe UI"/>
                <w:sz w:val="18"/>
                <w:szCs w:val="18"/>
              </w:rPr>
              <w:t>catálogo</w:t>
            </w:r>
            <w:r w:rsidR="00CD05CE" w:rsidRPr="003D05AF">
              <w:rPr>
                <w:rFonts w:cs="Segoe UI"/>
                <w:sz w:val="18"/>
                <w:szCs w:val="18"/>
              </w:rPr>
              <w:t xml:space="preserve"> definido por el </w:t>
            </w:r>
            <w:r w:rsidR="006F245C" w:rsidRPr="003D05AF">
              <w:rPr>
                <w:rFonts w:cs="Segoe UI"/>
                <w:sz w:val="18"/>
                <w:szCs w:val="18"/>
              </w:rPr>
              <w:t>SAT</w:t>
            </w:r>
            <w:r w:rsidR="00CD05CE" w:rsidRPr="003D05AF">
              <w:rPr>
                <w:rFonts w:cs="Segoe UI"/>
                <w:sz w:val="18"/>
                <w:szCs w:val="18"/>
              </w:rPr>
              <w:t>.</w:t>
            </w:r>
          </w:p>
        </w:tc>
      </w:tr>
      <w:tr w:rsidR="00227B74" w:rsidRPr="003D05AF" w14:paraId="2FC28A3E" w14:textId="77777777" w:rsidTr="00B14378">
        <w:tc>
          <w:tcPr>
            <w:tcW w:w="3545" w:type="dxa"/>
          </w:tcPr>
          <w:p w14:paraId="34FE90B8" w14:textId="1D7D83D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lastRenderedPageBreak/>
              <w:t>public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void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Nomina12_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addHorasExtra(</w:t>
            </w:r>
            <w:proofErr w:type="gramEnd"/>
          </w:p>
          <w:p w14:paraId="73610A83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int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indexPercepcion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,</w:t>
            </w:r>
          </w:p>
          <w:p w14:paraId="7F75F4CD" w14:textId="0A29B4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int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pDias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,</w:t>
            </w:r>
          </w:p>
          <w:p w14:paraId="2DE515E7" w14:textId="7CFCDD6B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pTipoHoras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,</w:t>
            </w:r>
          </w:p>
          <w:p w14:paraId="5B599D2F" w14:textId="0BC747D0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int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pHorasExtra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,</w:t>
            </w:r>
          </w:p>
          <w:p w14:paraId="54701983" w14:textId="77777777" w:rsidR="00CD05CE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pImportePagado</w:t>
            </w:r>
            <w:proofErr w:type="spellEnd"/>
          </w:p>
          <w:p w14:paraId="7838E589" w14:textId="6B8F961F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095" w:type="dxa"/>
          </w:tcPr>
          <w:p w14:paraId="6657E012" w14:textId="0E2884DC" w:rsidR="00CD05CE" w:rsidRPr="003D05AF" w:rsidRDefault="00CD05CE" w:rsidP="00CD05CE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establece </w:t>
            </w:r>
            <w:r w:rsidR="00EA0C2A" w:rsidRPr="003D05AF">
              <w:rPr>
                <w:rFonts w:cs="Segoe UI"/>
                <w:color w:val="000000"/>
                <w:sz w:val="18"/>
                <w:szCs w:val="18"/>
              </w:rPr>
              <w:t>un nodo</w:t>
            </w: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EA0C2A" w:rsidRPr="006F245C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HorasExtra</w:t>
            </w:r>
            <w:proofErr w:type="spellEnd"/>
            <w:r w:rsidR="006F245C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="00EA0C2A" w:rsidRPr="003D05AF">
              <w:rPr>
                <w:rFonts w:cs="Segoe UI"/>
                <w:sz w:val="18"/>
                <w:szCs w:val="18"/>
                <w:lang w:val="es-ES"/>
              </w:rPr>
              <w:t>(como hijo)</w:t>
            </w:r>
            <w:r w:rsidR="00EA0C2A"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a </w:t>
            </w:r>
            <w:r w:rsidR="00EA0C2A" w:rsidRPr="003D05AF">
              <w:rPr>
                <w:rFonts w:cs="Segoe UI"/>
                <w:color w:val="000000"/>
                <w:sz w:val="18"/>
                <w:szCs w:val="18"/>
              </w:rPr>
              <w:t xml:space="preserve">la </w:t>
            </w:r>
            <w:proofErr w:type="spellStart"/>
            <w:r w:rsidR="00EA0C2A" w:rsidRPr="006F245C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Percepcion</w:t>
            </w:r>
            <w:proofErr w:type="spellEnd"/>
            <w:r w:rsidR="00EA0C2A"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="00EA0C2A" w:rsidRPr="003D05AF">
              <w:rPr>
                <w:rFonts w:cs="Segoe UI"/>
                <w:sz w:val="18"/>
                <w:szCs w:val="18"/>
                <w:lang w:val="es-ES"/>
              </w:rPr>
              <w:t xml:space="preserve">apuntada por </w:t>
            </w:r>
            <w:r w:rsidR="00EA0C2A" w:rsidRPr="006F245C">
              <w:rPr>
                <w:rFonts w:ascii="Consolas" w:hAnsi="Consolas" w:cs="Segoe UI"/>
                <w:sz w:val="18"/>
                <w:szCs w:val="18"/>
                <w:lang w:val="es-ES"/>
              </w:rPr>
              <w:t>@</w:t>
            </w:r>
            <w:proofErr w:type="spellStart"/>
            <w:r w:rsidR="00EA0C2A" w:rsidRPr="006F245C">
              <w:rPr>
                <w:rFonts w:ascii="Consolas" w:hAnsi="Consolas" w:cs="Segoe UI"/>
                <w:sz w:val="18"/>
                <w:szCs w:val="18"/>
              </w:rPr>
              <w:t>indexPercepcion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.</w:t>
            </w:r>
          </w:p>
          <w:p w14:paraId="543BF2E5" w14:textId="77777777" w:rsidR="00CD05CE" w:rsidRPr="003D05AF" w:rsidRDefault="00CD05CE" w:rsidP="00CD05CE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1AE22BA9" w14:textId="77777777" w:rsidR="00CD05CE" w:rsidRPr="003D05AF" w:rsidRDefault="00CD05CE" w:rsidP="00CD05CE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:</w:t>
            </w:r>
          </w:p>
          <w:p w14:paraId="71B1BE85" w14:textId="71DE6D4D" w:rsidR="00CD05CE" w:rsidRPr="006F245C" w:rsidRDefault="00CD05CE" w:rsidP="00CD05CE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6F245C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6F245C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r w:rsidRPr="006F245C">
              <w:rPr>
                <w:rStyle w:val="CdigoHTML"/>
                <w:rFonts w:ascii="Consolas" w:eastAsiaTheme="minorHAnsi" w:hAnsi="Consolas" w:cs="Segoe UI"/>
                <w:color w:val="FF0000"/>
                <w:sz w:val="18"/>
                <w:szCs w:val="18"/>
              </w:rPr>
              <w:t>nomina12:</w:t>
            </w:r>
            <w:r w:rsidRPr="006F245C">
              <w:rPr>
                <w:rFonts w:ascii="Consolas" w:hAnsi="Consolas" w:cs="Segoe UI"/>
                <w:color w:val="FF0000"/>
                <w:sz w:val="18"/>
                <w:szCs w:val="18"/>
              </w:rPr>
              <w:t xml:space="preserve"> </w:t>
            </w:r>
            <w:r w:rsidRPr="006F245C">
              <w:rPr>
                <w:rStyle w:val="CdigoHTML"/>
                <w:rFonts w:ascii="Consolas" w:eastAsiaTheme="minorHAnsi" w:hAnsi="Consolas" w:cs="Segoe UI"/>
                <w:color w:val="FF0000"/>
                <w:sz w:val="18"/>
                <w:szCs w:val="18"/>
              </w:rPr>
              <w:t>Nomina</w:t>
            </w:r>
            <w:r w:rsidRPr="006F245C">
              <w:rPr>
                <w:rFonts w:ascii="Consolas" w:hAnsi="Consolas" w:cs="Segoe UI"/>
                <w:sz w:val="18"/>
                <w:szCs w:val="18"/>
              </w:rPr>
              <w:t>/</w:t>
            </w:r>
            <w:r w:rsidRPr="006F245C">
              <w:rPr>
                <w:rStyle w:val="CdigoHTML"/>
                <w:rFonts w:ascii="Consolas" w:eastAsiaTheme="minorHAnsi" w:hAnsi="Consolas" w:cs="Segoe UI"/>
                <w:sz w:val="18"/>
                <w:szCs w:val="18"/>
              </w:rPr>
              <w:t>nomina12:</w:t>
            </w:r>
            <w:r w:rsidR="00EA0C2A" w:rsidRPr="006F245C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Percepciones</w:t>
            </w:r>
            <w:r w:rsidRPr="006F245C">
              <w:rPr>
                <w:rStyle w:val="CdigoHTML"/>
                <w:rFonts w:ascii="Consolas" w:eastAsiaTheme="minorHAnsi" w:hAnsi="Consolas" w:cs="Segoe UI"/>
                <w:sz w:val="18"/>
                <w:szCs w:val="18"/>
              </w:rPr>
              <w:t>/</w:t>
            </w:r>
            <w:r w:rsidR="00EA0C2A" w:rsidRPr="006F245C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proofErr w:type="spellStart"/>
            <w:r w:rsidR="00EA0C2A" w:rsidRPr="006F245C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Percepcion</w:t>
            </w:r>
            <w:proofErr w:type="spellEnd"/>
            <w:r w:rsidR="00EA0C2A" w:rsidRPr="006F245C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[</w:t>
            </w:r>
            <w:r w:rsidR="00EA0C2A" w:rsidRPr="006F245C">
              <w:rPr>
                <w:rFonts w:ascii="Consolas" w:hAnsi="Consolas" w:cs="Segoe UI"/>
                <w:sz w:val="18"/>
                <w:szCs w:val="18"/>
                <w:lang w:val="es-ES"/>
              </w:rPr>
              <w:t>@</w:t>
            </w:r>
            <w:proofErr w:type="spellStart"/>
            <w:r w:rsidR="00EA0C2A" w:rsidRPr="006F245C">
              <w:rPr>
                <w:rFonts w:ascii="Consolas" w:hAnsi="Consolas" w:cs="Segoe UI"/>
                <w:sz w:val="18"/>
                <w:szCs w:val="18"/>
              </w:rPr>
              <w:t>indexPercepcion</w:t>
            </w:r>
            <w:proofErr w:type="spellEnd"/>
            <w:r w:rsidR="00EA0C2A" w:rsidRPr="006F245C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]/</w:t>
            </w:r>
            <w:proofErr w:type="spellStart"/>
            <w:r w:rsidR="00EA0C2A" w:rsidRPr="006F245C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HorasExtra</w:t>
            </w:r>
            <w:proofErr w:type="spellEnd"/>
            <w:r w:rsidR="00EA0C2A" w:rsidRPr="006F245C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[]</w:t>
            </w:r>
          </w:p>
          <w:p w14:paraId="4AE6E323" w14:textId="77777777" w:rsidR="00CD05CE" w:rsidRPr="003D05AF" w:rsidRDefault="00CD05CE" w:rsidP="00CD05CE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16A48212" w14:textId="77777777" w:rsidR="00CD05CE" w:rsidRPr="003D05AF" w:rsidRDefault="00CD05CE" w:rsidP="00CD05CE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401EA389" w14:textId="7202B4F7" w:rsidR="00CD05CE" w:rsidRPr="003D05AF" w:rsidRDefault="009E559D" w:rsidP="00CD05CE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CD05CE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6F245C">
              <w:rPr>
                <w:rFonts w:cs="Segoe UI"/>
                <w:bCs/>
                <w:sz w:val="18"/>
                <w:szCs w:val="18"/>
              </w:rPr>
              <w:t>Esta excepción ocurre si no</w:t>
            </w:r>
            <w:r w:rsidR="00CD05CE" w:rsidRPr="003D05AF">
              <w:rPr>
                <w:rFonts w:cs="Segoe UI"/>
                <w:bCs/>
                <w:sz w:val="18"/>
                <w:szCs w:val="18"/>
              </w:rPr>
              <w:t xml:space="preserve"> se </w:t>
            </w:r>
            <w:r w:rsidR="006F245C">
              <w:rPr>
                <w:rFonts w:cs="Segoe UI"/>
                <w:bCs/>
                <w:sz w:val="18"/>
                <w:szCs w:val="18"/>
              </w:rPr>
              <w:t>ha establecido el complemento Nó</w:t>
            </w:r>
            <w:r w:rsidR="00CD05CE" w:rsidRPr="003D05AF">
              <w:rPr>
                <w:rFonts w:cs="Segoe UI"/>
                <w:bCs/>
                <w:sz w:val="18"/>
                <w:szCs w:val="18"/>
              </w:rPr>
              <w:t>mina 1.2.</w:t>
            </w:r>
          </w:p>
          <w:p w14:paraId="7274A50B" w14:textId="53BA3D30" w:rsidR="00CD05CE" w:rsidRPr="003D05AF" w:rsidRDefault="00CD05CE" w:rsidP="00CD05CE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 xml:space="preserve">Si no se ha establecido el nodo </w:t>
            </w:r>
            <w:proofErr w:type="spellStart"/>
            <w:r w:rsidR="00EA0C2A" w:rsidRPr="006F245C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Percepcion</w:t>
            </w:r>
            <w:proofErr w:type="spellEnd"/>
            <w:r w:rsidRPr="003D05AF">
              <w:rPr>
                <w:rFonts w:cs="Segoe UI"/>
                <w:bCs/>
                <w:sz w:val="18"/>
                <w:szCs w:val="18"/>
              </w:rPr>
              <w:t>.</w:t>
            </w:r>
          </w:p>
          <w:p w14:paraId="7FEC94DF" w14:textId="31FD442B" w:rsidR="00CD05CE" w:rsidRPr="003D05AF" w:rsidRDefault="00CD05CE" w:rsidP="00CD05CE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>Si los parámetros no cumplen con las especific</w:t>
            </w:r>
            <w:r w:rsidR="00375543">
              <w:rPr>
                <w:rFonts w:cs="Segoe UI"/>
                <w:bCs/>
                <w:sz w:val="18"/>
                <w:szCs w:val="18"/>
              </w:rPr>
              <w:t>ac</w:t>
            </w:r>
            <w:r w:rsidRPr="003D05AF">
              <w:rPr>
                <w:rFonts w:cs="Segoe UI"/>
                <w:bCs/>
                <w:sz w:val="18"/>
                <w:szCs w:val="18"/>
              </w:rPr>
              <w:t xml:space="preserve">iones definidas por el </w:t>
            </w:r>
            <w:r w:rsidR="006F245C" w:rsidRPr="003D05AF">
              <w:rPr>
                <w:rFonts w:cs="Segoe UI"/>
                <w:bCs/>
                <w:sz w:val="18"/>
                <w:szCs w:val="18"/>
              </w:rPr>
              <w:t xml:space="preserve">SAT </w:t>
            </w:r>
            <w:r w:rsidRPr="003D05AF">
              <w:rPr>
                <w:rFonts w:cs="Segoe UI"/>
                <w:bCs/>
                <w:sz w:val="18"/>
                <w:szCs w:val="18"/>
              </w:rPr>
              <w:t>en formato o combinación.</w:t>
            </w:r>
          </w:p>
          <w:p w14:paraId="32183536" w14:textId="77777777" w:rsidR="00CD05CE" w:rsidRPr="003D05AF" w:rsidRDefault="00CD05CE" w:rsidP="00CD05CE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</w:p>
          <w:p w14:paraId="39CAAFAE" w14:textId="64747A21" w:rsidR="00227B74" w:rsidRPr="003D05AF" w:rsidRDefault="009E559D" w:rsidP="00CD05CE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ArgumentException</w:t>
            </w:r>
            <w:proofErr w:type="spellEnd"/>
            <w:r w:rsidR="00CD05CE" w:rsidRPr="003D05AF">
              <w:rPr>
                <w:rFonts w:cs="Segoe UI"/>
                <w:bCs/>
                <w:sz w:val="18"/>
                <w:szCs w:val="18"/>
              </w:rPr>
              <w:t xml:space="preserve"> si </w:t>
            </w:r>
            <w:r w:rsidR="00CD05CE" w:rsidRPr="006F245C">
              <w:rPr>
                <w:rFonts w:ascii="Consolas" w:hAnsi="Consolas" w:cs="Segoe UI"/>
                <w:bCs/>
                <w:sz w:val="18"/>
                <w:szCs w:val="18"/>
              </w:rPr>
              <w:t>@</w:t>
            </w:r>
            <w:r w:rsidR="00EA0C2A" w:rsidRPr="006F245C">
              <w:rPr>
                <w:rFonts w:ascii="Consolas" w:hAnsi="Consolas" w:cs="Segoe UI"/>
                <w:sz w:val="18"/>
                <w:szCs w:val="18"/>
              </w:rPr>
              <w:t>pTipoHoras</w:t>
            </w:r>
            <w:r w:rsidR="00EA0C2A" w:rsidRPr="003D05AF">
              <w:rPr>
                <w:rFonts w:cs="Segoe UI"/>
                <w:sz w:val="18"/>
                <w:szCs w:val="18"/>
              </w:rPr>
              <w:t xml:space="preserve"> </w:t>
            </w:r>
            <w:r w:rsidR="00CD05CE" w:rsidRPr="003D05AF">
              <w:rPr>
                <w:rFonts w:cs="Segoe UI"/>
                <w:sz w:val="18"/>
                <w:szCs w:val="18"/>
              </w:rPr>
              <w:t xml:space="preserve">no existe en el </w:t>
            </w:r>
            <w:r w:rsidR="00D03C80">
              <w:rPr>
                <w:rFonts w:cs="Segoe UI"/>
                <w:sz w:val="18"/>
                <w:szCs w:val="18"/>
              </w:rPr>
              <w:t>catálogo</w:t>
            </w:r>
            <w:r w:rsidR="00CD05CE" w:rsidRPr="003D05AF">
              <w:rPr>
                <w:rFonts w:cs="Segoe UI"/>
                <w:sz w:val="18"/>
                <w:szCs w:val="18"/>
              </w:rPr>
              <w:t xml:space="preserve"> definido por el </w:t>
            </w:r>
            <w:r w:rsidR="006F245C" w:rsidRPr="003D05AF">
              <w:rPr>
                <w:rFonts w:cs="Segoe UI"/>
                <w:sz w:val="18"/>
                <w:szCs w:val="18"/>
              </w:rPr>
              <w:t>SAT</w:t>
            </w:r>
            <w:r w:rsidR="00CD05CE" w:rsidRPr="003D05AF">
              <w:rPr>
                <w:rFonts w:cs="Segoe UI"/>
                <w:sz w:val="18"/>
                <w:szCs w:val="18"/>
              </w:rPr>
              <w:t>.</w:t>
            </w:r>
          </w:p>
        </w:tc>
      </w:tr>
      <w:tr w:rsidR="00227B74" w:rsidRPr="003D05AF" w14:paraId="20457F6F" w14:textId="77777777" w:rsidTr="00B14378">
        <w:tc>
          <w:tcPr>
            <w:tcW w:w="3545" w:type="dxa"/>
          </w:tcPr>
          <w:p w14:paraId="69A6C5C4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public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void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Nomina12_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addIncapacidad(</w:t>
            </w:r>
            <w:proofErr w:type="gramEnd"/>
          </w:p>
          <w:p w14:paraId="4E59415B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int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pDias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,</w:t>
            </w:r>
          </w:p>
          <w:p w14:paraId="4916ABEF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pTipo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,</w:t>
            </w:r>
          </w:p>
          <w:p w14:paraId="6B433799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?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pImporteMon</w:t>
            </w:r>
            <w:proofErr w:type="spellEnd"/>
          </w:p>
          <w:p w14:paraId="553E32CE" w14:textId="0CB8D05C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095" w:type="dxa"/>
          </w:tcPr>
          <w:p w14:paraId="613D1351" w14:textId="3A3CD743" w:rsidR="00EA0C2A" w:rsidRPr="003D05AF" w:rsidRDefault="00EA0C2A" w:rsidP="00EA0C2A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establece un nodo </w:t>
            </w:r>
            <w:r w:rsidRPr="006F245C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Incapacidad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 xml:space="preserve"> como hijo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a </w:t>
            </w:r>
            <w:r w:rsidRPr="006F245C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Incapacidades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.</w:t>
            </w:r>
          </w:p>
          <w:p w14:paraId="7F1AF844" w14:textId="77777777" w:rsidR="00EA0C2A" w:rsidRPr="003D05AF" w:rsidRDefault="00EA0C2A" w:rsidP="00EA0C2A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48B353D8" w14:textId="77777777" w:rsidR="00EA0C2A" w:rsidRPr="003D05AF" w:rsidRDefault="00EA0C2A" w:rsidP="00EA0C2A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:</w:t>
            </w:r>
          </w:p>
          <w:p w14:paraId="22A46B26" w14:textId="77FD6E37" w:rsidR="00EA0C2A" w:rsidRPr="006F245C" w:rsidRDefault="00EA0C2A" w:rsidP="00EA0C2A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6F245C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6F245C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r w:rsidRPr="006F245C">
              <w:rPr>
                <w:rStyle w:val="CdigoHTML"/>
                <w:rFonts w:ascii="Consolas" w:eastAsiaTheme="minorHAnsi" w:hAnsi="Consolas" w:cs="Segoe UI"/>
                <w:color w:val="FF0000"/>
                <w:sz w:val="18"/>
                <w:szCs w:val="18"/>
              </w:rPr>
              <w:t>nomina12:</w:t>
            </w:r>
            <w:r w:rsidRPr="006F245C">
              <w:rPr>
                <w:rFonts w:ascii="Consolas" w:hAnsi="Consolas" w:cs="Segoe UI"/>
                <w:color w:val="FF0000"/>
                <w:sz w:val="18"/>
                <w:szCs w:val="18"/>
              </w:rPr>
              <w:t xml:space="preserve"> </w:t>
            </w:r>
            <w:r w:rsidRPr="006F245C">
              <w:rPr>
                <w:rStyle w:val="CdigoHTML"/>
                <w:rFonts w:ascii="Consolas" w:eastAsiaTheme="minorHAnsi" w:hAnsi="Consolas" w:cs="Segoe UI"/>
                <w:color w:val="FF0000"/>
                <w:sz w:val="18"/>
                <w:szCs w:val="18"/>
              </w:rPr>
              <w:t>Nomina</w:t>
            </w:r>
            <w:r w:rsidRPr="006F245C">
              <w:rPr>
                <w:rFonts w:ascii="Consolas" w:hAnsi="Consolas" w:cs="Segoe UI"/>
                <w:sz w:val="18"/>
                <w:szCs w:val="18"/>
              </w:rPr>
              <w:t>/</w:t>
            </w:r>
            <w:r w:rsidRPr="006F245C">
              <w:rPr>
                <w:rStyle w:val="CdigoHTML"/>
                <w:rFonts w:ascii="Consolas" w:eastAsiaTheme="minorHAnsi" w:hAnsi="Consolas" w:cs="Segoe UI"/>
                <w:sz w:val="18"/>
                <w:szCs w:val="18"/>
              </w:rPr>
              <w:t>nomina12:</w:t>
            </w:r>
            <w:r w:rsidRPr="006F245C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Incapacidades</w:t>
            </w:r>
            <w:r w:rsidRPr="006F245C">
              <w:rPr>
                <w:rStyle w:val="CdigoHTML"/>
                <w:rFonts w:ascii="Consolas" w:eastAsiaTheme="minorHAnsi" w:hAnsi="Consolas" w:cs="Segoe UI"/>
                <w:sz w:val="18"/>
                <w:szCs w:val="18"/>
              </w:rPr>
              <w:t>/</w:t>
            </w:r>
            <w:r w:rsidRPr="006F245C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6F245C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Incapacidad</w:t>
            </w:r>
            <w:r w:rsidRPr="006F245C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[]</w:t>
            </w:r>
          </w:p>
          <w:p w14:paraId="18AF56F1" w14:textId="77777777" w:rsidR="00EA0C2A" w:rsidRPr="003D05AF" w:rsidRDefault="00EA0C2A" w:rsidP="00EA0C2A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19A70FA1" w14:textId="77777777" w:rsidR="00EA0C2A" w:rsidRPr="003D05AF" w:rsidRDefault="00EA0C2A" w:rsidP="00EA0C2A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390F502E" w14:textId="6EF46EF0" w:rsidR="00EA0C2A" w:rsidRPr="003D05AF" w:rsidRDefault="009E559D" w:rsidP="00EA0C2A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EA0C2A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EA0C2A" w:rsidRPr="003D05AF">
              <w:rPr>
                <w:rFonts w:cs="Segoe UI"/>
                <w:bCs/>
                <w:sz w:val="18"/>
                <w:szCs w:val="18"/>
              </w:rPr>
              <w:t xml:space="preserve">Esta excepción ocurre si no se ha establecido el complemento </w:t>
            </w:r>
            <w:r w:rsidR="006F245C">
              <w:rPr>
                <w:rFonts w:cs="Segoe UI"/>
                <w:bCs/>
                <w:sz w:val="18"/>
                <w:szCs w:val="18"/>
              </w:rPr>
              <w:t>Nó</w:t>
            </w:r>
            <w:r w:rsidR="00EA0C2A" w:rsidRPr="003D05AF">
              <w:rPr>
                <w:rFonts w:cs="Segoe UI"/>
                <w:bCs/>
                <w:sz w:val="18"/>
                <w:szCs w:val="18"/>
              </w:rPr>
              <w:t>mina 1.2.</w:t>
            </w:r>
          </w:p>
          <w:p w14:paraId="2B55805C" w14:textId="339E5334" w:rsidR="00EA0C2A" w:rsidRPr="003D05AF" w:rsidRDefault="00EA0C2A" w:rsidP="00EA0C2A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>Si los parámetros no cumplen con las especific</w:t>
            </w:r>
            <w:r w:rsidR="00375543">
              <w:rPr>
                <w:rFonts w:cs="Segoe UI"/>
                <w:bCs/>
                <w:sz w:val="18"/>
                <w:szCs w:val="18"/>
              </w:rPr>
              <w:t>ac</w:t>
            </w:r>
            <w:r w:rsidRPr="003D05AF">
              <w:rPr>
                <w:rFonts w:cs="Segoe UI"/>
                <w:bCs/>
                <w:sz w:val="18"/>
                <w:szCs w:val="18"/>
              </w:rPr>
              <w:t xml:space="preserve">iones definidas por el </w:t>
            </w:r>
            <w:r w:rsidR="006F245C" w:rsidRPr="003D05AF">
              <w:rPr>
                <w:rFonts w:cs="Segoe UI"/>
                <w:bCs/>
                <w:sz w:val="18"/>
                <w:szCs w:val="18"/>
              </w:rPr>
              <w:t xml:space="preserve">SAT </w:t>
            </w:r>
            <w:r w:rsidRPr="003D05AF">
              <w:rPr>
                <w:rFonts w:cs="Segoe UI"/>
                <w:bCs/>
                <w:sz w:val="18"/>
                <w:szCs w:val="18"/>
              </w:rPr>
              <w:t>en formato o combinación.</w:t>
            </w:r>
          </w:p>
          <w:p w14:paraId="0A2A1F5E" w14:textId="77777777" w:rsidR="00EA0C2A" w:rsidRPr="003D05AF" w:rsidRDefault="00EA0C2A" w:rsidP="00EA0C2A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</w:p>
          <w:p w14:paraId="4E2FF136" w14:textId="7C924E69" w:rsidR="00227B74" w:rsidRPr="003D05AF" w:rsidRDefault="009E559D" w:rsidP="00EA0C2A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ArgumentException</w:t>
            </w:r>
            <w:proofErr w:type="spellEnd"/>
            <w:r w:rsidR="00EA0C2A" w:rsidRPr="003D05AF">
              <w:rPr>
                <w:rFonts w:cs="Segoe UI"/>
                <w:bCs/>
                <w:sz w:val="18"/>
                <w:szCs w:val="18"/>
              </w:rPr>
              <w:t xml:space="preserve"> si </w:t>
            </w:r>
            <w:r w:rsidR="00EA0C2A" w:rsidRPr="006F245C">
              <w:rPr>
                <w:rFonts w:ascii="Consolas" w:hAnsi="Consolas" w:cs="Segoe UI"/>
                <w:bCs/>
                <w:sz w:val="18"/>
                <w:szCs w:val="18"/>
              </w:rPr>
              <w:t>@</w:t>
            </w:r>
            <w:r w:rsidR="00EA0C2A" w:rsidRPr="006F245C">
              <w:rPr>
                <w:rFonts w:ascii="Consolas" w:hAnsi="Consolas" w:cs="Segoe UI"/>
                <w:sz w:val="18"/>
                <w:szCs w:val="18"/>
              </w:rPr>
              <w:t>pTipo</w:t>
            </w:r>
            <w:r w:rsidR="00EA0C2A" w:rsidRPr="003D05AF">
              <w:rPr>
                <w:rFonts w:cs="Segoe UI"/>
                <w:sz w:val="18"/>
                <w:szCs w:val="18"/>
              </w:rPr>
              <w:t xml:space="preserve"> no existe en el </w:t>
            </w:r>
            <w:r w:rsidR="00D03C80">
              <w:rPr>
                <w:rFonts w:cs="Segoe UI"/>
                <w:sz w:val="18"/>
                <w:szCs w:val="18"/>
              </w:rPr>
              <w:t>catálogo</w:t>
            </w:r>
            <w:r w:rsidR="00EA0C2A" w:rsidRPr="003D05AF">
              <w:rPr>
                <w:rFonts w:cs="Segoe UI"/>
                <w:sz w:val="18"/>
                <w:szCs w:val="18"/>
              </w:rPr>
              <w:t xml:space="preserve"> definido por el </w:t>
            </w:r>
            <w:r w:rsidR="006F245C" w:rsidRPr="003D05AF">
              <w:rPr>
                <w:rFonts w:cs="Segoe UI"/>
                <w:sz w:val="18"/>
                <w:szCs w:val="18"/>
              </w:rPr>
              <w:t>SAT</w:t>
            </w:r>
            <w:r w:rsidR="00EA0C2A" w:rsidRPr="003D05AF">
              <w:rPr>
                <w:rFonts w:cs="Segoe UI"/>
                <w:sz w:val="18"/>
                <w:szCs w:val="18"/>
              </w:rPr>
              <w:t>.</w:t>
            </w:r>
          </w:p>
        </w:tc>
      </w:tr>
      <w:tr w:rsidR="00227B74" w:rsidRPr="003D05AF" w14:paraId="23A32E86" w14:textId="77777777" w:rsidTr="00B14378">
        <w:tc>
          <w:tcPr>
            <w:tcW w:w="3545" w:type="dxa"/>
          </w:tcPr>
          <w:p w14:paraId="291E22EE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public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int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Nomina12_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addOtroPago(</w:t>
            </w:r>
            <w:proofErr w:type="gramEnd"/>
          </w:p>
          <w:p w14:paraId="106A1751" w14:textId="493926FC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pTipo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,</w:t>
            </w:r>
            <w:r w:rsidR="00BF5A27"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r w:rsidR="00BF5A27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</w:rPr>
              <w:t>/*Tipo de otro pago(</w:t>
            </w:r>
            <w:r w:rsidR="00D03C80">
              <w:rPr>
                <w:rFonts w:ascii="Consolas" w:hAnsi="Consolas" w:cs="Segoe UI"/>
                <w:color w:val="538135" w:themeColor="accent6" w:themeShade="BF"/>
                <w:sz w:val="18"/>
                <w:szCs w:val="18"/>
              </w:rPr>
              <w:t>catálogo</w:t>
            </w:r>
            <w:r w:rsidR="00BF5A27" w:rsidRPr="001E413D">
              <w:rPr>
                <w:rFonts w:ascii="Consolas" w:hAnsi="Consolas" w:cs="Segoe UI"/>
                <w:color w:val="538135" w:themeColor="accent6" w:themeShade="BF"/>
                <w:sz w:val="18"/>
                <w:szCs w:val="18"/>
              </w:rPr>
              <w:t>)*/</w:t>
            </w:r>
          </w:p>
          <w:p w14:paraId="0584B6F6" w14:textId="7DFE259D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pClave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,</w:t>
            </w:r>
          </w:p>
          <w:p w14:paraId="6F8FD81D" w14:textId="19F5F9AA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pConcepto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,</w:t>
            </w:r>
          </w:p>
          <w:p w14:paraId="7578D9C8" w14:textId="0C77AB8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pImporte</w:t>
            </w:r>
            <w:proofErr w:type="spellEnd"/>
          </w:p>
          <w:p w14:paraId="25367E7F" w14:textId="3847C491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095" w:type="dxa"/>
          </w:tcPr>
          <w:p w14:paraId="30EC19B3" w14:textId="54303CC5" w:rsidR="00BF5A27" w:rsidRPr="003D05AF" w:rsidRDefault="00BF5A27" w:rsidP="00BF5A27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establece un nodo </w:t>
            </w:r>
            <w:proofErr w:type="spellStart"/>
            <w:r w:rsidRPr="00832E95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OtroPago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como hijo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a </w:t>
            </w:r>
            <w:proofErr w:type="spellStart"/>
            <w:r w:rsidRPr="00832E95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OtrosPagos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 xml:space="preserve"> para expresar otros pagos aplicables.</w:t>
            </w:r>
          </w:p>
          <w:p w14:paraId="6CA2B37A" w14:textId="77777777" w:rsidR="00BF5A27" w:rsidRPr="003D05AF" w:rsidRDefault="00BF5A27" w:rsidP="00BF5A27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38CC4C27" w14:textId="77777777" w:rsidR="00BF5A27" w:rsidRPr="003D05AF" w:rsidRDefault="00BF5A27" w:rsidP="00BF5A27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>:</w:t>
            </w:r>
          </w:p>
          <w:p w14:paraId="10923F53" w14:textId="635B7B07" w:rsidR="00BF5A27" w:rsidRPr="00832E95" w:rsidRDefault="00BF5A27" w:rsidP="00BF5A27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832E95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832E95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r w:rsidRPr="00832E95">
              <w:rPr>
                <w:rStyle w:val="CdigoHTML"/>
                <w:rFonts w:ascii="Consolas" w:eastAsiaTheme="minorHAnsi" w:hAnsi="Consolas" w:cs="Segoe UI"/>
                <w:color w:val="FF0000"/>
                <w:sz w:val="18"/>
                <w:szCs w:val="18"/>
              </w:rPr>
              <w:t>nomina12:</w:t>
            </w:r>
            <w:r w:rsidRPr="00832E95">
              <w:rPr>
                <w:rFonts w:ascii="Consolas" w:hAnsi="Consolas" w:cs="Segoe UI"/>
                <w:color w:val="FF0000"/>
                <w:sz w:val="18"/>
                <w:szCs w:val="18"/>
              </w:rPr>
              <w:t xml:space="preserve"> </w:t>
            </w:r>
            <w:r w:rsidRPr="00832E95">
              <w:rPr>
                <w:rStyle w:val="CdigoHTML"/>
                <w:rFonts w:ascii="Consolas" w:eastAsiaTheme="minorHAnsi" w:hAnsi="Consolas" w:cs="Segoe UI"/>
                <w:color w:val="FF0000"/>
                <w:sz w:val="18"/>
                <w:szCs w:val="18"/>
              </w:rPr>
              <w:t>Nomina</w:t>
            </w:r>
            <w:r w:rsidRPr="00832E95">
              <w:rPr>
                <w:rFonts w:ascii="Consolas" w:hAnsi="Consolas" w:cs="Segoe UI"/>
                <w:sz w:val="18"/>
                <w:szCs w:val="18"/>
              </w:rPr>
              <w:t>/</w:t>
            </w:r>
            <w:r w:rsidRPr="00832E95">
              <w:rPr>
                <w:rStyle w:val="CdigoHTML"/>
                <w:rFonts w:ascii="Consolas" w:eastAsiaTheme="minorHAnsi" w:hAnsi="Consolas" w:cs="Segoe UI"/>
                <w:sz w:val="18"/>
                <w:szCs w:val="18"/>
              </w:rPr>
              <w:t>nomina12:</w:t>
            </w:r>
            <w:proofErr w:type="spellStart"/>
            <w:r w:rsidRPr="00832E95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OtrosPagos</w:t>
            </w:r>
            <w:proofErr w:type="spellEnd"/>
            <w:r w:rsidRPr="00832E95">
              <w:rPr>
                <w:rStyle w:val="CdigoHTML"/>
                <w:rFonts w:ascii="Consolas" w:eastAsiaTheme="minorHAnsi" w:hAnsi="Consolas" w:cs="Segoe UI"/>
                <w:sz w:val="18"/>
                <w:szCs w:val="18"/>
              </w:rPr>
              <w:t>/</w:t>
            </w:r>
            <w:r w:rsidRPr="00832E95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832E95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OtroPago</w:t>
            </w:r>
            <w:proofErr w:type="spellEnd"/>
            <w:r w:rsidRPr="00832E95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[]</w:t>
            </w:r>
          </w:p>
          <w:p w14:paraId="55940DBF" w14:textId="77777777" w:rsidR="00BF5A27" w:rsidRPr="003D05AF" w:rsidRDefault="00BF5A27" w:rsidP="00BF5A27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65AE439C" w14:textId="6CD02723" w:rsidR="002947D6" w:rsidRPr="00832E95" w:rsidRDefault="008F3AC6" w:rsidP="002947D6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8F3AC6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Returns</w:t>
            </w:r>
            <w:proofErr w:type="spellEnd"/>
            <w:r w:rsidRPr="008F3AC6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:</w:t>
            </w:r>
            <w:r w:rsidR="002947D6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832E95">
              <w:rPr>
                <w:rFonts w:cs="Segoe UI"/>
                <w:bCs/>
                <w:sz w:val="18"/>
                <w:szCs w:val="18"/>
              </w:rPr>
              <w:t>Í</w:t>
            </w:r>
            <w:r w:rsidR="002947D6" w:rsidRPr="003D05AF">
              <w:rPr>
                <w:rFonts w:cs="Segoe UI"/>
                <w:bCs/>
                <w:sz w:val="18"/>
                <w:szCs w:val="18"/>
              </w:rPr>
              <w:t xml:space="preserve">ndice del nodo </w:t>
            </w:r>
            <w:proofErr w:type="spellStart"/>
            <w:r w:rsidR="002947D6" w:rsidRPr="00832E95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OtroPago</w:t>
            </w:r>
            <w:proofErr w:type="spellEnd"/>
            <w:r w:rsidR="002947D6" w:rsidRPr="003D05AF">
              <w:rPr>
                <w:rFonts w:cs="Segoe UI"/>
                <w:sz w:val="18"/>
                <w:szCs w:val="18"/>
                <w:lang w:val="es-ES"/>
              </w:rPr>
              <w:t xml:space="preserve"> que se agreg</w:t>
            </w:r>
            <w:r w:rsidR="00832E95">
              <w:rPr>
                <w:rFonts w:cs="Segoe UI"/>
                <w:sz w:val="18"/>
                <w:szCs w:val="18"/>
                <w:lang w:val="es-ES"/>
              </w:rPr>
              <w:t>ó</w:t>
            </w:r>
          </w:p>
          <w:p w14:paraId="2BE033E0" w14:textId="77777777" w:rsidR="00BF5A27" w:rsidRPr="003D05AF" w:rsidRDefault="00BF5A27" w:rsidP="00BF5A27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5332E9E5" w14:textId="2F999F73" w:rsidR="00BF5A27" w:rsidRPr="003D05AF" w:rsidRDefault="009E559D" w:rsidP="00BF5A27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BF5A27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BF5A27" w:rsidRPr="003D05AF">
              <w:rPr>
                <w:rFonts w:cs="Segoe UI"/>
                <w:bCs/>
                <w:sz w:val="18"/>
                <w:szCs w:val="18"/>
              </w:rPr>
              <w:t xml:space="preserve">Esta excepción ocurre si no se ha establecido el complemento </w:t>
            </w:r>
            <w:r w:rsidR="00832E95">
              <w:rPr>
                <w:rFonts w:cs="Segoe UI"/>
                <w:bCs/>
                <w:sz w:val="18"/>
                <w:szCs w:val="18"/>
              </w:rPr>
              <w:t>Nó</w:t>
            </w:r>
            <w:r w:rsidR="00BF5A27" w:rsidRPr="003D05AF">
              <w:rPr>
                <w:rFonts w:cs="Segoe UI"/>
                <w:bCs/>
                <w:sz w:val="18"/>
                <w:szCs w:val="18"/>
              </w:rPr>
              <w:t>mina 1.2.</w:t>
            </w:r>
          </w:p>
          <w:p w14:paraId="6343E801" w14:textId="0FD34464" w:rsidR="00BF5A27" w:rsidRPr="003D05AF" w:rsidRDefault="00BF5A27" w:rsidP="00BF5A27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lastRenderedPageBreak/>
              <w:t>Si los parámetros no cumplen con las especific</w:t>
            </w:r>
            <w:r w:rsidR="00832E95">
              <w:rPr>
                <w:rFonts w:cs="Segoe UI"/>
                <w:bCs/>
                <w:sz w:val="18"/>
                <w:szCs w:val="18"/>
              </w:rPr>
              <w:t>ac</w:t>
            </w:r>
            <w:r w:rsidRPr="003D05AF">
              <w:rPr>
                <w:rFonts w:cs="Segoe UI"/>
                <w:bCs/>
                <w:sz w:val="18"/>
                <w:szCs w:val="18"/>
              </w:rPr>
              <w:t xml:space="preserve">iones definidas por el </w:t>
            </w:r>
            <w:r w:rsidR="00832E95" w:rsidRPr="003D05AF">
              <w:rPr>
                <w:rFonts w:cs="Segoe UI"/>
                <w:bCs/>
                <w:sz w:val="18"/>
                <w:szCs w:val="18"/>
              </w:rPr>
              <w:t xml:space="preserve">SAT </w:t>
            </w:r>
            <w:r w:rsidRPr="003D05AF">
              <w:rPr>
                <w:rFonts w:cs="Segoe UI"/>
                <w:bCs/>
                <w:sz w:val="18"/>
                <w:szCs w:val="18"/>
              </w:rPr>
              <w:t>en formato o combinación.</w:t>
            </w:r>
          </w:p>
          <w:p w14:paraId="3F286B32" w14:textId="77777777" w:rsidR="00BF5A27" w:rsidRPr="003D05AF" w:rsidRDefault="00BF5A27" w:rsidP="00BF5A27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</w:p>
          <w:p w14:paraId="369F9851" w14:textId="3D40CE25" w:rsidR="00227B74" w:rsidRPr="003D05AF" w:rsidRDefault="009E559D" w:rsidP="00BF5A27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ArgumentException</w:t>
            </w:r>
            <w:proofErr w:type="spellEnd"/>
            <w:r w:rsidR="00BF5A27" w:rsidRPr="003D05AF">
              <w:rPr>
                <w:rFonts w:cs="Segoe UI"/>
                <w:bCs/>
                <w:sz w:val="18"/>
                <w:szCs w:val="18"/>
              </w:rPr>
              <w:t xml:space="preserve"> si </w:t>
            </w:r>
            <w:r w:rsidR="00BF5A27" w:rsidRPr="00832E95">
              <w:rPr>
                <w:rFonts w:ascii="Consolas" w:hAnsi="Consolas" w:cs="Segoe UI"/>
                <w:bCs/>
                <w:sz w:val="18"/>
                <w:szCs w:val="18"/>
              </w:rPr>
              <w:t>@</w:t>
            </w:r>
            <w:r w:rsidR="00BF5A27" w:rsidRPr="00832E95">
              <w:rPr>
                <w:rFonts w:ascii="Consolas" w:hAnsi="Consolas" w:cs="Segoe UI"/>
                <w:sz w:val="18"/>
                <w:szCs w:val="18"/>
              </w:rPr>
              <w:t>pTipo</w:t>
            </w:r>
            <w:r w:rsidR="00BF5A27" w:rsidRPr="003D05AF">
              <w:rPr>
                <w:rFonts w:cs="Segoe UI"/>
                <w:sz w:val="18"/>
                <w:szCs w:val="18"/>
              </w:rPr>
              <w:t xml:space="preserve"> no existe en el </w:t>
            </w:r>
            <w:r w:rsidR="00D03C80">
              <w:rPr>
                <w:rFonts w:cs="Segoe UI"/>
                <w:sz w:val="18"/>
                <w:szCs w:val="18"/>
              </w:rPr>
              <w:t>catálogo</w:t>
            </w:r>
            <w:r w:rsidR="00BF5A27" w:rsidRPr="003D05AF">
              <w:rPr>
                <w:rFonts w:cs="Segoe UI"/>
                <w:sz w:val="18"/>
                <w:szCs w:val="18"/>
              </w:rPr>
              <w:t xml:space="preserve"> definido por el </w:t>
            </w:r>
            <w:r w:rsidR="00832E95" w:rsidRPr="003D05AF">
              <w:rPr>
                <w:rFonts w:cs="Segoe UI"/>
                <w:sz w:val="18"/>
                <w:szCs w:val="18"/>
              </w:rPr>
              <w:t>SAT</w:t>
            </w:r>
          </w:p>
        </w:tc>
      </w:tr>
      <w:tr w:rsidR="00227B74" w:rsidRPr="003D05AF" w14:paraId="783233AD" w14:textId="77777777" w:rsidTr="00B14378">
        <w:tc>
          <w:tcPr>
            <w:tcW w:w="3545" w:type="dxa"/>
          </w:tcPr>
          <w:p w14:paraId="344CD2B5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lastRenderedPageBreak/>
              <w:t>public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int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Nomina12_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addPercepcion(</w:t>
            </w:r>
            <w:proofErr w:type="gramEnd"/>
          </w:p>
          <w:p w14:paraId="5A0BB1A5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pTipoPercepcion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,</w:t>
            </w:r>
          </w:p>
          <w:p w14:paraId="6FA39FA6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pClave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,</w:t>
            </w:r>
          </w:p>
          <w:p w14:paraId="2848EEA7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pConcepto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,</w:t>
            </w:r>
          </w:p>
          <w:p w14:paraId="1FEDE3FD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pImporteGravado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,</w:t>
            </w:r>
          </w:p>
          <w:p w14:paraId="13EDB4CE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pImporteExento</w:t>
            </w:r>
            <w:proofErr w:type="spellEnd"/>
          </w:p>
          <w:p w14:paraId="463C8F04" w14:textId="213E073F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095" w:type="dxa"/>
          </w:tcPr>
          <w:p w14:paraId="6097A2BB" w14:textId="34EEB647" w:rsidR="00BF5A27" w:rsidRPr="003D05AF" w:rsidRDefault="00BF5A27" w:rsidP="00BF5A27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establece un nodo </w:t>
            </w:r>
            <w:proofErr w:type="spellStart"/>
            <w:r w:rsidRPr="00D9518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Percepcion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como hijo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a </w:t>
            </w:r>
            <w:r w:rsidRPr="00D9518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Percepcion</w:t>
            </w:r>
            <w:r w:rsidR="000E3B15" w:rsidRPr="00D9518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es</w:t>
            </w:r>
            <w:r w:rsidR="000E3B15" w:rsidRPr="003D05AF">
              <w:rPr>
                <w:rFonts w:cs="Segoe UI"/>
                <w:sz w:val="18"/>
                <w:szCs w:val="18"/>
                <w:lang w:val="es-ES"/>
              </w:rPr>
              <w:t>.</w:t>
            </w:r>
          </w:p>
          <w:p w14:paraId="344AC2C4" w14:textId="77777777" w:rsidR="00BF5A27" w:rsidRPr="003D05AF" w:rsidRDefault="00BF5A27" w:rsidP="00BF5A27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331EA315" w14:textId="77777777" w:rsidR="00BF5A27" w:rsidRPr="003D05AF" w:rsidRDefault="00BF5A27" w:rsidP="00BF5A27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:</w:t>
            </w:r>
          </w:p>
          <w:p w14:paraId="39633A37" w14:textId="74777AD8" w:rsidR="00BF5A27" w:rsidRPr="00D9518D" w:rsidRDefault="00BF5A27" w:rsidP="00BF5A27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D9518D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D9518D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r w:rsidRPr="00D9518D">
              <w:rPr>
                <w:rStyle w:val="CdigoHTML"/>
                <w:rFonts w:ascii="Consolas" w:eastAsiaTheme="minorHAnsi" w:hAnsi="Consolas" w:cs="Segoe UI"/>
                <w:color w:val="FF0000"/>
                <w:sz w:val="18"/>
                <w:szCs w:val="18"/>
              </w:rPr>
              <w:t>nomina12:</w:t>
            </w:r>
            <w:r w:rsidRPr="00D9518D">
              <w:rPr>
                <w:rFonts w:ascii="Consolas" w:hAnsi="Consolas" w:cs="Segoe UI"/>
                <w:color w:val="FF0000"/>
                <w:sz w:val="18"/>
                <w:szCs w:val="18"/>
              </w:rPr>
              <w:t xml:space="preserve"> </w:t>
            </w:r>
            <w:r w:rsidRPr="00D9518D">
              <w:rPr>
                <w:rStyle w:val="CdigoHTML"/>
                <w:rFonts w:ascii="Consolas" w:eastAsiaTheme="minorHAnsi" w:hAnsi="Consolas" w:cs="Segoe UI"/>
                <w:color w:val="FF0000"/>
                <w:sz w:val="18"/>
                <w:szCs w:val="18"/>
              </w:rPr>
              <w:t>Nomina</w:t>
            </w:r>
            <w:r w:rsidRPr="00D9518D">
              <w:rPr>
                <w:rFonts w:ascii="Consolas" w:hAnsi="Consolas" w:cs="Segoe UI"/>
                <w:sz w:val="18"/>
                <w:szCs w:val="18"/>
              </w:rPr>
              <w:t>/</w:t>
            </w:r>
            <w:r w:rsidRPr="00D9518D">
              <w:rPr>
                <w:rStyle w:val="CdigoHTML"/>
                <w:rFonts w:ascii="Consolas" w:eastAsiaTheme="minorHAnsi" w:hAnsi="Consolas" w:cs="Segoe UI"/>
                <w:sz w:val="18"/>
                <w:szCs w:val="18"/>
              </w:rPr>
              <w:t>nomina12:</w:t>
            </w:r>
            <w:r w:rsidR="000E3B15" w:rsidRPr="00D9518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Percepciones</w:t>
            </w:r>
            <w:r w:rsidRPr="00D9518D">
              <w:rPr>
                <w:rStyle w:val="CdigoHTML"/>
                <w:rFonts w:ascii="Consolas" w:eastAsiaTheme="minorHAnsi" w:hAnsi="Consolas" w:cs="Segoe UI"/>
                <w:sz w:val="18"/>
                <w:szCs w:val="18"/>
              </w:rPr>
              <w:t>/</w:t>
            </w:r>
            <w:r w:rsidRPr="00D9518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proofErr w:type="spellStart"/>
            <w:r w:rsidR="000E3B15" w:rsidRPr="00D9518D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Percepcion</w:t>
            </w:r>
            <w:proofErr w:type="spellEnd"/>
            <w:r w:rsidRPr="00D9518D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[]</w:t>
            </w:r>
          </w:p>
          <w:p w14:paraId="0AAD64A1" w14:textId="77777777" w:rsidR="002947D6" w:rsidRPr="003D05AF" w:rsidRDefault="002947D6" w:rsidP="00BF5A27">
            <w:pPr>
              <w:autoSpaceDE w:val="0"/>
              <w:autoSpaceDN w:val="0"/>
              <w:adjustRightInd w:val="0"/>
              <w:rPr>
                <w:rFonts w:cs="Segoe UI"/>
                <w:b/>
                <w:color w:val="0000FF"/>
                <w:sz w:val="18"/>
                <w:szCs w:val="18"/>
                <w:lang w:val="es-ES"/>
              </w:rPr>
            </w:pPr>
          </w:p>
          <w:p w14:paraId="096F3769" w14:textId="24F74935" w:rsidR="002947D6" w:rsidRPr="003D05AF" w:rsidRDefault="008F3AC6" w:rsidP="002947D6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8F3AC6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Returns</w:t>
            </w:r>
            <w:proofErr w:type="spellEnd"/>
            <w:r w:rsidRPr="008F3AC6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:</w:t>
            </w:r>
            <w:r w:rsidR="002947D6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375543">
              <w:rPr>
                <w:rFonts w:cs="Segoe UI"/>
                <w:bCs/>
                <w:sz w:val="18"/>
                <w:szCs w:val="18"/>
              </w:rPr>
              <w:t>Í</w:t>
            </w:r>
            <w:r w:rsidR="002947D6" w:rsidRPr="003D05AF">
              <w:rPr>
                <w:rFonts w:cs="Segoe UI"/>
                <w:bCs/>
                <w:sz w:val="18"/>
                <w:szCs w:val="18"/>
              </w:rPr>
              <w:t xml:space="preserve">ndice del nodo </w:t>
            </w:r>
            <w:proofErr w:type="spellStart"/>
            <w:r w:rsidR="002947D6" w:rsidRPr="00D9518D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Percepcion</w:t>
            </w:r>
            <w:proofErr w:type="spellEnd"/>
            <w:r w:rsidR="00D9518D">
              <w:rPr>
                <w:rFonts w:cs="Segoe UI"/>
                <w:sz w:val="18"/>
                <w:szCs w:val="18"/>
                <w:lang w:val="es-ES"/>
              </w:rPr>
              <w:t xml:space="preserve"> que se agregó</w:t>
            </w:r>
          </w:p>
          <w:p w14:paraId="2EBD24CD" w14:textId="77777777" w:rsidR="00BF5A27" w:rsidRPr="003D05AF" w:rsidRDefault="00BF5A27" w:rsidP="00BF5A27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293997A1" w14:textId="77777777" w:rsidR="00BF5A27" w:rsidRPr="003D05AF" w:rsidRDefault="00BF5A27" w:rsidP="00BF5A27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217AB616" w14:textId="16DF1673" w:rsidR="00BF5A27" w:rsidRPr="003D05AF" w:rsidRDefault="009E559D" w:rsidP="00BF5A27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BF5A27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BF5A27" w:rsidRPr="003D05AF">
              <w:rPr>
                <w:rFonts w:cs="Segoe UI"/>
                <w:bCs/>
                <w:sz w:val="18"/>
                <w:szCs w:val="18"/>
              </w:rPr>
              <w:t xml:space="preserve">Esta excepción ocurre si no se ha establecido el complemento </w:t>
            </w:r>
            <w:r w:rsidR="00D9518D">
              <w:rPr>
                <w:rFonts w:cs="Segoe UI"/>
                <w:bCs/>
                <w:sz w:val="18"/>
                <w:szCs w:val="18"/>
              </w:rPr>
              <w:t>Nó</w:t>
            </w:r>
            <w:r w:rsidR="00BF5A27" w:rsidRPr="003D05AF">
              <w:rPr>
                <w:rFonts w:cs="Segoe UI"/>
                <w:bCs/>
                <w:sz w:val="18"/>
                <w:szCs w:val="18"/>
              </w:rPr>
              <w:t>mina 1.2.</w:t>
            </w:r>
          </w:p>
          <w:p w14:paraId="7BA81F1D" w14:textId="2832A36C" w:rsidR="00BF5A27" w:rsidRPr="003D05AF" w:rsidRDefault="00BF5A27" w:rsidP="00BF5A27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>Si los parámetros no cumplen con las especific</w:t>
            </w:r>
            <w:r w:rsidR="00D9518D">
              <w:rPr>
                <w:rFonts w:cs="Segoe UI"/>
                <w:bCs/>
                <w:sz w:val="18"/>
                <w:szCs w:val="18"/>
              </w:rPr>
              <w:t>ac</w:t>
            </w:r>
            <w:r w:rsidRPr="003D05AF">
              <w:rPr>
                <w:rFonts w:cs="Segoe UI"/>
                <w:bCs/>
                <w:sz w:val="18"/>
                <w:szCs w:val="18"/>
              </w:rPr>
              <w:t xml:space="preserve">iones definidas por el </w:t>
            </w:r>
            <w:r w:rsidR="00D9518D" w:rsidRPr="003D05AF">
              <w:rPr>
                <w:rFonts w:cs="Segoe UI"/>
                <w:bCs/>
                <w:sz w:val="18"/>
                <w:szCs w:val="18"/>
              </w:rPr>
              <w:t xml:space="preserve">SAT </w:t>
            </w:r>
            <w:r w:rsidRPr="003D05AF">
              <w:rPr>
                <w:rFonts w:cs="Segoe UI"/>
                <w:bCs/>
                <w:sz w:val="18"/>
                <w:szCs w:val="18"/>
              </w:rPr>
              <w:t>en formato o combinación.</w:t>
            </w:r>
          </w:p>
          <w:p w14:paraId="7BBE936B" w14:textId="77777777" w:rsidR="00BF5A27" w:rsidRPr="003D05AF" w:rsidRDefault="00BF5A27" w:rsidP="00BF5A27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</w:p>
          <w:p w14:paraId="1C47591B" w14:textId="2EA173D5" w:rsidR="00227B74" w:rsidRPr="003D05AF" w:rsidRDefault="009E559D" w:rsidP="00BF5A27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ArgumentException</w:t>
            </w:r>
            <w:proofErr w:type="spellEnd"/>
            <w:r w:rsidR="00BF5A27" w:rsidRPr="003D05AF">
              <w:rPr>
                <w:rFonts w:cs="Segoe UI"/>
                <w:bCs/>
                <w:sz w:val="18"/>
                <w:szCs w:val="18"/>
              </w:rPr>
              <w:t xml:space="preserve"> si </w:t>
            </w:r>
            <w:r w:rsidR="00BF5A27" w:rsidRPr="00D9518D">
              <w:rPr>
                <w:rFonts w:ascii="Consolas" w:hAnsi="Consolas" w:cs="Segoe UI"/>
                <w:bCs/>
                <w:sz w:val="18"/>
                <w:szCs w:val="18"/>
              </w:rPr>
              <w:t>@</w:t>
            </w:r>
            <w:r w:rsidR="000E3B15" w:rsidRPr="00D9518D">
              <w:rPr>
                <w:rFonts w:ascii="Consolas" w:hAnsi="Consolas" w:cs="Segoe UI"/>
                <w:sz w:val="18"/>
                <w:szCs w:val="18"/>
              </w:rPr>
              <w:t>pTipoPercepcion</w:t>
            </w:r>
            <w:r w:rsidR="000E3B15" w:rsidRPr="003D05AF">
              <w:rPr>
                <w:rFonts w:cs="Segoe UI"/>
                <w:sz w:val="18"/>
                <w:szCs w:val="18"/>
              </w:rPr>
              <w:t xml:space="preserve"> </w:t>
            </w:r>
            <w:r w:rsidR="00BF5A27" w:rsidRPr="003D05AF">
              <w:rPr>
                <w:rFonts w:cs="Segoe UI"/>
                <w:sz w:val="18"/>
                <w:szCs w:val="18"/>
              </w:rPr>
              <w:t xml:space="preserve">no existe en el </w:t>
            </w:r>
            <w:r w:rsidR="00D03C80">
              <w:rPr>
                <w:rFonts w:cs="Segoe UI"/>
                <w:sz w:val="18"/>
                <w:szCs w:val="18"/>
              </w:rPr>
              <w:t>catálogo</w:t>
            </w:r>
            <w:r w:rsidR="00BF5A27" w:rsidRPr="003D05AF">
              <w:rPr>
                <w:rFonts w:cs="Segoe UI"/>
                <w:sz w:val="18"/>
                <w:szCs w:val="18"/>
              </w:rPr>
              <w:t xml:space="preserve"> definido por el </w:t>
            </w:r>
            <w:r w:rsidR="00D9518D" w:rsidRPr="003D05AF">
              <w:rPr>
                <w:rFonts w:cs="Segoe UI"/>
                <w:sz w:val="18"/>
                <w:szCs w:val="18"/>
              </w:rPr>
              <w:t>SAT</w:t>
            </w:r>
          </w:p>
        </w:tc>
      </w:tr>
      <w:tr w:rsidR="00227B74" w:rsidRPr="003D05AF" w14:paraId="5915CDDB" w14:textId="77777777" w:rsidTr="00B14378">
        <w:tc>
          <w:tcPr>
            <w:tcW w:w="3545" w:type="dxa"/>
          </w:tcPr>
          <w:p w14:paraId="63A8CF81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public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void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Nomina12_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addSubContratacion(</w:t>
            </w:r>
            <w:proofErr w:type="gramEnd"/>
          </w:p>
          <w:p w14:paraId="122058FE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pRfcLabora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,</w:t>
            </w:r>
          </w:p>
          <w:p w14:paraId="4942CDEC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pPorcentajeTiempo</w:t>
            </w:r>
            <w:proofErr w:type="spellEnd"/>
          </w:p>
          <w:p w14:paraId="38F57001" w14:textId="22E2B8F8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095" w:type="dxa"/>
          </w:tcPr>
          <w:p w14:paraId="491DF70B" w14:textId="49B58C22" w:rsidR="000E3B15" w:rsidRPr="003D05AF" w:rsidRDefault="000E3B15" w:rsidP="000E3B15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establece un nodo </w:t>
            </w:r>
            <w:proofErr w:type="spellStart"/>
            <w:r w:rsidRPr="00D9518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SubContratacion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como hijo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a </w:t>
            </w:r>
            <w:r w:rsidRPr="00D9518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Receptor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.</w:t>
            </w:r>
          </w:p>
          <w:p w14:paraId="1D9B3C69" w14:textId="77777777" w:rsidR="000E3B15" w:rsidRPr="003D05AF" w:rsidRDefault="000E3B15" w:rsidP="000E3B15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676952B2" w14:textId="77777777" w:rsidR="000E3B15" w:rsidRPr="003D05AF" w:rsidRDefault="000E3B15" w:rsidP="000E3B15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:</w:t>
            </w:r>
          </w:p>
          <w:p w14:paraId="4E966C9A" w14:textId="2DF4057F" w:rsidR="000E3B15" w:rsidRPr="00D9518D" w:rsidRDefault="000E3B15" w:rsidP="000E3B15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D9518D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D9518D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r w:rsidRPr="00D9518D">
              <w:rPr>
                <w:rStyle w:val="CdigoHTML"/>
                <w:rFonts w:ascii="Consolas" w:eastAsiaTheme="minorHAnsi" w:hAnsi="Consolas" w:cs="Segoe UI"/>
                <w:color w:val="FF0000"/>
                <w:sz w:val="18"/>
                <w:szCs w:val="18"/>
              </w:rPr>
              <w:t>nomina12:</w:t>
            </w:r>
            <w:r w:rsidRPr="00D9518D">
              <w:rPr>
                <w:rFonts w:ascii="Consolas" w:hAnsi="Consolas" w:cs="Segoe UI"/>
                <w:color w:val="FF0000"/>
                <w:sz w:val="18"/>
                <w:szCs w:val="18"/>
              </w:rPr>
              <w:t xml:space="preserve"> </w:t>
            </w:r>
            <w:r w:rsidRPr="00D9518D">
              <w:rPr>
                <w:rStyle w:val="CdigoHTML"/>
                <w:rFonts w:ascii="Consolas" w:eastAsiaTheme="minorHAnsi" w:hAnsi="Consolas" w:cs="Segoe UI"/>
                <w:color w:val="FF0000"/>
                <w:sz w:val="18"/>
                <w:szCs w:val="18"/>
              </w:rPr>
              <w:t>Nomina</w:t>
            </w:r>
            <w:r w:rsidRPr="00D9518D">
              <w:rPr>
                <w:rFonts w:ascii="Consolas" w:hAnsi="Consolas" w:cs="Segoe UI"/>
                <w:sz w:val="18"/>
                <w:szCs w:val="18"/>
              </w:rPr>
              <w:t>/</w:t>
            </w:r>
            <w:r w:rsidRPr="00D9518D">
              <w:rPr>
                <w:rStyle w:val="CdigoHTML"/>
                <w:rFonts w:ascii="Consolas" w:eastAsiaTheme="minorHAnsi" w:hAnsi="Consolas" w:cs="Segoe UI"/>
                <w:sz w:val="18"/>
                <w:szCs w:val="18"/>
              </w:rPr>
              <w:t>nomina12:</w:t>
            </w:r>
            <w:r w:rsidRPr="00D9518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Receptor</w:t>
            </w:r>
            <w:r w:rsidRPr="00D9518D">
              <w:rPr>
                <w:rStyle w:val="CdigoHTML"/>
                <w:rFonts w:ascii="Consolas" w:eastAsiaTheme="minorHAnsi" w:hAnsi="Consolas" w:cs="Segoe UI"/>
                <w:sz w:val="18"/>
                <w:szCs w:val="18"/>
              </w:rPr>
              <w:t>/</w:t>
            </w:r>
            <w:r w:rsidRPr="00D9518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D9518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SubContratacion</w:t>
            </w:r>
            <w:proofErr w:type="spellEnd"/>
            <w:r w:rsidRPr="00D9518D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[]</w:t>
            </w:r>
          </w:p>
          <w:p w14:paraId="7BD12609" w14:textId="77777777" w:rsidR="000E3B15" w:rsidRPr="003D05AF" w:rsidRDefault="000E3B15" w:rsidP="000E3B15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21AD1C29" w14:textId="77777777" w:rsidR="000E3B15" w:rsidRPr="003D05AF" w:rsidRDefault="000E3B15" w:rsidP="000E3B15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091E1229" w14:textId="2F1C4DBF" w:rsidR="000E3B15" w:rsidRPr="003D05AF" w:rsidRDefault="009E559D" w:rsidP="000E3B15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0E3B15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EC6B6D">
              <w:rPr>
                <w:rFonts w:cs="Segoe UI"/>
                <w:bCs/>
                <w:sz w:val="18"/>
                <w:szCs w:val="18"/>
              </w:rPr>
              <w:t xml:space="preserve">Esta excepción ocurre si no </w:t>
            </w:r>
            <w:r w:rsidR="000E3B15" w:rsidRPr="003D05AF">
              <w:rPr>
                <w:rFonts w:cs="Segoe UI"/>
                <w:bCs/>
                <w:sz w:val="18"/>
                <w:szCs w:val="18"/>
              </w:rPr>
              <w:t xml:space="preserve">se ha </w:t>
            </w:r>
            <w:r w:rsidR="00262C09" w:rsidRPr="003D05AF">
              <w:rPr>
                <w:rFonts w:cs="Segoe UI"/>
                <w:bCs/>
                <w:sz w:val="18"/>
                <w:szCs w:val="18"/>
              </w:rPr>
              <w:t>definido</w:t>
            </w:r>
            <w:r w:rsidR="000E3B15" w:rsidRPr="003D05AF">
              <w:rPr>
                <w:rFonts w:cs="Segoe UI"/>
                <w:bCs/>
                <w:sz w:val="18"/>
                <w:szCs w:val="18"/>
              </w:rPr>
              <w:t xml:space="preserve"> el complemento </w:t>
            </w:r>
            <w:r w:rsidR="00EC6B6D">
              <w:rPr>
                <w:rFonts w:cs="Segoe UI"/>
                <w:bCs/>
                <w:sz w:val="18"/>
                <w:szCs w:val="18"/>
              </w:rPr>
              <w:t>Nó</w:t>
            </w:r>
            <w:r w:rsidR="000E3B15" w:rsidRPr="003D05AF">
              <w:rPr>
                <w:rFonts w:cs="Segoe UI"/>
                <w:bCs/>
                <w:sz w:val="18"/>
                <w:szCs w:val="18"/>
              </w:rPr>
              <w:t>mina 1.2.</w:t>
            </w:r>
          </w:p>
          <w:p w14:paraId="3AD6AF74" w14:textId="7C777DCC" w:rsidR="00227B74" w:rsidRPr="00EC6B6D" w:rsidRDefault="000E3B15" w:rsidP="000E3B15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>Si los parámetros no cumplen con las especifi</w:t>
            </w:r>
            <w:r w:rsidR="00375543">
              <w:rPr>
                <w:rFonts w:cs="Segoe UI"/>
                <w:bCs/>
                <w:sz w:val="18"/>
                <w:szCs w:val="18"/>
              </w:rPr>
              <w:t>cac</w:t>
            </w:r>
            <w:r w:rsidRPr="003D05AF">
              <w:rPr>
                <w:rFonts w:cs="Segoe UI"/>
                <w:bCs/>
                <w:sz w:val="18"/>
                <w:szCs w:val="18"/>
              </w:rPr>
              <w:t xml:space="preserve">iones definidas por el </w:t>
            </w:r>
            <w:r w:rsidR="00EC6B6D" w:rsidRPr="003D05AF">
              <w:rPr>
                <w:rFonts w:cs="Segoe UI"/>
                <w:bCs/>
                <w:sz w:val="18"/>
                <w:szCs w:val="18"/>
              </w:rPr>
              <w:t xml:space="preserve">SAT </w:t>
            </w:r>
            <w:r w:rsidR="00EC6B6D">
              <w:rPr>
                <w:rFonts w:cs="Segoe UI"/>
                <w:bCs/>
                <w:sz w:val="18"/>
                <w:szCs w:val="18"/>
              </w:rPr>
              <w:t>en formato o combinación.</w:t>
            </w:r>
          </w:p>
        </w:tc>
      </w:tr>
      <w:tr w:rsidR="00227B74" w:rsidRPr="003D05AF" w14:paraId="48B6AB76" w14:textId="77777777" w:rsidTr="00B14378">
        <w:tc>
          <w:tcPr>
            <w:tcW w:w="3545" w:type="dxa"/>
          </w:tcPr>
          <w:p w14:paraId="6EDEBA96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public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void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Nomina12_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DefineNomina(</w:t>
            </w:r>
            <w:proofErr w:type="gramEnd"/>
          </w:p>
          <w:p w14:paraId="7D199D41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pTipoNomina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,</w:t>
            </w:r>
          </w:p>
          <w:p w14:paraId="14D5F074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2B91AF"/>
                <w:sz w:val="18"/>
                <w:szCs w:val="18"/>
              </w:rPr>
              <w:t>DateTime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pFechaPago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,</w:t>
            </w:r>
          </w:p>
          <w:p w14:paraId="4E953F50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2B91AF"/>
                <w:sz w:val="18"/>
                <w:szCs w:val="18"/>
              </w:rPr>
              <w:t>DateTime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fechaInicPago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,</w:t>
            </w:r>
          </w:p>
          <w:p w14:paraId="097F0401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2B91AF"/>
                <w:sz w:val="18"/>
                <w:szCs w:val="18"/>
              </w:rPr>
              <w:t>DateTime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fechaFinPago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,</w:t>
            </w:r>
          </w:p>
          <w:p w14:paraId="0D434836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numDiasPag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,</w:t>
            </w:r>
          </w:p>
          <w:p w14:paraId="589B9048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?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totPercepciones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,</w:t>
            </w:r>
          </w:p>
          <w:p w14:paraId="533DEEFA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?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totDeducciones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,</w:t>
            </w:r>
          </w:p>
          <w:p w14:paraId="1B668A46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?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totOtrosPagos</w:t>
            </w:r>
            <w:proofErr w:type="spellEnd"/>
          </w:p>
          <w:p w14:paraId="348726CC" w14:textId="47D36D21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095" w:type="dxa"/>
          </w:tcPr>
          <w:p w14:paraId="6FBA1586" w14:textId="05C1B78E" w:rsidR="00262C09" w:rsidRPr="003D05AF" w:rsidRDefault="00ED7B10" w:rsidP="00262C09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>Define (</w:t>
            </w:r>
            <w:r w:rsidR="00EC6B6D">
              <w:rPr>
                <w:rFonts w:cs="Segoe UI"/>
                <w:color w:val="000000"/>
                <w:sz w:val="18"/>
                <w:szCs w:val="18"/>
              </w:rPr>
              <w:t>establece) el complemento Nó</w:t>
            </w:r>
            <w:r w:rsidR="00262C09" w:rsidRPr="003D05AF">
              <w:rPr>
                <w:rFonts w:cs="Segoe UI"/>
                <w:color w:val="000000"/>
                <w:sz w:val="18"/>
                <w:szCs w:val="18"/>
              </w:rPr>
              <w:t>m</w:t>
            </w:r>
            <w:r w:rsidR="00EC6B6D">
              <w:rPr>
                <w:rFonts w:cs="Segoe UI"/>
                <w:color w:val="000000"/>
                <w:sz w:val="18"/>
                <w:szCs w:val="18"/>
              </w:rPr>
              <w:t>in</w:t>
            </w:r>
            <w:r w:rsidR="00262C09" w:rsidRPr="003D05AF">
              <w:rPr>
                <w:rFonts w:cs="Segoe UI"/>
                <w:color w:val="000000"/>
                <w:sz w:val="18"/>
                <w:szCs w:val="18"/>
              </w:rPr>
              <w:t>a versión 1.2.</w:t>
            </w:r>
          </w:p>
          <w:p w14:paraId="50D8AA44" w14:textId="77777777" w:rsidR="00262C09" w:rsidRPr="003D05AF" w:rsidRDefault="00262C09" w:rsidP="00262C09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2308E4D2" w14:textId="77777777" w:rsidR="00262C09" w:rsidRPr="003D05AF" w:rsidRDefault="00262C09" w:rsidP="00262C09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:</w:t>
            </w:r>
          </w:p>
          <w:p w14:paraId="273F1845" w14:textId="4A5CFDA4" w:rsidR="00262C09" w:rsidRPr="00EC6B6D" w:rsidRDefault="00262C09" w:rsidP="00262C09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EC6B6D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EC6B6D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r w:rsidRPr="00EC6B6D">
              <w:rPr>
                <w:rStyle w:val="CdigoHTML"/>
                <w:rFonts w:ascii="Consolas" w:eastAsiaTheme="minorHAnsi" w:hAnsi="Consolas" w:cs="Segoe UI"/>
                <w:b/>
                <w:color w:val="FF0000"/>
                <w:sz w:val="18"/>
                <w:szCs w:val="18"/>
              </w:rPr>
              <w:t>nomina12:</w:t>
            </w:r>
            <w:r w:rsidRPr="00EC6B6D">
              <w:rPr>
                <w:rFonts w:ascii="Consolas" w:hAnsi="Consolas" w:cs="Segoe UI"/>
                <w:b/>
                <w:color w:val="FF0000"/>
                <w:sz w:val="18"/>
                <w:szCs w:val="18"/>
              </w:rPr>
              <w:t xml:space="preserve"> </w:t>
            </w:r>
            <w:r w:rsidRPr="00EC6B6D">
              <w:rPr>
                <w:rStyle w:val="CdigoHTML"/>
                <w:rFonts w:ascii="Consolas" w:eastAsiaTheme="minorHAnsi" w:hAnsi="Consolas" w:cs="Segoe UI"/>
                <w:b/>
                <w:color w:val="FF0000"/>
                <w:sz w:val="18"/>
                <w:szCs w:val="18"/>
              </w:rPr>
              <w:t>Nomina</w:t>
            </w:r>
            <w:r w:rsidRPr="00EC6B6D">
              <w:rPr>
                <w:rFonts w:ascii="Consolas" w:hAnsi="Consolas" w:cs="Segoe UI"/>
                <w:sz w:val="18"/>
                <w:szCs w:val="18"/>
              </w:rPr>
              <w:t>/</w:t>
            </w:r>
          </w:p>
          <w:p w14:paraId="3A92C996" w14:textId="77777777" w:rsidR="00262C09" w:rsidRPr="003D05AF" w:rsidRDefault="00262C09" w:rsidP="00262C09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2C4C5403" w14:textId="77777777" w:rsidR="00262C09" w:rsidRPr="003D05AF" w:rsidRDefault="00262C09" w:rsidP="00262C09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073FCCBD" w14:textId="71E6BE03" w:rsidR="00262C09" w:rsidRPr="003D05AF" w:rsidRDefault="009E559D" w:rsidP="00262C09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262C09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</w:p>
          <w:p w14:paraId="359E1360" w14:textId="4AA7A1E5" w:rsidR="00262C09" w:rsidRPr="003D05AF" w:rsidRDefault="00262C09" w:rsidP="00262C09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>Si los parámetros no cumplen con las especific</w:t>
            </w:r>
            <w:r w:rsidR="00375543">
              <w:rPr>
                <w:rFonts w:cs="Segoe UI"/>
                <w:bCs/>
                <w:sz w:val="18"/>
                <w:szCs w:val="18"/>
              </w:rPr>
              <w:t>ac</w:t>
            </w:r>
            <w:r w:rsidRPr="003D05AF">
              <w:rPr>
                <w:rFonts w:cs="Segoe UI"/>
                <w:bCs/>
                <w:sz w:val="18"/>
                <w:szCs w:val="18"/>
              </w:rPr>
              <w:t xml:space="preserve">iones definidas por el </w:t>
            </w:r>
            <w:r w:rsidR="00EC6B6D" w:rsidRPr="003D05AF">
              <w:rPr>
                <w:rFonts w:cs="Segoe UI"/>
                <w:bCs/>
                <w:sz w:val="18"/>
                <w:szCs w:val="18"/>
              </w:rPr>
              <w:t xml:space="preserve">SAT </w:t>
            </w:r>
            <w:r w:rsidRPr="003D05AF">
              <w:rPr>
                <w:rFonts w:cs="Segoe UI"/>
                <w:bCs/>
                <w:sz w:val="18"/>
                <w:szCs w:val="18"/>
              </w:rPr>
              <w:t>en formato o combinación.</w:t>
            </w:r>
          </w:p>
          <w:p w14:paraId="7E85AF13" w14:textId="1015F61C" w:rsidR="00262C09" w:rsidRPr="003D05AF" w:rsidRDefault="009E559D" w:rsidP="00262C09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ArgumentException</w:t>
            </w:r>
            <w:proofErr w:type="spellEnd"/>
          </w:p>
          <w:p w14:paraId="3FE82A97" w14:textId="559C664E" w:rsidR="00227B74" w:rsidRPr="003D05AF" w:rsidRDefault="00262C09" w:rsidP="00B21B4B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Si </w:t>
            </w:r>
            <w:r w:rsidRPr="00EC6B6D">
              <w:rPr>
                <w:rFonts w:ascii="Consolas" w:hAnsi="Consolas" w:cs="Segoe UI"/>
                <w:color w:val="000000"/>
                <w:sz w:val="18"/>
                <w:szCs w:val="18"/>
              </w:rPr>
              <w:t>@</w:t>
            </w:r>
            <w:r w:rsidRPr="00EC6B6D">
              <w:rPr>
                <w:rFonts w:ascii="Consolas" w:hAnsi="Consolas" w:cs="Segoe UI"/>
                <w:sz w:val="18"/>
                <w:szCs w:val="18"/>
              </w:rPr>
              <w:t>pTipoNomina</w:t>
            </w:r>
            <w:r w:rsidRPr="003D05AF">
              <w:rPr>
                <w:rFonts w:cs="Segoe UI"/>
                <w:sz w:val="18"/>
                <w:szCs w:val="18"/>
              </w:rPr>
              <w:t xml:space="preserve"> no existe en el </w:t>
            </w:r>
            <w:r w:rsidR="00D03C80">
              <w:rPr>
                <w:rFonts w:cs="Segoe UI"/>
                <w:sz w:val="18"/>
                <w:szCs w:val="18"/>
              </w:rPr>
              <w:t>catálogo</w:t>
            </w:r>
            <w:r w:rsidRPr="003D05AF">
              <w:rPr>
                <w:rFonts w:cs="Segoe UI"/>
                <w:sz w:val="18"/>
                <w:szCs w:val="18"/>
              </w:rPr>
              <w:t xml:space="preserve"> definido por el </w:t>
            </w:r>
            <w:r w:rsidR="00EC6B6D" w:rsidRPr="003D05AF">
              <w:rPr>
                <w:rFonts w:cs="Segoe UI"/>
                <w:sz w:val="18"/>
                <w:szCs w:val="18"/>
              </w:rPr>
              <w:t>SAT</w:t>
            </w:r>
            <w:r w:rsidRPr="003D05AF">
              <w:rPr>
                <w:rFonts w:cs="Segoe UI"/>
                <w:sz w:val="18"/>
                <w:szCs w:val="18"/>
              </w:rPr>
              <w:t>.</w:t>
            </w:r>
          </w:p>
        </w:tc>
      </w:tr>
      <w:tr w:rsidR="00227B74" w:rsidRPr="003D05AF" w14:paraId="6D4FEC70" w14:textId="77777777" w:rsidTr="00B14378">
        <w:tc>
          <w:tcPr>
            <w:tcW w:w="3545" w:type="dxa"/>
          </w:tcPr>
          <w:p w14:paraId="22DCA815" w14:textId="77777777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public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2B91AF"/>
                <w:sz w:val="18"/>
                <w:szCs w:val="18"/>
              </w:rPr>
              <w:t>ReturnXmlComplemento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Nomina12_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generaComplemento(</w:t>
            </w:r>
            <w:proofErr w:type="gram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095" w:type="dxa"/>
          </w:tcPr>
          <w:p w14:paraId="56719422" w14:textId="7CF0054C" w:rsidR="008D5BC1" w:rsidRPr="003D05AF" w:rsidRDefault="008D5BC1" w:rsidP="008D5BC1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Genera el complemento </w:t>
            </w:r>
            <w:r w:rsidR="00EC6B6D">
              <w:rPr>
                <w:rFonts w:cs="Segoe UI"/>
                <w:color w:val="000000"/>
                <w:sz w:val="18"/>
                <w:szCs w:val="18"/>
              </w:rPr>
              <w:t>Nó</w:t>
            </w: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mina versión 1.2 que es devuelto en el objeto </w:t>
            </w:r>
            <w:proofErr w:type="spellStart"/>
            <w:r w:rsidRPr="00EC6B6D">
              <w:rPr>
                <w:rFonts w:ascii="Consolas" w:hAnsi="Consolas" w:cs="Segoe UI"/>
                <w:color w:val="2B91AF"/>
                <w:sz w:val="18"/>
                <w:szCs w:val="18"/>
              </w:rPr>
              <w:t>ReturnXmlComplemento</w:t>
            </w:r>
            <w:proofErr w:type="spellEnd"/>
            <w:r w:rsidRPr="003D05AF">
              <w:rPr>
                <w:rFonts w:cs="Segoe UI"/>
                <w:sz w:val="18"/>
                <w:szCs w:val="18"/>
              </w:rPr>
              <w:t>, si existe un error no fatal es incluido en el mismo objeto. Ver propiedades:</w:t>
            </w:r>
          </w:p>
          <w:p w14:paraId="40E7BC9C" w14:textId="77777777" w:rsidR="008D5BC1" w:rsidRPr="00EC6B6D" w:rsidRDefault="008D5BC1" w:rsidP="00EC6B6D">
            <w:pPr>
              <w:pStyle w:val="Listaconvietas"/>
              <w:rPr>
                <w:rFonts w:ascii="Consolas" w:hAnsi="Consolas"/>
                <w:sz w:val="18"/>
              </w:rPr>
            </w:pPr>
            <w:proofErr w:type="spellStart"/>
            <w:r w:rsidRPr="00EC6B6D">
              <w:rPr>
                <w:rFonts w:ascii="Consolas" w:hAnsi="Consolas"/>
                <w:color w:val="2B91AF"/>
                <w:sz w:val="18"/>
              </w:rPr>
              <w:t>ReturnXmlComplemento</w:t>
            </w:r>
            <w:r w:rsidRPr="00EC6B6D">
              <w:rPr>
                <w:rFonts w:ascii="Consolas" w:hAnsi="Consolas"/>
                <w:sz w:val="18"/>
              </w:rPr>
              <w:t>.IsXmlComplementoCreated</w:t>
            </w:r>
            <w:proofErr w:type="spellEnd"/>
            <w:r w:rsidRPr="00EC6B6D">
              <w:rPr>
                <w:rFonts w:ascii="Consolas" w:hAnsi="Consolas"/>
                <w:sz w:val="18"/>
              </w:rPr>
              <w:t xml:space="preserve"> </w:t>
            </w:r>
          </w:p>
          <w:p w14:paraId="27706397" w14:textId="43DA5CA4" w:rsidR="008D5BC1" w:rsidRPr="00B3724D" w:rsidRDefault="008D5BC1" w:rsidP="00B3724D">
            <w:pPr>
              <w:pStyle w:val="Listaconvietas"/>
              <w:rPr>
                <w:rFonts w:ascii="Consolas" w:hAnsi="Consolas"/>
                <w:sz w:val="18"/>
              </w:rPr>
            </w:pPr>
            <w:proofErr w:type="spellStart"/>
            <w:r w:rsidRPr="00EC6B6D">
              <w:rPr>
                <w:rFonts w:ascii="Consolas" w:hAnsi="Consolas"/>
                <w:color w:val="2B91AF"/>
                <w:sz w:val="18"/>
              </w:rPr>
              <w:t>ReturnXmlComplemento</w:t>
            </w:r>
            <w:r w:rsidRPr="00EC6B6D">
              <w:rPr>
                <w:rFonts w:ascii="Consolas" w:hAnsi="Consolas"/>
                <w:sz w:val="18"/>
              </w:rPr>
              <w:t>.ErrorDetalle</w:t>
            </w:r>
            <w:proofErr w:type="spellEnd"/>
          </w:p>
          <w:p w14:paraId="08089083" w14:textId="77777777" w:rsidR="008D5BC1" w:rsidRPr="003D05AF" w:rsidRDefault="008D5BC1" w:rsidP="008D5BC1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4B9CB001" w14:textId="7805496C" w:rsidR="008D5BC1" w:rsidRPr="003D05AF" w:rsidRDefault="009E559D" w:rsidP="008D5BC1">
            <w:pPr>
              <w:autoSpaceDE w:val="0"/>
              <w:autoSpaceDN w:val="0"/>
              <w:adjustRightInd w:val="0"/>
              <w:rPr>
                <w:rFonts w:cs="Segoe UI"/>
                <w:b/>
                <w:bCs/>
                <w:color w:val="191970"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8D5BC1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</w:p>
          <w:p w14:paraId="5518FBF7" w14:textId="2B46AFD6" w:rsidR="008D5BC1" w:rsidRPr="003D05AF" w:rsidRDefault="008D5BC1" w:rsidP="008D5BC1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>Si los parámetros no cumplen con las especific</w:t>
            </w:r>
            <w:r w:rsidR="00375543">
              <w:rPr>
                <w:rFonts w:cs="Segoe UI"/>
                <w:bCs/>
                <w:sz w:val="18"/>
                <w:szCs w:val="18"/>
              </w:rPr>
              <w:t>ac</w:t>
            </w:r>
            <w:r w:rsidRPr="003D05AF">
              <w:rPr>
                <w:rFonts w:cs="Segoe UI"/>
                <w:bCs/>
                <w:sz w:val="18"/>
                <w:szCs w:val="18"/>
              </w:rPr>
              <w:t xml:space="preserve">iones definidas por el </w:t>
            </w:r>
            <w:r w:rsidR="00EC6B6D" w:rsidRPr="003D05AF">
              <w:rPr>
                <w:rFonts w:cs="Segoe UI"/>
                <w:bCs/>
                <w:sz w:val="18"/>
                <w:szCs w:val="18"/>
              </w:rPr>
              <w:t xml:space="preserve">SAT </w:t>
            </w:r>
            <w:r w:rsidRPr="003D05AF">
              <w:rPr>
                <w:rFonts w:cs="Segoe UI"/>
                <w:bCs/>
                <w:sz w:val="18"/>
                <w:szCs w:val="18"/>
              </w:rPr>
              <w:t>en formato o combinación.</w:t>
            </w:r>
          </w:p>
          <w:p w14:paraId="0628FBC8" w14:textId="624A5FE7" w:rsidR="00227B74" w:rsidRPr="00FA6D23" w:rsidRDefault="008D5BC1" w:rsidP="00B21B4B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lastRenderedPageBreak/>
              <w:t xml:space="preserve">Si </w:t>
            </w:r>
            <w:r w:rsidR="002460B7" w:rsidRPr="003D05AF">
              <w:rPr>
                <w:rFonts w:cs="Segoe UI"/>
                <w:bCs/>
                <w:sz w:val="18"/>
                <w:szCs w:val="18"/>
              </w:rPr>
              <w:t>la instancia</w:t>
            </w:r>
            <w:r w:rsidRPr="003D05AF">
              <w:rPr>
                <w:rFonts w:cs="Segoe UI"/>
                <w:bCs/>
                <w:sz w:val="18"/>
                <w:szCs w:val="18"/>
              </w:rPr>
              <w:t xml:space="preserve"> com</w:t>
            </w:r>
            <w:r w:rsidR="002460B7" w:rsidRPr="003D05AF">
              <w:rPr>
                <w:rFonts w:cs="Segoe UI"/>
                <w:bCs/>
                <w:sz w:val="18"/>
                <w:szCs w:val="18"/>
              </w:rPr>
              <w:t xml:space="preserve">plemento </w:t>
            </w:r>
            <w:r w:rsidR="00EC6B6D">
              <w:rPr>
                <w:rFonts w:cs="Segoe UI"/>
                <w:bCs/>
                <w:sz w:val="18"/>
                <w:szCs w:val="18"/>
              </w:rPr>
              <w:t>Nómina no está</w:t>
            </w:r>
            <w:r w:rsidR="002460B7" w:rsidRPr="003D05AF">
              <w:rPr>
                <w:rFonts w:cs="Segoe UI"/>
                <w:bCs/>
                <w:sz w:val="18"/>
                <w:szCs w:val="18"/>
              </w:rPr>
              <w:t xml:space="preserve"> definida</w:t>
            </w:r>
            <w:r w:rsidR="00FA6D23">
              <w:rPr>
                <w:rFonts w:cs="Segoe UI"/>
                <w:bCs/>
                <w:sz w:val="18"/>
                <w:szCs w:val="18"/>
              </w:rPr>
              <w:t>.</w:t>
            </w:r>
          </w:p>
        </w:tc>
      </w:tr>
      <w:tr w:rsidR="00227B74" w:rsidRPr="003D05AF" w14:paraId="0AD451FA" w14:textId="77777777" w:rsidTr="00B14378">
        <w:tc>
          <w:tcPr>
            <w:tcW w:w="3545" w:type="dxa"/>
          </w:tcPr>
          <w:p w14:paraId="3049FD86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lastRenderedPageBreak/>
              <w:t>public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void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Nomina12_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setAccionesOTitulos(</w:t>
            </w:r>
            <w:proofErr w:type="gramEnd"/>
          </w:p>
          <w:p w14:paraId="26011E5A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int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indexPercepcion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673B33EC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pValorMercado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,</w:t>
            </w:r>
          </w:p>
          <w:p w14:paraId="78CF5B90" w14:textId="6E275663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pPrecioAlOtorgarse</w:t>
            </w:r>
            <w:proofErr w:type="spellEnd"/>
          </w:p>
          <w:p w14:paraId="2E2E7B27" w14:textId="45F8A038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095" w:type="dxa"/>
          </w:tcPr>
          <w:p w14:paraId="4448B09A" w14:textId="56BF8CB4" w:rsidR="002460B7" w:rsidRPr="003D05AF" w:rsidRDefault="002460B7" w:rsidP="002460B7">
            <w:pPr>
              <w:autoSpaceDE w:val="0"/>
              <w:autoSpaceDN w:val="0"/>
              <w:adjustRightInd w:val="0"/>
              <w:rPr>
                <w:rFonts w:cs="Segoe UI"/>
                <w:color w:val="0000FF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establece el nodo </w:t>
            </w:r>
            <w:proofErr w:type="spellStart"/>
            <w:r w:rsidRPr="00EC6B6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AccionesOTitulos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como hijo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a la </w:t>
            </w:r>
            <w:proofErr w:type="spellStart"/>
            <w:r w:rsidRPr="00EC6B6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Percepcion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 xml:space="preserve">apuntada por </w:t>
            </w:r>
            <w:r w:rsidRPr="00EC6B6D">
              <w:rPr>
                <w:rFonts w:ascii="Consolas" w:hAnsi="Consolas" w:cs="Segoe UI"/>
                <w:sz w:val="18"/>
                <w:szCs w:val="18"/>
                <w:lang w:val="es-ES"/>
              </w:rPr>
              <w:t>@</w:t>
            </w:r>
            <w:proofErr w:type="spellStart"/>
            <w:r w:rsidRPr="00EC6B6D">
              <w:rPr>
                <w:rFonts w:ascii="Consolas" w:hAnsi="Consolas" w:cs="Segoe UI"/>
                <w:sz w:val="18"/>
                <w:szCs w:val="18"/>
              </w:rPr>
              <w:t>indexPercepcion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.</w:t>
            </w:r>
          </w:p>
          <w:p w14:paraId="33ABCEF3" w14:textId="77777777" w:rsidR="002460B7" w:rsidRPr="003D05AF" w:rsidRDefault="002460B7" w:rsidP="002460B7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612F134C" w14:textId="77777777" w:rsidR="002460B7" w:rsidRPr="003D05AF" w:rsidRDefault="002460B7" w:rsidP="002460B7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:</w:t>
            </w:r>
          </w:p>
          <w:p w14:paraId="66042E56" w14:textId="533E5D6A" w:rsidR="002460B7" w:rsidRPr="00EC6B6D" w:rsidRDefault="002460B7" w:rsidP="002460B7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EC6B6D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EC6B6D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r w:rsidRPr="00EC6B6D">
              <w:rPr>
                <w:rStyle w:val="CdigoHTML"/>
                <w:rFonts w:ascii="Consolas" w:eastAsiaTheme="minorHAnsi" w:hAnsi="Consolas" w:cs="Segoe UI"/>
                <w:color w:val="FF0000"/>
                <w:sz w:val="18"/>
                <w:szCs w:val="18"/>
              </w:rPr>
              <w:t>nomina12:</w:t>
            </w:r>
            <w:r w:rsidRPr="00EC6B6D">
              <w:rPr>
                <w:rFonts w:ascii="Consolas" w:hAnsi="Consolas" w:cs="Segoe UI"/>
                <w:color w:val="FF0000"/>
                <w:sz w:val="18"/>
                <w:szCs w:val="18"/>
              </w:rPr>
              <w:t xml:space="preserve"> </w:t>
            </w:r>
            <w:r w:rsidRPr="00EC6B6D">
              <w:rPr>
                <w:rStyle w:val="CdigoHTML"/>
                <w:rFonts w:ascii="Consolas" w:eastAsiaTheme="minorHAnsi" w:hAnsi="Consolas" w:cs="Segoe UI"/>
                <w:color w:val="FF0000"/>
                <w:sz w:val="18"/>
                <w:szCs w:val="18"/>
              </w:rPr>
              <w:t>Nomina</w:t>
            </w:r>
            <w:r w:rsidRPr="00EC6B6D">
              <w:rPr>
                <w:rFonts w:ascii="Consolas" w:hAnsi="Consolas" w:cs="Segoe UI"/>
                <w:sz w:val="18"/>
                <w:szCs w:val="18"/>
              </w:rPr>
              <w:t>/</w:t>
            </w:r>
            <w:r w:rsidRPr="00EC6B6D">
              <w:rPr>
                <w:rStyle w:val="CdigoHTML"/>
                <w:rFonts w:ascii="Consolas" w:eastAsiaTheme="minorHAnsi" w:hAnsi="Consolas" w:cs="Segoe UI"/>
                <w:sz w:val="18"/>
                <w:szCs w:val="18"/>
              </w:rPr>
              <w:t>nomina12:</w:t>
            </w:r>
            <w:proofErr w:type="spellStart"/>
            <w:r w:rsidRPr="00EC6B6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Percepcion</w:t>
            </w:r>
            <w:proofErr w:type="spellEnd"/>
            <w:r w:rsidRPr="00EC6B6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[</w:t>
            </w:r>
            <w:r w:rsidRPr="00EC6B6D">
              <w:rPr>
                <w:rFonts w:ascii="Consolas" w:hAnsi="Consolas" w:cs="Segoe UI"/>
                <w:sz w:val="18"/>
                <w:szCs w:val="18"/>
                <w:lang w:val="es-ES"/>
              </w:rPr>
              <w:t>@</w:t>
            </w:r>
            <w:proofErr w:type="spellStart"/>
            <w:r w:rsidRPr="00EC6B6D">
              <w:rPr>
                <w:rFonts w:ascii="Consolas" w:hAnsi="Consolas" w:cs="Segoe UI"/>
                <w:sz w:val="18"/>
                <w:szCs w:val="18"/>
              </w:rPr>
              <w:t>indexPercepcion</w:t>
            </w:r>
            <w:proofErr w:type="spellEnd"/>
            <w:r w:rsidRPr="00EC6B6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]</w:t>
            </w:r>
            <w:r w:rsidRPr="00EC6B6D">
              <w:rPr>
                <w:rStyle w:val="CdigoHTML"/>
                <w:rFonts w:ascii="Consolas" w:eastAsiaTheme="minorHAnsi" w:hAnsi="Consolas" w:cs="Segoe UI"/>
                <w:sz w:val="18"/>
                <w:szCs w:val="18"/>
              </w:rPr>
              <w:t>/</w:t>
            </w:r>
            <w:proofErr w:type="spellStart"/>
            <w:r w:rsidRPr="00EC6B6D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AccionesOTitulos</w:t>
            </w:r>
            <w:proofErr w:type="spellEnd"/>
          </w:p>
          <w:p w14:paraId="49729061" w14:textId="77777777" w:rsidR="002460B7" w:rsidRPr="003D05AF" w:rsidRDefault="002460B7" w:rsidP="002460B7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4B19ABBC" w14:textId="77777777" w:rsidR="002460B7" w:rsidRPr="003D05AF" w:rsidRDefault="002460B7" w:rsidP="002460B7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32DE249D" w14:textId="61E87370" w:rsidR="002460B7" w:rsidRPr="003D05AF" w:rsidRDefault="009E559D" w:rsidP="002460B7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2460B7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EC6B6D">
              <w:rPr>
                <w:rFonts w:cs="Segoe UI"/>
                <w:bCs/>
                <w:sz w:val="18"/>
                <w:szCs w:val="18"/>
              </w:rPr>
              <w:t xml:space="preserve">Esta excepción ocurre si no </w:t>
            </w:r>
            <w:r w:rsidR="002460B7" w:rsidRPr="003D05AF">
              <w:rPr>
                <w:rFonts w:cs="Segoe UI"/>
                <w:bCs/>
                <w:sz w:val="18"/>
                <w:szCs w:val="18"/>
              </w:rPr>
              <w:t xml:space="preserve">se ha definido el complemento </w:t>
            </w:r>
            <w:r w:rsidR="00EC6B6D">
              <w:rPr>
                <w:rFonts w:cs="Segoe UI"/>
                <w:bCs/>
                <w:sz w:val="18"/>
                <w:szCs w:val="18"/>
              </w:rPr>
              <w:t>Nó</w:t>
            </w:r>
            <w:r w:rsidR="002460B7" w:rsidRPr="003D05AF">
              <w:rPr>
                <w:rFonts w:cs="Segoe UI"/>
                <w:bCs/>
                <w:sz w:val="18"/>
                <w:szCs w:val="18"/>
              </w:rPr>
              <w:t>mina 1.2.</w:t>
            </w:r>
          </w:p>
          <w:p w14:paraId="1A929037" w14:textId="307C868F" w:rsidR="002460B7" w:rsidRPr="003D05AF" w:rsidRDefault="002460B7" w:rsidP="002460B7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 xml:space="preserve">Si la </w:t>
            </w:r>
            <w:proofErr w:type="spellStart"/>
            <w:r w:rsidRPr="00EC6B6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Percepcion</w:t>
            </w:r>
            <w:proofErr w:type="spellEnd"/>
            <w:r w:rsidRPr="003D05AF">
              <w:rPr>
                <w:rFonts w:cs="Segoe UI"/>
                <w:bCs/>
                <w:sz w:val="18"/>
                <w:szCs w:val="18"/>
              </w:rPr>
              <w:t xml:space="preserve"> padre apuntada no existe.</w:t>
            </w:r>
          </w:p>
          <w:p w14:paraId="48374163" w14:textId="59895623" w:rsidR="00227B74" w:rsidRPr="00B3724D" w:rsidRDefault="002460B7" w:rsidP="00B21B4B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>Si los parámetros no cumplen con las especific</w:t>
            </w:r>
            <w:r w:rsidR="004D76A6">
              <w:rPr>
                <w:rFonts w:cs="Segoe UI"/>
                <w:bCs/>
                <w:sz w:val="18"/>
                <w:szCs w:val="18"/>
              </w:rPr>
              <w:t>ac</w:t>
            </w:r>
            <w:r w:rsidRPr="003D05AF">
              <w:rPr>
                <w:rFonts w:cs="Segoe UI"/>
                <w:bCs/>
                <w:sz w:val="18"/>
                <w:szCs w:val="18"/>
              </w:rPr>
              <w:t xml:space="preserve">iones definidas por el </w:t>
            </w:r>
            <w:r w:rsidR="00EC6B6D" w:rsidRPr="003D05AF">
              <w:rPr>
                <w:rFonts w:cs="Segoe UI"/>
                <w:bCs/>
                <w:sz w:val="18"/>
                <w:szCs w:val="18"/>
              </w:rPr>
              <w:t xml:space="preserve">SAT </w:t>
            </w:r>
            <w:r w:rsidR="00B3724D">
              <w:rPr>
                <w:rFonts w:cs="Segoe UI"/>
                <w:bCs/>
                <w:sz w:val="18"/>
                <w:szCs w:val="18"/>
              </w:rPr>
              <w:t>en formato o combinación.</w:t>
            </w:r>
          </w:p>
        </w:tc>
      </w:tr>
      <w:tr w:rsidR="00227B74" w:rsidRPr="003D05AF" w14:paraId="41AF499D" w14:textId="77777777" w:rsidTr="00B14378">
        <w:tc>
          <w:tcPr>
            <w:tcW w:w="3545" w:type="dxa"/>
          </w:tcPr>
          <w:p w14:paraId="762A1031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public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void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Nomina12_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setCompensacionSaldosAFavor(</w:t>
            </w:r>
            <w:proofErr w:type="gramEnd"/>
          </w:p>
          <w:p w14:paraId="3C48F53F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int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indexOtroPago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3F3E868B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pSaldoAFavor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40CA8571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short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pAño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0E59A396" w14:textId="346E103A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pRemanenteAFavor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095" w:type="dxa"/>
          </w:tcPr>
          <w:p w14:paraId="2FDB562C" w14:textId="0B236C17" w:rsidR="00227B74" w:rsidRPr="003D05AF" w:rsidRDefault="00553758" w:rsidP="00B21B4B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>Crea y define</w:t>
            </w:r>
            <w:r w:rsidR="002460B7" w:rsidRPr="003D05AF">
              <w:rPr>
                <w:rFonts w:cs="Segoe UI"/>
                <w:color w:val="000000"/>
                <w:sz w:val="18"/>
                <w:szCs w:val="18"/>
              </w:rPr>
              <w:t xml:space="preserve"> la </w:t>
            </w:r>
            <w:proofErr w:type="spellStart"/>
            <w:r w:rsidR="002460B7" w:rsidRPr="00EC6B6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CompensacionSaldosAFavor</w:t>
            </w:r>
            <w:proofErr w:type="spellEnd"/>
            <w:r w:rsidR="002460B7"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="002460B7" w:rsidRPr="003D05AF">
              <w:rPr>
                <w:rFonts w:cs="Segoe UI"/>
                <w:sz w:val="18"/>
                <w:szCs w:val="18"/>
                <w:lang w:val="es-ES"/>
              </w:rPr>
              <w:t>al</w:t>
            </w:r>
            <w:r w:rsidR="002460B7"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proofErr w:type="spellStart"/>
            <w:r w:rsidR="002460B7" w:rsidRPr="00EC6B6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OtroPago</w:t>
            </w:r>
            <w:proofErr w:type="spellEnd"/>
            <w:r w:rsidR="002460B7"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="002460B7" w:rsidRPr="003D05AF">
              <w:rPr>
                <w:rFonts w:cs="Segoe UI"/>
                <w:sz w:val="18"/>
                <w:szCs w:val="18"/>
                <w:lang w:val="es-ES"/>
              </w:rPr>
              <w:t xml:space="preserve">apuntado por </w:t>
            </w:r>
            <w:r w:rsidR="002460B7" w:rsidRPr="00EC6B6D">
              <w:rPr>
                <w:rFonts w:ascii="Consolas" w:hAnsi="Consolas" w:cs="Segoe UI"/>
                <w:sz w:val="18"/>
                <w:szCs w:val="18"/>
                <w:lang w:val="es-ES"/>
              </w:rPr>
              <w:t>@</w:t>
            </w:r>
            <w:proofErr w:type="spellStart"/>
            <w:r w:rsidR="002460B7" w:rsidRPr="00EC6B6D">
              <w:rPr>
                <w:rFonts w:ascii="Consolas" w:hAnsi="Consolas" w:cs="Segoe UI"/>
                <w:sz w:val="18"/>
                <w:szCs w:val="18"/>
              </w:rPr>
              <w:t>indexOtroPago</w:t>
            </w:r>
            <w:proofErr w:type="spellEnd"/>
            <w:r w:rsidR="002460B7" w:rsidRPr="003D05AF">
              <w:rPr>
                <w:rFonts w:cs="Segoe UI"/>
                <w:sz w:val="18"/>
                <w:szCs w:val="18"/>
              </w:rPr>
              <w:t>.</w:t>
            </w:r>
          </w:p>
          <w:p w14:paraId="5FE21787" w14:textId="77777777" w:rsidR="002460B7" w:rsidRPr="003D05AF" w:rsidRDefault="002460B7" w:rsidP="00B21B4B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</w:p>
          <w:p w14:paraId="1D6F48BB" w14:textId="77777777" w:rsidR="002460B7" w:rsidRPr="003D05AF" w:rsidRDefault="002460B7" w:rsidP="002460B7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:</w:t>
            </w:r>
          </w:p>
          <w:p w14:paraId="5145E4EE" w14:textId="23E97B5A" w:rsidR="002460B7" w:rsidRPr="00EC6B6D" w:rsidRDefault="002460B7" w:rsidP="002460B7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EC6B6D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EC6B6D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r w:rsidRPr="00EC6B6D">
              <w:rPr>
                <w:rStyle w:val="CdigoHTML"/>
                <w:rFonts w:ascii="Consolas" w:eastAsiaTheme="minorHAnsi" w:hAnsi="Consolas" w:cs="Segoe UI"/>
                <w:color w:val="FF0000"/>
                <w:sz w:val="18"/>
                <w:szCs w:val="18"/>
              </w:rPr>
              <w:t>nomina12:</w:t>
            </w:r>
            <w:r w:rsidRPr="00EC6B6D">
              <w:rPr>
                <w:rFonts w:ascii="Consolas" w:hAnsi="Consolas" w:cs="Segoe UI"/>
                <w:color w:val="FF0000"/>
                <w:sz w:val="18"/>
                <w:szCs w:val="18"/>
              </w:rPr>
              <w:t xml:space="preserve"> </w:t>
            </w:r>
            <w:r w:rsidRPr="00EC6B6D">
              <w:rPr>
                <w:rStyle w:val="CdigoHTML"/>
                <w:rFonts w:ascii="Consolas" w:eastAsiaTheme="minorHAnsi" w:hAnsi="Consolas" w:cs="Segoe UI"/>
                <w:color w:val="FF0000"/>
                <w:sz w:val="18"/>
                <w:szCs w:val="18"/>
              </w:rPr>
              <w:t>Nomina</w:t>
            </w:r>
            <w:r w:rsidRPr="00EC6B6D">
              <w:rPr>
                <w:rFonts w:ascii="Consolas" w:hAnsi="Consolas" w:cs="Segoe UI"/>
                <w:sz w:val="18"/>
                <w:szCs w:val="18"/>
              </w:rPr>
              <w:t>/</w:t>
            </w:r>
            <w:r w:rsidRPr="00EC6B6D">
              <w:rPr>
                <w:rStyle w:val="CdigoHTML"/>
                <w:rFonts w:ascii="Consolas" w:eastAsiaTheme="minorHAnsi" w:hAnsi="Consolas" w:cs="Segoe UI"/>
                <w:sz w:val="18"/>
                <w:szCs w:val="18"/>
              </w:rPr>
              <w:t>nomina12:/</w:t>
            </w:r>
            <w:proofErr w:type="spellStart"/>
            <w:r w:rsidRPr="00EC6B6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OtrosPagos</w:t>
            </w:r>
            <w:proofErr w:type="spellEnd"/>
            <w:r w:rsidRPr="00EC6B6D">
              <w:rPr>
                <w:rStyle w:val="CdigoHTML"/>
                <w:rFonts w:ascii="Consolas" w:eastAsiaTheme="minorHAnsi" w:hAnsi="Consolas" w:cs="Segoe UI"/>
                <w:sz w:val="18"/>
                <w:szCs w:val="18"/>
              </w:rPr>
              <w:t>/</w:t>
            </w:r>
            <w:proofErr w:type="spellStart"/>
            <w:r w:rsidRPr="00EC6B6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OtroPago</w:t>
            </w:r>
            <w:proofErr w:type="spellEnd"/>
            <w:r w:rsidRPr="00EC6B6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[</w:t>
            </w:r>
            <w:r w:rsidRPr="00EC6B6D">
              <w:rPr>
                <w:rFonts w:ascii="Consolas" w:hAnsi="Consolas" w:cs="Segoe UI"/>
                <w:sz w:val="18"/>
                <w:szCs w:val="18"/>
                <w:lang w:val="es-ES"/>
              </w:rPr>
              <w:t>@</w:t>
            </w:r>
            <w:proofErr w:type="spellStart"/>
            <w:r w:rsidRPr="00EC6B6D">
              <w:rPr>
                <w:rFonts w:ascii="Consolas" w:hAnsi="Consolas" w:cs="Segoe UI"/>
                <w:color w:val="000000"/>
                <w:sz w:val="18"/>
                <w:szCs w:val="18"/>
              </w:rPr>
              <w:t>indexOtroPago</w:t>
            </w:r>
            <w:proofErr w:type="spellEnd"/>
            <w:r w:rsidRPr="00EC6B6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]</w:t>
            </w:r>
            <w:r w:rsidRPr="00EC6B6D">
              <w:rPr>
                <w:rStyle w:val="CdigoHTML"/>
                <w:rFonts w:ascii="Consolas" w:eastAsiaTheme="minorHAnsi" w:hAnsi="Consolas" w:cs="Segoe UI"/>
                <w:sz w:val="18"/>
                <w:szCs w:val="18"/>
              </w:rPr>
              <w:t>/</w:t>
            </w:r>
            <w:r w:rsidRPr="00EC6B6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EC6B6D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CompensacionSaldosAFavor</w:t>
            </w:r>
            <w:proofErr w:type="spellEnd"/>
          </w:p>
          <w:p w14:paraId="016C64BE" w14:textId="77777777" w:rsidR="002460B7" w:rsidRPr="003D05AF" w:rsidRDefault="002460B7" w:rsidP="002460B7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36617E2D" w14:textId="77777777" w:rsidR="002460B7" w:rsidRPr="003D05AF" w:rsidRDefault="002460B7" w:rsidP="002460B7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5532642E" w14:textId="273A109C" w:rsidR="002460B7" w:rsidRPr="003D05AF" w:rsidRDefault="009E559D" w:rsidP="002460B7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2460B7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2460B7" w:rsidRPr="003D05AF">
              <w:rPr>
                <w:rFonts w:cs="Segoe UI"/>
                <w:bCs/>
                <w:sz w:val="18"/>
                <w:szCs w:val="18"/>
              </w:rPr>
              <w:t xml:space="preserve">Esta excepción ocurre si no se ha definido el complemento </w:t>
            </w:r>
            <w:r w:rsidR="00EC6B6D">
              <w:rPr>
                <w:rFonts w:cs="Segoe UI"/>
                <w:bCs/>
                <w:sz w:val="18"/>
                <w:szCs w:val="18"/>
              </w:rPr>
              <w:t>Nó</w:t>
            </w:r>
            <w:r w:rsidR="002460B7" w:rsidRPr="003D05AF">
              <w:rPr>
                <w:rFonts w:cs="Segoe UI"/>
                <w:bCs/>
                <w:sz w:val="18"/>
                <w:szCs w:val="18"/>
              </w:rPr>
              <w:t>mina 1.2.</w:t>
            </w:r>
          </w:p>
          <w:p w14:paraId="093A2A3B" w14:textId="0B0FB1FE" w:rsidR="002460B7" w:rsidRPr="003D05AF" w:rsidRDefault="002460B7" w:rsidP="002460B7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 xml:space="preserve">Si </w:t>
            </w:r>
            <w:proofErr w:type="spellStart"/>
            <w:r w:rsidRPr="00EC6B6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OtrosPagos</w:t>
            </w:r>
            <w:proofErr w:type="spellEnd"/>
            <w:r w:rsidRPr="003D05AF">
              <w:rPr>
                <w:rStyle w:val="CdigoHTML"/>
                <w:rFonts w:ascii="Segoe UI" w:eastAsiaTheme="minorHAnsi" w:hAnsi="Segoe UI" w:cs="Segoe UI"/>
                <w:sz w:val="18"/>
                <w:szCs w:val="18"/>
              </w:rPr>
              <w:t xml:space="preserve"> </w:t>
            </w:r>
            <w:r w:rsidRPr="003D05AF">
              <w:rPr>
                <w:rFonts w:cs="Segoe UI"/>
                <w:bCs/>
                <w:sz w:val="18"/>
                <w:szCs w:val="18"/>
              </w:rPr>
              <w:t>no e</w:t>
            </w:r>
            <w:r w:rsidR="00EC6B6D">
              <w:rPr>
                <w:rFonts w:cs="Segoe UI"/>
                <w:bCs/>
                <w:sz w:val="18"/>
                <w:szCs w:val="18"/>
              </w:rPr>
              <w:t>stá</w:t>
            </w:r>
            <w:r w:rsidRPr="003D05AF">
              <w:rPr>
                <w:rFonts w:cs="Segoe UI"/>
                <w:bCs/>
                <w:sz w:val="18"/>
                <w:szCs w:val="18"/>
              </w:rPr>
              <w:t xml:space="preserve"> definida.</w:t>
            </w:r>
          </w:p>
          <w:p w14:paraId="1FE57B13" w14:textId="5A7045DC" w:rsidR="002460B7" w:rsidRPr="00385886" w:rsidRDefault="002460B7" w:rsidP="00B21B4B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>Si los parámetros no cumplen con las especific</w:t>
            </w:r>
            <w:r w:rsidR="00EC6B6D">
              <w:rPr>
                <w:rFonts w:cs="Segoe UI"/>
                <w:bCs/>
                <w:sz w:val="18"/>
                <w:szCs w:val="18"/>
              </w:rPr>
              <w:t>ac</w:t>
            </w:r>
            <w:r w:rsidRPr="003D05AF">
              <w:rPr>
                <w:rFonts w:cs="Segoe UI"/>
                <w:bCs/>
                <w:sz w:val="18"/>
                <w:szCs w:val="18"/>
              </w:rPr>
              <w:t xml:space="preserve">iones definidas por el </w:t>
            </w:r>
            <w:r w:rsidR="00EC6B6D" w:rsidRPr="003D05AF">
              <w:rPr>
                <w:rFonts w:cs="Segoe UI"/>
                <w:bCs/>
                <w:sz w:val="18"/>
                <w:szCs w:val="18"/>
              </w:rPr>
              <w:t xml:space="preserve">SAT </w:t>
            </w:r>
            <w:r w:rsidR="00385886">
              <w:rPr>
                <w:rFonts w:cs="Segoe UI"/>
                <w:bCs/>
                <w:sz w:val="18"/>
                <w:szCs w:val="18"/>
              </w:rPr>
              <w:t>en formato o combinación.</w:t>
            </w:r>
          </w:p>
        </w:tc>
      </w:tr>
      <w:tr w:rsidR="00227B74" w:rsidRPr="003D05AF" w14:paraId="7493B318" w14:textId="77777777" w:rsidTr="00B14378">
        <w:tc>
          <w:tcPr>
            <w:tcW w:w="3545" w:type="dxa"/>
          </w:tcPr>
          <w:p w14:paraId="7D71422E" w14:textId="7FAD7F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public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void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Nomina12_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setDeducciones(</w:t>
            </w:r>
            <w:proofErr w:type="gramEnd"/>
          </w:p>
          <w:p w14:paraId="7CA7F156" w14:textId="7D04D8FE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? </w:t>
            </w:r>
            <w:proofErr w:type="spellStart"/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pTotalOtrasDeducc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?</w:t>
            </w:r>
            <w:proofErr w:type="gram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pTotalImpuestosReten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095" w:type="dxa"/>
          </w:tcPr>
          <w:p w14:paraId="5EEB0573" w14:textId="1E5E9F7F" w:rsidR="00553758" w:rsidRPr="003D05AF" w:rsidRDefault="00553758" w:rsidP="00553758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define el nodo </w:t>
            </w:r>
            <w:r w:rsidRPr="00EC6B6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Deducciones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 xml:space="preserve">como hijo a </w:t>
            </w:r>
            <w:proofErr w:type="spellStart"/>
            <w:r w:rsidRPr="00EC6B6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nomima</w:t>
            </w:r>
            <w:proofErr w:type="spellEnd"/>
            <w:r w:rsidRPr="003D05AF">
              <w:rPr>
                <w:rFonts w:cs="Segoe UI"/>
                <w:sz w:val="18"/>
                <w:szCs w:val="18"/>
              </w:rPr>
              <w:t>.</w:t>
            </w:r>
          </w:p>
          <w:p w14:paraId="793CFD64" w14:textId="77777777" w:rsidR="00553758" w:rsidRPr="003D05AF" w:rsidRDefault="00553758" w:rsidP="00553758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</w:p>
          <w:p w14:paraId="33D1E5C2" w14:textId="77777777" w:rsidR="00553758" w:rsidRPr="003D05AF" w:rsidRDefault="00553758" w:rsidP="00553758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:</w:t>
            </w:r>
          </w:p>
          <w:p w14:paraId="166803D8" w14:textId="557A14C5" w:rsidR="00553758" w:rsidRPr="00EC6B6D" w:rsidRDefault="00553758" w:rsidP="00553758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EC6B6D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EC6B6D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r w:rsidRPr="00EC6B6D">
              <w:rPr>
                <w:rStyle w:val="CdigoHTML"/>
                <w:rFonts w:ascii="Consolas" w:eastAsiaTheme="minorHAnsi" w:hAnsi="Consolas" w:cs="Segoe UI"/>
                <w:color w:val="FF0000"/>
                <w:sz w:val="18"/>
                <w:szCs w:val="18"/>
              </w:rPr>
              <w:t>nomina12:</w:t>
            </w:r>
            <w:r w:rsidRPr="00EC6B6D">
              <w:rPr>
                <w:rFonts w:ascii="Consolas" w:hAnsi="Consolas" w:cs="Segoe UI"/>
                <w:color w:val="FF0000"/>
                <w:sz w:val="18"/>
                <w:szCs w:val="18"/>
              </w:rPr>
              <w:t xml:space="preserve"> </w:t>
            </w:r>
            <w:r w:rsidRPr="00EC6B6D">
              <w:rPr>
                <w:rStyle w:val="CdigoHTML"/>
                <w:rFonts w:ascii="Consolas" w:eastAsiaTheme="minorHAnsi" w:hAnsi="Consolas" w:cs="Segoe UI"/>
                <w:color w:val="FF0000"/>
                <w:sz w:val="18"/>
                <w:szCs w:val="18"/>
              </w:rPr>
              <w:t>Nomina</w:t>
            </w:r>
            <w:r w:rsidRPr="00EC6B6D">
              <w:rPr>
                <w:rFonts w:ascii="Consolas" w:hAnsi="Consolas" w:cs="Segoe UI"/>
                <w:sz w:val="18"/>
                <w:szCs w:val="18"/>
              </w:rPr>
              <w:t>/</w:t>
            </w:r>
            <w:r w:rsidRPr="00EC6B6D">
              <w:rPr>
                <w:rStyle w:val="CdigoHTML"/>
                <w:rFonts w:ascii="Consolas" w:eastAsiaTheme="minorHAnsi" w:hAnsi="Consolas" w:cs="Segoe UI"/>
                <w:sz w:val="18"/>
                <w:szCs w:val="18"/>
              </w:rPr>
              <w:t>nomina12:/</w:t>
            </w:r>
            <w:r w:rsidRPr="00EC6B6D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Deducciones</w:t>
            </w:r>
          </w:p>
          <w:p w14:paraId="2F682A12" w14:textId="77777777" w:rsidR="00553758" w:rsidRPr="003D05AF" w:rsidRDefault="00553758" w:rsidP="00553758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4A22BBA5" w14:textId="77777777" w:rsidR="00553758" w:rsidRPr="003D05AF" w:rsidRDefault="00553758" w:rsidP="00553758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51E26042" w14:textId="6F5AF724" w:rsidR="00227B74" w:rsidRPr="00385886" w:rsidRDefault="009E559D" w:rsidP="00553758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553758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EC6B6D">
              <w:rPr>
                <w:rFonts w:cs="Segoe UI"/>
                <w:bCs/>
                <w:sz w:val="18"/>
                <w:szCs w:val="18"/>
              </w:rPr>
              <w:t xml:space="preserve">Esta excepción ocurre si no </w:t>
            </w:r>
            <w:r w:rsidR="00553758" w:rsidRPr="003D05AF">
              <w:rPr>
                <w:rFonts w:cs="Segoe UI"/>
                <w:bCs/>
                <w:sz w:val="18"/>
                <w:szCs w:val="18"/>
              </w:rPr>
              <w:t xml:space="preserve">se ha definido el complemento </w:t>
            </w:r>
            <w:r w:rsidR="00EC6B6D">
              <w:rPr>
                <w:rFonts w:cs="Segoe UI"/>
                <w:bCs/>
                <w:sz w:val="18"/>
                <w:szCs w:val="18"/>
              </w:rPr>
              <w:t>Nó</w:t>
            </w:r>
            <w:r w:rsidR="00385886">
              <w:rPr>
                <w:rFonts w:cs="Segoe UI"/>
                <w:bCs/>
                <w:sz w:val="18"/>
                <w:szCs w:val="18"/>
              </w:rPr>
              <w:t>mina 1.2.</w:t>
            </w:r>
          </w:p>
        </w:tc>
      </w:tr>
      <w:tr w:rsidR="00227B74" w:rsidRPr="003D05AF" w14:paraId="784C5202" w14:textId="77777777" w:rsidTr="00B14378">
        <w:tc>
          <w:tcPr>
            <w:tcW w:w="3545" w:type="dxa"/>
          </w:tcPr>
          <w:p w14:paraId="3E0572E6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void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Nomina12_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setEmisor(</w:t>
            </w:r>
            <w:proofErr w:type="gramEnd"/>
          </w:p>
          <w:p w14:paraId="43C08606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pCurp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,</w:t>
            </w:r>
          </w:p>
          <w:p w14:paraId="05C34C0D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pRegPatronal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,</w:t>
            </w:r>
          </w:p>
          <w:p w14:paraId="4670361D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pRfcPatronOrigen</w:t>
            </w:r>
            <w:proofErr w:type="spellEnd"/>
          </w:p>
          <w:p w14:paraId="614A87DE" w14:textId="59D8C570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095" w:type="dxa"/>
          </w:tcPr>
          <w:p w14:paraId="09DBA2E0" w14:textId="784BB758" w:rsidR="00553758" w:rsidRPr="003D05AF" w:rsidRDefault="00553758" w:rsidP="00553758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define el nodo </w:t>
            </w:r>
            <w:r w:rsidRPr="008F3AC6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Emisor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 xml:space="preserve"> como hijo a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EC6B6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nomima</w:t>
            </w:r>
            <w:proofErr w:type="spellEnd"/>
            <w:r w:rsidRPr="003D05AF">
              <w:rPr>
                <w:rFonts w:cs="Segoe UI"/>
                <w:sz w:val="18"/>
                <w:szCs w:val="18"/>
              </w:rPr>
              <w:t>.</w:t>
            </w:r>
          </w:p>
          <w:p w14:paraId="4A042E83" w14:textId="77777777" w:rsidR="00553758" w:rsidRPr="003D05AF" w:rsidRDefault="00553758" w:rsidP="00553758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</w:p>
          <w:p w14:paraId="1D7927D7" w14:textId="77777777" w:rsidR="00553758" w:rsidRPr="003D05AF" w:rsidRDefault="00553758" w:rsidP="00553758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:</w:t>
            </w:r>
          </w:p>
          <w:p w14:paraId="4BFA2B30" w14:textId="2AB0317D" w:rsidR="00553758" w:rsidRPr="00EC6B6D" w:rsidRDefault="00553758" w:rsidP="00553758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EC6B6D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EC6B6D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r w:rsidRPr="00EC6B6D">
              <w:rPr>
                <w:rStyle w:val="CdigoHTML"/>
                <w:rFonts w:ascii="Consolas" w:eastAsiaTheme="minorHAnsi" w:hAnsi="Consolas" w:cs="Segoe UI"/>
                <w:color w:val="FF0000"/>
                <w:sz w:val="18"/>
                <w:szCs w:val="18"/>
              </w:rPr>
              <w:t>nomina12:</w:t>
            </w:r>
            <w:r w:rsidRPr="00EC6B6D">
              <w:rPr>
                <w:rFonts w:ascii="Consolas" w:hAnsi="Consolas" w:cs="Segoe UI"/>
                <w:color w:val="FF0000"/>
                <w:sz w:val="18"/>
                <w:szCs w:val="18"/>
              </w:rPr>
              <w:t xml:space="preserve"> </w:t>
            </w:r>
            <w:r w:rsidRPr="00EC6B6D">
              <w:rPr>
                <w:rStyle w:val="CdigoHTML"/>
                <w:rFonts w:ascii="Consolas" w:eastAsiaTheme="minorHAnsi" w:hAnsi="Consolas" w:cs="Segoe UI"/>
                <w:color w:val="FF0000"/>
                <w:sz w:val="18"/>
                <w:szCs w:val="18"/>
              </w:rPr>
              <w:t>Nomina</w:t>
            </w:r>
            <w:r w:rsidRPr="00EC6B6D">
              <w:rPr>
                <w:rFonts w:ascii="Consolas" w:hAnsi="Consolas" w:cs="Segoe UI"/>
                <w:sz w:val="18"/>
                <w:szCs w:val="18"/>
              </w:rPr>
              <w:t>/</w:t>
            </w:r>
            <w:r w:rsidRPr="00EC6B6D">
              <w:rPr>
                <w:rStyle w:val="CdigoHTML"/>
                <w:rFonts w:ascii="Consolas" w:eastAsiaTheme="minorHAnsi" w:hAnsi="Consolas" w:cs="Segoe UI"/>
                <w:sz w:val="18"/>
                <w:szCs w:val="18"/>
              </w:rPr>
              <w:t>nomina12:/</w:t>
            </w:r>
            <w:r w:rsidRPr="00EC6B6D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Emisor</w:t>
            </w:r>
          </w:p>
          <w:p w14:paraId="5757A03C" w14:textId="77777777" w:rsidR="00553758" w:rsidRPr="003D05AF" w:rsidRDefault="00553758" w:rsidP="00553758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57AB08CB" w14:textId="77777777" w:rsidR="00553758" w:rsidRPr="003D05AF" w:rsidRDefault="00553758" w:rsidP="00553758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577D3C45" w14:textId="0C4EB31D" w:rsidR="00553758" w:rsidRPr="003D05AF" w:rsidRDefault="009E559D" w:rsidP="00553758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553758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EC6B6D">
              <w:rPr>
                <w:rFonts w:cs="Segoe UI"/>
                <w:bCs/>
                <w:sz w:val="18"/>
                <w:szCs w:val="18"/>
              </w:rPr>
              <w:t xml:space="preserve">Esta excepción ocurre si no </w:t>
            </w:r>
            <w:r w:rsidR="00553758" w:rsidRPr="003D05AF">
              <w:rPr>
                <w:rFonts w:cs="Segoe UI"/>
                <w:bCs/>
                <w:sz w:val="18"/>
                <w:szCs w:val="18"/>
              </w:rPr>
              <w:t xml:space="preserve">se ha definido el complemento </w:t>
            </w:r>
            <w:r w:rsidR="00EC6B6D">
              <w:rPr>
                <w:rFonts w:cs="Segoe UI"/>
                <w:bCs/>
                <w:sz w:val="18"/>
                <w:szCs w:val="18"/>
              </w:rPr>
              <w:t>Nó</w:t>
            </w:r>
            <w:r w:rsidR="00553758" w:rsidRPr="003D05AF">
              <w:rPr>
                <w:rFonts w:cs="Segoe UI"/>
                <w:bCs/>
                <w:sz w:val="18"/>
                <w:szCs w:val="18"/>
              </w:rPr>
              <w:t>mina 1.2.</w:t>
            </w:r>
          </w:p>
          <w:p w14:paraId="034B3C13" w14:textId="7C4A67F7" w:rsidR="00227B74" w:rsidRPr="00385886" w:rsidRDefault="00553758" w:rsidP="00B21B4B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>Si los parámetros no cumplen con las especifi</w:t>
            </w:r>
            <w:r w:rsidR="004D76A6">
              <w:rPr>
                <w:rFonts w:cs="Segoe UI"/>
                <w:bCs/>
                <w:sz w:val="18"/>
                <w:szCs w:val="18"/>
              </w:rPr>
              <w:t>ca</w:t>
            </w:r>
            <w:r w:rsidRPr="003D05AF">
              <w:rPr>
                <w:rFonts w:cs="Segoe UI"/>
                <w:bCs/>
                <w:sz w:val="18"/>
                <w:szCs w:val="18"/>
              </w:rPr>
              <w:t xml:space="preserve">ciones definidas por el </w:t>
            </w:r>
            <w:r w:rsidR="00EC6B6D" w:rsidRPr="003D05AF">
              <w:rPr>
                <w:rFonts w:cs="Segoe UI"/>
                <w:bCs/>
                <w:sz w:val="18"/>
                <w:szCs w:val="18"/>
              </w:rPr>
              <w:t xml:space="preserve">SAT </w:t>
            </w:r>
            <w:r w:rsidR="00385886">
              <w:rPr>
                <w:rFonts w:cs="Segoe UI"/>
                <w:bCs/>
                <w:sz w:val="18"/>
                <w:szCs w:val="18"/>
              </w:rPr>
              <w:t>en formato o combinación.</w:t>
            </w:r>
          </w:p>
        </w:tc>
      </w:tr>
      <w:tr w:rsidR="00227B74" w:rsidRPr="003D05AF" w14:paraId="23C5948F" w14:textId="77777777" w:rsidTr="00B14378">
        <w:tc>
          <w:tcPr>
            <w:tcW w:w="3545" w:type="dxa"/>
          </w:tcPr>
          <w:p w14:paraId="6C1B2E6E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public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void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Nomina12_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setEntidadSNCF(</w:t>
            </w:r>
            <w:proofErr w:type="spellStart"/>
            <w:proofErr w:type="gramEnd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pOrigenRecurso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,</w:t>
            </w:r>
          </w:p>
          <w:p w14:paraId="163F8C75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pMontoRecursoPropio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,</w:t>
            </w:r>
          </w:p>
          <w:p w14:paraId="4A784F9A" w14:textId="57872DE9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bool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aplicaMontoRecursoPropio</w:t>
            </w:r>
            <w:proofErr w:type="spellEnd"/>
          </w:p>
          <w:p w14:paraId="22F2FDE8" w14:textId="0492A7C2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095" w:type="dxa"/>
          </w:tcPr>
          <w:p w14:paraId="539D4A91" w14:textId="1FD12A86" w:rsidR="00553758" w:rsidRPr="003D05AF" w:rsidRDefault="00553758" w:rsidP="00553758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define el nodo </w:t>
            </w:r>
            <w:proofErr w:type="spellStart"/>
            <w:r w:rsidRPr="00EC6B6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EntidadSNCF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como hijo a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EC6B6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Emisor</w:t>
            </w:r>
            <w:r w:rsidRPr="003D05AF">
              <w:rPr>
                <w:rFonts w:cs="Segoe UI"/>
                <w:sz w:val="18"/>
                <w:szCs w:val="18"/>
              </w:rPr>
              <w:t>.</w:t>
            </w:r>
          </w:p>
          <w:p w14:paraId="54428041" w14:textId="77777777" w:rsidR="00553758" w:rsidRPr="003D05AF" w:rsidRDefault="00553758" w:rsidP="00553758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</w:p>
          <w:p w14:paraId="163F26D1" w14:textId="77777777" w:rsidR="00553758" w:rsidRPr="003D05AF" w:rsidRDefault="00553758" w:rsidP="00553758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:</w:t>
            </w:r>
          </w:p>
          <w:p w14:paraId="0FC0D44E" w14:textId="47109561" w:rsidR="00553758" w:rsidRPr="00EC6B6D" w:rsidRDefault="00553758" w:rsidP="00553758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EC6B6D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EC6B6D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r w:rsidRPr="00EC6B6D">
              <w:rPr>
                <w:rStyle w:val="CdigoHTML"/>
                <w:rFonts w:ascii="Consolas" w:eastAsiaTheme="minorHAnsi" w:hAnsi="Consolas" w:cs="Segoe UI"/>
                <w:color w:val="FF0000"/>
                <w:sz w:val="18"/>
                <w:szCs w:val="18"/>
              </w:rPr>
              <w:t>nomina12:</w:t>
            </w:r>
            <w:r w:rsidRPr="00EC6B6D">
              <w:rPr>
                <w:rFonts w:ascii="Consolas" w:hAnsi="Consolas" w:cs="Segoe UI"/>
                <w:color w:val="FF0000"/>
                <w:sz w:val="18"/>
                <w:szCs w:val="18"/>
              </w:rPr>
              <w:t xml:space="preserve"> </w:t>
            </w:r>
            <w:r w:rsidRPr="00EC6B6D">
              <w:rPr>
                <w:rStyle w:val="CdigoHTML"/>
                <w:rFonts w:ascii="Consolas" w:eastAsiaTheme="minorHAnsi" w:hAnsi="Consolas" w:cs="Segoe UI"/>
                <w:color w:val="FF0000"/>
                <w:sz w:val="18"/>
                <w:szCs w:val="18"/>
              </w:rPr>
              <w:t>Nomina</w:t>
            </w:r>
            <w:r w:rsidRPr="00EC6B6D">
              <w:rPr>
                <w:rFonts w:ascii="Consolas" w:hAnsi="Consolas" w:cs="Segoe UI"/>
                <w:sz w:val="18"/>
                <w:szCs w:val="18"/>
              </w:rPr>
              <w:t>/</w:t>
            </w:r>
            <w:r w:rsidRPr="00EC6B6D">
              <w:rPr>
                <w:rStyle w:val="CdigoHTML"/>
                <w:rFonts w:ascii="Consolas" w:eastAsiaTheme="minorHAnsi" w:hAnsi="Consolas" w:cs="Segoe UI"/>
                <w:sz w:val="18"/>
                <w:szCs w:val="18"/>
              </w:rPr>
              <w:t>nomina12:/</w:t>
            </w:r>
            <w:r w:rsidRPr="00EC6B6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Emisor/</w:t>
            </w:r>
            <w:proofErr w:type="spellStart"/>
            <w:r w:rsidRPr="00EC6B6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EntidadSNCF</w:t>
            </w:r>
            <w:proofErr w:type="spellEnd"/>
          </w:p>
          <w:p w14:paraId="739D6689" w14:textId="77777777" w:rsidR="00553758" w:rsidRPr="003D05AF" w:rsidRDefault="00553758" w:rsidP="00553758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78738A6E" w14:textId="77777777" w:rsidR="00553758" w:rsidRPr="003D05AF" w:rsidRDefault="00553758" w:rsidP="00553758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lastRenderedPageBreak/>
              <w:t>Excepciones:</w:t>
            </w:r>
          </w:p>
          <w:p w14:paraId="03929720" w14:textId="4831D4AF" w:rsidR="00553758" w:rsidRPr="003D05AF" w:rsidRDefault="009E559D" w:rsidP="00553758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553758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EC6B6D">
              <w:rPr>
                <w:rFonts w:cs="Segoe UI"/>
                <w:bCs/>
                <w:sz w:val="18"/>
                <w:szCs w:val="18"/>
              </w:rPr>
              <w:t xml:space="preserve">Esta excepción ocurre si no </w:t>
            </w:r>
            <w:r w:rsidR="00553758" w:rsidRPr="003D05AF">
              <w:rPr>
                <w:rFonts w:cs="Segoe UI"/>
                <w:bCs/>
                <w:sz w:val="18"/>
                <w:szCs w:val="18"/>
              </w:rPr>
              <w:t xml:space="preserve">se ha definido el complemento </w:t>
            </w:r>
            <w:r w:rsidR="00EC6B6D">
              <w:rPr>
                <w:rFonts w:cs="Segoe UI"/>
                <w:bCs/>
                <w:sz w:val="18"/>
                <w:szCs w:val="18"/>
              </w:rPr>
              <w:t>Nó</w:t>
            </w:r>
            <w:r w:rsidR="00553758" w:rsidRPr="003D05AF">
              <w:rPr>
                <w:rFonts w:cs="Segoe UI"/>
                <w:bCs/>
                <w:sz w:val="18"/>
                <w:szCs w:val="18"/>
              </w:rPr>
              <w:t>mina 1.2.</w:t>
            </w:r>
          </w:p>
          <w:p w14:paraId="623F771D" w14:textId="5621A430" w:rsidR="00553758" w:rsidRPr="003D05AF" w:rsidRDefault="00553758" w:rsidP="00553758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 xml:space="preserve">Si no se ha definido la instancia </w:t>
            </w:r>
            <w:r w:rsidRPr="00EC6B6D">
              <w:rPr>
                <w:rFonts w:ascii="Consolas" w:hAnsi="Consolas" w:cs="Segoe UI"/>
                <w:bCs/>
                <w:sz w:val="18"/>
                <w:szCs w:val="18"/>
              </w:rPr>
              <w:t>Emisor</w:t>
            </w:r>
            <w:r w:rsidRPr="003D05AF">
              <w:rPr>
                <w:rFonts w:cs="Segoe UI"/>
                <w:bCs/>
                <w:sz w:val="18"/>
                <w:szCs w:val="18"/>
              </w:rPr>
              <w:t>.</w:t>
            </w:r>
          </w:p>
          <w:p w14:paraId="738B72A9" w14:textId="5719E6D5" w:rsidR="00227B74" w:rsidRPr="003D05AF" w:rsidRDefault="009E559D" w:rsidP="00B21B4B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ArgumentException</w:t>
            </w:r>
            <w:proofErr w:type="spellEnd"/>
            <w:r w:rsidR="00553758" w:rsidRPr="003D05AF">
              <w:rPr>
                <w:rFonts w:cs="Segoe UI"/>
                <w:color w:val="000000"/>
                <w:sz w:val="18"/>
                <w:szCs w:val="18"/>
              </w:rPr>
              <w:t xml:space="preserve"> </w:t>
            </w:r>
          </w:p>
          <w:p w14:paraId="5F037C54" w14:textId="35A6D7AE" w:rsidR="00553758" w:rsidRPr="003D05AF" w:rsidRDefault="00553758" w:rsidP="00B21B4B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Si </w:t>
            </w:r>
            <w:r w:rsidRPr="00EC6B6D">
              <w:rPr>
                <w:rFonts w:ascii="Consolas" w:hAnsi="Consolas" w:cs="Segoe UI"/>
                <w:color w:val="000000"/>
                <w:sz w:val="18"/>
                <w:szCs w:val="18"/>
              </w:rPr>
              <w:t>@</w:t>
            </w:r>
            <w:r w:rsidRPr="00EC6B6D">
              <w:rPr>
                <w:rFonts w:ascii="Consolas" w:hAnsi="Consolas" w:cs="Segoe UI"/>
                <w:sz w:val="18"/>
                <w:szCs w:val="18"/>
              </w:rPr>
              <w:t>pOrigenRecurso</w:t>
            </w:r>
            <w:r w:rsidRPr="003D05AF">
              <w:rPr>
                <w:rFonts w:cs="Segoe UI"/>
                <w:sz w:val="18"/>
                <w:szCs w:val="18"/>
              </w:rPr>
              <w:t xml:space="preserve"> no existe en el </w:t>
            </w:r>
            <w:r w:rsidR="00D03C80">
              <w:rPr>
                <w:rFonts w:cs="Segoe UI"/>
                <w:sz w:val="18"/>
                <w:szCs w:val="18"/>
              </w:rPr>
              <w:t>catálogo</w:t>
            </w:r>
            <w:r w:rsidRPr="003D05AF">
              <w:rPr>
                <w:rFonts w:cs="Segoe UI"/>
                <w:sz w:val="18"/>
                <w:szCs w:val="18"/>
              </w:rPr>
              <w:t xml:space="preserve"> definido por el SAT.</w:t>
            </w:r>
          </w:p>
        </w:tc>
      </w:tr>
      <w:tr w:rsidR="00227B74" w:rsidRPr="003D05AF" w14:paraId="3E79F2DF" w14:textId="77777777" w:rsidTr="00B14378">
        <w:tc>
          <w:tcPr>
            <w:tcW w:w="3545" w:type="dxa"/>
          </w:tcPr>
          <w:p w14:paraId="093A64AB" w14:textId="47BAB115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lastRenderedPageBreak/>
              <w:t>public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void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Nomina12_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setJubilacionPensionRetiro(</w:t>
            </w:r>
            <w:proofErr w:type="gramEnd"/>
          </w:p>
          <w:p w14:paraId="1F0B8A63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?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pTotalUnaExhibicion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,</w:t>
            </w:r>
          </w:p>
          <w:p w14:paraId="65F2B962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?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pTotalParcialidad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,</w:t>
            </w:r>
          </w:p>
          <w:p w14:paraId="53C736BE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?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pMontoDiario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,</w:t>
            </w:r>
          </w:p>
          <w:p w14:paraId="406A7709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pIngresoAcumulable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pIngresoNoAcumulable</w:t>
            </w:r>
            <w:proofErr w:type="spellEnd"/>
          </w:p>
          <w:p w14:paraId="6DE0F6F5" w14:textId="4F655DD9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095" w:type="dxa"/>
          </w:tcPr>
          <w:p w14:paraId="72E84BC6" w14:textId="154929C7" w:rsidR="003163F5" w:rsidRPr="003D05AF" w:rsidRDefault="003163F5" w:rsidP="003163F5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define el nodo </w:t>
            </w:r>
            <w:proofErr w:type="spellStart"/>
            <w:r w:rsidRPr="00EC6B6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JubilacionPensionRetiro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como hijo a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EC6B6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Percepciones</w:t>
            </w:r>
            <w:r w:rsidRPr="003D05AF">
              <w:rPr>
                <w:rFonts w:cs="Segoe UI"/>
                <w:sz w:val="18"/>
                <w:szCs w:val="18"/>
              </w:rPr>
              <w:t>.</w:t>
            </w:r>
          </w:p>
          <w:p w14:paraId="54AFD733" w14:textId="77777777" w:rsidR="003163F5" w:rsidRPr="003D05AF" w:rsidRDefault="003163F5" w:rsidP="003163F5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</w:p>
          <w:p w14:paraId="78DFAB7F" w14:textId="77777777" w:rsidR="003163F5" w:rsidRPr="003D05AF" w:rsidRDefault="003163F5" w:rsidP="003163F5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:</w:t>
            </w:r>
          </w:p>
          <w:p w14:paraId="37C31D86" w14:textId="634707D4" w:rsidR="003163F5" w:rsidRPr="00EC6B6D" w:rsidRDefault="003163F5" w:rsidP="003163F5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EC6B6D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EC6B6D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r w:rsidRPr="00EC6B6D">
              <w:rPr>
                <w:rStyle w:val="CdigoHTML"/>
                <w:rFonts w:ascii="Consolas" w:eastAsiaTheme="minorHAnsi" w:hAnsi="Consolas" w:cs="Segoe UI"/>
                <w:color w:val="FF0000"/>
                <w:sz w:val="18"/>
                <w:szCs w:val="18"/>
              </w:rPr>
              <w:t>nomina12:</w:t>
            </w:r>
            <w:r w:rsidRPr="00EC6B6D">
              <w:rPr>
                <w:rFonts w:ascii="Consolas" w:hAnsi="Consolas" w:cs="Segoe UI"/>
                <w:color w:val="FF0000"/>
                <w:sz w:val="18"/>
                <w:szCs w:val="18"/>
              </w:rPr>
              <w:t xml:space="preserve"> </w:t>
            </w:r>
            <w:r w:rsidRPr="00EC6B6D">
              <w:rPr>
                <w:rStyle w:val="CdigoHTML"/>
                <w:rFonts w:ascii="Consolas" w:eastAsiaTheme="minorHAnsi" w:hAnsi="Consolas" w:cs="Segoe UI"/>
                <w:color w:val="FF0000"/>
                <w:sz w:val="18"/>
                <w:szCs w:val="18"/>
              </w:rPr>
              <w:t>Nomina</w:t>
            </w:r>
            <w:r w:rsidRPr="00EC6B6D">
              <w:rPr>
                <w:rFonts w:ascii="Consolas" w:hAnsi="Consolas" w:cs="Segoe UI"/>
                <w:sz w:val="18"/>
                <w:szCs w:val="18"/>
              </w:rPr>
              <w:t>/</w:t>
            </w:r>
            <w:r w:rsidRPr="00EC6B6D">
              <w:rPr>
                <w:rStyle w:val="CdigoHTML"/>
                <w:rFonts w:ascii="Consolas" w:eastAsiaTheme="minorHAnsi" w:hAnsi="Consolas" w:cs="Segoe UI"/>
                <w:sz w:val="18"/>
                <w:szCs w:val="18"/>
              </w:rPr>
              <w:t>nomina12:/</w:t>
            </w:r>
            <w:r w:rsidRPr="00EC6B6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Percepciones/</w:t>
            </w:r>
            <w:proofErr w:type="spellStart"/>
            <w:r w:rsidRPr="00EC6B6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JubilacionPensionRetiro</w:t>
            </w:r>
            <w:proofErr w:type="spellEnd"/>
          </w:p>
          <w:p w14:paraId="53507738" w14:textId="77777777" w:rsidR="003163F5" w:rsidRPr="003D05AF" w:rsidRDefault="003163F5" w:rsidP="003163F5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50FA7B81" w14:textId="77777777" w:rsidR="003163F5" w:rsidRPr="003D05AF" w:rsidRDefault="003163F5" w:rsidP="003163F5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3460EDBD" w14:textId="7E8FBA62" w:rsidR="003163F5" w:rsidRPr="003D05AF" w:rsidRDefault="009E559D" w:rsidP="003163F5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3163F5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3163F5" w:rsidRPr="003D05AF">
              <w:rPr>
                <w:rFonts w:cs="Segoe UI"/>
                <w:bCs/>
                <w:sz w:val="18"/>
                <w:szCs w:val="18"/>
              </w:rPr>
              <w:t xml:space="preserve">Esta excepción ocurre si no se ha definido el complemento </w:t>
            </w:r>
            <w:r w:rsidR="00F22CB8">
              <w:rPr>
                <w:rFonts w:cs="Segoe UI"/>
                <w:bCs/>
                <w:sz w:val="18"/>
                <w:szCs w:val="18"/>
              </w:rPr>
              <w:t>Nó</w:t>
            </w:r>
            <w:r w:rsidR="003163F5" w:rsidRPr="003D05AF">
              <w:rPr>
                <w:rFonts w:cs="Segoe UI"/>
                <w:bCs/>
                <w:sz w:val="18"/>
                <w:szCs w:val="18"/>
              </w:rPr>
              <w:t>mina 1.2.</w:t>
            </w:r>
          </w:p>
          <w:p w14:paraId="058D3864" w14:textId="075CCC7D" w:rsidR="003163F5" w:rsidRPr="003D05AF" w:rsidRDefault="003163F5" w:rsidP="003163F5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 xml:space="preserve">Si no se ha definido la instancia nodo </w:t>
            </w:r>
            <w:r w:rsidR="00ED7B10" w:rsidRPr="00055341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Percepciones</w:t>
            </w:r>
            <w:r w:rsidR="00ED7B10" w:rsidRPr="003D05AF">
              <w:rPr>
                <w:rFonts w:cs="Segoe UI"/>
                <w:bCs/>
                <w:sz w:val="18"/>
                <w:szCs w:val="18"/>
              </w:rPr>
              <w:t>.</w:t>
            </w:r>
          </w:p>
          <w:p w14:paraId="15B907CF" w14:textId="3F57F35F" w:rsidR="003163F5" w:rsidRPr="003D05AF" w:rsidRDefault="009E559D" w:rsidP="003163F5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ArgumentException</w:t>
            </w:r>
            <w:proofErr w:type="spellEnd"/>
            <w:r w:rsidR="003163F5" w:rsidRPr="003D05AF">
              <w:rPr>
                <w:rFonts w:cs="Segoe UI"/>
                <w:color w:val="000000"/>
                <w:sz w:val="18"/>
                <w:szCs w:val="18"/>
              </w:rPr>
              <w:t xml:space="preserve"> </w:t>
            </w:r>
          </w:p>
          <w:p w14:paraId="6A6EFA01" w14:textId="20B488D9" w:rsidR="00227B74" w:rsidRPr="003D05AF" w:rsidRDefault="003163F5" w:rsidP="003163F5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>Ni</w:t>
            </w:r>
            <w:r w:rsidR="00385886">
              <w:rPr>
                <w:rFonts w:cs="Segoe UI"/>
                <w:color w:val="000000"/>
                <w:sz w:val="18"/>
                <w:szCs w:val="18"/>
              </w:rPr>
              <w:t>n</w:t>
            </w:r>
            <w:r w:rsidRPr="003D05AF">
              <w:rPr>
                <w:rFonts w:cs="Segoe UI"/>
                <w:color w:val="000000"/>
                <w:sz w:val="18"/>
                <w:szCs w:val="18"/>
              </w:rPr>
              <w:t>guna.</w:t>
            </w:r>
          </w:p>
        </w:tc>
      </w:tr>
      <w:tr w:rsidR="00227B74" w:rsidRPr="003D05AF" w14:paraId="099B8F07" w14:textId="77777777" w:rsidTr="00B14378">
        <w:tc>
          <w:tcPr>
            <w:tcW w:w="3545" w:type="dxa"/>
          </w:tcPr>
          <w:p w14:paraId="7ECE35E7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public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void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Nomina12_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setPercepciones(</w:t>
            </w:r>
            <w:proofErr w:type="gramEnd"/>
          </w:p>
          <w:p w14:paraId="66924625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?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pTotalSueldos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,</w:t>
            </w:r>
          </w:p>
          <w:p w14:paraId="6F78BE3A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?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pTotalSeparacionIndemn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,</w:t>
            </w:r>
          </w:p>
          <w:p w14:paraId="13F34564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?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pTotalJubilacionPensionRetiro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,</w:t>
            </w:r>
          </w:p>
          <w:p w14:paraId="52E9652F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pTotalGravado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,</w:t>
            </w:r>
          </w:p>
          <w:p w14:paraId="2918C36C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pTotalExento</w:t>
            </w:r>
            <w:proofErr w:type="spellEnd"/>
          </w:p>
          <w:p w14:paraId="67672E2D" w14:textId="360DD762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095" w:type="dxa"/>
          </w:tcPr>
          <w:p w14:paraId="456B2459" w14:textId="569478B3" w:rsidR="003163F5" w:rsidRPr="003D05AF" w:rsidRDefault="003163F5" w:rsidP="003163F5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define el nodo </w:t>
            </w:r>
            <w:r w:rsidRPr="00055341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Percepciones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como hijo a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055341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nomina</w:t>
            </w:r>
            <w:r w:rsidRPr="003D05AF">
              <w:rPr>
                <w:rFonts w:cs="Segoe UI"/>
                <w:sz w:val="18"/>
                <w:szCs w:val="18"/>
              </w:rPr>
              <w:t>.</w:t>
            </w:r>
          </w:p>
          <w:p w14:paraId="3A5E4572" w14:textId="77777777" w:rsidR="003163F5" w:rsidRPr="003D05AF" w:rsidRDefault="003163F5" w:rsidP="003163F5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</w:p>
          <w:p w14:paraId="4D9AFB75" w14:textId="77777777" w:rsidR="003163F5" w:rsidRPr="003D05AF" w:rsidRDefault="003163F5" w:rsidP="003163F5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:</w:t>
            </w:r>
          </w:p>
          <w:p w14:paraId="4DAD9790" w14:textId="18E74A1D" w:rsidR="003163F5" w:rsidRPr="00055341" w:rsidRDefault="003163F5" w:rsidP="003163F5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055341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055341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r w:rsidRPr="00055341">
              <w:rPr>
                <w:rStyle w:val="CdigoHTML"/>
                <w:rFonts w:ascii="Consolas" w:eastAsiaTheme="minorHAnsi" w:hAnsi="Consolas" w:cs="Segoe UI"/>
                <w:color w:val="FF0000"/>
                <w:sz w:val="18"/>
                <w:szCs w:val="18"/>
              </w:rPr>
              <w:t>nomina12:</w:t>
            </w:r>
            <w:r w:rsidRPr="00055341">
              <w:rPr>
                <w:rFonts w:ascii="Consolas" w:hAnsi="Consolas" w:cs="Segoe UI"/>
                <w:color w:val="FF0000"/>
                <w:sz w:val="18"/>
                <w:szCs w:val="18"/>
              </w:rPr>
              <w:t xml:space="preserve"> </w:t>
            </w:r>
            <w:r w:rsidRPr="00055341">
              <w:rPr>
                <w:rStyle w:val="CdigoHTML"/>
                <w:rFonts w:ascii="Consolas" w:eastAsiaTheme="minorHAnsi" w:hAnsi="Consolas" w:cs="Segoe UI"/>
                <w:color w:val="FF0000"/>
                <w:sz w:val="18"/>
                <w:szCs w:val="18"/>
              </w:rPr>
              <w:t>Nomina</w:t>
            </w:r>
            <w:r w:rsidRPr="00055341">
              <w:rPr>
                <w:rFonts w:ascii="Consolas" w:hAnsi="Consolas" w:cs="Segoe UI"/>
                <w:sz w:val="18"/>
                <w:szCs w:val="18"/>
              </w:rPr>
              <w:t>/</w:t>
            </w:r>
            <w:r w:rsidRPr="00055341">
              <w:rPr>
                <w:rStyle w:val="CdigoHTML"/>
                <w:rFonts w:ascii="Consolas" w:eastAsiaTheme="minorHAnsi" w:hAnsi="Consolas" w:cs="Segoe UI"/>
                <w:sz w:val="18"/>
                <w:szCs w:val="18"/>
              </w:rPr>
              <w:t>nomina12:/</w:t>
            </w:r>
            <w:r w:rsidRPr="00055341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Percepciones</w:t>
            </w:r>
          </w:p>
          <w:p w14:paraId="179C43E9" w14:textId="77777777" w:rsidR="003163F5" w:rsidRPr="003D05AF" w:rsidRDefault="003163F5" w:rsidP="003163F5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60E5F7E4" w14:textId="77777777" w:rsidR="003163F5" w:rsidRPr="003D05AF" w:rsidRDefault="003163F5" w:rsidP="003163F5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7163D325" w14:textId="12BD910B" w:rsidR="003163F5" w:rsidRPr="003D05AF" w:rsidRDefault="009E559D" w:rsidP="003163F5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3163F5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3163F5" w:rsidRPr="003D05AF">
              <w:rPr>
                <w:rFonts w:cs="Segoe UI"/>
                <w:bCs/>
                <w:sz w:val="18"/>
                <w:szCs w:val="18"/>
              </w:rPr>
              <w:t xml:space="preserve">Esta excepción ocurre si no se ha definido el complemento </w:t>
            </w:r>
            <w:r w:rsidR="00055341">
              <w:rPr>
                <w:rFonts w:cs="Segoe UI"/>
                <w:bCs/>
                <w:sz w:val="18"/>
                <w:szCs w:val="18"/>
              </w:rPr>
              <w:t>Nó</w:t>
            </w:r>
            <w:r w:rsidR="003163F5" w:rsidRPr="003D05AF">
              <w:rPr>
                <w:rFonts w:cs="Segoe UI"/>
                <w:bCs/>
                <w:sz w:val="18"/>
                <w:szCs w:val="18"/>
              </w:rPr>
              <w:t>mina 1.2.</w:t>
            </w:r>
          </w:p>
          <w:p w14:paraId="58BFD4DB" w14:textId="72F47CFB" w:rsidR="003163F5" w:rsidRPr="003D05AF" w:rsidRDefault="009E559D" w:rsidP="003163F5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ArgumentException</w:t>
            </w:r>
            <w:proofErr w:type="spellEnd"/>
            <w:r w:rsidR="003163F5" w:rsidRPr="003D05AF">
              <w:rPr>
                <w:rFonts w:cs="Segoe UI"/>
                <w:color w:val="000000"/>
                <w:sz w:val="18"/>
                <w:szCs w:val="18"/>
              </w:rPr>
              <w:t xml:space="preserve"> </w:t>
            </w:r>
          </w:p>
          <w:p w14:paraId="7C635407" w14:textId="79662224" w:rsidR="00227B74" w:rsidRPr="003D05AF" w:rsidRDefault="003163F5" w:rsidP="003163F5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>Ni</w:t>
            </w:r>
            <w:r w:rsidR="00385886">
              <w:rPr>
                <w:rFonts w:cs="Segoe UI"/>
                <w:color w:val="000000"/>
                <w:sz w:val="18"/>
                <w:szCs w:val="18"/>
              </w:rPr>
              <w:t>n</w:t>
            </w:r>
            <w:r w:rsidRPr="003D05AF">
              <w:rPr>
                <w:rFonts w:cs="Segoe UI"/>
                <w:color w:val="000000"/>
                <w:sz w:val="18"/>
                <w:szCs w:val="18"/>
              </w:rPr>
              <w:t>guna.</w:t>
            </w:r>
          </w:p>
        </w:tc>
      </w:tr>
      <w:tr w:rsidR="00227B74" w:rsidRPr="003D05AF" w14:paraId="04DE12AC" w14:textId="77777777" w:rsidTr="00B14378">
        <w:tc>
          <w:tcPr>
            <w:tcW w:w="3545" w:type="dxa"/>
          </w:tcPr>
          <w:p w14:paraId="4C0C9993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void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Nomina12_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setReceptor(</w:t>
            </w:r>
            <w:proofErr w:type="gramEnd"/>
          </w:p>
          <w:p w14:paraId="50961C73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pCurp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,</w:t>
            </w:r>
          </w:p>
          <w:p w14:paraId="6A560972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pNumSegSocial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,</w:t>
            </w:r>
          </w:p>
          <w:p w14:paraId="229F10E3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2B91AF"/>
                <w:sz w:val="18"/>
                <w:szCs w:val="18"/>
                <w:lang w:val="en-US"/>
              </w:rPr>
              <w:t>DateTime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?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pFechaInicRelLab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,</w:t>
            </w:r>
          </w:p>
          <w:p w14:paraId="7A6875CE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pAntiguedad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025D92BB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pTipoContrato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63997991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2B91AF"/>
                <w:sz w:val="18"/>
                <w:szCs w:val="18"/>
              </w:rPr>
              <w:t>Nomina12_pSiNoNoEspecificado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esSindicalizado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62E1CE96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pTipoJornada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439EE452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pTipoRegimen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31FD9C9C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pNumEmpleado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33CFF3B3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pDepartamento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5D1FE514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pPuesto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51A2A2C5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pRiesgo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4CB51324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pPeriodiciadPago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,</w:t>
            </w:r>
          </w:p>
          <w:p w14:paraId="3DAD293B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pBanco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059B4B8E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pCuentaBanco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023B9D68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?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pSalarioBaseCotApor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0B389EB1" w14:textId="77777777" w:rsidR="006648B0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?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pSalarioDiario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2FCAA409" w14:textId="162CADF1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pEstado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095" w:type="dxa"/>
          </w:tcPr>
          <w:p w14:paraId="6F081A8B" w14:textId="4701DB0B" w:rsidR="003163F5" w:rsidRPr="003D05AF" w:rsidRDefault="003163F5" w:rsidP="003163F5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define el nodo </w:t>
            </w:r>
            <w:r w:rsidRPr="00055341">
              <w:rPr>
                <w:rFonts w:ascii="Consolas" w:hAnsi="Consolas" w:cs="Segoe UI"/>
                <w:sz w:val="18"/>
                <w:szCs w:val="18"/>
                <w:lang w:val="es-ES"/>
              </w:rPr>
              <w:t>Emisor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 xml:space="preserve"> como hijo a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055341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Receptor</w:t>
            </w:r>
            <w:r w:rsidRPr="003D05AF">
              <w:rPr>
                <w:rFonts w:cs="Segoe UI"/>
                <w:sz w:val="18"/>
                <w:szCs w:val="18"/>
              </w:rPr>
              <w:t>.</w:t>
            </w:r>
          </w:p>
          <w:p w14:paraId="24EF4188" w14:textId="77777777" w:rsidR="003163F5" w:rsidRPr="003D05AF" w:rsidRDefault="003163F5" w:rsidP="003163F5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</w:p>
          <w:p w14:paraId="09B1BBC7" w14:textId="77777777" w:rsidR="003163F5" w:rsidRPr="003D05AF" w:rsidRDefault="003163F5" w:rsidP="003163F5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:</w:t>
            </w:r>
          </w:p>
          <w:p w14:paraId="027D6BB5" w14:textId="55A2E771" w:rsidR="003163F5" w:rsidRPr="00055341" w:rsidRDefault="003163F5" w:rsidP="003163F5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055341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055341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r w:rsidRPr="00055341">
              <w:rPr>
                <w:rStyle w:val="CdigoHTML"/>
                <w:rFonts w:ascii="Consolas" w:eastAsiaTheme="minorHAnsi" w:hAnsi="Consolas" w:cs="Segoe UI"/>
                <w:color w:val="FF0000"/>
                <w:sz w:val="18"/>
                <w:szCs w:val="18"/>
              </w:rPr>
              <w:t>nomina12:</w:t>
            </w:r>
            <w:r w:rsidRPr="00055341">
              <w:rPr>
                <w:rFonts w:ascii="Consolas" w:hAnsi="Consolas" w:cs="Segoe UI"/>
                <w:color w:val="FF0000"/>
                <w:sz w:val="18"/>
                <w:szCs w:val="18"/>
              </w:rPr>
              <w:t xml:space="preserve"> </w:t>
            </w:r>
            <w:r w:rsidRPr="00055341">
              <w:rPr>
                <w:rStyle w:val="CdigoHTML"/>
                <w:rFonts w:ascii="Consolas" w:eastAsiaTheme="minorHAnsi" w:hAnsi="Consolas" w:cs="Segoe UI"/>
                <w:color w:val="FF0000"/>
                <w:sz w:val="18"/>
                <w:szCs w:val="18"/>
              </w:rPr>
              <w:t>Nomina</w:t>
            </w:r>
            <w:r w:rsidRPr="00055341">
              <w:rPr>
                <w:rFonts w:ascii="Consolas" w:hAnsi="Consolas" w:cs="Segoe UI"/>
                <w:sz w:val="18"/>
                <w:szCs w:val="18"/>
              </w:rPr>
              <w:t>/</w:t>
            </w:r>
            <w:r w:rsidRPr="00055341">
              <w:rPr>
                <w:rStyle w:val="CdigoHTML"/>
                <w:rFonts w:ascii="Consolas" w:eastAsiaTheme="minorHAnsi" w:hAnsi="Consolas" w:cs="Segoe UI"/>
                <w:sz w:val="18"/>
                <w:szCs w:val="18"/>
              </w:rPr>
              <w:t>nomina12:/</w:t>
            </w:r>
            <w:r w:rsidRPr="00055341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Receptor</w:t>
            </w:r>
          </w:p>
          <w:p w14:paraId="2099AAE4" w14:textId="77777777" w:rsidR="003163F5" w:rsidRPr="003D05AF" w:rsidRDefault="003163F5" w:rsidP="003163F5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423D9FC8" w14:textId="77777777" w:rsidR="003163F5" w:rsidRPr="003D05AF" w:rsidRDefault="003163F5" w:rsidP="003163F5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512799EA" w14:textId="4E7FEDC5" w:rsidR="003163F5" w:rsidRPr="003D05AF" w:rsidRDefault="009E559D" w:rsidP="003163F5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3163F5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3163F5" w:rsidRPr="003D05AF">
              <w:rPr>
                <w:rFonts w:cs="Segoe UI"/>
                <w:bCs/>
                <w:sz w:val="18"/>
                <w:szCs w:val="18"/>
              </w:rPr>
              <w:t xml:space="preserve">Esta excepción ocurre si no se ha definido el complemento </w:t>
            </w:r>
            <w:r w:rsidR="00055341">
              <w:rPr>
                <w:rFonts w:cs="Segoe UI"/>
                <w:bCs/>
                <w:sz w:val="18"/>
                <w:szCs w:val="18"/>
              </w:rPr>
              <w:t>Nó</w:t>
            </w:r>
            <w:r w:rsidR="003163F5" w:rsidRPr="003D05AF">
              <w:rPr>
                <w:rFonts w:cs="Segoe UI"/>
                <w:bCs/>
                <w:sz w:val="18"/>
                <w:szCs w:val="18"/>
              </w:rPr>
              <w:t>mina 1.2.</w:t>
            </w:r>
          </w:p>
          <w:p w14:paraId="7748932D" w14:textId="769E6046" w:rsidR="003163F5" w:rsidRPr="003D05AF" w:rsidRDefault="003163F5" w:rsidP="003163F5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 xml:space="preserve">Si los parámetros no cumplen con las </w:t>
            </w:r>
            <w:proofErr w:type="spellStart"/>
            <w:r w:rsidRPr="003D05AF">
              <w:rPr>
                <w:rFonts w:cs="Segoe UI"/>
                <w:bCs/>
                <w:sz w:val="18"/>
                <w:szCs w:val="18"/>
              </w:rPr>
              <w:t>especificiones</w:t>
            </w:r>
            <w:proofErr w:type="spellEnd"/>
            <w:r w:rsidRPr="003D05AF">
              <w:rPr>
                <w:rFonts w:cs="Segoe UI"/>
                <w:bCs/>
                <w:sz w:val="18"/>
                <w:szCs w:val="18"/>
              </w:rPr>
              <w:t xml:space="preserve"> definidas por el </w:t>
            </w:r>
            <w:r w:rsidR="00055341" w:rsidRPr="003D05AF">
              <w:rPr>
                <w:rFonts w:cs="Segoe UI"/>
                <w:bCs/>
                <w:sz w:val="18"/>
                <w:szCs w:val="18"/>
              </w:rPr>
              <w:t xml:space="preserve">SAT </w:t>
            </w:r>
            <w:r w:rsidRPr="003D05AF">
              <w:rPr>
                <w:rFonts w:cs="Segoe UI"/>
                <w:bCs/>
                <w:sz w:val="18"/>
                <w:szCs w:val="18"/>
              </w:rPr>
              <w:t>en formato o combinación.</w:t>
            </w:r>
          </w:p>
          <w:p w14:paraId="1FC68D82" w14:textId="77777777" w:rsidR="00DC4ADF" w:rsidRPr="003D05AF" w:rsidRDefault="00DC4ADF" w:rsidP="003163F5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</w:p>
          <w:p w14:paraId="28F21CF0" w14:textId="45BB47CC" w:rsidR="00DC4ADF" w:rsidRPr="003D05AF" w:rsidRDefault="009E559D" w:rsidP="00DC4ADF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ArgumentException</w:t>
            </w:r>
            <w:proofErr w:type="spellEnd"/>
            <w:r w:rsidR="00DC4ADF" w:rsidRPr="003D05AF">
              <w:rPr>
                <w:rFonts w:cs="Segoe UI"/>
                <w:color w:val="000000"/>
                <w:sz w:val="18"/>
                <w:szCs w:val="18"/>
              </w:rPr>
              <w:t xml:space="preserve"> </w:t>
            </w:r>
          </w:p>
          <w:p w14:paraId="0C03B25B" w14:textId="1F5198A6" w:rsidR="00227B74" w:rsidRPr="003D05AF" w:rsidRDefault="00DC4ADF" w:rsidP="00145224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Si </w:t>
            </w:r>
            <w:r w:rsidRPr="00A27E61">
              <w:rPr>
                <w:rFonts w:ascii="Consolas" w:hAnsi="Consolas" w:cs="Segoe UI"/>
                <w:color w:val="000000"/>
                <w:sz w:val="18"/>
                <w:szCs w:val="18"/>
              </w:rPr>
              <w:t>@</w:t>
            </w:r>
            <w:r w:rsidRPr="00A27E61">
              <w:rPr>
                <w:rFonts w:ascii="Consolas" w:hAnsi="Consolas" w:cs="Segoe UI"/>
                <w:sz w:val="18"/>
                <w:szCs w:val="18"/>
              </w:rPr>
              <w:t>pTipoContrato</w:t>
            </w:r>
            <w:r w:rsidRPr="003D05AF">
              <w:rPr>
                <w:rFonts w:cs="Segoe UI"/>
                <w:sz w:val="18"/>
                <w:szCs w:val="18"/>
              </w:rPr>
              <w:t>,</w:t>
            </w:r>
            <w:r w:rsidR="00A27E61">
              <w:rPr>
                <w:rFonts w:cs="Segoe UI"/>
                <w:sz w:val="18"/>
                <w:szCs w:val="18"/>
              </w:rPr>
              <w:t xml:space="preserve"> </w:t>
            </w:r>
            <w:r w:rsidR="00A27E61" w:rsidRPr="00A27E61">
              <w:rPr>
                <w:rFonts w:ascii="Consolas" w:hAnsi="Consolas" w:cs="Segoe UI"/>
                <w:sz w:val="18"/>
                <w:szCs w:val="18"/>
              </w:rPr>
              <w:t>@</w:t>
            </w:r>
            <w:r w:rsidRPr="00A27E61">
              <w:rPr>
                <w:rFonts w:ascii="Consolas" w:hAnsi="Consolas" w:cs="Segoe UI"/>
                <w:sz w:val="18"/>
                <w:szCs w:val="18"/>
              </w:rPr>
              <w:t>pTipoRegimen</w:t>
            </w:r>
            <w:r w:rsidRPr="003D05AF">
              <w:rPr>
                <w:rFonts w:cs="Segoe UI"/>
                <w:sz w:val="18"/>
                <w:szCs w:val="18"/>
              </w:rPr>
              <w:t>,</w:t>
            </w:r>
            <w:r w:rsidR="00A27E61">
              <w:rPr>
                <w:rFonts w:cs="Segoe UI"/>
                <w:sz w:val="18"/>
                <w:szCs w:val="18"/>
              </w:rPr>
              <w:t xml:space="preserve"> </w:t>
            </w:r>
            <w:r w:rsidRPr="00A27E61">
              <w:rPr>
                <w:rFonts w:ascii="Consolas" w:hAnsi="Consolas" w:cs="Segoe UI"/>
                <w:sz w:val="18"/>
                <w:szCs w:val="18"/>
              </w:rPr>
              <w:t>@pTipoJornada</w:t>
            </w:r>
            <w:r w:rsidR="00145224" w:rsidRPr="003D05AF">
              <w:rPr>
                <w:rFonts w:cs="Segoe UI"/>
                <w:sz w:val="18"/>
                <w:szCs w:val="18"/>
              </w:rPr>
              <w:t xml:space="preserve">, </w:t>
            </w:r>
            <w:r w:rsidR="00145224" w:rsidRPr="00A27E61">
              <w:rPr>
                <w:rFonts w:ascii="Consolas" w:hAnsi="Consolas" w:cs="Segoe UI"/>
                <w:sz w:val="18"/>
                <w:szCs w:val="18"/>
              </w:rPr>
              <w:t>@pRiesgo</w:t>
            </w:r>
            <w:r w:rsidR="00145224" w:rsidRPr="003D05AF">
              <w:rPr>
                <w:rFonts w:cs="Segoe UI"/>
                <w:sz w:val="18"/>
                <w:szCs w:val="18"/>
              </w:rPr>
              <w:t xml:space="preserve">, </w:t>
            </w:r>
            <w:r w:rsidR="00145224" w:rsidRPr="00A27E61">
              <w:rPr>
                <w:rFonts w:ascii="Consolas" w:hAnsi="Consolas" w:cs="Segoe UI"/>
                <w:sz w:val="18"/>
                <w:szCs w:val="18"/>
              </w:rPr>
              <w:t>@pEstado</w:t>
            </w:r>
            <w:r w:rsidR="00145224" w:rsidRPr="003D05AF">
              <w:rPr>
                <w:rFonts w:cs="Segoe UI"/>
                <w:sz w:val="18"/>
                <w:szCs w:val="18"/>
              </w:rPr>
              <w:t xml:space="preserve">, </w:t>
            </w:r>
            <w:r w:rsidR="00145224" w:rsidRPr="00A27E61">
              <w:rPr>
                <w:rFonts w:ascii="Consolas" w:hAnsi="Consolas" w:cs="Segoe UI"/>
                <w:sz w:val="18"/>
                <w:szCs w:val="18"/>
              </w:rPr>
              <w:t>@pPeriodiciadPago</w:t>
            </w:r>
            <w:r w:rsidR="00145224" w:rsidRPr="003D05AF">
              <w:rPr>
                <w:rFonts w:cs="Segoe UI"/>
                <w:sz w:val="18"/>
                <w:szCs w:val="18"/>
              </w:rPr>
              <w:t xml:space="preserve"> o </w:t>
            </w:r>
            <w:r w:rsidR="00145224" w:rsidRPr="00A27E61">
              <w:rPr>
                <w:rFonts w:ascii="Consolas" w:hAnsi="Consolas" w:cs="Segoe UI"/>
                <w:sz w:val="18"/>
                <w:szCs w:val="18"/>
              </w:rPr>
              <w:t>@pBanco</w:t>
            </w:r>
            <w:r w:rsidRPr="003D05AF">
              <w:rPr>
                <w:rFonts w:cs="Segoe UI"/>
                <w:sz w:val="18"/>
                <w:szCs w:val="18"/>
              </w:rPr>
              <w:t xml:space="preserve"> no existe en el </w:t>
            </w:r>
            <w:r w:rsidR="00D03C80">
              <w:rPr>
                <w:rFonts w:cs="Segoe UI"/>
                <w:sz w:val="18"/>
                <w:szCs w:val="18"/>
              </w:rPr>
              <w:t>catálogo</w:t>
            </w:r>
            <w:r w:rsidRPr="003D05AF">
              <w:rPr>
                <w:rFonts w:cs="Segoe UI"/>
                <w:sz w:val="18"/>
                <w:szCs w:val="18"/>
              </w:rPr>
              <w:t xml:space="preserve"> del </w:t>
            </w:r>
            <w:r w:rsidR="00A27E61" w:rsidRPr="003D05AF">
              <w:rPr>
                <w:rFonts w:cs="Segoe UI"/>
                <w:sz w:val="18"/>
                <w:szCs w:val="18"/>
              </w:rPr>
              <w:t>SAT</w:t>
            </w:r>
            <w:r w:rsidR="009D7286">
              <w:rPr>
                <w:rFonts w:cs="Segoe UI"/>
                <w:sz w:val="18"/>
                <w:szCs w:val="18"/>
              </w:rPr>
              <w:t>.</w:t>
            </w:r>
          </w:p>
        </w:tc>
      </w:tr>
      <w:tr w:rsidR="00227B74" w:rsidRPr="003D05AF" w14:paraId="59FD1758" w14:textId="77777777" w:rsidTr="00B14378">
        <w:tc>
          <w:tcPr>
            <w:tcW w:w="3545" w:type="dxa"/>
          </w:tcPr>
          <w:p w14:paraId="4C670D8F" w14:textId="77777777" w:rsidR="0014522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public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void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Nomina12_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setSeparacionIndemnizacion(</w:t>
            </w:r>
            <w:proofErr w:type="gramEnd"/>
          </w:p>
          <w:p w14:paraId="52492FF1" w14:textId="77777777" w:rsidR="0014522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pTotalPagado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,</w:t>
            </w:r>
          </w:p>
          <w:p w14:paraId="0BF47EE9" w14:textId="77777777" w:rsidR="0014522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int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pNumAñosServicio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,</w:t>
            </w:r>
          </w:p>
          <w:p w14:paraId="68998E87" w14:textId="77777777" w:rsidR="0014522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pUltimoSueldoMensOrd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50C22410" w14:textId="77777777" w:rsidR="0014522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lastRenderedPageBreak/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pIngresoAcumulable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3006EC52" w14:textId="77777777" w:rsidR="0014522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pIngresoNoAcumulable</w:t>
            </w:r>
            <w:proofErr w:type="spellEnd"/>
          </w:p>
          <w:p w14:paraId="4F815782" w14:textId="14A4D451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  <w:p w14:paraId="567EFA25" w14:textId="42EE6ABB" w:rsidR="00145224" w:rsidRPr="001E413D" w:rsidRDefault="0014522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</w:p>
        </w:tc>
        <w:tc>
          <w:tcPr>
            <w:tcW w:w="6095" w:type="dxa"/>
          </w:tcPr>
          <w:p w14:paraId="714D9A57" w14:textId="64F08A7C" w:rsidR="00145224" w:rsidRPr="003D05AF" w:rsidRDefault="00145224" w:rsidP="00145224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lastRenderedPageBreak/>
              <w:t xml:space="preserve">Crea y define el nodo </w:t>
            </w:r>
            <w:proofErr w:type="spellStart"/>
            <w:r w:rsidRPr="00A27E61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SeparacionIndemnizacion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como hijo a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A27E61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Percepciones</w:t>
            </w:r>
            <w:r w:rsidRPr="003D05AF">
              <w:rPr>
                <w:rFonts w:cs="Segoe UI"/>
                <w:sz w:val="18"/>
                <w:szCs w:val="18"/>
              </w:rPr>
              <w:t>.</w:t>
            </w:r>
          </w:p>
          <w:p w14:paraId="4926F9B6" w14:textId="77777777" w:rsidR="00145224" w:rsidRPr="003D05AF" w:rsidRDefault="00145224" w:rsidP="00145224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</w:p>
          <w:p w14:paraId="77468990" w14:textId="77777777" w:rsidR="00145224" w:rsidRPr="003D05AF" w:rsidRDefault="00145224" w:rsidP="00145224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:</w:t>
            </w:r>
          </w:p>
          <w:p w14:paraId="68186055" w14:textId="18998A37" w:rsidR="00145224" w:rsidRPr="00A27E61" w:rsidRDefault="00145224" w:rsidP="00145224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A27E61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A27E61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r w:rsidRPr="00A27E61">
              <w:rPr>
                <w:rStyle w:val="CdigoHTML"/>
                <w:rFonts w:ascii="Consolas" w:eastAsiaTheme="minorHAnsi" w:hAnsi="Consolas" w:cs="Segoe UI"/>
                <w:color w:val="FF0000"/>
                <w:sz w:val="18"/>
                <w:szCs w:val="18"/>
              </w:rPr>
              <w:t>nomina12:</w:t>
            </w:r>
            <w:r w:rsidRPr="00A27E61">
              <w:rPr>
                <w:rFonts w:ascii="Consolas" w:hAnsi="Consolas" w:cs="Segoe UI"/>
                <w:color w:val="FF0000"/>
                <w:sz w:val="18"/>
                <w:szCs w:val="18"/>
              </w:rPr>
              <w:t xml:space="preserve"> </w:t>
            </w:r>
            <w:r w:rsidRPr="00A27E61">
              <w:rPr>
                <w:rStyle w:val="CdigoHTML"/>
                <w:rFonts w:ascii="Consolas" w:eastAsiaTheme="minorHAnsi" w:hAnsi="Consolas" w:cs="Segoe UI"/>
                <w:color w:val="FF0000"/>
                <w:sz w:val="18"/>
                <w:szCs w:val="18"/>
              </w:rPr>
              <w:t>Nomina</w:t>
            </w:r>
            <w:r w:rsidRPr="00A27E61">
              <w:rPr>
                <w:rFonts w:ascii="Consolas" w:hAnsi="Consolas" w:cs="Segoe UI"/>
                <w:sz w:val="18"/>
                <w:szCs w:val="18"/>
              </w:rPr>
              <w:t>/</w:t>
            </w:r>
            <w:r w:rsidRPr="00A27E61">
              <w:rPr>
                <w:rStyle w:val="CdigoHTML"/>
                <w:rFonts w:ascii="Consolas" w:eastAsiaTheme="minorHAnsi" w:hAnsi="Consolas" w:cs="Segoe UI"/>
                <w:sz w:val="18"/>
                <w:szCs w:val="18"/>
              </w:rPr>
              <w:t>nomina12:/</w:t>
            </w:r>
            <w:r w:rsidRPr="00A27E61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Percepciones/ </w:t>
            </w:r>
            <w:proofErr w:type="spellStart"/>
            <w:r w:rsidRPr="00A27E61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SeparacionIndemnizacion</w:t>
            </w:r>
            <w:proofErr w:type="spellEnd"/>
          </w:p>
          <w:p w14:paraId="0A348303" w14:textId="77777777" w:rsidR="00145224" w:rsidRPr="003D05AF" w:rsidRDefault="00145224" w:rsidP="00145224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1B92AD4F" w14:textId="77777777" w:rsidR="00145224" w:rsidRPr="003D05AF" w:rsidRDefault="00145224" w:rsidP="00145224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650F7169" w14:textId="5EA7A036" w:rsidR="00145224" w:rsidRPr="003D05AF" w:rsidRDefault="009E559D" w:rsidP="00145224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145224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145224" w:rsidRPr="003D05AF">
              <w:rPr>
                <w:rFonts w:cs="Segoe UI"/>
                <w:bCs/>
                <w:sz w:val="18"/>
                <w:szCs w:val="18"/>
              </w:rPr>
              <w:t xml:space="preserve">Esta excepción ocurre si no se ha definido el complemento </w:t>
            </w:r>
            <w:r w:rsidR="00A27E61">
              <w:rPr>
                <w:rFonts w:cs="Segoe UI"/>
                <w:bCs/>
                <w:sz w:val="18"/>
                <w:szCs w:val="18"/>
              </w:rPr>
              <w:t>Nó</w:t>
            </w:r>
            <w:r w:rsidR="00145224" w:rsidRPr="003D05AF">
              <w:rPr>
                <w:rFonts w:cs="Segoe UI"/>
                <w:bCs/>
                <w:sz w:val="18"/>
                <w:szCs w:val="18"/>
              </w:rPr>
              <w:t>mina 1.2.</w:t>
            </w:r>
          </w:p>
          <w:p w14:paraId="1C7EAE73" w14:textId="48AEF5E4" w:rsidR="00145224" w:rsidRPr="003D05AF" w:rsidRDefault="00145224" w:rsidP="00145224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 xml:space="preserve">Si no se ha definido la instancia nodo </w:t>
            </w:r>
            <w:r w:rsidR="00ED7B10" w:rsidRPr="00A27E61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Percepciones</w:t>
            </w:r>
            <w:r w:rsidR="00ED7B10" w:rsidRPr="003D05AF">
              <w:rPr>
                <w:rFonts w:cs="Segoe UI"/>
                <w:bCs/>
                <w:sz w:val="18"/>
                <w:szCs w:val="18"/>
              </w:rPr>
              <w:t>.</w:t>
            </w:r>
          </w:p>
          <w:p w14:paraId="55580F2F" w14:textId="1271E8B1" w:rsidR="00145224" w:rsidRPr="003D05AF" w:rsidRDefault="00145224" w:rsidP="00145224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 xml:space="preserve">Si </w:t>
            </w:r>
            <w:r w:rsidRPr="00A27E61">
              <w:rPr>
                <w:rFonts w:ascii="Consolas" w:hAnsi="Consolas" w:cs="Segoe UI"/>
                <w:bCs/>
                <w:sz w:val="18"/>
                <w:szCs w:val="18"/>
              </w:rPr>
              <w:t>@</w:t>
            </w:r>
            <w:r w:rsidRPr="00A27E61">
              <w:rPr>
                <w:rFonts w:ascii="Consolas" w:hAnsi="Consolas" w:cs="Segoe UI"/>
                <w:sz w:val="18"/>
                <w:szCs w:val="18"/>
              </w:rPr>
              <w:t>pNumAñosServicio</w:t>
            </w:r>
            <w:r w:rsidRPr="003D05AF">
              <w:rPr>
                <w:rFonts w:cs="Segoe UI"/>
                <w:sz w:val="18"/>
                <w:szCs w:val="18"/>
              </w:rPr>
              <w:t xml:space="preserve"> es mayor a </w:t>
            </w:r>
            <w:r w:rsidRPr="00A27E61">
              <w:rPr>
                <w:rFonts w:ascii="Consolas" w:hAnsi="Consolas" w:cs="Segoe UI"/>
                <w:sz w:val="18"/>
                <w:szCs w:val="18"/>
              </w:rPr>
              <w:t>99</w:t>
            </w:r>
            <w:r w:rsidRPr="003D05AF">
              <w:rPr>
                <w:rFonts w:cs="Segoe UI"/>
                <w:sz w:val="18"/>
                <w:szCs w:val="18"/>
              </w:rPr>
              <w:t>.</w:t>
            </w:r>
          </w:p>
          <w:p w14:paraId="42F73B6F" w14:textId="68D03421" w:rsidR="00145224" w:rsidRPr="003D05AF" w:rsidRDefault="009E559D" w:rsidP="00145224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ArgumentException</w:t>
            </w:r>
            <w:proofErr w:type="spellEnd"/>
            <w:r w:rsidR="00145224" w:rsidRPr="003D05AF">
              <w:rPr>
                <w:rFonts w:cs="Segoe UI"/>
                <w:color w:val="000000"/>
                <w:sz w:val="18"/>
                <w:szCs w:val="18"/>
              </w:rPr>
              <w:t xml:space="preserve"> </w:t>
            </w:r>
          </w:p>
          <w:p w14:paraId="604F36FB" w14:textId="426C0986" w:rsidR="00227B74" w:rsidRPr="003D05AF" w:rsidRDefault="00145224" w:rsidP="00145224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>Ni</w:t>
            </w:r>
            <w:r w:rsidR="00385886">
              <w:rPr>
                <w:rFonts w:cs="Segoe UI"/>
                <w:color w:val="000000"/>
                <w:sz w:val="18"/>
                <w:szCs w:val="18"/>
              </w:rPr>
              <w:t>n</w:t>
            </w:r>
            <w:r w:rsidRPr="003D05AF">
              <w:rPr>
                <w:rFonts w:cs="Segoe UI"/>
                <w:color w:val="000000"/>
                <w:sz w:val="18"/>
                <w:szCs w:val="18"/>
              </w:rPr>
              <w:t>guna.</w:t>
            </w:r>
          </w:p>
        </w:tc>
      </w:tr>
      <w:tr w:rsidR="00227B74" w:rsidRPr="003D05AF" w14:paraId="52BB0B01" w14:textId="77777777" w:rsidTr="00B14378">
        <w:tc>
          <w:tcPr>
            <w:tcW w:w="3545" w:type="dxa"/>
          </w:tcPr>
          <w:p w14:paraId="5D7574D7" w14:textId="77777777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lastRenderedPageBreak/>
              <w:t>public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void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Nomina12_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setSubsidioAlEmpleo(</w:t>
            </w:r>
            <w:proofErr w:type="spellStart"/>
            <w:proofErr w:type="gramEnd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int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indexOtroPago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pSubsidioCausado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095" w:type="dxa"/>
          </w:tcPr>
          <w:p w14:paraId="2BE9D347" w14:textId="74CF0680" w:rsidR="00145224" w:rsidRPr="003D05AF" w:rsidRDefault="00145224" w:rsidP="00145224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define el nodo </w:t>
            </w:r>
            <w:proofErr w:type="spellStart"/>
            <w:r w:rsidRPr="00A27E61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SubsidioAlEmpleo</w:t>
            </w:r>
            <w:proofErr w:type="spellEnd"/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como hijo a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A27E61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OtroPago</w:t>
            </w:r>
            <w:proofErr w:type="spellEnd"/>
            <w:r w:rsidRPr="003D05AF">
              <w:rPr>
                <w:rFonts w:cs="Segoe UI"/>
                <w:sz w:val="18"/>
                <w:szCs w:val="18"/>
              </w:rPr>
              <w:t>.</w:t>
            </w:r>
          </w:p>
          <w:p w14:paraId="445B02B1" w14:textId="77777777" w:rsidR="00145224" w:rsidRPr="003D05AF" w:rsidRDefault="00145224" w:rsidP="00145224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</w:p>
          <w:p w14:paraId="7283071B" w14:textId="77777777" w:rsidR="00145224" w:rsidRPr="003D05AF" w:rsidRDefault="00145224" w:rsidP="00145224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:</w:t>
            </w:r>
          </w:p>
          <w:p w14:paraId="27B4899A" w14:textId="0674F69C" w:rsidR="00145224" w:rsidRPr="00A27E61" w:rsidRDefault="00145224" w:rsidP="00145224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A27E61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A27E61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r w:rsidRPr="00A27E61">
              <w:rPr>
                <w:rStyle w:val="CdigoHTML"/>
                <w:rFonts w:ascii="Consolas" w:eastAsiaTheme="minorHAnsi" w:hAnsi="Consolas" w:cs="Segoe UI"/>
                <w:color w:val="FF0000"/>
                <w:sz w:val="18"/>
                <w:szCs w:val="18"/>
              </w:rPr>
              <w:t>nomina12:</w:t>
            </w:r>
            <w:r w:rsidRPr="00A27E61">
              <w:rPr>
                <w:rFonts w:ascii="Consolas" w:hAnsi="Consolas" w:cs="Segoe UI"/>
                <w:color w:val="FF0000"/>
                <w:sz w:val="18"/>
                <w:szCs w:val="18"/>
              </w:rPr>
              <w:t xml:space="preserve"> </w:t>
            </w:r>
            <w:r w:rsidRPr="00A27E61">
              <w:rPr>
                <w:rStyle w:val="CdigoHTML"/>
                <w:rFonts w:ascii="Consolas" w:eastAsiaTheme="minorHAnsi" w:hAnsi="Consolas" w:cs="Segoe UI"/>
                <w:color w:val="FF0000"/>
                <w:sz w:val="18"/>
                <w:szCs w:val="18"/>
              </w:rPr>
              <w:t>Nomina</w:t>
            </w:r>
            <w:r w:rsidRPr="00A27E61">
              <w:rPr>
                <w:rFonts w:ascii="Consolas" w:hAnsi="Consolas" w:cs="Segoe UI"/>
                <w:sz w:val="18"/>
                <w:szCs w:val="18"/>
              </w:rPr>
              <w:t>/</w:t>
            </w:r>
            <w:r w:rsidRPr="00A27E61">
              <w:rPr>
                <w:rStyle w:val="CdigoHTML"/>
                <w:rFonts w:ascii="Consolas" w:eastAsiaTheme="minorHAnsi" w:hAnsi="Consolas" w:cs="Segoe UI"/>
                <w:sz w:val="18"/>
                <w:szCs w:val="18"/>
              </w:rPr>
              <w:t>nomina12:/</w:t>
            </w:r>
            <w:proofErr w:type="spellStart"/>
            <w:r w:rsidRPr="00A27E61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OtrosPagos</w:t>
            </w:r>
            <w:proofErr w:type="spellEnd"/>
            <w:r w:rsidRPr="00A27E61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/</w:t>
            </w:r>
            <w:proofErr w:type="spellStart"/>
            <w:r w:rsidRPr="00A27E61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OtroPago</w:t>
            </w:r>
            <w:proofErr w:type="spellEnd"/>
            <w:r w:rsidRPr="00A27E61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/</w:t>
            </w:r>
            <w:proofErr w:type="spellStart"/>
            <w:r w:rsidRPr="00A27E61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SubsidioAlEmpleo</w:t>
            </w:r>
            <w:proofErr w:type="spellEnd"/>
          </w:p>
          <w:p w14:paraId="540F96E9" w14:textId="77777777" w:rsidR="00145224" w:rsidRPr="003D05AF" w:rsidRDefault="00145224" w:rsidP="00145224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751D4ACC" w14:textId="77777777" w:rsidR="00145224" w:rsidRPr="003D05AF" w:rsidRDefault="00145224" w:rsidP="00145224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7FCB725C" w14:textId="50BBA032" w:rsidR="00145224" w:rsidRPr="003D05AF" w:rsidRDefault="009E559D" w:rsidP="00145224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145224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145224" w:rsidRPr="003D05AF">
              <w:rPr>
                <w:rFonts w:cs="Segoe UI"/>
                <w:bCs/>
                <w:sz w:val="18"/>
                <w:szCs w:val="18"/>
              </w:rPr>
              <w:t xml:space="preserve">Esta excepción ocurre si no se ha definido el complemento </w:t>
            </w:r>
            <w:r w:rsidR="00A27E61">
              <w:rPr>
                <w:rFonts w:cs="Segoe UI"/>
                <w:bCs/>
                <w:sz w:val="18"/>
                <w:szCs w:val="18"/>
              </w:rPr>
              <w:t>Nó</w:t>
            </w:r>
            <w:r w:rsidR="00145224" w:rsidRPr="003D05AF">
              <w:rPr>
                <w:rFonts w:cs="Segoe UI"/>
                <w:bCs/>
                <w:sz w:val="18"/>
                <w:szCs w:val="18"/>
              </w:rPr>
              <w:t>mina 1.2.</w:t>
            </w:r>
          </w:p>
          <w:p w14:paraId="3AEF362C" w14:textId="6E855AAC" w:rsidR="00145224" w:rsidRPr="003D05AF" w:rsidRDefault="00145224" w:rsidP="00145224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 xml:space="preserve">Si no se ha definido la instancia nodo </w:t>
            </w:r>
            <w:proofErr w:type="spellStart"/>
            <w:r w:rsidRPr="00A27E61">
              <w:rPr>
                <w:rFonts w:ascii="Consolas" w:hAnsi="Consolas" w:cs="Segoe UI"/>
                <w:color w:val="0000FF"/>
                <w:sz w:val="18"/>
                <w:szCs w:val="18"/>
              </w:rPr>
              <w:t>OtrosPagos</w:t>
            </w:r>
            <w:proofErr w:type="spellEnd"/>
            <w:r w:rsidRPr="003D05AF">
              <w:rPr>
                <w:rFonts w:cs="Segoe UI"/>
                <w:bCs/>
                <w:sz w:val="18"/>
                <w:szCs w:val="18"/>
              </w:rPr>
              <w:t>.</w:t>
            </w:r>
          </w:p>
          <w:p w14:paraId="05FE0E7B" w14:textId="77777777" w:rsidR="00145224" w:rsidRPr="003D05AF" w:rsidRDefault="00145224" w:rsidP="00145224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 xml:space="preserve">Si </w:t>
            </w:r>
            <w:r w:rsidRPr="00A27E61">
              <w:rPr>
                <w:rFonts w:ascii="Consolas" w:hAnsi="Consolas" w:cs="Segoe UI"/>
                <w:bCs/>
                <w:sz w:val="18"/>
                <w:szCs w:val="18"/>
              </w:rPr>
              <w:t>@</w:t>
            </w:r>
            <w:r w:rsidRPr="00A27E61">
              <w:rPr>
                <w:rFonts w:ascii="Consolas" w:hAnsi="Consolas" w:cs="Segoe UI"/>
                <w:sz w:val="18"/>
                <w:szCs w:val="18"/>
              </w:rPr>
              <w:t>pNumAñosServicio</w:t>
            </w:r>
            <w:r w:rsidRPr="003D05AF">
              <w:rPr>
                <w:rFonts w:cs="Segoe UI"/>
                <w:sz w:val="18"/>
                <w:szCs w:val="18"/>
              </w:rPr>
              <w:t xml:space="preserve"> es mayor a </w:t>
            </w:r>
            <w:r w:rsidRPr="00A27E61">
              <w:rPr>
                <w:rFonts w:ascii="Consolas" w:hAnsi="Consolas" w:cs="Segoe UI"/>
                <w:sz w:val="18"/>
                <w:szCs w:val="18"/>
              </w:rPr>
              <w:t>99</w:t>
            </w:r>
            <w:r w:rsidRPr="003D05AF">
              <w:rPr>
                <w:rFonts w:cs="Segoe UI"/>
                <w:sz w:val="18"/>
                <w:szCs w:val="18"/>
              </w:rPr>
              <w:t>.</w:t>
            </w:r>
          </w:p>
          <w:p w14:paraId="7E7E25A6" w14:textId="63853F78" w:rsidR="00145224" w:rsidRPr="003D05AF" w:rsidRDefault="009E559D" w:rsidP="00145224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ArgumentException</w:t>
            </w:r>
            <w:proofErr w:type="spellEnd"/>
            <w:r w:rsidR="00145224" w:rsidRPr="003D05AF">
              <w:rPr>
                <w:rFonts w:cs="Segoe UI"/>
                <w:color w:val="000000"/>
                <w:sz w:val="18"/>
                <w:szCs w:val="18"/>
              </w:rPr>
              <w:t xml:space="preserve"> </w:t>
            </w:r>
          </w:p>
          <w:p w14:paraId="7E104F31" w14:textId="5A457871" w:rsidR="00227B74" w:rsidRPr="003D05AF" w:rsidRDefault="00145224" w:rsidP="00145224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>Ni</w:t>
            </w:r>
            <w:r w:rsidR="00385886">
              <w:rPr>
                <w:rFonts w:cs="Segoe UI"/>
                <w:color w:val="000000"/>
                <w:sz w:val="18"/>
                <w:szCs w:val="18"/>
              </w:rPr>
              <w:t>n</w:t>
            </w:r>
            <w:r w:rsidRPr="003D05AF">
              <w:rPr>
                <w:rFonts w:cs="Segoe UI"/>
                <w:color w:val="000000"/>
                <w:sz w:val="18"/>
                <w:szCs w:val="18"/>
              </w:rPr>
              <w:t>guna.</w:t>
            </w:r>
          </w:p>
        </w:tc>
      </w:tr>
      <w:tr w:rsidR="00227B74" w:rsidRPr="003D05AF" w14:paraId="2086A4AA" w14:textId="77777777" w:rsidTr="00B14378">
        <w:tc>
          <w:tcPr>
            <w:tcW w:w="3545" w:type="dxa"/>
          </w:tcPr>
          <w:p w14:paraId="3B518F82" w14:textId="77777777" w:rsidR="0014522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public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void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Pagos10_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addDoctoRelacionadoToPago(</w:t>
            </w:r>
            <w:proofErr w:type="gramEnd"/>
          </w:p>
          <w:p w14:paraId="3959B044" w14:textId="77777777" w:rsidR="0014522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int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indexPago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,</w:t>
            </w:r>
          </w:p>
          <w:p w14:paraId="0E050A8D" w14:textId="77777777" w:rsidR="0014522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pIdDocumento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2B2C8F1E" w14:textId="77777777" w:rsidR="0014522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pSerie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7C16115E" w14:textId="77777777" w:rsidR="0014522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pFolio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6168D62E" w14:textId="77777777" w:rsidR="0014522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pMonedaDR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6DAA1E0B" w14:textId="77777777" w:rsidR="0014522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?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pTipoCambioDR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2F0D65EF" w14:textId="77777777" w:rsidR="0014522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pMetodoDePagoDR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62429BAA" w14:textId="77777777" w:rsidR="0014522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int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?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pNumParcialidad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238951D0" w14:textId="77777777" w:rsidR="0014522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?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pImpSaldoAnt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35007E6F" w14:textId="77777777" w:rsidR="0014522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?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pImpPagado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4F808F1D" w14:textId="77777777" w:rsidR="0014522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?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pImpSaldoInsoluto</w:t>
            </w:r>
            <w:proofErr w:type="spellEnd"/>
          </w:p>
          <w:p w14:paraId="6CA1F71C" w14:textId="11FF2860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095" w:type="dxa"/>
          </w:tcPr>
          <w:p w14:paraId="21A758ED" w14:textId="578E6062" w:rsidR="00145224" w:rsidRPr="003D05AF" w:rsidRDefault="00145224" w:rsidP="00145224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define el nodo </w:t>
            </w:r>
            <w:proofErr w:type="spellStart"/>
            <w:r w:rsidR="0092703C" w:rsidRPr="00A27E61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DoctoRelacionado</w:t>
            </w:r>
            <w:proofErr w:type="spellEnd"/>
            <w:r w:rsidR="0092703C"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 xml:space="preserve">como hijo </w:t>
            </w:r>
            <w:r w:rsidR="0092703C" w:rsidRPr="003D05AF">
              <w:rPr>
                <w:rFonts w:cs="Segoe UI"/>
                <w:sz w:val="18"/>
                <w:szCs w:val="18"/>
                <w:lang w:val="es-ES"/>
              </w:rPr>
              <w:t>de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="0092703C" w:rsidRPr="00F25F6F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Pago</w:t>
            </w:r>
            <w:r w:rsidRPr="003D05AF">
              <w:rPr>
                <w:rFonts w:cs="Segoe UI"/>
                <w:sz w:val="18"/>
                <w:szCs w:val="18"/>
              </w:rPr>
              <w:t>.</w:t>
            </w:r>
          </w:p>
          <w:p w14:paraId="2C0B3B0A" w14:textId="77777777" w:rsidR="00145224" w:rsidRPr="003D05AF" w:rsidRDefault="00145224" w:rsidP="00145224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</w:p>
          <w:p w14:paraId="45E4B84A" w14:textId="77777777" w:rsidR="00145224" w:rsidRPr="003D05AF" w:rsidRDefault="00145224" w:rsidP="00145224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:</w:t>
            </w:r>
          </w:p>
          <w:p w14:paraId="727EB78F" w14:textId="6A3996FF" w:rsidR="00145224" w:rsidRPr="00F25F6F" w:rsidRDefault="00145224" w:rsidP="00145224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F25F6F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F25F6F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r w:rsidR="0092703C" w:rsidRPr="00F25F6F">
              <w:rPr>
                <w:rStyle w:val="CdigoHTML"/>
                <w:rFonts w:ascii="Consolas" w:eastAsiaTheme="minorHAnsi" w:hAnsi="Consolas" w:cs="Segoe UI"/>
                <w:color w:val="FF0000"/>
                <w:sz w:val="18"/>
                <w:szCs w:val="18"/>
              </w:rPr>
              <w:t>pagos</w:t>
            </w:r>
            <w:r w:rsidR="0092703C" w:rsidRPr="00F25F6F">
              <w:rPr>
                <w:rStyle w:val="CdigoHTML"/>
                <w:rFonts w:ascii="Consolas" w:eastAsiaTheme="minorHAnsi" w:hAnsi="Consolas" w:cs="Segoe UI"/>
                <w:sz w:val="18"/>
                <w:szCs w:val="18"/>
              </w:rPr>
              <w:t>/pago/</w:t>
            </w:r>
            <w:r w:rsidR="0092703C" w:rsidRPr="00F25F6F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proofErr w:type="spellStart"/>
            <w:r w:rsidR="0092703C" w:rsidRPr="00F25F6F"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  <w:t>DoctoRelacionado</w:t>
            </w:r>
            <w:proofErr w:type="spellEnd"/>
            <w:r w:rsidR="0092703C" w:rsidRPr="00F25F6F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[]</w:t>
            </w:r>
          </w:p>
          <w:p w14:paraId="0254F080" w14:textId="77777777" w:rsidR="00145224" w:rsidRPr="003D05AF" w:rsidRDefault="00145224" w:rsidP="00145224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0F9B023E" w14:textId="77777777" w:rsidR="00145224" w:rsidRPr="003D05AF" w:rsidRDefault="00145224" w:rsidP="00145224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2C7904D3" w14:textId="022B7F50" w:rsidR="0092703C" w:rsidRPr="003D05AF" w:rsidRDefault="009E559D" w:rsidP="00145224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145224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145224" w:rsidRPr="003D05AF">
              <w:rPr>
                <w:rFonts w:cs="Segoe UI"/>
                <w:bCs/>
                <w:sz w:val="18"/>
                <w:szCs w:val="18"/>
              </w:rPr>
              <w:t>Esta exc</w:t>
            </w:r>
            <w:r w:rsidR="00F25F6F">
              <w:rPr>
                <w:rFonts w:cs="Segoe UI"/>
                <w:bCs/>
                <w:sz w:val="18"/>
                <w:szCs w:val="18"/>
              </w:rPr>
              <w:t xml:space="preserve">epción ocurre si no </w:t>
            </w:r>
            <w:r w:rsidR="00145224" w:rsidRPr="003D05AF">
              <w:rPr>
                <w:rFonts w:cs="Segoe UI"/>
                <w:bCs/>
                <w:sz w:val="18"/>
                <w:szCs w:val="18"/>
              </w:rPr>
              <w:t xml:space="preserve">se ha definido el complemento </w:t>
            </w:r>
            <w:r w:rsidR="00F25F6F">
              <w:rPr>
                <w:rFonts w:cs="Segoe UI"/>
                <w:bCs/>
                <w:sz w:val="18"/>
                <w:szCs w:val="18"/>
              </w:rPr>
              <w:t>P</w:t>
            </w:r>
            <w:r w:rsidR="0092703C" w:rsidRPr="003D05AF">
              <w:rPr>
                <w:rFonts w:cs="Segoe UI"/>
                <w:bCs/>
                <w:sz w:val="18"/>
                <w:szCs w:val="18"/>
              </w:rPr>
              <w:t>ago 1.0</w:t>
            </w:r>
            <w:r w:rsidR="00145224" w:rsidRPr="003D05AF">
              <w:rPr>
                <w:rFonts w:cs="Segoe UI"/>
                <w:bCs/>
                <w:sz w:val="18"/>
                <w:szCs w:val="18"/>
              </w:rPr>
              <w:t>.</w:t>
            </w:r>
            <w:r w:rsidR="0092703C" w:rsidRPr="003D05AF">
              <w:rPr>
                <w:rFonts w:cs="Segoe UI"/>
                <w:bCs/>
                <w:sz w:val="18"/>
                <w:szCs w:val="18"/>
              </w:rPr>
              <w:t xml:space="preserve"> </w:t>
            </w:r>
          </w:p>
          <w:p w14:paraId="689E7620" w14:textId="6D55A5F2" w:rsidR="00145224" w:rsidRPr="003D05AF" w:rsidRDefault="00145224" w:rsidP="00145224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 xml:space="preserve">Si no se ha definido la instancia nodo </w:t>
            </w:r>
            <w:r w:rsidR="0092703C" w:rsidRPr="00F25F6F">
              <w:rPr>
                <w:rFonts w:ascii="Consolas" w:hAnsi="Consolas" w:cs="Segoe UI"/>
                <w:color w:val="0000FF"/>
                <w:sz w:val="18"/>
                <w:szCs w:val="18"/>
              </w:rPr>
              <w:t>pago</w:t>
            </w:r>
            <w:r w:rsidRPr="003D05AF">
              <w:rPr>
                <w:rFonts w:cs="Segoe UI"/>
                <w:bCs/>
                <w:sz w:val="18"/>
                <w:szCs w:val="18"/>
              </w:rPr>
              <w:t>.</w:t>
            </w:r>
          </w:p>
          <w:p w14:paraId="7768A711" w14:textId="594B5181" w:rsidR="0092703C" w:rsidRPr="003D05AF" w:rsidRDefault="0092703C" w:rsidP="0092703C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 xml:space="preserve">Si los parámetros no cumplen con las </w:t>
            </w:r>
            <w:proofErr w:type="spellStart"/>
            <w:r w:rsidRPr="003D05AF">
              <w:rPr>
                <w:rFonts w:cs="Segoe UI"/>
                <w:bCs/>
                <w:sz w:val="18"/>
                <w:szCs w:val="18"/>
              </w:rPr>
              <w:t>especificiones</w:t>
            </w:r>
            <w:proofErr w:type="spellEnd"/>
            <w:r w:rsidRPr="003D05AF">
              <w:rPr>
                <w:rFonts w:cs="Segoe UI"/>
                <w:bCs/>
                <w:sz w:val="18"/>
                <w:szCs w:val="18"/>
              </w:rPr>
              <w:t xml:space="preserve"> definidas por el </w:t>
            </w:r>
            <w:r w:rsidR="00F25F6F" w:rsidRPr="003D05AF">
              <w:rPr>
                <w:rFonts w:cs="Segoe UI"/>
                <w:bCs/>
                <w:sz w:val="18"/>
                <w:szCs w:val="18"/>
              </w:rPr>
              <w:t xml:space="preserve">SAT </w:t>
            </w:r>
            <w:r w:rsidRPr="003D05AF">
              <w:rPr>
                <w:rFonts w:cs="Segoe UI"/>
                <w:bCs/>
                <w:sz w:val="18"/>
                <w:szCs w:val="18"/>
              </w:rPr>
              <w:t>en formato o combinación.</w:t>
            </w:r>
          </w:p>
          <w:p w14:paraId="09CC2E74" w14:textId="77777777" w:rsidR="0092703C" w:rsidRPr="003D05AF" w:rsidRDefault="0092703C" w:rsidP="00145224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</w:p>
          <w:p w14:paraId="3CE9E2BF" w14:textId="0FF30AC3" w:rsidR="00145224" w:rsidRPr="003D05AF" w:rsidRDefault="009E559D" w:rsidP="00145224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ArgumentException</w:t>
            </w:r>
            <w:proofErr w:type="spellEnd"/>
            <w:r w:rsidR="00145224" w:rsidRPr="003D05AF">
              <w:rPr>
                <w:rFonts w:cs="Segoe UI"/>
                <w:color w:val="000000"/>
                <w:sz w:val="18"/>
                <w:szCs w:val="18"/>
              </w:rPr>
              <w:t xml:space="preserve"> </w:t>
            </w:r>
          </w:p>
          <w:p w14:paraId="1C91CD88" w14:textId="48F09BE5" w:rsidR="00227B74" w:rsidRPr="00F25F6F" w:rsidRDefault="0092703C" w:rsidP="00145224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 xml:space="preserve">Si </w:t>
            </w:r>
            <w:r w:rsidRPr="00F25F6F">
              <w:rPr>
                <w:rFonts w:ascii="Consolas" w:hAnsi="Consolas" w:cs="Segoe UI"/>
                <w:bCs/>
                <w:sz w:val="18"/>
                <w:szCs w:val="18"/>
              </w:rPr>
              <w:t>@</w:t>
            </w:r>
            <w:r w:rsidRPr="00F25F6F">
              <w:rPr>
                <w:rFonts w:ascii="Consolas" w:hAnsi="Consolas" w:cs="Segoe UI"/>
                <w:sz w:val="18"/>
                <w:szCs w:val="18"/>
              </w:rPr>
              <w:t>pMonedaDRes</w:t>
            </w:r>
            <w:r w:rsidRPr="003D05AF">
              <w:rPr>
                <w:rFonts w:cs="Segoe UI"/>
                <w:sz w:val="18"/>
                <w:szCs w:val="18"/>
              </w:rPr>
              <w:t xml:space="preserve"> </w:t>
            </w:r>
            <w:proofErr w:type="spellStart"/>
            <w:r w:rsidR="00CE148A" w:rsidRPr="003D05AF">
              <w:rPr>
                <w:rFonts w:cs="Segoe UI"/>
                <w:sz w:val="18"/>
                <w:szCs w:val="18"/>
              </w:rPr>
              <w:t>ó</w:t>
            </w:r>
            <w:proofErr w:type="spellEnd"/>
            <w:r w:rsidRPr="003D05AF">
              <w:rPr>
                <w:rFonts w:cs="Segoe UI"/>
                <w:sz w:val="18"/>
                <w:szCs w:val="18"/>
              </w:rPr>
              <w:t xml:space="preserve"> </w:t>
            </w:r>
            <w:r w:rsidRPr="00F25F6F">
              <w:rPr>
                <w:rFonts w:ascii="Consolas" w:hAnsi="Consolas" w:cs="Segoe UI"/>
                <w:sz w:val="18"/>
                <w:szCs w:val="18"/>
              </w:rPr>
              <w:t>@pMetodoDePagoDR</w:t>
            </w:r>
            <w:r w:rsidRPr="003D05AF">
              <w:rPr>
                <w:rFonts w:cs="Segoe UI"/>
                <w:sz w:val="18"/>
                <w:szCs w:val="18"/>
              </w:rPr>
              <w:t xml:space="preserve"> no existen en el </w:t>
            </w:r>
            <w:r w:rsidR="00D03C80">
              <w:rPr>
                <w:rFonts w:cs="Segoe UI"/>
                <w:sz w:val="18"/>
                <w:szCs w:val="18"/>
              </w:rPr>
              <w:t>catálogo</w:t>
            </w:r>
            <w:r w:rsidRPr="003D05AF">
              <w:rPr>
                <w:rFonts w:cs="Segoe UI"/>
                <w:sz w:val="18"/>
                <w:szCs w:val="18"/>
              </w:rPr>
              <w:t xml:space="preserve"> del </w:t>
            </w:r>
            <w:r w:rsidR="00F25F6F" w:rsidRPr="003D05AF">
              <w:rPr>
                <w:rFonts w:cs="Segoe UI"/>
                <w:sz w:val="18"/>
                <w:szCs w:val="18"/>
              </w:rPr>
              <w:t>SAT</w:t>
            </w:r>
            <w:r w:rsidRPr="003D05AF">
              <w:rPr>
                <w:rFonts w:cs="Segoe UI"/>
                <w:sz w:val="18"/>
                <w:szCs w:val="18"/>
              </w:rPr>
              <w:t>.</w:t>
            </w:r>
          </w:p>
        </w:tc>
      </w:tr>
      <w:tr w:rsidR="00227B74" w:rsidRPr="003D05AF" w14:paraId="0B8BCEA9" w14:textId="77777777" w:rsidTr="00B14378">
        <w:tc>
          <w:tcPr>
            <w:tcW w:w="3545" w:type="dxa"/>
          </w:tcPr>
          <w:p w14:paraId="00D4FCC0" w14:textId="77777777" w:rsidR="0092703C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int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Pagos10_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addPago(</w:t>
            </w:r>
            <w:proofErr w:type="gramEnd"/>
          </w:p>
          <w:p w14:paraId="0C8D1AC9" w14:textId="77777777" w:rsidR="0092703C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proofErr w:type="spellStart"/>
            <w:r w:rsidRPr="001E413D">
              <w:rPr>
                <w:rFonts w:ascii="Consolas" w:hAnsi="Consolas" w:cs="Segoe UI"/>
                <w:color w:val="2B91AF"/>
                <w:sz w:val="18"/>
                <w:szCs w:val="18"/>
                <w:lang w:val="en-US"/>
              </w:rPr>
              <w:t>DateTime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pFechaPago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,</w:t>
            </w:r>
          </w:p>
          <w:p w14:paraId="1B6A4904" w14:textId="77777777" w:rsidR="00CE148A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pFormaDePago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5DF305A4" w14:textId="77777777" w:rsidR="00CE148A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string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pMoneda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6FE4BAB8" w14:textId="77777777" w:rsidR="00CE148A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?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pTipoCambio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7D6924F6" w14:textId="77777777" w:rsidR="00CE148A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decimal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pMonto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, </w:t>
            </w:r>
          </w:p>
          <w:p w14:paraId="5568E8C9" w14:textId="77777777" w:rsidR="00CE148A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pNumOperacion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73E4393D" w14:textId="77777777" w:rsidR="00CE148A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pRfcEmisorCtaOrd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3EAF775D" w14:textId="77777777" w:rsidR="00CE148A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pNomBancoOrdExt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77D6F0FE" w14:textId="77777777" w:rsidR="00CE148A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pCtaOrdenante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699687B3" w14:textId="77777777" w:rsidR="00CE148A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pRfcEmisorCtaBen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233EB4AB" w14:textId="77777777" w:rsidR="00CE148A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pCtaBeneficiario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6EFF3208" w14:textId="77777777" w:rsidR="00CE148A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pTipoCadPago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64A9C8A6" w14:textId="77777777" w:rsidR="00CE148A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proofErr w:type="gram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byte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[</w:t>
            </w:r>
            <w:proofErr w:type="gram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]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pCertPago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2BD4918E" w14:textId="77777777" w:rsidR="00CE148A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1E413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pCadPago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0BBB870C" w14:textId="77777777" w:rsidR="00CE148A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gram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t>byte</w:t>
            </w: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[</w:t>
            </w:r>
            <w:proofErr w:type="gram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] </w:t>
            </w:r>
            <w:proofErr w:type="spell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pSelloPago</w:t>
            </w:r>
            <w:proofErr w:type="spellEnd"/>
          </w:p>
          <w:p w14:paraId="6867C175" w14:textId="34387EC6" w:rsidR="00227B74" w:rsidRPr="001E413D" w:rsidRDefault="00227B74" w:rsidP="00B21B4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095" w:type="dxa"/>
          </w:tcPr>
          <w:p w14:paraId="39ADB070" w14:textId="29CC10BF" w:rsidR="00CE148A" w:rsidRPr="003D05AF" w:rsidRDefault="00CE148A" w:rsidP="00CE148A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define el nodo </w:t>
            </w:r>
            <w:r w:rsidRPr="00F25F6F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Pago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como hijo de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F25F6F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Pagos</w:t>
            </w:r>
            <w:r w:rsidRPr="003D05AF">
              <w:rPr>
                <w:rFonts w:cs="Segoe UI"/>
                <w:sz w:val="18"/>
                <w:szCs w:val="18"/>
              </w:rPr>
              <w:t>.</w:t>
            </w:r>
          </w:p>
          <w:p w14:paraId="575680FE" w14:textId="77777777" w:rsidR="00CE148A" w:rsidRPr="003D05AF" w:rsidRDefault="00CE148A" w:rsidP="00CE148A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</w:p>
          <w:p w14:paraId="2C9F74FB" w14:textId="77777777" w:rsidR="00CE148A" w:rsidRPr="003D05AF" w:rsidRDefault="00CE148A" w:rsidP="00CE148A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:</w:t>
            </w:r>
          </w:p>
          <w:p w14:paraId="7C577974" w14:textId="442E3F4E" w:rsidR="00CE148A" w:rsidRPr="00F25F6F" w:rsidRDefault="00CE148A" w:rsidP="00CE148A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F25F6F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F25F6F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r w:rsidRPr="00F25F6F">
              <w:rPr>
                <w:rStyle w:val="CdigoHTML"/>
                <w:rFonts w:ascii="Consolas" w:eastAsiaTheme="minorHAnsi" w:hAnsi="Consolas" w:cs="Segoe UI"/>
                <w:color w:val="FF0000"/>
                <w:sz w:val="18"/>
                <w:szCs w:val="18"/>
              </w:rPr>
              <w:t>pagos</w:t>
            </w:r>
            <w:r w:rsidRPr="00F25F6F">
              <w:rPr>
                <w:rStyle w:val="CdigoHTML"/>
                <w:rFonts w:ascii="Consolas" w:eastAsiaTheme="minorHAnsi" w:hAnsi="Consolas" w:cs="Segoe UI"/>
                <w:sz w:val="18"/>
                <w:szCs w:val="18"/>
              </w:rPr>
              <w:t>/</w:t>
            </w:r>
            <w:r w:rsidRPr="00F25F6F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pago[]</w:t>
            </w:r>
          </w:p>
          <w:p w14:paraId="1A7EE648" w14:textId="47F27E73" w:rsidR="002947D6" w:rsidRPr="003D05AF" w:rsidRDefault="008F3AC6" w:rsidP="002947D6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8F3AC6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Returns</w:t>
            </w:r>
            <w:proofErr w:type="spellEnd"/>
            <w:r w:rsidRPr="008F3AC6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:</w:t>
            </w:r>
            <w:r w:rsidR="002947D6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B3724D">
              <w:rPr>
                <w:rFonts w:cs="Segoe UI"/>
                <w:bCs/>
                <w:sz w:val="18"/>
                <w:szCs w:val="18"/>
              </w:rPr>
              <w:t>Í</w:t>
            </w:r>
            <w:r w:rsidR="002947D6" w:rsidRPr="003D05AF">
              <w:rPr>
                <w:rFonts w:cs="Segoe UI"/>
                <w:bCs/>
                <w:sz w:val="18"/>
                <w:szCs w:val="18"/>
              </w:rPr>
              <w:t xml:space="preserve">ndice del nodo </w:t>
            </w:r>
            <w:r w:rsidR="002947D6" w:rsidRPr="00F25F6F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pago</w:t>
            </w:r>
            <w:r w:rsidR="00F25F6F">
              <w:rPr>
                <w:rFonts w:cs="Segoe UI"/>
                <w:sz w:val="18"/>
                <w:szCs w:val="18"/>
                <w:lang w:val="es-ES"/>
              </w:rPr>
              <w:t xml:space="preserve"> que se agregó</w:t>
            </w:r>
          </w:p>
          <w:p w14:paraId="0FAAF39B" w14:textId="77777777" w:rsidR="002947D6" w:rsidRPr="003D05AF" w:rsidRDefault="002947D6" w:rsidP="00CE148A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705163B7" w14:textId="77777777" w:rsidR="00CE148A" w:rsidRPr="003D05AF" w:rsidRDefault="00CE148A" w:rsidP="00CE148A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7D6B579E" w14:textId="567CAF40" w:rsidR="00CE148A" w:rsidRPr="003D05AF" w:rsidRDefault="009E559D" w:rsidP="00CE148A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CE148A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="00CE148A" w:rsidRPr="003D05AF">
              <w:rPr>
                <w:rFonts w:cs="Segoe UI"/>
                <w:bCs/>
                <w:sz w:val="18"/>
                <w:szCs w:val="18"/>
              </w:rPr>
              <w:t xml:space="preserve">Esta excepción ocurre si no se ha definido el complemento </w:t>
            </w:r>
            <w:r w:rsidR="00F25F6F" w:rsidRPr="003D05AF">
              <w:rPr>
                <w:rFonts w:cs="Segoe UI"/>
                <w:bCs/>
                <w:sz w:val="18"/>
                <w:szCs w:val="18"/>
              </w:rPr>
              <w:t xml:space="preserve">Pago </w:t>
            </w:r>
            <w:r w:rsidR="00CE148A" w:rsidRPr="003D05AF">
              <w:rPr>
                <w:rFonts w:cs="Segoe UI"/>
                <w:bCs/>
                <w:sz w:val="18"/>
                <w:szCs w:val="18"/>
              </w:rPr>
              <w:t xml:space="preserve">1.0. </w:t>
            </w:r>
          </w:p>
          <w:p w14:paraId="080C2BB3" w14:textId="1888CAB0" w:rsidR="00CE148A" w:rsidRPr="003D05AF" w:rsidRDefault="00CE148A" w:rsidP="00CE148A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 xml:space="preserve">Si los parámetros no cumplen con las </w:t>
            </w:r>
            <w:proofErr w:type="spellStart"/>
            <w:r w:rsidRPr="003D05AF">
              <w:rPr>
                <w:rFonts w:cs="Segoe UI"/>
                <w:bCs/>
                <w:sz w:val="18"/>
                <w:szCs w:val="18"/>
              </w:rPr>
              <w:t>especificiones</w:t>
            </w:r>
            <w:proofErr w:type="spellEnd"/>
            <w:r w:rsidRPr="003D05AF">
              <w:rPr>
                <w:rFonts w:cs="Segoe UI"/>
                <w:bCs/>
                <w:sz w:val="18"/>
                <w:szCs w:val="18"/>
              </w:rPr>
              <w:t xml:space="preserve"> definidas por el </w:t>
            </w:r>
            <w:r w:rsidR="00F25F6F" w:rsidRPr="003D05AF">
              <w:rPr>
                <w:rFonts w:cs="Segoe UI"/>
                <w:bCs/>
                <w:sz w:val="18"/>
                <w:szCs w:val="18"/>
              </w:rPr>
              <w:t xml:space="preserve">SAT </w:t>
            </w:r>
            <w:r w:rsidRPr="003D05AF">
              <w:rPr>
                <w:rFonts w:cs="Segoe UI"/>
                <w:bCs/>
                <w:sz w:val="18"/>
                <w:szCs w:val="18"/>
              </w:rPr>
              <w:t>en formato o combinación.</w:t>
            </w:r>
          </w:p>
          <w:p w14:paraId="55F52906" w14:textId="77777777" w:rsidR="00CE148A" w:rsidRPr="003D05AF" w:rsidRDefault="00CE148A" w:rsidP="00CE148A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</w:p>
          <w:p w14:paraId="3933B175" w14:textId="1EC111E2" w:rsidR="00CE148A" w:rsidRPr="003D05AF" w:rsidRDefault="009E559D" w:rsidP="00CE148A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ArgumentException</w:t>
            </w:r>
            <w:proofErr w:type="spellEnd"/>
            <w:r w:rsidR="00CE148A" w:rsidRPr="003D05AF">
              <w:rPr>
                <w:rFonts w:cs="Segoe UI"/>
                <w:color w:val="000000"/>
                <w:sz w:val="18"/>
                <w:szCs w:val="18"/>
              </w:rPr>
              <w:t xml:space="preserve"> </w:t>
            </w:r>
          </w:p>
          <w:p w14:paraId="6F758C14" w14:textId="3F440094" w:rsidR="00227B74" w:rsidRPr="00F25F6F" w:rsidRDefault="00CE148A" w:rsidP="00B21B4B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 xml:space="preserve">Si </w:t>
            </w:r>
            <w:r w:rsidRPr="00F25F6F">
              <w:rPr>
                <w:rFonts w:ascii="Consolas" w:hAnsi="Consolas" w:cs="Segoe UI"/>
                <w:bCs/>
                <w:sz w:val="18"/>
                <w:szCs w:val="18"/>
              </w:rPr>
              <w:t>@</w:t>
            </w:r>
            <w:r w:rsidRPr="00F25F6F">
              <w:rPr>
                <w:rFonts w:ascii="Consolas" w:hAnsi="Consolas" w:cs="Segoe UI"/>
                <w:sz w:val="18"/>
                <w:szCs w:val="18"/>
              </w:rPr>
              <w:t>pFormaDePago</w:t>
            </w:r>
            <w:r w:rsidRPr="003D05AF">
              <w:rPr>
                <w:rFonts w:cs="Segoe UI"/>
                <w:sz w:val="18"/>
                <w:szCs w:val="18"/>
              </w:rPr>
              <w:t xml:space="preserve">, </w:t>
            </w:r>
            <w:r w:rsidRPr="00F25F6F">
              <w:rPr>
                <w:rFonts w:ascii="Consolas" w:hAnsi="Consolas" w:cs="Segoe UI"/>
                <w:sz w:val="18"/>
                <w:szCs w:val="18"/>
              </w:rPr>
              <w:t>@pMoneda</w:t>
            </w:r>
            <w:r w:rsidRPr="003D05AF">
              <w:rPr>
                <w:rFonts w:cs="Segoe UI"/>
                <w:sz w:val="18"/>
                <w:szCs w:val="18"/>
              </w:rPr>
              <w:t xml:space="preserve"> </w:t>
            </w:r>
            <w:proofErr w:type="spellStart"/>
            <w:r w:rsidRPr="003D05AF">
              <w:rPr>
                <w:rFonts w:cs="Segoe UI"/>
                <w:sz w:val="18"/>
                <w:szCs w:val="18"/>
              </w:rPr>
              <w:t>ó</w:t>
            </w:r>
            <w:proofErr w:type="spellEnd"/>
            <w:r w:rsidRPr="003D05AF">
              <w:rPr>
                <w:rFonts w:cs="Segoe UI"/>
                <w:sz w:val="18"/>
                <w:szCs w:val="18"/>
              </w:rPr>
              <w:t xml:space="preserve"> </w:t>
            </w:r>
            <w:r w:rsidRPr="00F25F6F">
              <w:rPr>
                <w:rFonts w:ascii="Consolas" w:hAnsi="Consolas" w:cs="Segoe UI"/>
                <w:sz w:val="18"/>
                <w:szCs w:val="18"/>
              </w:rPr>
              <w:t>@pTipoCadPago</w:t>
            </w:r>
            <w:r w:rsidRPr="003D05AF">
              <w:rPr>
                <w:rFonts w:cs="Segoe UI"/>
                <w:sz w:val="18"/>
                <w:szCs w:val="18"/>
              </w:rPr>
              <w:t xml:space="preserve"> no existen en el </w:t>
            </w:r>
            <w:r w:rsidR="00D03C80">
              <w:rPr>
                <w:rFonts w:cs="Segoe UI"/>
                <w:sz w:val="18"/>
                <w:szCs w:val="18"/>
              </w:rPr>
              <w:t>catálogo</w:t>
            </w:r>
            <w:r w:rsidRPr="003D05AF">
              <w:rPr>
                <w:rFonts w:cs="Segoe UI"/>
                <w:sz w:val="18"/>
                <w:szCs w:val="18"/>
              </w:rPr>
              <w:t xml:space="preserve"> del </w:t>
            </w:r>
            <w:r w:rsidR="00F25F6F" w:rsidRPr="003D05AF">
              <w:rPr>
                <w:rFonts w:cs="Segoe UI"/>
                <w:sz w:val="18"/>
                <w:szCs w:val="18"/>
              </w:rPr>
              <w:t>SAT</w:t>
            </w:r>
            <w:r w:rsidRPr="003D05AF">
              <w:rPr>
                <w:rFonts w:cs="Segoe UI"/>
                <w:sz w:val="18"/>
                <w:szCs w:val="18"/>
              </w:rPr>
              <w:t>.</w:t>
            </w:r>
          </w:p>
        </w:tc>
      </w:tr>
      <w:tr w:rsidR="00227B74" w:rsidRPr="003D05AF" w14:paraId="234CB246" w14:textId="77777777" w:rsidTr="00B14378">
        <w:tc>
          <w:tcPr>
            <w:tcW w:w="3545" w:type="dxa"/>
          </w:tcPr>
          <w:p w14:paraId="0D83D262" w14:textId="77777777" w:rsidR="00227B74" w:rsidRPr="001E413D" w:rsidRDefault="00227B74" w:rsidP="00B21B4B">
            <w:pPr>
              <w:rPr>
                <w:rFonts w:ascii="Consolas" w:hAnsi="Consolas" w:cs="Segoe UI"/>
                <w:color w:val="000000"/>
                <w:sz w:val="18"/>
                <w:szCs w:val="18"/>
              </w:rPr>
            </w:pPr>
            <w:proofErr w:type="spellStart"/>
            <w:r w:rsidRPr="001E413D">
              <w:rPr>
                <w:rFonts w:ascii="Consolas" w:hAnsi="Consolas" w:cs="Segoe UI"/>
                <w:color w:val="0000FF"/>
                <w:sz w:val="18"/>
                <w:szCs w:val="18"/>
              </w:rPr>
              <w:lastRenderedPageBreak/>
              <w:t>public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E413D">
              <w:rPr>
                <w:rFonts w:ascii="Consolas" w:hAnsi="Consolas" w:cs="Segoe UI"/>
                <w:color w:val="2B91AF"/>
                <w:sz w:val="18"/>
                <w:szCs w:val="18"/>
              </w:rPr>
              <w:t>ReturnXmlComplemento</w:t>
            </w:r>
            <w:proofErr w:type="spell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 xml:space="preserve"> Pagos10_</w:t>
            </w:r>
            <w:proofErr w:type="gramStart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generaComplemento(</w:t>
            </w:r>
            <w:proofErr w:type="gramEnd"/>
            <w:r w:rsidRPr="001E413D">
              <w:rPr>
                <w:rFonts w:ascii="Consolas" w:hAnsi="Consolas" w:cs="Segoe UI"/>
                <w:color w:val="000000"/>
                <w:sz w:val="18"/>
                <w:szCs w:val="18"/>
              </w:rPr>
              <w:t>)</w:t>
            </w:r>
          </w:p>
        </w:tc>
        <w:tc>
          <w:tcPr>
            <w:tcW w:w="6095" w:type="dxa"/>
          </w:tcPr>
          <w:p w14:paraId="37D7FF38" w14:textId="2AEE1539" w:rsidR="00CE148A" w:rsidRPr="003D05AF" w:rsidRDefault="00CE148A" w:rsidP="00CE148A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Genera el complemento </w:t>
            </w:r>
            <w:r w:rsidRPr="00F25F6F">
              <w:rPr>
                <w:rFonts w:ascii="Consolas" w:hAnsi="Consolas" w:cs="Segoe UI"/>
                <w:color w:val="000000"/>
                <w:sz w:val="18"/>
                <w:szCs w:val="18"/>
              </w:rPr>
              <w:t>pago</w:t>
            </w: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 1.0 que es devuelto en el objeto </w:t>
            </w:r>
            <w:proofErr w:type="spellStart"/>
            <w:r w:rsidRPr="00F25F6F">
              <w:rPr>
                <w:rFonts w:ascii="Consolas" w:hAnsi="Consolas" w:cs="Segoe UI"/>
                <w:color w:val="2B91AF"/>
                <w:sz w:val="18"/>
                <w:szCs w:val="18"/>
              </w:rPr>
              <w:t>ReturnXmlComplemento</w:t>
            </w:r>
            <w:proofErr w:type="spellEnd"/>
            <w:r w:rsidR="00F25F6F">
              <w:rPr>
                <w:rFonts w:cs="Segoe UI"/>
                <w:sz w:val="18"/>
                <w:szCs w:val="18"/>
              </w:rPr>
              <w:t>, si existe un error no fa</w:t>
            </w:r>
            <w:r w:rsidRPr="003D05AF">
              <w:rPr>
                <w:rFonts w:cs="Segoe UI"/>
                <w:sz w:val="18"/>
                <w:szCs w:val="18"/>
              </w:rPr>
              <w:t>tal es incluido en el mismo objeto. Ver propiedades:</w:t>
            </w:r>
          </w:p>
          <w:p w14:paraId="278F3421" w14:textId="77777777" w:rsidR="00CE148A" w:rsidRPr="00C8257A" w:rsidRDefault="00CE148A" w:rsidP="00F25F6F">
            <w:pPr>
              <w:pStyle w:val="Listaconvietas"/>
              <w:rPr>
                <w:rFonts w:ascii="Consolas" w:hAnsi="Consolas"/>
                <w:sz w:val="18"/>
              </w:rPr>
            </w:pPr>
            <w:proofErr w:type="spellStart"/>
            <w:r w:rsidRPr="00C8257A">
              <w:rPr>
                <w:rFonts w:ascii="Consolas" w:hAnsi="Consolas"/>
                <w:color w:val="2B91AF"/>
                <w:sz w:val="18"/>
              </w:rPr>
              <w:t>ReturnXmlComplemento</w:t>
            </w:r>
            <w:r w:rsidRPr="00C8257A">
              <w:rPr>
                <w:rFonts w:ascii="Consolas" w:hAnsi="Consolas"/>
                <w:sz w:val="18"/>
              </w:rPr>
              <w:t>.IsXmlComplementoCreated</w:t>
            </w:r>
            <w:proofErr w:type="spellEnd"/>
            <w:r w:rsidRPr="00C8257A">
              <w:rPr>
                <w:rFonts w:ascii="Consolas" w:hAnsi="Consolas"/>
                <w:sz w:val="18"/>
              </w:rPr>
              <w:t xml:space="preserve"> </w:t>
            </w:r>
          </w:p>
          <w:p w14:paraId="3BCFAC3B" w14:textId="77777777" w:rsidR="00CE148A" w:rsidRPr="00C8257A" w:rsidRDefault="00CE148A" w:rsidP="00F25F6F">
            <w:pPr>
              <w:pStyle w:val="Listaconvietas"/>
              <w:rPr>
                <w:rFonts w:ascii="Consolas" w:hAnsi="Consolas"/>
                <w:sz w:val="18"/>
              </w:rPr>
            </w:pPr>
            <w:proofErr w:type="spellStart"/>
            <w:r w:rsidRPr="00C8257A">
              <w:rPr>
                <w:rFonts w:ascii="Consolas" w:hAnsi="Consolas"/>
                <w:color w:val="2B91AF"/>
                <w:sz w:val="18"/>
              </w:rPr>
              <w:t>ReturnXmlComplemento</w:t>
            </w:r>
            <w:r w:rsidRPr="00C8257A">
              <w:rPr>
                <w:rFonts w:ascii="Consolas" w:hAnsi="Consolas"/>
                <w:sz w:val="18"/>
              </w:rPr>
              <w:t>.ErrorDetalle</w:t>
            </w:r>
            <w:proofErr w:type="spellEnd"/>
          </w:p>
          <w:p w14:paraId="00064103" w14:textId="77777777" w:rsidR="00CE148A" w:rsidRPr="003D05AF" w:rsidRDefault="00CE148A" w:rsidP="00CE148A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0AF8C511" w14:textId="6E429BE1" w:rsidR="00CE148A" w:rsidRPr="003D05AF" w:rsidRDefault="009E559D" w:rsidP="00CE148A">
            <w:pPr>
              <w:autoSpaceDE w:val="0"/>
              <w:autoSpaceDN w:val="0"/>
              <w:adjustRightInd w:val="0"/>
              <w:rPr>
                <w:rFonts w:cs="Segoe UI"/>
                <w:b/>
                <w:bCs/>
                <w:color w:val="191970"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="00CE148A"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</w:p>
          <w:p w14:paraId="04ACE0C4" w14:textId="02EDFE1C" w:rsidR="00CE148A" w:rsidRPr="003D05AF" w:rsidRDefault="00CE148A" w:rsidP="00CE148A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 xml:space="preserve">Si los parámetros no cumplen con las </w:t>
            </w:r>
            <w:proofErr w:type="spellStart"/>
            <w:r w:rsidRPr="003D05AF">
              <w:rPr>
                <w:rFonts w:cs="Segoe UI"/>
                <w:bCs/>
                <w:sz w:val="18"/>
                <w:szCs w:val="18"/>
              </w:rPr>
              <w:t>especificiones</w:t>
            </w:r>
            <w:proofErr w:type="spellEnd"/>
            <w:r w:rsidRPr="003D05AF">
              <w:rPr>
                <w:rFonts w:cs="Segoe UI"/>
                <w:bCs/>
                <w:sz w:val="18"/>
                <w:szCs w:val="18"/>
              </w:rPr>
              <w:t xml:space="preserve"> definidas por el </w:t>
            </w:r>
            <w:r w:rsidR="00F25F6F" w:rsidRPr="003D05AF">
              <w:rPr>
                <w:rFonts w:cs="Segoe UI"/>
                <w:bCs/>
                <w:sz w:val="18"/>
                <w:szCs w:val="18"/>
              </w:rPr>
              <w:t xml:space="preserve">SAT </w:t>
            </w:r>
            <w:r w:rsidRPr="003D05AF">
              <w:rPr>
                <w:rFonts w:cs="Segoe UI"/>
                <w:bCs/>
                <w:sz w:val="18"/>
                <w:szCs w:val="18"/>
              </w:rPr>
              <w:t>en formato o combinación.</w:t>
            </w:r>
          </w:p>
          <w:p w14:paraId="0C70E4FE" w14:textId="42DCF6F2" w:rsidR="00CE148A" w:rsidRPr="003D05AF" w:rsidRDefault="00F25F6F" w:rsidP="00CE148A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r>
              <w:rPr>
                <w:rFonts w:cs="Segoe UI"/>
                <w:bCs/>
                <w:sz w:val="18"/>
                <w:szCs w:val="18"/>
              </w:rPr>
              <w:t>Si no se tiene el mí</w:t>
            </w:r>
            <w:r w:rsidR="00CE148A" w:rsidRPr="003D05AF">
              <w:rPr>
                <w:rFonts w:cs="Segoe UI"/>
                <w:bCs/>
                <w:sz w:val="18"/>
                <w:szCs w:val="18"/>
              </w:rPr>
              <w:t xml:space="preserve">nimo de elementos </w:t>
            </w:r>
            <w:r w:rsidR="00CE148A" w:rsidRPr="00F25F6F">
              <w:rPr>
                <w:rFonts w:ascii="Consolas" w:hAnsi="Consolas" w:cs="Segoe UI"/>
                <w:bCs/>
                <w:sz w:val="18"/>
                <w:szCs w:val="18"/>
              </w:rPr>
              <w:t>pagos</w:t>
            </w:r>
            <w:r w:rsidR="00CE148A" w:rsidRPr="003D05AF">
              <w:rPr>
                <w:rFonts w:cs="Segoe UI"/>
                <w:bCs/>
                <w:sz w:val="18"/>
                <w:szCs w:val="18"/>
              </w:rPr>
              <w:t xml:space="preserve"> (</w:t>
            </w:r>
            <w:r w:rsidR="00CE148A" w:rsidRPr="00DF316E">
              <w:rPr>
                <w:rFonts w:ascii="Consolas" w:hAnsi="Consolas" w:cs="Segoe UI"/>
                <w:bCs/>
                <w:sz w:val="18"/>
                <w:szCs w:val="18"/>
              </w:rPr>
              <w:t>1</w:t>
            </w:r>
            <w:r w:rsidR="00CE148A" w:rsidRPr="003D05AF">
              <w:rPr>
                <w:rFonts w:cs="Segoe UI"/>
                <w:bCs/>
                <w:sz w:val="18"/>
                <w:szCs w:val="18"/>
              </w:rPr>
              <w:t>).</w:t>
            </w:r>
          </w:p>
          <w:p w14:paraId="77377A30" w14:textId="6DEC3711" w:rsidR="00CE148A" w:rsidRPr="003D05AF" w:rsidRDefault="00CE148A" w:rsidP="00CE148A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 xml:space="preserve">Si se tiene establecido el </w:t>
            </w:r>
            <w:proofErr w:type="gramStart"/>
            <w:r w:rsidRPr="003D05AF">
              <w:rPr>
                <w:rFonts w:cs="Segoe UI"/>
                <w:bCs/>
                <w:sz w:val="18"/>
                <w:szCs w:val="18"/>
              </w:rPr>
              <w:t xml:space="preserve">nodo </w:t>
            </w:r>
            <w:r w:rsidR="00ED7B10" w:rsidRPr="00F25F6F">
              <w:rPr>
                <w:rFonts w:ascii="Consolas" w:hAnsi="Consolas" w:cs="Segoe UI"/>
                <w:bCs/>
                <w:sz w:val="18"/>
                <w:szCs w:val="18"/>
              </w:rPr>
              <w:t>impuestos</w:t>
            </w:r>
            <w:proofErr w:type="gramEnd"/>
            <w:r w:rsidR="00ED7B10" w:rsidRPr="003D05AF">
              <w:rPr>
                <w:rFonts w:cs="Segoe UI"/>
                <w:bCs/>
                <w:sz w:val="18"/>
                <w:szCs w:val="18"/>
              </w:rPr>
              <w:t xml:space="preserve"> (</w:t>
            </w:r>
            <w:r w:rsidRPr="003D05AF">
              <w:rPr>
                <w:rFonts w:cs="Segoe UI"/>
                <w:bCs/>
                <w:sz w:val="18"/>
                <w:szCs w:val="18"/>
              </w:rPr>
              <w:t>no soportado para esta versión de librería).</w:t>
            </w:r>
          </w:p>
          <w:p w14:paraId="152ABACB" w14:textId="77777777" w:rsidR="00227B74" w:rsidRPr="003D05AF" w:rsidRDefault="00227B74" w:rsidP="00B21B4B">
            <w:pPr>
              <w:rPr>
                <w:rFonts w:cs="Segoe UI"/>
                <w:sz w:val="18"/>
                <w:szCs w:val="18"/>
              </w:rPr>
            </w:pPr>
          </w:p>
        </w:tc>
      </w:tr>
      <w:tr w:rsidR="00832E03" w:rsidRPr="003D05AF" w14:paraId="7B5157CE" w14:textId="77777777" w:rsidTr="00B14378">
        <w:tc>
          <w:tcPr>
            <w:tcW w:w="3545" w:type="dxa"/>
          </w:tcPr>
          <w:p w14:paraId="3AD62A6F" w14:textId="305DA789" w:rsidR="00832E03" w:rsidRPr="001E413D" w:rsidRDefault="00832E03" w:rsidP="00832E03">
            <w:pPr>
              <w:rPr>
                <w:rFonts w:ascii="Consolas" w:hAnsi="Consolas" w:cs="Segoe UI"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2B91AF"/>
                <w:sz w:val="19"/>
                <w:szCs w:val="19"/>
                <w:highlight w:val="white"/>
              </w:rPr>
              <w:t>ReturnXmlComplemento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CartaPorte20_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generaComplemento(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)</w:t>
            </w:r>
          </w:p>
        </w:tc>
        <w:tc>
          <w:tcPr>
            <w:tcW w:w="6095" w:type="dxa"/>
          </w:tcPr>
          <w:p w14:paraId="6B8A12CA" w14:textId="7A9E25EF" w:rsidR="00832E03" w:rsidRPr="003D05AF" w:rsidRDefault="00832E03" w:rsidP="00832E03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Genera el complemento </w:t>
            </w:r>
            <w:r>
              <w:rPr>
                <w:rFonts w:ascii="Consolas" w:hAnsi="Consolas" w:cs="Segoe UI"/>
                <w:color w:val="000000"/>
                <w:sz w:val="18"/>
                <w:szCs w:val="18"/>
              </w:rPr>
              <w:t>Carta Porte</w:t>
            </w: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 </w:t>
            </w:r>
            <w:r>
              <w:rPr>
                <w:rFonts w:cs="Segoe UI"/>
                <w:color w:val="000000"/>
                <w:sz w:val="18"/>
                <w:szCs w:val="18"/>
              </w:rPr>
              <w:t>2</w:t>
            </w: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.0 que es devuelto en el objeto </w:t>
            </w:r>
            <w:proofErr w:type="spellStart"/>
            <w:r w:rsidRPr="00F25F6F">
              <w:rPr>
                <w:rFonts w:ascii="Consolas" w:hAnsi="Consolas" w:cs="Segoe UI"/>
                <w:color w:val="2B91AF"/>
                <w:sz w:val="18"/>
                <w:szCs w:val="18"/>
              </w:rPr>
              <w:t>ReturnXmlComplemento</w:t>
            </w:r>
            <w:proofErr w:type="spellEnd"/>
            <w:r>
              <w:rPr>
                <w:rFonts w:cs="Segoe UI"/>
                <w:sz w:val="18"/>
                <w:szCs w:val="18"/>
              </w:rPr>
              <w:t>, si existe un error no fa</w:t>
            </w:r>
            <w:r w:rsidRPr="003D05AF">
              <w:rPr>
                <w:rFonts w:cs="Segoe UI"/>
                <w:sz w:val="18"/>
                <w:szCs w:val="18"/>
              </w:rPr>
              <w:t>tal es incluido en el mismo objeto. Ver propiedades:</w:t>
            </w:r>
          </w:p>
          <w:p w14:paraId="2AFFB8E2" w14:textId="77777777" w:rsidR="00832E03" w:rsidRPr="00C8257A" w:rsidRDefault="00832E03" w:rsidP="00832E03">
            <w:pPr>
              <w:pStyle w:val="Listaconvietas"/>
              <w:rPr>
                <w:rFonts w:ascii="Consolas" w:hAnsi="Consolas"/>
                <w:sz w:val="18"/>
              </w:rPr>
            </w:pPr>
            <w:proofErr w:type="spellStart"/>
            <w:r w:rsidRPr="00C8257A">
              <w:rPr>
                <w:rFonts w:ascii="Consolas" w:hAnsi="Consolas"/>
                <w:color w:val="2B91AF"/>
                <w:sz w:val="18"/>
              </w:rPr>
              <w:t>ReturnXmlComplemento</w:t>
            </w:r>
            <w:r w:rsidRPr="00C8257A">
              <w:rPr>
                <w:rFonts w:ascii="Consolas" w:hAnsi="Consolas"/>
                <w:sz w:val="18"/>
              </w:rPr>
              <w:t>.IsXmlComplementoCreated</w:t>
            </w:r>
            <w:proofErr w:type="spellEnd"/>
            <w:r w:rsidRPr="00C8257A">
              <w:rPr>
                <w:rFonts w:ascii="Consolas" w:hAnsi="Consolas"/>
                <w:sz w:val="18"/>
              </w:rPr>
              <w:t xml:space="preserve"> </w:t>
            </w:r>
          </w:p>
          <w:p w14:paraId="2F64865A" w14:textId="77777777" w:rsidR="00832E03" w:rsidRPr="00C8257A" w:rsidRDefault="00832E03" w:rsidP="00832E03">
            <w:pPr>
              <w:pStyle w:val="Listaconvietas"/>
              <w:rPr>
                <w:rFonts w:ascii="Consolas" w:hAnsi="Consolas"/>
                <w:sz w:val="18"/>
              </w:rPr>
            </w:pPr>
            <w:proofErr w:type="spellStart"/>
            <w:r w:rsidRPr="00C8257A">
              <w:rPr>
                <w:rFonts w:ascii="Consolas" w:hAnsi="Consolas"/>
                <w:color w:val="2B91AF"/>
                <w:sz w:val="18"/>
              </w:rPr>
              <w:t>ReturnXmlComplemento</w:t>
            </w:r>
            <w:r w:rsidRPr="00C8257A">
              <w:rPr>
                <w:rFonts w:ascii="Consolas" w:hAnsi="Consolas"/>
                <w:sz w:val="18"/>
              </w:rPr>
              <w:t>.ErrorDetalle</w:t>
            </w:r>
            <w:proofErr w:type="spellEnd"/>
          </w:p>
          <w:p w14:paraId="3E82F2C7" w14:textId="77777777" w:rsidR="00832E03" w:rsidRPr="003D05AF" w:rsidRDefault="00832E03" w:rsidP="00832E03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40A88C18" w14:textId="77777777" w:rsidR="00832E03" w:rsidRPr="003D05AF" w:rsidRDefault="00832E03" w:rsidP="00832E03">
            <w:pPr>
              <w:autoSpaceDE w:val="0"/>
              <w:autoSpaceDN w:val="0"/>
              <w:adjustRightInd w:val="0"/>
              <w:rPr>
                <w:rFonts w:cs="Segoe UI"/>
                <w:b/>
                <w:bCs/>
                <w:color w:val="191970"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</w:p>
          <w:p w14:paraId="4526C49B" w14:textId="2E88DCC5" w:rsidR="00832E03" w:rsidRPr="003D05AF" w:rsidRDefault="00832E03" w:rsidP="00832E03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 xml:space="preserve">Si los parámetros no cumplen con las </w:t>
            </w:r>
            <w:proofErr w:type="spellStart"/>
            <w:r w:rsidRPr="003D05AF">
              <w:rPr>
                <w:rFonts w:cs="Segoe UI"/>
                <w:bCs/>
                <w:sz w:val="18"/>
                <w:szCs w:val="18"/>
              </w:rPr>
              <w:t>especificiones</w:t>
            </w:r>
            <w:proofErr w:type="spellEnd"/>
            <w:r w:rsidRPr="003D05AF">
              <w:rPr>
                <w:rFonts w:cs="Segoe UI"/>
                <w:bCs/>
                <w:sz w:val="18"/>
                <w:szCs w:val="18"/>
              </w:rPr>
              <w:t xml:space="preserve"> definidas por el SAT en formato o combinación.</w:t>
            </w:r>
          </w:p>
        </w:tc>
      </w:tr>
      <w:tr w:rsidR="00832E03" w:rsidRPr="003D05AF" w14:paraId="1D0ECCC4" w14:textId="77777777" w:rsidTr="00B14378">
        <w:tc>
          <w:tcPr>
            <w:tcW w:w="3545" w:type="dxa"/>
          </w:tcPr>
          <w:p w14:paraId="286BE371" w14:textId="475A5E9A" w:rsidR="00832E03" w:rsidRDefault="00832E03" w:rsidP="00832E03">
            <w:pP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void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CP20_ADD_CartaPorte_Mercancias_Autotransporte_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Remolques(</w:t>
            </w:r>
            <w:proofErr w:type="spellStart"/>
            <w:proofErr w:type="gramEnd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SubTipoRem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Placa)</w:t>
            </w:r>
          </w:p>
        </w:tc>
        <w:tc>
          <w:tcPr>
            <w:tcW w:w="6095" w:type="dxa"/>
          </w:tcPr>
          <w:p w14:paraId="21370856" w14:textId="33C03420" w:rsidR="00832E03" w:rsidRPr="003D05AF" w:rsidRDefault="00832E03" w:rsidP="00832E03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define el nodo </w:t>
            </w:r>
            <w:r w:rsidR="00521E8E" w:rsidRPr="00521E8E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Remolques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como hijo de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="00521E8E" w:rsidRPr="00521E8E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Autotransporte</w:t>
            </w:r>
            <w:r w:rsidRPr="003D05AF">
              <w:rPr>
                <w:rFonts w:cs="Segoe UI"/>
                <w:sz w:val="18"/>
                <w:szCs w:val="18"/>
              </w:rPr>
              <w:t>.</w:t>
            </w:r>
          </w:p>
          <w:p w14:paraId="57478D2E" w14:textId="77777777" w:rsidR="00832E03" w:rsidRPr="003D05AF" w:rsidRDefault="00832E03" w:rsidP="00832E03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</w:p>
          <w:p w14:paraId="6F00088E" w14:textId="77777777" w:rsidR="00832E03" w:rsidRPr="003D05AF" w:rsidRDefault="00832E03" w:rsidP="00832E03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:</w:t>
            </w:r>
          </w:p>
          <w:p w14:paraId="3233E8D6" w14:textId="19C4BA04" w:rsidR="00832E03" w:rsidRPr="003D05AF" w:rsidRDefault="00521E8E" w:rsidP="00521E8E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r w:rsidRPr="00521E8E">
              <w:rPr>
                <w:rFonts w:ascii="Consolas" w:hAnsi="Consolas" w:cs="Segoe UI"/>
                <w:color w:val="000000"/>
                <w:sz w:val="18"/>
                <w:szCs w:val="18"/>
              </w:rPr>
              <w:t>/cartaporte</w:t>
            </w:r>
            <w:proofErr w:type="gramStart"/>
            <w:r w:rsidRPr="00521E8E">
              <w:rPr>
                <w:rFonts w:ascii="Consolas" w:hAnsi="Consolas" w:cs="Segoe UI"/>
                <w:color w:val="000000"/>
                <w:sz w:val="18"/>
                <w:szCs w:val="18"/>
              </w:rPr>
              <w:t>20:CartaPorte</w:t>
            </w:r>
            <w:proofErr w:type="gramEnd"/>
            <w:r w:rsidRPr="00521E8E">
              <w:rPr>
                <w:rFonts w:ascii="Consolas" w:hAnsi="Consolas" w:cs="Segoe UI"/>
                <w:color w:val="000000"/>
                <w:sz w:val="18"/>
                <w:szCs w:val="18"/>
              </w:rPr>
              <w:t>/cartaporte20:Mercancias/cartaporte20:Autotransporte/cartaporte20:Remolques</w:t>
            </w:r>
          </w:p>
          <w:p w14:paraId="0C783755" w14:textId="77777777" w:rsidR="00832E03" w:rsidRPr="003D05AF" w:rsidRDefault="00832E03" w:rsidP="00832E03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7AEF6655" w14:textId="77777777" w:rsidR="00832E03" w:rsidRPr="003D05AF" w:rsidRDefault="00832E03" w:rsidP="00832E03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4D35BC65" w14:textId="6DA98ABA" w:rsidR="00832E03" w:rsidRPr="003D05AF" w:rsidRDefault="00832E03" w:rsidP="00832E03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Pr="003D05AF">
              <w:rPr>
                <w:rFonts w:cs="Segoe UI"/>
                <w:bCs/>
                <w:sz w:val="18"/>
                <w:szCs w:val="18"/>
              </w:rPr>
              <w:t xml:space="preserve">Esta excepción ocurre si no se ha definido el complemento </w:t>
            </w:r>
            <w:r w:rsidR="00521E8E">
              <w:rPr>
                <w:rFonts w:cs="Segoe UI"/>
                <w:bCs/>
                <w:sz w:val="18"/>
                <w:szCs w:val="18"/>
              </w:rPr>
              <w:t>Carta Porte 2</w:t>
            </w:r>
            <w:r w:rsidRPr="003D05AF">
              <w:rPr>
                <w:rFonts w:cs="Segoe UI"/>
                <w:bCs/>
                <w:sz w:val="18"/>
                <w:szCs w:val="18"/>
              </w:rPr>
              <w:t>.0</w:t>
            </w:r>
            <w:r w:rsidR="00521E8E">
              <w:rPr>
                <w:rFonts w:cs="Segoe UI"/>
                <w:bCs/>
                <w:sz w:val="18"/>
                <w:szCs w:val="18"/>
              </w:rPr>
              <w:t xml:space="preserve">, el elemento </w:t>
            </w:r>
            <w:proofErr w:type="spellStart"/>
            <w:r w:rsidR="00521E8E">
              <w:rPr>
                <w:rFonts w:cs="Segoe UI"/>
                <w:bCs/>
                <w:sz w:val="18"/>
                <w:szCs w:val="18"/>
              </w:rPr>
              <w:t>Mercancias</w:t>
            </w:r>
            <w:proofErr w:type="spellEnd"/>
            <w:r w:rsidR="00521E8E">
              <w:rPr>
                <w:rFonts w:cs="Segoe UI"/>
                <w:bCs/>
                <w:sz w:val="18"/>
                <w:szCs w:val="18"/>
              </w:rPr>
              <w:t xml:space="preserve"> o el elemento Autotransporte.</w:t>
            </w:r>
          </w:p>
          <w:p w14:paraId="21894FBA" w14:textId="083589ED" w:rsidR="00521E8E" w:rsidRPr="003D05AF" w:rsidRDefault="00832E03" w:rsidP="00521E8E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 xml:space="preserve">Si los parámetros no cumplen con las </w:t>
            </w:r>
            <w:proofErr w:type="spellStart"/>
            <w:r w:rsidRPr="003D05AF">
              <w:rPr>
                <w:rFonts w:cs="Segoe UI"/>
                <w:bCs/>
                <w:sz w:val="18"/>
                <w:szCs w:val="18"/>
              </w:rPr>
              <w:t>especificiones</w:t>
            </w:r>
            <w:proofErr w:type="spellEnd"/>
            <w:r w:rsidRPr="003D05AF">
              <w:rPr>
                <w:rFonts w:cs="Segoe UI"/>
                <w:bCs/>
                <w:sz w:val="18"/>
                <w:szCs w:val="18"/>
              </w:rPr>
              <w:t xml:space="preserve"> definidas por el SAT en formato o combinación.</w:t>
            </w:r>
          </w:p>
          <w:p w14:paraId="4E0125AA" w14:textId="05C78C28" w:rsidR="00832E03" w:rsidRPr="003D05AF" w:rsidRDefault="00832E03" w:rsidP="00832E03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</w:tc>
      </w:tr>
      <w:tr w:rsidR="00521E8E" w:rsidRPr="003D05AF" w14:paraId="293AC8EA" w14:textId="77777777" w:rsidTr="00B14378">
        <w:tc>
          <w:tcPr>
            <w:tcW w:w="3545" w:type="dxa"/>
          </w:tcPr>
          <w:p w14:paraId="6285579C" w14:textId="77777777" w:rsidR="00521E8E" w:rsidRDefault="00521E8E" w:rsidP="00521E8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int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CP20_ADD_CartaPorte_Mercancias_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Mercancia(</w:t>
            </w:r>
            <w:proofErr w:type="spellStart"/>
            <w:proofErr w:type="gramEnd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BienesTransp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ClaveSTCC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Descripcion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Cantidad,</w:t>
            </w:r>
          </w:p>
          <w:p w14:paraId="307EE133" w14:textId="467AAC96" w:rsidR="00521E8E" w:rsidRDefault="00521E8E" w:rsidP="00521E8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ClaveUnidad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Unidad,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Dimensiones,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MaterialPeligroso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,</w:t>
            </w:r>
          </w:p>
          <w:p w14:paraId="6285E6B2" w14:textId="07071911" w:rsidR="00521E8E" w:rsidRDefault="00521E8E" w:rsidP="00521E8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CveMaterialPeligroso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Embalaje,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DescripEmbalaje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PesoEnKg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?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ValorMercancia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Moneda,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FraccionArancelaria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UUIDComercioExt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)</w:t>
            </w:r>
          </w:p>
        </w:tc>
        <w:tc>
          <w:tcPr>
            <w:tcW w:w="6095" w:type="dxa"/>
          </w:tcPr>
          <w:p w14:paraId="1CBFE0B3" w14:textId="6F96BCA9" w:rsidR="00521E8E" w:rsidRPr="003D05AF" w:rsidRDefault="00521E8E" w:rsidP="00521E8E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define el nodo </w:t>
            </w:r>
            <w:proofErr w:type="spellStart"/>
            <w:r w:rsidRPr="00521E8E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Mercancia</w:t>
            </w:r>
            <w:proofErr w:type="spellEnd"/>
            <w:r w:rsidRPr="00521E8E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como hijo de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521E8E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Mercancias</w:t>
            </w:r>
            <w:proofErr w:type="spellEnd"/>
            <w:r w:rsidRPr="003D05AF">
              <w:rPr>
                <w:rFonts w:cs="Segoe UI"/>
                <w:sz w:val="18"/>
                <w:szCs w:val="18"/>
              </w:rPr>
              <w:t>.</w:t>
            </w:r>
          </w:p>
          <w:p w14:paraId="081C077A" w14:textId="77777777" w:rsidR="00521E8E" w:rsidRPr="003D05AF" w:rsidRDefault="00521E8E" w:rsidP="00521E8E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</w:p>
          <w:p w14:paraId="36577BA2" w14:textId="77777777" w:rsidR="00521E8E" w:rsidRPr="003D05AF" w:rsidRDefault="00521E8E" w:rsidP="00521E8E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:</w:t>
            </w:r>
          </w:p>
          <w:p w14:paraId="552EC50D" w14:textId="6352469D" w:rsidR="00521E8E" w:rsidRDefault="00521E8E" w:rsidP="00521E8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521E8E">
              <w:rPr>
                <w:rFonts w:ascii="Consolas" w:hAnsi="Consolas" w:cs="Segoe UI"/>
                <w:color w:val="000000"/>
                <w:sz w:val="18"/>
                <w:szCs w:val="18"/>
              </w:rPr>
              <w:t>/cartaporte</w:t>
            </w:r>
            <w:proofErr w:type="gramStart"/>
            <w:r w:rsidRPr="00521E8E">
              <w:rPr>
                <w:rFonts w:ascii="Consolas" w:hAnsi="Consolas" w:cs="Segoe UI"/>
                <w:color w:val="000000"/>
                <w:sz w:val="18"/>
                <w:szCs w:val="18"/>
              </w:rPr>
              <w:t>20:CartaPorte</w:t>
            </w:r>
            <w:proofErr w:type="gramEnd"/>
            <w:r w:rsidRPr="00521E8E">
              <w:rPr>
                <w:rFonts w:ascii="Consolas" w:hAnsi="Consolas" w:cs="Segoe UI"/>
                <w:color w:val="000000"/>
                <w:sz w:val="18"/>
                <w:szCs w:val="18"/>
              </w:rPr>
              <w:t>/cartaporte20:Mercancias/cartaporte20:Mercancia</w:t>
            </w:r>
          </w:p>
          <w:p w14:paraId="7E4A5D55" w14:textId="6DC6CCBB" w:rsidR="00521E8E" w:rsidRPr="003D05AF" w:rsidRDefault="00521E8E" w:rsidP="00521E8E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8F3AC6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Returns</w:t>
            </w:r>
            <w:proofErr w:type="spellEnd"/>
            <w:r w:rsidRPr="008F3AC6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:</w:t>
            </w:r>
            <w:r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>
              <w:rPr>
                <w:rFonts w:cs="Segoe UI"/>
                <w:bCs/>
                <w:sz w:val="18"/>
                <w:szCs w:val="18"/>
              </w:rPr>
              <w:t>Í</w:t>
            </w:r>
            <w:r w:rsidRPr="003D05AF">
              <w:rPr>
                <w:rFonts w:cs="Segoe UI"/>
                <w:bCs/>
                <w:sz w:val="18"/>
                <w:szCs w:val="18"/>
              </w:rPr>
              <w:t xml:space="preserve">ndice del nodo </w:t>
            </w:r>
            <w:proofErr w:type="spellStart"/>
            <w:r w:rsidRPr="00521E8E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Mercancia</w:t>
            </w:r>
            <w:proofErr w:type="spellEnd"/>
            <w:r w:rsidRPr="00521E8E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r>
              <w:rPr>
                <w:rFonts w:cs="Segoe UI"/>
                <w:sz w:val="18"/>
                <w:szCs w:val="18"/>
                <w:lang w:val="es-ES"/>
              </w:rPr>
              <w:t>que se agregó</w:t>
            </w:r>
          </w:p>
          <w:p w14:paraId="05EB8F60" w14:textId="77777777" w:rsidR="00521E8E" w:rsidRPr="003D05AF" w:rsidRDefault="00521E8E" w:rsidP="00521E8E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38E81557" w14:textId="77777777" w:rsidR="00521E8E" w:rsidRPr="003D05AF" w:rsidRDefault="00521E8E" w:rsidP="00521E8E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3A877EAD" w14:textId="4E74978C" w:rsidR="00521E8E" w:rsidRPr="003D05AF" w:rsidRDefault="00521E8E" w:rsidP="00521E8E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Pr="003D05AF">
              <w:rPr>
                <w:rFonts w:cs="Segoe UI"/>
                <w:bCs/>
                <w:sz w:val="18"/>
                <w:szCs w:val="18"/>
              </w:rPr>
              <w:t xml:space="preserve">Esta excepción ocurre si no se ha definido el complemento </w:t>
            </w:r>
            <w:r>
              <w:rPr>
                <w:rFonts w:cs="Segoe UI"/>
                <w:bCs/>
                <w:sz w:val="18"/>
                <w:szCs w:val="18"/>
              </w:rPr>
              <w:t>Carta Porte 2</w:t>
            </w:r>
            <w:r w:rsidRPr="003D05AF">
              <w:rPr>
                <w:rFonts w:cs="Segoe UI"/>
                <w:bCs/>
                <w:sz w:val="18"/>
                <w:szCs w:val="18"/>
              </w:rPr>
              <w:t>.0</w:t>
            </w:r>
            <w:r>
              <w:rPr>
                <w:rFonts w:cs="Segoe UI"/>
                <w:bCs/>
                <w:sz w:val="18"/>
                <w:szCs w:val="18"/>
              </w:rPr>
              <w:t xml:space="preserve">, el elemento </w:t>
            </w:r>
            <w:proofErr w:type="spellStart"/>
            <w:r>
              <w:rPr>
                <w:rFonts w:cs="Segoe UI"/>
                <w:bCs/>
                <w:sz w:val="18"/>
                <w:szCs w:val="18"/>
              </w:rPr>
              <w:t>Mercancias</w:t>
            </w:r>
            <w:proofErr w:type="spellEnd"/>
            <w:r>
              <w:rPr>
                <w:rFonts w:cs="Segoe UI"/>
                <w:bCs/>
                <w:sz w:val="18"/>
                <w:szCs w:val="18"/>
              </w:rPr>
              <w:t>.</w:t>
            </w:r>
          </w:p>
          <w:p w14:paraId="7B13850A" w14:textId="77777777" w:rsidR="00521E8E" w:rsidRPr="003D05AF" w:rsidRDefault="00521E8E" w:rsidP="00521E8E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 xml:space="preserve">Si los parámetros no cumplen con las </w:t>
            </w:r>
            <w:proofErr w:type="spellStart"/>
            <w:r w:rsidRPr="003D05AF">
              <w:rPr>
                <w:rFonts w:cs="Segoe UI"/>
                <w:bCs/>
                <w:sz w:val="18"/>
                <w:szCs w:val="18"/>
              </w:rPr>
              <w:t>especificiones</w:t>
            </w:r>
            <w:proofErr w:type="spellEnd"/>
            <w:r w:rsidRPr="003D05AF">
              <w:rPr>
                <w:rFonts w:cs="Segoe UI"/>
                <w:bCs/>
                <w:sz w:val="18"/>
                <w:szCs w:val="18"/>
              </w:rPr>
              <w:t xml:space="preserve"> definidas por el SAT en formato o combinación.</w:t>
            </w:r>
          </w:p>
          <w:p w14:paraId="45F027FC" w14:textId="77777777" w:rsidR="00521E8E" w:rsidRPr="003D05AF" w:rsidRDefault="00521E8E" w:rsidP="00521E8E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</w:tc>
      </w:tr>
      <w:tr w:rsidR="00521E8E" w:rsidRPr="003D05AF" w14:paraId="3A15B584" w14:textId="77777777" w:rsidTr="00B14378">
        <w:tc>
          <w:tcPr>
            <w:tcW w:w="3545" w:type="dxa"/>
          </w:tcPr>
          <w:p w14:paraId="4FF8D4E8" w14:textId="6E2F3C0A" w:rsidR="00521E8E" w:rsidRDefault="00521E8E" w:rsidP="00521E8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void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CP20_ADD_CartaPorte_Mercancias_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lastRenderedPageBreak/>
              <w:t>Mercancia_CantidadTransporta_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UltimaMercancia(</w:t>
            </w:r>
            <w:proofErr w:type="gramEnd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pCantidad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pIDOrigen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pIDDestino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pCvesTransporte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)</w:t>
            </w:r>
          </w:p>
        </w:tc>
        <w:tc>
          <w:tcPr>
            <w:tcW w:w="6095" w:type="dxa"/>
          </w:tcPr>
          <w:p w14:paraId="4810E964" w14:textId="6998D2D9" w:rsidR="00521E8E" w:rsidRPr="003D05AF" w:rsidRDefault="00521E8E" w:rsidP="00521E8E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lastRenderedPageBreak/>
              <w:t xml:space="preserve">Crea y define el nodo </w:t>
            </w:r>
            <w:proofErr w:type="spellStart"/>
            <w:r w:rsidRPr="00521E8E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CantidadTransporta</w:t>
            </w:r>
            <w:proofErr w:type="spellEnd"/>
            <w:r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como hijo de</w:t>
            </w:r>
            <w:r>
              <w:rPr>
                <w:rFonts w:cs="Segoe UI"/>
                <w:sz w:val="18"/>
                <w:szCs w:val="18"/>
                <w:lang w:val="es-ES"/>
              </w:rPr>
              <w:t>l último nodo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521E8E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Mercancia</w:t>
            </w:r>
            <w:proofErr w:type="spellEnd"/>
            <w:r w:rsidRPr="003D05AF">
              <w:rPr>
                <w:rFonts w:cs="Segoe UI"/>
                <w:sz w:val="18"/>
                <w:szCs w:val="18"/>
              </w:rPr>
              <w:t>.</w:t>
            </w:r>
          </w:p>
          <w:p w14:paraId="4BD670E7" w14:textId="77777777" w:rsidR="00521E8E" w:rsidRPr="003D05AF" w:rsidRDefault="00521E8E" w:rsidP="00521E8E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</w:p>
          <w:p w14:paraId="7CB62402" w14:textId="77777777" w:rsidR="00521E8E" w:rsidRPr="003D05AF" w:rsidRDefault="00521E8E" w:rsidP="00521E8E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:</w:t>
            </w:r>
          </w:p>
          <w:p w14:paraId="7290559D" w14:textId="66DF972D" w:rsidR="00521E8E" w:rsidRPr="003D05AF" w:rsidRDefault="00521E8E" w:rsidP="00521E8E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r w:rsidRPr="00521E8E">
              <w:rPr>
                <w:rFonts w:ascii="Consolas" w:hAnsi="Consolas" w:cs="Segoe UI"/>
                <w:color w:val="000000"/>
                <w:sz w:val="18"/>
                <w:szCs w:val="18"/>
              </w:rPr>
              <w:t>/cartaporte</w:t>
            </w:r>
            <w:proofErr w:type="gramStart"/>
            <w:r w:rsidRPr="00521E8E">
              <w:rPr>
                <w:rFonts w:ascii="Consolas" w:hAnsi="Consolas" w:cs="Segoe UI"/>
                <w:color w:val="000000"/>
                <w:sz w:val="18"/>
                <w:szCs w:val="18"/>
              </w:rPr>
              <w:t>20:CartaPorte</w:t>
            </w:r>
            <w:proofErr w:type="gramEnd"/>
            <w:r w:rsidRPr="00521E8E">
              <w:rPr>
                <w:rFonts w:ascii="Consolas" w:hAnsi="Consolas" w:cs="Segoe UI"/>
                <w:color w:val="000000"/>
                <w:sz w:val="18"/>
                <w:szCs w:val="18"/>
              </w:rPr>
              <w:t>/cartaporte20:Mercancias/cartaporte20:Mercancia/cartaporte20:CantidadTransporta</w:t>
            </w:r>
          </w:p>
          <w:p w14:paraId="26314FAA" w14:textId="77777777" w:rsidR="00521E8E" w:rsidRPr="003D05AF" w:rsidRDefault="00521E8E" w:rsidP="00521E8E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4CC9E853" w14:textId="77777777" w:rsidR="00521E8E" w:rsidRPr="003D05AF" w:rsidRDefault="00521E8E" w:rsidP="00521E8E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78E2A180" w14:textId="063552E8" w:rsidR="00521E8E" w:rsidRPr="003D05AF" w:rsidRDefault="00521E8E" w:rsidP="00521E8E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Pr="003D05AF">
              <w:rPr>
                <w:rFonts w:cs="Segoe UI"/>
                <w:bCs/>
                <w:sz w:val="18"/>
                <w:szCs w:val="18"/>
              </w:rPr>
              <w:t xml:space="preserve">Esta excepción ocurre si no se ha definido el complemento </w:t>
            </w:r>
            <w:r>
              <w:rPr>
                <w:rFonts w:cs="Segoe UI"/>
                <w:bCs/>
                <w:sz w:val="18"/>
                <w:szCs w:val="18"/>
              </w:rPr>
              <w:t>Carta Porte 2</w:t>
            </w:r>
            <w:r w:rsidRPr="003D05AF">
              <w:rPr>
                <w:rFonts w:cs="Segoe UI"/>
                <w:bCs/>
                <w:sz w:val="18"/>
                <w:szCs w:val="18"/>
              </w:rPr>
              <w:t>.0</w:t>
            </w:r>
            <w:r>
              <w:rPr>
                <w:rFonts w:cs="Segoe UI"/>
                <w:bCs/>
                <w:sz w:val="18"/>
                <w:szCs w:val="18"/>
              </w:rPr>
              <w:t xml:space="preserve">, el elemento </w:t>
            </w:r>
            <w:proofErr w:type="spellStart"/>
            <w:r>
              <w:rPr>
                <w:rFonts w:cs="Segoe UI"/>
                <w:bCs/>
                <w:sz w:val="18"/>
                <w:szCs w:val="18"/>
              </w:rPr>
              <w:t>Mercancias</w:t>
            </w:r>
            <w:proofErr w:type="spellEnd"/>
            <w:r>
              <w:rPr>
                <w:rFonts w:cs="Segoe UI"/>
                <w:bCs/>
                <w:sz w:val="18"/>
                <w:szCs w:val="18"/>
              </w:rPr>
              <w:t xml:space="preserve"> o no existe ningún elemento Mercancía.</w:t>
            </w:r>
          </w:p>
          <w:p w14:paraId="180CB202" w14:textId="53CF4343" w:rsidR="00521E8E" w:rsidRPr="003D05AF" w:rsidRDefault="00521E8E" w:rsidP="00521E8E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 xml:space="preserve">Si los parámetros no cumplen con las </w:t>
            </w:r>
            <w:proofErr w:type="spellStart"/>
            <w:r w:rsidRPr="003D05AF">
              <w:rPr>
                <w:rFonts w:cs="Segoe UI"/>
                <w:bCs/>
                <w:sz w:val="18"/>
                <w:szCs w:val="18"/>
              </w:rPr>
              <w:t>especificiones</w:t>
            </w:r>
            <w:proofErr w:type="spellEnd"/>
            <w:r w:rsidRPr="003D05AF">
              <w:rPr>
                <w:rFonts w:cs="Segoe UI"/>
                <w:bCs/>
                <w:sz w:val="18"/>
                <w:szCs w:val="18"/>
              </w:rPr>
              <w:t xml:space="preserve"> definidas por el SAT en formato o combinación.</w:t>
            </w:r>
          </w:p>
        </w:tc>
      </w:tr>
      <w:tr w:rsidR="00026DCD" w:rsidRPr="003D05AF" w14:paraId="213B0C8B" w14:textId="77777777" w:rsidTr="00B14378">
        <w:tc>
          <w:tcPr>
            <w:tcW w:w="3545" w:type="dxa"/>
          </w:tcPr>
          <w:p w14:paraId="062C66A0" w14:textId="2DFA2DB0" w:rsidR="00026DCD" w:rsidRDefault="00026DCD" w:rsidP="00026DCD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lastRenderedPageBreak/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void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CP20_ADD_CartaPorte_Mercancias_Mercancia_GuiasIdentificacion_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UltimaMercancia(</w:t>
            </w:r>
            <w:proofErr w:type="gramEnd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pNumeroGuiaIdentificacion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pDescripGuiaIdentificacion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pPesoGuiaIdentificacion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)</w:t>
            </w:r>
          </w:p>
        </w:tc>
        <w:tc>
          <w:tcPr>
            <w:tcW w:w="6095" w:type="dxa"/>
          </w:tcPr>
          <w:p w14:paraId="37D5B15C" w14:textId="0BCB7D40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define el nodo </w:t>
            </w:r>
            <w:proofErr w:type="spellStart"/>
            <w:r w:rsidRPr="00026DC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GuiasIdentificacion</w:t>
            </w:r>
            <w:proofErr w:type="spellEnd"/>
            <w:r w:rsidRPr="00026DC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como hijo de</w:t>
            </w:r>
            <w:r>
              <w:rPr>
                <w:rFonts w:cs="Segoe UI"/>
                <w:sz w:val="18"/>
                <w:szCs w:val="18"/>
                <w:lang w:val="es-ES"/>
              </w:rPr>
              <w:t>l último nodo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521E8E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Mercancia</w:t>
            </w:r>
            <w:proofErr w:type="spellEnd"/>
            <w:r w:rsidRPr="003D05AF">
              <w:rPr>
                <w:rFonts w:cs="Segoe UI"/>
                <w:sz w:val="18"/>
                <w:szCs w:val="18"/>
              </w:rPr>
              <w:t>.</w:t>
            </w:r>
          </w:p>
          <w:p w14:paraId="1C01EA6B" w14:textId="77777777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</w:p>
          <w:p w14:paraId="108AD61A" w14:textId="77777777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:</w:t>
            </w:r>
          </w:p>
          <w:p w14:paraId="39446502" w14:textId="2F3363FC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r w:rsidRPr="00026DCD">
              <w:rPr>
                <w:rFonts w:ascii="Consolas" w:hAnsi="Consolas" w:cs="Segoe UI"/>
                <w:color w:val="000000"/>
                <w:sz w:val="18"/>
                <w:szCs w:val="18"/>
              </w:rPr>
              <w:t>/cartaporte</w:t>
            </w:r>
            <w:proofErr w:type="gramStart"/>
            <w:r w:rsidRPr="00026DCD">
              <w:rPr>
                <w:rFonts w:ascii="Consolas" w:hAnsi="Consolas" w:cs="Segoe UI"/>
                <w:color w:val="000000"/>
                <w:sz w:val="18"/>
                <w:szCs w:val="18"/>
              </w:rPr>
              <w:t>20:CartaPorte</w:t>
            </w:r>
            <w:proofErr w:type="gramEnd"/>
            <w:r w:rsidRPr="00026DCD">
              <w:rPr>
                <w:rFonts w:ascii="Consolas" w:hAnsi="Consolas" w:cs="Segoe UI"/>
                <w:color w:val="000000"/>
                <w:sz w:val="18"/>
                <w:szCs w:val="18"/>
              </w:rPr>
              <w:t>/cartaporte20:Mercancias/cartaporte20:Mercancia/cartaporte20:GuiasIdentificacion</w:t>
            </w:r>
          </w:p>
          <w:p w14:paraId="0FE3D519" w14:textId="77777777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3272CB9E" w14:textId="77777777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78FA3454" w14:textId="77777777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Pr="003D05AF">
              <w:rPr>
                <w:rFonts w:cs="Segoe UI"/>
                <w:bCs/>
                <w:sz w:val="18"/>
                <w:szCs w:val="18"/>
              </w:rPr>
              <w:t xml:space="preserve">Esta excepción ocurre si no se ha definido el complemento </w:t>
            </w:r>
            <w:r>
              <w:rPr>
                <w:rFonts w:cs="Segoe UI"/>
                <w:bCs/>
                <w:sz w:val="18"/>
                <w:szCs w:val="18"/>
              </w:rPr>
              <w:t>Carta Porte 2</w:t>
            </w:r>
            <w:r w:rsidRPr="003D05AF">
              <w:rPr>
                <w:rFonts w:cs="Segoe UI"/>
                <w:bCs/>
                <w:sz w:val="18"/>
                <w:szCs w:val="18"/>
              </w:rPr>
              <w:t>.0</w:t>
            </w:r>
            <w:r>
              <w:rPr>
                <w:rFonts w:cs="Segoe UI"/>
                <w:bCs/>
                <w:sz w:val="18"/>
                <w:szCs w:val="18"/>
              </w:rPr>
              <w:t xml:space="preserve">, el elemento </w:t>
            </w:r>
            <w:proofErr w:type="spellStart"/>
            <w:r>
              <w:rPr>
                <w:rFonts w:cs="Segoe UI"/>
                <w:bCs/>
                <w:sz w:val="18"/>
                <w:szCs w:val="18"/>
              </w:rPr>
              <w:t>Mercancias</w:t>
            </w:r>
            <w:proofErr w:type="spellEnd"/>
            <w:r>
              <w:rPr>
                <w:rFonts w:cs="Segoe UI"/>
                <w:bCs/>
                <w:sz w:val="18"/>
                <w:szCs w:val="18"/>
              </w:rPr>
              <w:t xml:space="preserve"> o no existe ningún elemento Mercancía.</w:t>
            </w:r>
          </w:p>
          <w:p w14:paraId="7069ADBD" w14:textId="31B662BE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 xml:space="preserve">Si los parámetros no cumplen con las </w:t>
            </w:r>
            <w:proofErr w:type="spellStart"/>
            <w:r w:rsidRPr="003D05AF">
              <w:rPr>
                <w:rFonts w:cs="Segoe UI"/>
                <w:bCs/>
                <w:sz w:val="18"/>
                <w:szCs w:val="18"/>
              </w:rPr>
              <w:t>especificiones</w:t>
            </w:r>
            <w:proofErr w:type="spellEnd"/>
            <w:r w:rsidRPr="003D05AF">
              <w:rPr>
                <w:rFonts w:cs="Segoe UI"/>
                <w:bCs/>
                <w:sz w:val="18"/>
                <w:szCs w:val="18"/>
              </w:rPr>
              <w:t xml:space="preserve"> definidas por el SAT en formato o combinación.</w:t>
            </w:r>
          </w:p>
        </w:tc>
      </w:tr>
      <w:tr w:rsidR="00026DCD" w:rsidRPr="003D05AF" w14:paraId="6DA63B05" w14:textId="77777777" w:rsidTr="00B14378">
        <w:tc>
          <w:tcPr>
            <w:tcW w:w="3545" w:type="dxa"/>
          </w:tcPr>
          <w:p w14:paraId="492CC2C2" w14:textId="2B4115CF" w:rsidR="00026DCD" w:rsidRDefault="00026DCD" w:rsidP="00026DCD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void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CP20_ADD_CartaPorte_Mercancias_Mercancia_Pedimento_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UltimaMercancia(</w:t>
            </w:r>
            <w:proofErr w:type="gramEnd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pedim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)</w:t>
            </w:r>
          </w:p>
        </w:tc>
        <w:tc>
          <w:tcPr>
            <w:tcW w:w="6095" w:type="dxa"/>
          </w:tcPr>
          <w:p w14:paraId="0D23144E" w14:textId="6144AFEA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define el nodo </w:t>
            </w:r>
            <w:r w:rsidRPr="00026DC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Pedimentos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como hijo de</w:t>
            </w:r>
            <w:r>
              <w:rPr>
                <w:rFonts w:cs="Segoe UI"/>
                <w:sz w:val="18"/>
                <w:szCs w:val="18"/>
                <w:lang w:val="es-ES"/>
              </w:rPr>
              <w:t>l último nodo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521E8E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Mercancia</w:t>
            </w:r>
            <w:proofErr w:type="spellEnd"/>
            <w:r w:rsidRPr="003D05AF">
              <w:rPr>
                <w:rFonts w:cs="Segoe UI"/>
                <w:sz w:val="18"/>
                <w:szCs w:val="18"/>
              </w:rPr>
              <w:t>.</w:t>
            </w:r>
          </w:p>
          <w:p w14:paraId="15CEB90C" w14:textId="77777777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</w:p>
          <w:p w14:paraId="369DCA7E" w14:textId="77777777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:</w:t>
            </w:r>
          </w:p>
          <w:p w14:paraId="5E6E020A" w14:textId="76650653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r w:rsidRPr="00026DCD">
              <w:rPr>
                <w:rFonts w:ascii="Consolas" w:hAnsi="Consolas" w:cs="Segoe UI"/>
                <w:color w:val="000000"/>
                <w:sz w:val="18"/>
                <w:szCs w:val="18"/>
              </w:rPr>
              <w:t>/cartaporte</w:t>
            </w:r>
            <w:proofErr w:type="gramStart"/>
            <w:r w:rsidRPr="00026DCD">
              <w:rPr>
                <w:rFonts w:ascii="Consolas" w:hAnsi="Consolas" w:cs="Segoe UI"/>
                <w:color w:val="000000"/>
                <w:sz w:val="18"/>
                <w:szCs w:val="18"/>
              </w:rPr>
              <w:t>20:CartaPorte</w:t>
            </w:r>
            <w:proofErr w:type="gramEnd"/>
            <w:r w:rsidRPr="00026DCD">
              <w:rPr>
                <w:rFonts w:ascii="Consolas" w:hAnsi="Consolas" w:cs="Segoe UI"/>
                <w:color w:val="000000"/>
                <w:sz w:val="18"/>
                <w:szCs w:val="18"/>
              </w:rPr>
              <w:t>/cartaporte20:Mercancias/cartaporte20:Mercancia/cartaporte20:Pedimentos</w:t>
            </w:r>
          </w:p>
          <w:p w14:paraId="3D51114D" w14:textId="77777777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6A117E61" w14:textId="77777777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3C2A2D0D" w14:textId="77777777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Pr="003D05AF">
              <w:rPr>
                <w:rFonts w:cs="Segoe UI"/>
                <w:bCs/>
                <w:sz w:val="18"/>
                <w:szCs w:val="18"/>
              </w:rPr>
              <w:t xml:space="preserve">Esta excepción ocurre si no se ha definido el complemento </w:t>
            </w:r>
            <w:r>
              <w:rPr>
                <w:rFonts w:cs="Segoe UI"/>
                <w:bCs/>
                <w:sz w:val="18"/>
                <w:szCs w:val="18"/>
              </w:rPr>
              <w:t>Carta Porte 2</w:t>
            </w:r>
            <w:r w:rsidRPr="003D05AF">
              <w:rPr>
                <w:rFonts w:cs="Segoe UI"/>
                <w:bCs/>
                <w:sz w:val="18"/>
                <w:szCs w:val="18"/>
              </w:rPr>
              <w:t>.0</w:t>
            </w:r>
            <w:r>
              <w:rPr>
                <w:rFonts w:cs="Segoe UI"/>
                <w:bCs/>
                <w:sz w:val="18"/>
                <w:szCs w:val="18"/>
              </w:rPr>
              <w:t xml:space="preserve">, el elemento </w:t>
            </w:r>
            <w:proofErr w:type="spellStart"/>
            <w:r>
              <w:rPr>
                <w:rFonts w:cs="Segoe UI"/>
                <w:bCs/>
                <w:sz w:val="18"/>
                <w:szCs w:val="18"/>
              </w:rPr>
              <w:t>Mercancias</w:t>
            </w:r>
            <w:proofErr w:type="spellEnd"/>
            <w:r>
              <w:rPr>
                <w:rFonts w:cs="Segoe UI"/>
                <w:bCs/>
                <w:sz w:val="18"/>
                <w:szCs w:val="18"/>
              </w:rPr>
              <w:t xml:space="preserve"> o no existe ningún elemento Mercancía.</w:t>
            </w:r>
          </w:p>
          <w:p w14:paraId="55385874" w14:textId="390F0F15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 xml:space="preserve">Si los parámetros no cumplen con las </w:t>
            </w:r>
            <w:proofErr w:type="spellStart"/>
            <w:r w:rsidRPr="003D05AF">
              <w:rPr>
                <w:rFonts w:cs="Segoe UI"/>
                <w:bCs/>
                <w:sz w:val="18"/>
                <w:szCs w:val="18"/>
              </w:rPr>
              <w:t>especificiones</w:t>
            </w:r>
            <w:proofErr w:type="spellEnd"/>
            <w:r w:rsidRPr="003D05AF">
              <w:rPr>
                <w:rFonts w:cs="Segoe UI"/>
                <w:bCs/>
                <w:sz w:val="18"/>
                <w:szCs w:val="18"/>
              </w:rPr>
              <w:t xml:space="preserve"> definidas por el SAT en formato o combinación.</w:t>
            </w:r>
          </w:p>
        </w:tc>
      </w:tr>
      <w:tr w:rsidR="00026DCD" w:rsidRPr="003D05AF" w14:paraId="3A9F9CE9" w14:textId="77777777" w:rsidTr="00B14378">
        <w:tc>
          <w:tcPr>
            <w:tcW w:w="3545" w:type="dxa"/>
          </w:tcPr>
          <w:p w14:paraId="6357EF49" w14:textId="5420496F" w:rsidR="00026DCD" w:rsidRDefault="00026DCD" w:rsidP="00026DCD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int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CP20_ADD_CartaPorte_Mercancias_TransporteFerroviario_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Carro(</w:t>
            </w:r>
            <w:proofErr w:type="gramEnd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TipoCarro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MatriculaCarro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GuiaCarro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ToneladasNetasCarro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)</w:t>
            </w:r>
          </w:p>
        </w:tc>
        <w:tc>
          <w:tcPr>
            <w:tcW w:w="6095" w:type="dxa"/>
          </w:tcPr>
          <w:p w14:paraId="0686A33D" w14:textId="3E200BC4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define el nodo </w:t>
            </w:r>
            <w:r w:rsidRPr="00026DC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Carro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como hijo de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026DC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TransporteFerroviario</w:t>
            </w:r>
            <w:proofErr w:type="spellEnd"/>
            <w:r w:rsidRPr="003D05AF">
              <w:rPr>
                <w:rFonts w:cs="Segoe UI"/>
                <w:sz w:val="18"/>
                <w:szCs w:val="18"/>
              </w:rPr>
              <w:t>.</w:t>
            </w:r>
          </w:p>
          <w:p w14:paraId="76311FCB" w14:textId="77777777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</w:p>
          <w:p w14:paraId="559D9745" w14:textId="77777777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:</w:t>
            </w:r>
          </w:p>
          <w:p w14:paraId="19C11AE5" w14:textId="4D18760F" w:rsidR="00026DCD" w:rsidRDefault="00026DCD" w:rsidP="00026DC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026DCD">
              <w:rPr>
                <w:rFonts w:ascii="Consolas" w:hAnsi="Consolas" w:cs="Segoe UI"/>
                <w:color w:val="000000"/>
                <w:sz w:val="18"/>
                <w:szCs w:val="18"/>
              </w:rPr>
              <w:t>/cartaporte</w:t>
            </w:r>
            <w:proofErr w:type="gramStart"/>
            <w:r w:rsidRPr="00026DCD">
              <w:rPr>
                <w:rFonts w:ascii="Consolas" w:hAnsi="Consolas" w:cs="Segoe UI"/>
                <w:color w:val="000000"/>
                <w:sz w:val="18"/>
                <w:szCs w:val="18"/>
              </w:rPr>
              <w:t>20:CartaPorte</w:t>
            </w:r>
            <w:proofErr w:type="gramEnd"/>
            <w:r w:rsidRPr="00026DCD">
              <w:rPr>
                <w:rFonts w:ascii="Consolas" w:hAnsi="Consolas" w:cs="Segoe UI"/>
                <w:color w:val="000000"/>
                <w:sz w:val="18"/>
                <w:szCs w:val="18"/>
              </w:rPr>
              <w:t>/cartaporte20:Mercancias/cartaporte20:TransporteFerroviario/cartaporte20:Carro</w:t>
            </w:r>
          </w:p>
          <w:p w14:paraId="20317B17" w14:textId="7839081C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8F3AC6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Returns</w:t>
            </w:r>
            <w:proofErr w:type="spellEnd"/>
            <w:r w:rsidRPr="008F3AC6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:</w:t>
            </w:r>
            <w:r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>
              <w:rPr>
                <w:rFonts w:cs="Segoe UI"/>
                <w:bCs/>
                <w:sz w:val="18"/>
                <w:szCs w:val="18"/>
              </w:rPr>
              <w:t>Í</w:t>
            </w:r>
            <w:r w:rsidRPr="003D05AF">
              <w:rPr>
                <w:rFonts w:cs="Segoe UI"/>
                <w:bCs/>
                <w:sz w:val="18"/>
                <w:szCs w:val="18"/>
              </w:rPr>
              <w:t xml:space="preserve">ndice del nodo </w:t>
            </w:r>
            <w:r w:rsidRPr="00026DC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Carro </w:t>
            </w:r>
            <w:r>
              <w:rPr>
                <w:rFonts w:cs="Segoe UI"/>
                <w:sz w:val="18"/>
                <w:szCs w:val="18"/>
                <w:lang w:val="es-ES"/>
              </w:rPr>
              <w:t>que se agregó</w:t>
            </w:r>
          </w:p>
          <w:p w14:paraId="254BE82A" w14:textId="77777777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6C165FAF" w14:textId="77777777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3161A0E8" w14:textId="4B84E1A2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Pr="003D05AF">
              <w:rPr>
                <w:rFonts w:cs="Segoe UI"/>
                <w:bCs/>
                <w:sz w:val="18"/>
                <w:szCs w:val="18"/>
              </w:rPr>
              <w:t xml:space="preserve">Esta excepción ocurre si no se ha definido el complemento </w:t>
            </w:r>
            <w:r>
              <w:rPr>
                <w:rFonts w:cs="Segoe UI"/>
                <w:bCs/>
                <w:sz w:val="18"/>
                <w:szCs w:val="18"/>
              </w:rPr>
              <w:t>Carta Porte 2</w:t>
            </w:r>
            <w:r w:rsidRPr="003D05AF">
              <w:rPr>
                <w:rFonts w:cs="Segoe UI"/>
                <w:bCs/>
                <w:sz w:val="18"/>
                <w:szCs w:val="18"/>
              </w:rPr>
              <w:t>.0</w:t>
            </w:r>
            <w:r>
              <w:rPr>
                <w:rFonts w:cs="Segoe UI"/>
                <w:bCs/>
                <w:sz w:val="18"/>
                <w:szCs w:val="18"/>
              </w:rPr>
              <w:t xml:space="preserve">, el elemento </w:t>
            </w:r>
            <w:proofErr w:type="spellStart"/>
            <w:r>
              <w:rPr>
                <w:rFonts w:cs="Segoe UI"/>
                <w:bCs/>
                <w:sz w:val="18"/>
                <w:szCs w:val="18"/>
              </w:rPr>
              <w:t>Mercancias</w:t>
            </w:r>
            <w:proofErr w:type="spellEnd"/>
            <w:r>
              <w:rPr>
                <w:rFonts w:cs="Segoe UI"/>
                <w:bCs/>
                <w:sz w:val="18"/>
                <w:szCs w:val="18"/>
              </w:rPr>
              <w:t xml:space="preserve"> o el elemento </w:t>
            </w:r>
            <w:proofErr w:type="spellStart"/>
            <w:r>
              <w:rPr>
                <w:rFonts w:cs="Segoe UI"/>
                <w:bCs/>
                <w:sz w:val="18"/>
                <w:szCs w:val="18"/>
              </w:rPr>
              <w:t>TransporteFerroviario</w:t>
            </w:r>
            <w:proofErr w:type="spellEnd"/>
            <w:r>
              <w:rPr>
                <w:rFonts w:cs="Segoe UI"/>
                <w:bCs/>
                <w:sz w:val="18"/>
                <w:szCs w:val="18"/>
              </w:rPr>
              <w:t>.</w:t>
            </w:r>
          </w:p>
          <w:p w14:paraId="0966A027" w14:textId="77777777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 xml:space="preserve">Si los parámetros no cumplen con las </w:t>
            </w:r>
            <w:proofErr w:type="spellStart"/>
            <w:r w:rsidRPr="003D05AF">
              <w:rPr>
                <w:rFonts w:cs="Segoe UI"/>
                <w:bCs/>
                <w:sz w:val="18"/>
                <w:szCs w:val="18"/>
              </w:rPr>
              <w:t>especificiones</w:t>
            </w:r>
            <w:proofErr w:type="spellEnd"/>
            <w:r w:rsidRPr="003D05AF">
              <w:rPr>
                <w:rFonts w:cs="Segoe UI"/>
                <w:bCs/>
                <w:sz w:val="18"/>
                <w:szCs w:val="18"/>
              </w:rPr>
              <w:t xml:space="preserve"> definidas por el SAT en formato o combinación.</w:t>
            </w:r>
          </w:p>
          <w:p w14:paraId="3F83B410" w14:textId="77777777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</w:tc>
      </w:tr>
      <w:tr w:rsidR="00026DCD" w:rsidRPr="003D05AF" w14:paraId="049031BF" w14:textId="77777777" w:rsidTr="00B14378">
        <w:tc>
          <w:tcPr>
            <w:tcW w:w="3545" w:type="dxa"/>
          </w:tcPr>
          <w:p w14:paraId="630EFA3A" w14:textId="347653FB" w:rsidR="00026DCD" w:rsidRDefault="00026DCD" w:rsidP="00026DCD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void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CP20_ADD_CartaPorte_Mercancias_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lastRenderedPageBreak/>
              <w:t>TransporteFerroviario_Carro_Contenedor_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UltimoCarro(</w:t>
            </w:r>
            <w:proofErr w:type="gramEnd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TipoContenedor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PesoContenedorVacio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PesoNetoMercancia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)</w:t>
            </w:r>
          </w:p>
        </w:tc>
        <w:tc>
          <w:tcPr>
            <w:tcW w:w="6095" w:type="dxa"/>
          </w:tcPr>
          <w:p w14:paraId="04ED8D72" w14:textId="37CC5AAA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lastRenderedPageBreak/>
              <w:t xml:space="preserve">Crea y define el nodo </w:t>
            </w:r>
            <w:r w:rsidRPr="00026DC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Contenedor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como hijo de</w:t>
            </w:r>
            <w:r>
              <w:rPr>
                <w:rFonts w:cs="Segoe UI"/>
                <w:sz w:val="18"/>
                <w:szCs w:val="18"/>
                <w:lang w:val="es-ES"/>
              </w:rPr>
              <w:t>l último nodo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026DC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Carro</w:t>
            </w:r>
            <w:r w:rsidRPr="003D05AF">
              <w:rPr>
                <w:rFonts w:cs="Segoe UI"/>
                <w:sz w:val="18"/>
                <w:szCs w:val="18"/>
              </w:rPr>
              <w:t>.</w:t>
            </w:r>
          </w:p>
          <w:p w14:paraId="2857F8AD" w14:textId="77777777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</w:p>
          <w:p w14:paraId="51EBC968" w14:textId="77777777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:</w:t>
            </w:r>
          </w:p>
          <w:p w14:paraId="5D9A7C56" w14:textId="7D285317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r w:rsidRPr="00026DCD">
              <w:rPr>
                <w:rFonts w:ascii="Consolas" w:hAnsi="Consolas" w:cs="Segoe UI"/>
                <w:color w:val="000000"/>
                <w:sz w:val="18"/>
                <w:szCs w:val="18"/>
              </w:rPr>
              <w:t>/cartaporte</w:t>
            </w:r>
            <w:proofErr w:type="gramStart"/>
            <w:r w:rsidRPr="00026DCD">
              <w:rPr>
                <w:rFonts w:ascii="Consolas" w:hAnsi="Consolas" w:cs="Segoe UI"/>
                <w:color w:val="000000"/>
                <w:sz w:val="18"/>
                <w:szCs w:val="18"/>
              </w:rPr>
              <w:t>20:CartaPorte</w:t>
            </w:r>
            <w:proofErr w:type="gramEnd"/>
            <w:r w:rsidRPr="00026DCD">
              <w:rPr>
                <w:rFonts w:ascii="Consolas" w:hAnsi="Consolas" w:cs="Segoe UI"/>
                <w:color w:val="000000"/>
                <w:sz w:val="18"/>
                <w:szCs w:val="18"/>
              </w:rPr>
              <w:t>/cartaporte20:Mercancias/cartaporte20:TransporteFerroviario/cartaporte20:Carro/cartaporte20:Contenedor</w:t>
            </w:r>
          </w:p>
          <w:p w14:paraId="0AA0DC1E" w14:textId="77777777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58291B73" w14:textId="77777777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3C0EFF97" w14:textId="536BF138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Pr="003D05AF">
              <w:rPr>
                <w:rFonts w:cs="Segoe UI"/>
                <w:bCs/>
                <w:sz w:val="18"/>
                <w:szCs w:val="18"/>
              </w:rPr>
              <w:t xml:space="preserve">Esta excepción ocurre si no se ha definido el complemento </w:t>
            </w:r>
            <w:r>
              <w:rPr>
                <w:rFonts w:cs="Segoe UI"/>
                <w:bCs/>
                <w:sz w:val="18"/>
                <w:szCs w:val="18"/>
              </w:rPr>
              <w:t>Carta Porte 2</w:t>
            </w:r>
            <w:r w:rsidRPr="003D05AF">
              <w:rPr>
                <w:rFonts w:cs="Segoe UI"/>
                <w:bCs/>
                <w:sz w:val="18"/>
                <w:szCs w:val="18"/>
              </w:rPr>
              <w:t>.0</w:t>
            </w:r>
            <w:r>
              <w:rPr>
                <w:rFonts w:cs="Segoe UI"/>
                <w:bCs/>
                <w:sz w:val="18"/>
                <w:szCs w:val="18"/>
              </w:rPr>
              <w:t xml:space="preserve">, el elemento </w:t>
            </w:r>
            <w:proofErr w:type="spellStart"/>
            <w:r>
              <w:rPr>
                <w:rFonts w:cs="Segoe UI"/>
                <w:bCs/>
                <w:sz w:val="18"/>
                <w:szCs w:val="18"/>
              </w:rPr>
              <w:t>Mercancias</w:t>
            </w:r>
            <w:proofErr w:type="spellEnd"/>
            <w:r>
              <w:rPr>
                <w:rFonts w:cs="Segoe UI"/>
                <w:bCs/>
                <w:sz w:val="18"/>
                <w:szCs w:val="18"/>
              </w:rPr>
              <w:t xml:space="preserve">, elemento </w:t>
            </w:r>
            <w:proofErr w:type="spellStart"/>
            <w:proofErr w:type="gramStart"/>
            <w:r w:rsidRPr="00026DCD">
              <w:rPr>
                <w:rFonts w:cs="Segoe UI"/>
                <w:bCs/>
                <w:sz w:val="18"/>
                <w:szCs w:val="18"/>
              </w:rPr>
              <w:t>TransporteFerroviario</w:t>
            </w:r>
            <w:proofErr w:type="spellEnd"/>
            <w:r w:rsidRPr="00026DCD">
              <w:rPr>
                <w:rFonts w:cs="Segoe UI"/>
                <w:bCs/>
                <w:sz w:val="18"/>
                <w:szCs w:val="18"/>
              </w:rPr>
              <w:t xml:space="preserve">, </w:t>
            </w:r>
            <w:r>
              <w:rPr>
                <w:rFonts w:cs="Segoe UI"/>
                <w:bCs/>
                <w:sz w:val="18"/>
                <w:szCs w:val="18"/>
              </w:rPr>
              <w:t xml:space="preserve"> o</w:t>
            </w:r>
            <w:proofErr w:type="gramEnd"/>
            <w:r>
              <w:rPr>
                <w:rFonts w:cs="Segoe UI"/>
                <w:bCs/>
                <w:sz w:val="18"/>
                <w:szCs w:val="18"/>
              </w:rPr>
              <w:t xml:space="preserve"> no existe ningún elemento Carro.</w:t>
            </w:r>
          </w:p>
          <w:p w14:paraId="50A27C87" w14:textId="26702484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 xml:space="preserve">Si los parámetros no cumplen con las </w:t>
            </w:r>
            <w:proofErr w:type="spellStart"/>
            <w:r w:rsidRPr="003D05AF">
              <w:rPr>
                <w:rFonts w:cs="Segoe UI"/>
                <w:bCs/>
                <w:sz w:val="18"/>
                <w:szCs w:val="18"/>
              </w:rPr>
              <w:t>especificiones</w:t>
            </w:r>
            <w:proofErr w:type="spellEnd"/>
            <w:r w:rsidRPr="003D05AF">
              <w:rPr>
                <w:rFonts w:cs="Segoe UI"/>
                <w:bCs/>
                <w:sz w:val="18"/>
                <w:szCs w:val="18"/>
              </w:rPr>
              <w:t xml:space="preserve"> definidas por el SAT en formato o combinación.</w:t>
            </w:r>
          </w:p>
        </w:tc>
      </w:tr>
      <w:tr w:rsidR="00026DCD" w:rsidRPr="003D05AF" w14:paraId="47C13E14" w14:textId="77777777" w:rsidTr="00B14378">
        <w:tc>
          <w:tcPr>
            <w:tcW w:w="3545" w:type="dxa"/>
          </w:tcPr>
          <w:p w14:paraId="6D3D1E33" w14:textId="37240B5C" w:rsidR="00026DCD" w:rsidRDefault="00026DCD" w:rsidP="00026DCD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lastRenderedPageBreak/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void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CP20_ADD_CartaPorte_Mercancias_TransporteFerroviario_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DerechosDePaso(</w:t>
            </w:r>
            <w:proofErr w:type="gramEnd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TipoDerechoDePaso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KilometrajePagado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)</w:t>
            </w:r>
          </w:p>
        </w:tc>
        <w:tc>
          <w:tcPr>
            <w:tcW w:w="6095" w:type="dxa"/>
          </w:tcPr>
          <w:p w14:paraId="5325637E" w14:textId="73E636A9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define el nodo </w:t>
            </w:r>
            <w:proofErr w:type="spellStart"/>
            <w:r w:rsidRPr="00026DC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DerechosDePaso</w:t>
            </w:r>
            <w:proofErr w:type="spellEnd"/>
            <w:r w:rsidRPr="00026DC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como hijo de</w:t>
            </w:r>
            <w:r>
              <w:rPr>
                <w:rFonts w:cs="Segoe UI"/>
                <w:sz w:val="18"/>
                <w:szCs w:val="18"/>
                <w:lang w:val="es-ES"/>
              </w:rPr>
              <w:t>l nodo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026DC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TransporteFerroviario</w:t>
            </w:r>
            <w:proofErr w:type="spellEnd"/>
            <w:r w:rsidRPr="003D05AF">
              <w:rPr>
                <w:rFonts w:cs="Segoe UI"/>
                <w:sz w:val="18"/>
                <w:szCs w:val="18"/>
              </w:rPr>
              <w:t>.</w:t>
            </w:r>
          </w:p>
          <w:p w14:paraId="5C66BF93" w14:textId="77777777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</w:p>
          <w:p w14:paraId="6CD04C55" w14:textId="77777777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:</w:t>
            </w:r>
          </w:p>
          <w:p w14:paraId="0E0D423B" w14:textId="47C005D2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r w:rsidRPr="00026DCD">
              <w:rPr>
                <w:rFonts w:ascii="Consolas" w:hAnsi="Consolas" w:cs="Segoe UI"/>
                <w:color w:val="000000"/>
                <w:sz w:val="18"/>
                <w:szCs w:val="18"/>
              </w:rPr>
              <w:t>/cartaporte</w:t>
            </w:r>
            <w:proofErr w:type="gramStart"/>
            <w:r w:rsidRPr="00026DCD">
              <w:rPr>
                <w:rFonts w:ascii="Consolas" w:hAnsi="Consolas" w:cs="Segoe UI"/>
                <w:color w:val="000000"/>
                <w:sz w:val="18"/>
                <w:szCs w:val="18"/>
              </w:rPr>
              <w:t>20:CartaPorte</w:t>
            </w:r>
            <w:proofErr w:type="gramEnd"/>
            <w:r w:rsidRPr="00026DCD">
              <w:rPr>
                <w:rFonts w:ascii="Consolas" w:hAnsi="Consolas" w:cs="Segoe UI"/>
                <w:color w:val="000000"/>
                <w:sz w:val="18"/>
                <w:szCs w:val="18"/>
              </w:rPr>
              <w:t>/cartaporte20:Mercancias/cartaporte20:TransporteFerroviario/cartaporte20:DerechosDePaso</w:t>
            </w:r>
          </w:p>
          <w:p w14:paraId="2DB293E5" w14:textId="77777777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36E09674" w14:textId="77777777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60F8A6F2" w14:textId="5270806B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Pr="003D05AF">
              <w:rPr>
                <w:rFonts w:cs="Segoe UI"/>
                <w:bCs/>
                <w:sz w:val="18"/>
                <w:szCs w:val="18"/>
              </w:rPr>
              <w:t xml:space="preserve">Esta excepción ocurre si no se ha definido el complemento </w:t>
            </w:r>
            <w:r>
              <w:rPr>
                <w:rFonts w:cs="Segoe UI"/>
                <w:bCs/>
                <w:sz w:val="18"/>
                <w:szCs w:val="18"/>
              </w:rPr>
              <w:t>Carta Porte 2</w:t>
            </w:r>
            <w:r w:rsidRPr="003D05AF">
              <w:rPr>
                <w:rFonts w:cs="Segoe UI"/>
                <w:bCs/>
                <w:sz w:val="18"/>
                <w:szCs w:val="18"/>
              </w:rPr>
              <w:t>.0</w:t>
            </w:r>
            <w:r>
              <w:rPr>
                <w:rFonts w:cs="Segoe UI"/>
                <w:bCs/>
                <w:sz w:val="18"/>
                <w:szCs w:val="18"/>
              </w:rPr>
              <w:t xml:space="preserve">, el elemento </w:t>
            </w:r>
            <w:proofErr w:type="spellStart"/>
            <w:r>
              <w:rPr>
                <w:rFonts w:cs="Segoe UI"/>
                <w:bCs/>
                <w:sz w:val="18"/>
                <w:szCs w:val="18"/>
              </w:rPr>
              <w:t>Mercancias</w:t>
            </w:r>
            <w:proofErr w:type="spellEnd"/>
            <w:r>
              <w:rPr>
                <w:rFonts w:cs="Segoe UI"/>
                <w:bCs/>
                <w:sz w:val="18"/>
                <w:szCs w:val="18"/>
              </w:rPr>
              <w:t xml:space="preserve">, o el elemento </w:t>
            </w:r>
            <w:proofErr w:type="spellStart"/>
            <w:r w:rsidRPr="00026DCD">
              <w:rPr>
                <w:rFonts w:cs="Segoe UI"/>
                <w:bCs/>
                <w:sz w:val="18"/>
                <w:szCs w:val="18"/>
              </w:rPr>
              <w:t>TransporteFerroviario</w:t>
            </w:r>
            <w:proofErr w:type="spellEnd"/>
            <w:r>
              <w:rPr>
                <w:rFonts w:cs="Segoe UI"/>
                <w:bCs/>
                <w:sz w:val="18"/>
                <w:szCs w:val="18"/>
              </w:rPr>
              <w:t>.</w:t>
            </w:r>
          </w:p>
          <w:p w14:paraId="5CBC882E" w14:textId="3E2984B4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 xml:space="preserve">Si los parámetros no cumplen con las </w:t>
            </w:r>
            <w:proofErr w:type="spellStart"/>
            <w:r w:rsidRPr="003D05AF">
              <w:rPr>
                <w:rFonts w:cs="Segoe UI"/>
                <w:bCs/>
                <w:sz w:val="18"/>
                <w:szCs w:val="18"/>
              </w:rPr>
              <w:t>especificiones</w:t>
            </w:r>
            <w:proofErr w:type="spellEnd"/>
            <w:r w:rsidRPr="003D05AF">
              <w:rPr>
                <w:rFonts w:cs="Segoe UI"/>
                <w:bCs/>
                <w:sz w:val="18"/>
                <w:szCs w:val="18"/>
              </w:rPr>
              <w:t xml:space="preserve"> definidas por el SAT en formato o combinación.</w:t>
            </w:r>
          </w:p>
        </w:tc>
      </w:tr>
      <w:tr w:rsidR="00026DCD" w:rsidRPr="003D05AF" w14:paraId="09066B39" w14:textId="77777777" w:rsidTr="00B14378">
        <w:tc>
          <w:tcPr>
            <w:tcW w:w="3545" w:type="dxa"/>
          </w:tcPr>
          <w:p w14:paraId="68B2E1E1" w14:textId="3B447AE7" w:rsidR="00026DCD" w:rsidRDefault="00026DCD" w:rsidP="00026DCD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void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CP20_ADD_CartaPorte_Mercancias_TransporteMaritimo_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Contenedor(</w:t>
            </w:r>
            <w:proofErr w:type="gramEnd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MatriculaContenedor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TipoContenedor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NumPrecinto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)</w:t>
            </w:r>
          </w:p>
        </w:tc>
        <w:tc>
          <w:tcPr>
            <w:tcW w:w="6095" w:type="dxa"/>
          </w:tcPr>
          <w:p w14:paraId="4482D938" w14:textId="7352B74E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define el nodo </w:t>
            </w:r>
            <w:r w:rsidRPr="00026DC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Contenedor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como hijo de</w:t>
            </w:r>
            <w:r>
              <w:rPr>
                <w:rFonts w:cs="Segoe UI"/>
                <w:sz w:val="18"/>
                <w:szCs w:val="18"/>
                <w:lang w:val="es-ES"/>
              </w:rPr>
              <w:t>l nodo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026DC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TransporteMaritimo</w:t>
            </w:r>
            <w:proofErr w:type="spellEnd"/>
            <w:r w:rsidRPr="003D05AF">
              <w:rPr>
                <w:rFonts w:cs="Segoe UI"/>
                <w:sz w:val="18"/>
                <w:szCs w:val="18"/>
              </w:rPr>
              <w:t>.</w:t>
            </w:r>
          </w:p>
          <w:p w14:paraId="6AD40F36" w14:textId="77777777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</w:p>
          <w:p w14:paraId="64586A99" w14:textId="77777777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:</w:t>
            </w:r>
          </w:p>
          <w:p w14:paraId="2EFE63A6" w14:textId="42979C27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r w:rsidRPr="00026DCD">
              <w:rPr>
                <w:rFonts w:ascii="Consolas" w:hAnsi="Consolas" w:cs="Segoe UI"/>
                <w:color w:val="000000"/>
                <w:sz w:val="18"/>
                <w:szCs w:val="18"/>
              </w:rPr>
              <w:t>/cartaporte</w:t>
            </w:r>
            <w:proofErr w:type="gramStart"/>
            <w:r w:rsidRPr="00026DCD">
              <w:rPr>
                <w:rFonts w:ascii="Consolas" w:hAnsi="Consolas" w:cs="Segoe UI"/>
                <w:color w:val="000000"/>
                <w:sz w:val="18"/>
                <w:szCs w:val="18"/>
              </w:rPr>
              <w:t>20:CartaPorte</w:t>
            </w:r>
            <w:proofErr w:type="gramEnd"/>
            <w:r w:rsidRPr="00026DCD">
              <w:rPr>
                <w:rFonts w:ascii="Consolas" w:hAnsi="Consolas" w:cs="Segoe UI"/>
                <w:color w:val="000000"/>
                <w:sz w:val="18"/>
                <w:szCs w:val="18"/>
              </w:rPr>
              <w:t>/cartaporte20:Mercancias/cartaporte20:TransporteMaritimo/cartaporte20:Contenedor</w:t>
            </w:r>
          </w:p>
          <w:p w14:paraId="704198A4" w14:textId="77777777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1F89B468" w14:textId="77777777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00DAB1C2" w14:textId="1BA193D1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Pr="003D05AF">
              <w:rPr>
                <w:rFonts w:cs="Segoe UI"/>
                <w:bCs/>
                <w:sz w:val="18"/>
                <w:szCs w:val="18"/>
              </w:rPr>
              <w:t xml:space="preserve">Esta excepción ocurre si no se ha definido el complemento </w:t>
            </w:r>
            <w:r>
              <w:rPr>
                <w:rFonts w:cs="Segoe UI"/>
                <w:bCs/>
                <w:sz w:val="18"/>
                <w:szCs w:val="18"/>
              </w:rPr>
              <w:t>Carta Porte 2</w:t>
            </w:r>
            <w:r w:rsidRPr="003D05AF">
              <w:rPr>
                <w:rFonts w:cs="Segoe UI"/>
                <w:bCs/>
                <w:sz w:val="18"/>
                <w:szCs w:val="18"/>
              </w:rPr>
              <w:t>.0</w:t>
            </w:r>
            <w:r>
              <w:rPr>
                <w:rFonts w:cs="Segoe UI"/>
                <w:bCs/>
                <w:sz w:val="18"/>
                <w:szCs w:val="18"/>
              </w:rPr>
              <w:t xml:space="preserve">, el elemento </w:t>
            </w:r>
            <w:proofErr w:type="spellStart"/>
            <w:r>
              <w:rPr>
                <w:rFonts w:cs="Segoe UI"/>
                <w:bCs/>
                <w:sz w:val="18"/>
                <w:szCs w:val="18"/>
              </w:rPr>
              <w:t>Mercancias</w:t>
            </w:r>
            <w:proofErr w:type="spellEnd"/>
            <w:r>
              <w:rPr>
                <w:rFonts w:cs="Segoe UI"/>
                <w:bCs/>
                <w:sz w:val="18"/>
                <w:szCs w:val="18"/>
              </w:rPr>
              <w:t xml:space="preserve">, o el elemento </w:t>
            </w:r>
            <w:proofErr w:type="spellStart"/>
            <w:r w:rsidR="00AE26E9" w:rsidRPr="00AE26E9">
              <w:rPr>
                <w:rFonts w:cs="Segoe UI"/>
                <w:bCs/>
                <w:sz w:val="18"/>
                <w:szCs w:val="18"/>
              </w:rPr>
              <w:t>TransporteMaritimo</w:t>
            </w:r>
            <w:proofErr w:type="spellEnd"/>
            <w:r>
              <w:rPr>
                <w:rFonts w:cs="Segoe UI"/>
                <w:bCs/>
                <w:sz w:val="18"/>
                <w:szCs w:val="18"/>
              </w:rPr>
              <w:t>.</w:t>
            </w:r>
          </w:p>
          <w:p w14:paraId="3190547F" w14:textId="60E206E3" w:rsidR="00026DCD" w:rsidRPr="003D05AF" w:rsidRDefault="00026DCD" w:rsidP="00026DCD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 xml:space="preserve">Si los parámetros no cumplen con las </w:t>
            </w:r>
            <w:proofErr w:type="spellStart"/>
            <w:r w:rsidRPr="003D05AF">
              <w:rPr>
                <w:rFonts w:cs="Segoe UI"/>
                <w:bCs/>
                <w:sz w:val="18"/>
                <w:szCs w:val="18"/>
              </w:rPr>
              <w:t>especificiones</w:t>
            </w:r>
            <w:proofErr w:type="spellEnd"/>
            <w:r w:rsidRPr="003D05AF">
              <w:rPr>
                <w:rFonts w:cs="Segoe UI"/>
                <w:bCs/>
                <w:sz w:val="18"/>
                <w:szCs w:val="18"/>
              </w:rPr>
              <w:t xml:space="preserve"> definidas por el SAT en formato o combinación.</w:t>
            </w:r>
          </w:p>
        </w:tc>
      </w:tr>
      <w:tr w:rsidR="00AE26E9" w:rsidRPr="003D05AF" w14:paraId="582491C5" w14:textId="77777777" w:rsidTr="00B14378">
        <w:tc>
          <w:tcPr>
            <w:tcW w:w="3545" w:type="dxa"/>
          </w:tcPr>
          <w:p w14:paraId="333FBB55" w14:textId="77777777" w:rsidR="00AE26E9" w:rsidRDefault="00AE26E9" w:rsidP="00AE26E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void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CP20_ADD_CartaPorte_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TiposFigura(</w:t>
            </w:r>
            <w:proofErr w:type="spellStart"/>
            <w:proofErr w:type="gramEnd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TipoFigura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RFCFigura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NumLicencia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</w:p>
          <w:p w14:paraId="2F0274C9" w14:textId="77777777" w:rsidR="00AE26E9" w:rsidRDefault="00AE26E9" w:rsidP="00AE26E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                       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NombreFigura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NumRegIdTribFigura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ResidenciaFiscalFigura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,</w:t>
            </w:r>
          </w:p>
          <w:p w14:paraId="40D00CE2" w14:textId="0C4712BF" w:rsidR="00AE26E9" w:rsidRDefault="00AE26E9" w:rsidP="00AE26E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                                                   </w:t>
            </w:r>
            <w:r>
              <w:rPr>
                <w:rFonts w:ascii="Consolas" w:hAnsi="Consolas" w:cs="Consolas"/>
                <w:color w:val="2B91AF"/>
                <w:sz w:val="19"/>
                <w:szCs w:val="19"/>
                <w:highlight w:val="white"/>
              </w:rPr>
              <w:t>CartaPorte10_Domicilio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domicilio)</w:t>
            </w:r>
          </w:p>
        </w:tc>
        <w:tc>
          <w:tcPr>
            <w:tcW w:w="6095" w:type="dxa"/>
          </w:tcPr>
          <w:p w14:paraId="4C196013" w14:textId="0D3D3153" w:rsidR="00AE26E9" w:rsidRPr="003D05AF" w:rsidRDefault="00AE26E9" w:rsidP="00AE26E9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define el nodo </w:t>
            </w:r>
            <w:proofErr w:type="spellStart"/>
            <w:r w:rsidRPr="00AE26E9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TiposFigura</w:t>
            </w:r>
            <w:proofErr w:type="spellEnd"/>
            <w:r w:rsidRPr="00AE26E9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como hijo de</w:t>
            </w:r>
            <w:r>
              <w:rPr>
                <w:rFonts w:cs="Segoe UI"/>
                <w:sz w:val="18"/>
                <w:szCs w:val="18"/>
                <w:lang w:val="es-ES"/>
              </w:rPr>
              <w:t>l nodo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AE26E9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FiguraTransporte</w:t>
            </w:r>
            <w:proofErr w:type="spellEnd"/>
            <w:r w:rsidRPr="003D05AF">
              <w:rPr>
                <w:rFonts w:cs="Segoe UI"/>
                <w:sz w:val="18"/>
                <w:szCs w:val="18"/>
              </w:rPr>
              <w:t>.</w:t>
            </w:r>
            <w:r>
              <w:rPr>
                <w:rFonts w:cs="Segoe UI"/>
                <w:sz w:val="18"/>
                <w:szCs w:val="18"/>
              </w:rPr>
              <w:t xml:space="preserve">  Si se incluye el parámetro @domicilio, se crea el nodo </w:t>
            </w:r>
            <w:r w:rsidRPr="00AE26E9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Domicilio</w:t>
            </w:r>
            <w:r>
              <w:rPr>
                <w:rFonts w:cs="Segoe UI"/>
                <w:sz w:val="18"/>
                <w:szCs w:val="18"/>
              </w:rPr>
              <w:t xml:space="preserve"> como hijo del nodo </w:t>
            </w:r>
            <w:proofErr w:type="spellStart"/>
            <w:r w:rsidRPr="00AE26E9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TiposFigura</w:t>
            </w:r>
            <w:proofErr w:type="spellEnd"/>
            <w:r>
              <w:rPr>
                <w:rFonts w:cs="Segoe UI"/>
                <w:sz w:val="18"/>
                <w:szCs w:val="18"/>
              </w:rPr>
              <w:t>.</w:t>
            </w:r>
          </w:p>
          <w:p w14:paraId="04878C87" w14:textId="77777777" w:rsidR="00AE26E9" w:rsidRPr="003D05AF" w:rsidRDefault="00AE26E9" w:rsidP="00AE26E9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</w:p>
          <w:p w14:paraId="5F26BF6E" w14:textId="77777777" w:rsidR="00AE26E9" w:rsidRPr="003D05AF" w:rsidRDefault="00AE26E9" w:rsidP="00AE26E9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:</w:t>
            </w:r>
          </w:p>
          <w:p w14:paraId="6C8AB520" w14:textId="09076CA1" w:rsidR="00AE26E9" w:rsidRPr="003D05AF" w:rsidRDefault="00AE26E9" w:rsidP="00AE26E9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r w:rsidRPr="00AE26E9">
              <w:rPr>
                <w:rFonts w:ascii="Consolas" w:hAnsi="Consolas" w:cs="Segoe UI"/>
                <w:color w:val="000000"/>
                <w:sz w:val="18"/>
                <w:szCs w:val="18"/>
              </w:rPr>
              <w:t>/cartaporte</w:t>
            </w:r>
            <w:proofErr w:type="gramStart"/>
            <w:r w:rsidRPr="00AE26E9">
              <w:rPr>
                <w:rFonts w:ascii="Consolas" w:hAnsi="Consolas" w:cs="Segoe UI"/>
                <w:color w:val="000000"/>
                <w:sz w:val="18"/>
                <w:szCs w:val="18"/>
              </w:rPr>
              <w:t>20:CartaPorte</w:t>
            </w:r>
            <w:proofErr w:type="gramEnd"/>
            <w:r w:rsidRPr="00AE26E9">
              <w:rPr>
                <w:rFonts w:ascii="Consolas" w:hAnsi="Consolas" w:cs="Segoe UI"/>
                <w:color w:val="000000"/>
                <w:sz w:val="18"/>
                <w:szCs w:val="18"/>
              </w:rPr>
              <w:t>/cartaporte20:FiguraTransporte/cartaporte20:TiposFigura</w:t>
            </w:r>
          </w:p>
          <w:p w14:paraId="2053887C" w14:textId="77777777" w:rsidR="00AE26E9" w:rsidRPr="003D05AF" w:rsidRDefault="00AE26E9" w:rsidP="00AE26E9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3FA7BA43" w14:textId="77777777" w:rsidR="00AE26E9" w:rsidRPr="003D05AF" w:rsidRDefault="00AE26E9" w:rsidP="00AE26E9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20A1858B" w14:textId="6CE87C4B" w:rsidR="00AE26E9" w:rsidRPr="003D05AF" w:rsidRDefault="00AE26E9" w:rsidP="00AE26E9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Pr="003D05AF">
              <w:rPr>
                <w:rFonts w:cs="Segoe UI"/>
                <w:bCs/>
                <w:sz w:val="18"/>
                <w:szCs w:val="18"/>
              </w:rPr>
              <w:t xml:space="preserve">Esta excepción ocurre si no se ha definido el complemento </w:t>
            </w:r>
            <w:r>
              <w:rPr>
                <w:rFonts w:cs="Segoe UI"/>
                <w:bCs/>
                <w:sz w:val="18"/>
                <w:szCs w:val="18"/>
              </w:rPr>
              <w:t>Carta Porte 2</w:t>
            </w:r>
            <w:r w:rsidRPr="003D05AF">
              <w:rPr>
                <w:rFonts w:cs="Segoe UI"/>
                <w:bCs/>
                <w:sz w:val="18"/>
                <w:szCs w:val="18"/>
              </w:rPr>
              <w:t>.0</w:t>
            </w:r>
            <w:r>
              <w:rPr>
                <w:rFonts w:cs="Segoe UI"/>
                <w:bCs/>
                <w:sz w:val="18"/>
                <w:szCs w:val="18"/>
              </w:rPr>
              <w:t>.</w:t>
            </w:r>
          </w:p>
          <w:p w14:paraId="088B03FC" w14:textId="6F8CD9DE" w:rsidR="00AE26E9" w:rsidRPr="003D05AF" w:rsidRDefault="00AE26E9" w:rsidP="00AE26E9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 xml:space="preserve">Si los parámetros no cumplen con las </w:t>
            </w:r>
            <w:proofErr w:type="spellStart"/>
            <w:r w:rsidRPr="003D05AF">
              <w:rPr>
                <w:rFonts w:cs="Segoe UI"/>
                <w:bCs/>
                <w:sz w:val="18"/>
                <w:szCs w:val="18"/>
              </w:rPr>
              <w:t>especificiones</w:t>
            </w:r>
            <w:proofErr w:type="spellEnd"/>
            <w:r w:rsidRPr="003D05AF">
              <w:rPr>
                <w:rFonts w:cs="Segoe UI"/>
                <w:bCs/>
                <w:sz w:val="18"/>
                <w:szCs w:val="18"/>
              </w:rPr>
              <w:t xml:space="preserve"> definidas por el SAT en formato o combinación.</w:t>
            </w:r>
          </w:p>
        </w:tc>
      </w:tr>
      <w:tr w:rsidR="00AE26E9" w:rsidRPr="003D05AF" w14:paraId="5B07C3CC" w14:textId="77777777" w:rsidTr="00B14378">
        <w:tc>
          <w:tcPr>
            <w:tcW w:w="3545" w:type="dxa"/>
          </w:tcPr>
          <w:p w14:paraId="1D150314" w14:textId="2768A527" w:rsidR="00AE26E9" w:rsidRDefault="00AE26E9" w:rsidP="00AE26E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void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CP20_ADD_CartaPorte_TiposFigura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lastRenderedPageBreak/>
              <w:t>_PartesTransporte_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UltimoTipoFigura(</w:t>
            </w:r>
            <w:proofErr w:type="gramEnd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partesTransp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)</w:t>
            </w:r>
          </w:p>
        </w:tc>
        <w:tc>
          <w:tcPr>
            <w:tcW w:w="6095" w:type="dxa"/>
          </w:tcPr>
          <w:p w14:paraId="55FDF185" w14:textId="7E7C324C" w:rsidR="00AE26E9" w:rsidRPr="003D05AF" w:rsidRDefault="00AE26E9" w:rsidP="00AE26E9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lastRenderedPageBreak/>
              <w:t xml:space="preserve">Crea y define el nodo </w:t>
            </w:r>
            <w:proofErr w:type="spellStart"/>
            <w:r w:rsidRPr="00AE26E9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PartesTransporte</w:t>
            </w:r>
            <w:proofErr w:type="spellEnd"/>
            <w:r w:rsidRPr="00AE26E9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como hijo de</w:t>
            </w:r>
            <w:r>
              <w:rPr>
                <w:rFonts w:cs="Segoe UI"/>
                <w:sz w:val="18"/>
                <w:szCs w:val="18"/>
                <w:lang w:val="es-ES"/>
              </w:rPr>
              <w:t>l nodo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AE26E9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TiposFigura</w:t>
            </w:r>
            <w:proofErr w:type="spellEnd"/>
            <w:r>
              <w:rPr>
                <w:rFonts w:cs="Segoe UI"/>
                <w:sz w:val="18"/>
                <w:szCs w:val="18"/>
              </w:rPr>
              <w:t>.</w:t>
            </w:r>
          </w:p>
          <w:p w14:paraId="0A27693D" w14:textId="77777777" w:rsidR="00AE26E9" w:rsidRPr="003D05AF" w:rsidRDefault="00AE26E9" w:rsidP="00AE26E9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</w:p>
          <w:p w14:paraId="24FD0E8C" w14:textId="77777777" w:rsidR="00AE26E9" w:rsidRPr="003D05AF" w:rsidRDefault="00AE26E9" w:rsidP="00AE26E9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:</w:t>
            </w:r>
          </w:p>
          <w:p w14:paraId="47551BB9" w14:textId="589C3746" w:rsidR="00AE26E9" w:rsidRDefault="00AE26E9" w:rsidP="00AE26E9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AE26E9">
              <w:rPr>
                <w:rFonts w:ascii="Consolas" w:hAnsi="Consolas" w:cs="Segoe UI"/>
                <w:color w:val="000000"/>
                <w:sz w:val="18"/>
                <w:szCs w:val="18"/>
              </w:rPr>
              <w:t>/cartaporte</w:t>
            </w:r>
            <w:proofErr w:type="gramStart"/>
            <w:r w:rsidRPr="00AE26E9">
              <w:rPr>
                <w:rFonts w:ascii="Consolas" w:hAnsi="Consolas" w:cs="Segoe UI"/>
                <w:color w:val="000000"/>
                <w:sz w:val="18"/>
                <w:szCs w:val="18"/>
              </w:rPr>
              <w:t>20:CartaPorte</w:t>
            </w:r>
            <w:proofErr w:type="gramEnd"/>
            <w:r w:rsidRPr="00AE26E9">
              <w:rPr>
                <w:rFonts w:ascii="Consolas" w:hAnsi="Consolas" w:cs="Segoe UI"/>
                <w:color w:val="000000"/>
                <w:sz w:val="18"/>
                <w:szCs w:val="18"/>
              </w:rPr>
              <w:t>/cartaporte20:FiguraTransporte/cartaporte20:TiposFigura/cartaporte20:PartesTransporte</w:t>
            </w:r>
          </w:p>
          <w:p w14:paraId="311950CD" w14:textId="77777777" w:rsidR="00AE26E9" w:rsidRPr="003D05AF" w:rsidRDefault="00AE26E9" w:rsidP="00AE26E9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2715633F" w14:textId="77777777" w:rsidR="00AE26E9" w:rsidRPr="003D05AF" w:rsidRDefault="00AE26E9" w:rsidP="00AE26E9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7A8D35F5" w14:textId="42647334" w:rsidR="00AE26E9" w:rsidRPr="003D05AF" w:rsidRDefault="00AE26E9" w:rsidP="00AE26E9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Pr="003D05AF">
              <w:rPr>
                <w:rFonts w:cs="Segoe UI"/>
                <w:bCs/>
                <w:sz w:val="18"/>
                <w:szCs w:val="18"/>
              </w:rPr>
              <w:t xml:space="preserve">Esta excepción ocurre si no se ha definido el complemento </w:t>
            </w:r>
            <w:r>
              <w:rPr>
                <w:rFonts w:cs="Segoe UI"/>
                <w:bCs/>
                <w:sz w:val="18"/>
                <w:szCs w:val="18"/>
              </w:rPr>
              <w:t>Carta Porte 2</w:t>
            </w:r>
            <w:r w:rsidRPr="003D05AF">
              <w:rPr>
                <w:rFonts w:cs="Segoe UI"/>
                <w:bCs/>
                <w:sz w:val="18"/>
                <w:szCs w:val="18"/>
              </w:rPr>
              <w:t>.0</w:t>
            </w:r>
            <w:r>
              <w:rPr>
                <w:rFonts w:cs="Segoe UI"/>
                <w:bCs/>
                <w:sz w:val="18"/>
                <w:szCs w:val="18"/>
              </w:rPr>
              <w:t xml:space="preserve"> o el elemento </w:t>
            </w:r>
            <w:proofErr w:type="spellStart"/>
            <w:r w:rsidRPr="00AE26E9">
              <w:rPr>
                <w:rFonts w:cs="Segoe UI"/>
                <w:bCs/>
                <w:sz w:val="18"/>
                <w:szCs w:val="18"/>
              </w:rPr>
              <w:t>FiguraTransporte</w:t>
            </w:r>
            <w:proofErr w:type="spellEnd"/>
            <w:r w:rsidRPr="00AE26E9">
              <w:rPr>
                <w:rFonts w:cs="Segoe UI"/>
                <w:bCs/>
                <w:sz w:val="18"/>
                <w:szCs w:val="18"/>
              </w:rPr>
              <w:t>/</w:t>
            </w:r>
            <w:proofErr w:type="spellStart"/>
            <w:r w:rsidRPr="00AE26E9">
              <w:rPr>
                <w:rFonts w:cs="Segoe UI"/>
                <w:bCs/>
                <w:sz w:val="18"/>
                <w:szCs w:val="18"/>
              </w:rPr>
              <w:t>TiposFigura</w:t>
            </w:r>
            <w:proofErr w:type="spellEnd"/>
            <w:r>
              <w:rPr>
                <w:rFonts w:cs="Segoe UI"/>
                <w:bCs/>
                <w:sz w:val="18"/>
                <w:szCs w:val="18"/>
              </w:rPr>
              <w:t>.</w:t>
            </w:r>
          </w:p>
          <w:p w14:paraId="4A23D0A2" w14:textId="165C028D" w:rsidR="00AE26E9" w:rsidRPr="003D05AF" w:rsidRDefault="00AE26E9" w:rsidP="00AE26E9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 xml:space="preserve">Si los parámetros no cumplen con las </w:t>
            </w:r>
            <w:proofErr w:type="spellStart"/>
            <w:r w:rsidRPr="003D05AF">
              <w:rPr>
                <w:rFonts w:cs="Segoe UI"/>
                <w:bCs/>
                <w:sz w:val="18"/>
                <w:szCs w:val="18"/>
              </w:rPr>
              <w:t>especificiones</w:t>
            </w:r>
            <w:proofErr w:type="spellEnd"/>
            <w:r w:rsidRPr="003D05AF">
              <w:rPr>
                <w:rFonts w:cs="Segoe UI"/>
                <w:bCs/>
                <w:sz w:val="18"/>
                <w:szCs w:val="18"/>
              </w:rPr>
              <w:t xml:space="preserve"> definidas por el SAT en formato o combinación.</w:t>
            </w:r>
          </w:p>
        </w:tc>
      </w:tr>
      <w:tr w:rsidR="00630A0A" w:rsidRPr="003D05AF" w14:paraId="7D00F9BB" w14:textId="77777777" w:rsidTr="00B14378">
        <w:tc>
          <w:tcPr>
            <w:tcW w:w="3545" w:type="dxa"/>
          </w:tcPr>
          <w:p w14:paraId="443146C9" w14:textId="6147DEE6" w:rsidR="00630A0A" w:rsidRPr="00630A0A" w:rsidRDefault="00630A0A" w:rsidP="00630A0A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lastRenderedPageBreak/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int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CP20_ADD_CartaPorte_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Ubicacion(</w:t>
            </w:r>
            <w:proofErr w:type="spellStart"/>
            <w:proofErr w:type="gramEnd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TipoUbicacion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IDUbicacion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RFCRemitenteDestinatario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NombreRemitenteDestinatario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NumRegIdTrib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ResidenciaFiscal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NumEstacion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NombreEstacion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NavegacionTrafico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2B91AF"/>
                <w:sz w:val="19"/>
                <w:szCs w:val="19"/>
                <w:highlight w:val="white"/>
              </w:rPr>
              <w:t>DateTime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FechaHoraSalidaLlegada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TipoEstacion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?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DistanciaRecorrida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)</w:t>
            </w:r>
          </w:p>
        </w:tc>
        <w:tc>
          <w:tcPr>
            <w:tcW w:w="6095" w:type="dxa"/>
          </w:tcPr>
          <w:p w14:paraId="530E5A14" w14:textId="120A9ED1" w:rsidR="00630A0A" w:rsidRPr="003D05AF" w:rsidRDefault="00630A0A" w:rsidP="00630A0A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define el nodo </w:t>
            </w:r>
            <w:proofErr w:type="spellStart"/>
            <w:r w:rsidR="00183A69" w:rsidRPr="00183A69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Ubicaci</w:t>
            </w:r>
            <w:r w:rsidR="00183A69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o</w:t>
            </w:r>
            <w:r w:rsidR="00183A69" w:rsidRPr="00183A69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n</w:t>
            </w:r>
            <w:proofErr w:type="spellEnd"/>
            <w:r w:rsidR="00183A69" w:rsidRPr="00183A69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como hijo de</w:t>
            </w:r>
            <w:r>
              <w:rPr>
                <w:rFonts w:cs="Segoe UI"/>
                <w:sz w:val="18"/>
                <w:szCs w:val="18"/>
                <w:lang w:val="es-ES"/>
              </w:rPr>
              <w:t>l nodo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="00183A69" w:rsidRPr="00183A69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Ubicaciones</w:t>
            </w:r>
            <w:r>
              <w:rPr>
                <w:rFonts w:cs="Segoe UI"/>
                <w:sz w:val="18"/>
                <w:szCs w:val="18"/>
              </w:rPr>
              <w:t>.</w:t>
            </w:r>
          </w:p>
          <w:p w14:paraId="68A29C30" w14:textId="77777777" w:rsidR="00630A0A" w:rsidRPr="003D05AF" w:rsidRDefault="00630A0A" w:rsidP="00630A0A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</w:p>
          <w:p w14:paraId="414EBEFF" w14:textId="77777777" w:rsidR="00630A0A" w:rsidRPr="003D05AF" w:rsidRDefault="00630A0A" w:rsidP="00630A0A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:</w:t>
            </w:r>
          </w:p>
          <w:p w14:paraId="393F795C" w14:textId="1DE74B6F" w:rsidR="00630A0A" w:rsidRDefault="00183A69" w:rsidP="00630A0A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183A69">
              <w:rPr>
                <w:rFonts w:ascii="Consolas" w:hAnsi="Consolas" w:cs="Segoe UI"/>
                <w:color w:val="000000"/>
                <w:sz w:val="18"/>
                <w:szCs w:val="18"/>
              </w:rPr>
              <w:t>/cartaporte</w:t>
            </w:r>
            <w:proofErr w:type="gramStart"/>
            <w:r w:rsidRPr="00183A69">
              <w:rPr>
                <w:rFonts w:ascii="Consolas" w:hAnsi="Consolas" w:cs="Segoe UI"/>
                <w:color w:val="000000"/>
                <w:sz w:val="18"/>
                <w:szCs w:val="18"/>
              </w:rPr>
              <w:t>20:CartaPorte</w:t>
            </w:r>
            <w:proofErr w:type="gramEnd"/>
            <w:r w:rsidRPr="00183A69">
              <w:rPr>
                <w:rFonts w:ascii="Consolas" w:hAnsi="Consolas" w:cs="Segoe UI"/>
                <w:color w:val="000000"/>
                <w:sz w:val="18"/>
                <w:szCs w:val="18"/>
              </w:rPr>
              <w:t>/cartaporte20:Ubicaciones/cartaporte20:</w:t>
            </w:r>
            <w:r>
              <w:t xml:space="preserve"> </w:t>
            </w:r>
            <w:proofErr w:type="spellStart"/>
            <w:r w:rsidRPr="00183A69">
              <w:rPr>
                <w:rFonts w:ascii="Consolas" w:hAnsi="Consolas" w:cs="Segoe UI"/>
                <w:color w:val="000000"/>
                <w:sz w:val="18"/>
                <w:szCs w:val="18"/>
              </w:rPr>
              <w:t>Ubicacion</w:t>
            </w:r>
            <w:proofErr w:type="spellEnd"/>
          </w:p>
          <w:p w14:paraId="0DF6DB18" w14:textId="4E5E8F91" w:rsidR="00183A69" w:rsidRPr="003D05AF" w:rsidRDefault="00183A69" w:rsidP="00183A69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8F3AC6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Returns</w:t>
            </w:r>
            <w:proofErr w:type="spellEnd"/>
            <w:r w:rsidRPr="008F3AC6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:</w:t>
            </w:r>
            <w:r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>
              <w:rPr>
                <w:rFonts w:cs="Segoe UI"/>
                <w:bCs/>
                <w:sz w:val="18"/>
                <w:szCs w:val="18"/>
              </w:rPr>
              <w:t>Í</w:t>
            </w:r>
            <w:r w:rsidRPr="003D05AF">
              <w:rPr>
                <w:rFonts w:cs="Segoe UI"/>
                <w:bCs/>
                <w:sz w:val="18"/>
                <w:szCs w:val="18"/>
              </w:rPr>
              <w:t xml:space="preserve">ndice del nodo </w:t>
            </w:r>
            <w:proofErr w:type="spellStart"/>
            <w:r w:rsidRPr="00183A69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Ubicacion</w:t>
            </w:r>
            <w:proofErr w:type="spellEnd"/>
            <w:r w:rsidRPr="00183A69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r>
              <w:rPr>
                <w:rFonts w:cs="Segoe UI"/>
                <w:sz w:val="18"/>
                <w:szCs w:val="18"/>
                <w:lang w:val="es-ES"/>
              </w:rPr>
              <w:t>que se agregó</w:t>
            </w:r>
          </w:p>
          <w:p w14:paraId="0473E9C9" w14:textId="77777777" w:rsidR="00183A69" w:rsidRPr="003D05AF" w:rsidRDefault="00183A69" w:rsidP="00630A0A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531F8CDF" w14:textId="77777777" w:rsidR="00630A0A" w:rsidRPr="003D05AF" w:rsidRDefault="00630A0A" w:rsidP="00630A0A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7C6C27AA" w14:textId="6C046885" w:rsidR="00630A0A" w:rsidRPr="003D05AF" w:rsidRDefault="00630A0A" w:rsidP="00630A0A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Pr="003D05AF">
              <w:rPr>
                <w:rFonts w:cs="Segoe UI"/>
                <w:bCs/>
                <w:sz w:val="18"/>
                <w:szCs w:val="18"/>
              </w:rPr>
              <w:t xml:space="preserve">Esta excepción ocurre si no se ha definido el complemento </w:t>
            </w:r>
            <w:r>
              <w:rPr>
                <w:rFonts w:cs="Segoe UI"/>
                <w:bCs/>
                <w:sz w:val="18"/>
                <w:szCs w:val="18"/>
              </w:rPr>
              <w:t>Carta Porte 2</w:t>
            </w:r>
            <w:r w:rsidRPr="003D05AF">
              <w:rPr>
                <w:rFonts w:cs="Segoe UI"/>
                <w:bCs/>
                <w:sz w:val="18"/>
                <w:szCs w:val="18"/>
              </w:rPr>
              <w:t>.</w:t>
            </w:r>
          </w:p>
          <w:p w14:paraId="31755314" w14:textId="5C3AB119" w:rsidR="00630A0A" w:rsidRPr="003D05AF" w:rsidRDefault="00630A0A" w:rsidP="00630A0A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 xml:space="preserve">Si los parámetros no cumplen con las </w:t>
            </w:r>
            <w:proofErr w:type="spellStart"/>
            <w:r w:rsidRPr="003D05AF">
              <w:rPr>
                <w:rFonts w:cs="Segoe UI"/>
                <w:bCs/>
                <w:sz w:val="18"/>
                <w:szCs w:val="18"/>
              </w:rPr>
              <w:t>especificiones</w:t>
            </w:r>
            <w:proofErr w:type="spellEnd"/>
            <w:r w:rsidRPr="003D05AF">
              <w:rPr>
                <w:rFonts w:cs="Segoe UI"/>
                <w:bCs/>
                <w:sz w:val="18"/>
                <w:szCs w:val="18"/>
              </w:rPr>
              <w:t xml:space="preserve"> definidas por el SAT en formato o combinación.</w:t>
            </w:r>
          </w:p>
        </w:tc>
      </w:tr>
      <w:tr w:rsidR="00183A69" w:rsidRPr="003D05AF" w14:paraId="439889A3" w14:textId="77777777" w:rsidTr="00B14378">
        <w:tc>
          <w:tcPr>
            <w:tcW w:w="3545" w:type="dxa"/>
          </w:tcPr>
          <w:p w14:paraId="0CD7A093" w14:textId="2F77C821" w:rsidR="00183A69" w:rsidRDefault="00183A69" w:rsidP="00183A6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void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CP20_REMOVEALL_CartaPorte_Mercancias_Autotransporte_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Remolques(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)</w:t>
            </w:r>
          </w:p>
        </w:tc>
        <w:tc>
          <w:tcPr>
            <w:tcW w:w="6095" w:type="dxa"/>
          </w:tcPr>
          <w:p w14:paraId="535730F5" w14:textId="7E2BE379" w:rsidR="00183A69" w:rsidRPr="003D05AF" w:rsidRDefault="00183A69" w:rsidP="00183A69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>
              <w:rPr>
                <w:rFonts w:cs="Segoe UI"/>
                <w:color w:val="000000"/>
                <w:sz w:val="18"/>
                <w:szCs w:val="18"/>
              </w:rPr>
              <w:t xml:space="preserve">Remueve todos los elementos </w:t>
            </w:r>
            <w:r w:rsidRPr="00183A69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Remolques</w:t>
            </w:r>
            <w:r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de</w:t>
            </w:r>
            <w:r>
              <w:rPr>
                <w:rFonts w:cs="Segoe UI"/>
                <w:sz w:val="18"/>
                <w:szCs w:val="18"/>
                <w:lang w:val="es-ES"/>
              </w:rPr>
              <w:t>l nodo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183A69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Autotransporte</w:t>
            </w:r>
            <w:r>
              <w:rPr>
                <w:rFonts w:cs="Segoe UI"/>
                <w:sz w:val="18"/>
                <w:szCs w:val="18"/>
              </w:rPr>
              <w:t>.</w:t>
            </w:r>
          </w:p>
          <w:p w14:paraId="52FDF754" w14:textId="77777777" w:rsidR="00183A69" w:rsidRPr="003D05AF" w:rsidRDefault="00183A69" w:rsidP="00183A69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</w:p>
          <w:p w14:paraId="17C2FFA4" w14:textId="77777777" w:rsidR="00183A69" w:rsidRPr="003D05AF" w:rsidRDefault="00183A69" w:rsidP="00183A69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4737D2A3" w14:textId="6EB98D90" w:rsidR="00183A69" w:rsidRPr="003D05AF" w:rsidRDefault="00183A69" w:rsidP="00183A69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Pr="003D05AF">
              <w:rPr>
                <w:rFonts w:cs="Segoe UI"/>
                <w:bCs/>
                <w:sz w:val="18"/>
                <w:szCs w:val="18"/>
              </w:rPr>
              <w:t xml:space="preserve">Esta excepción ocurre si no se ha definido el complemento </w:t>
            </w:r>
            <w:r>
              <w:rPr>
                <w:rFonts w:cs="Segoe UI"/>
                <w:bCs/>
                <w:sz w:val="18"/>
                <w:szCs w:val="18"/>
              </w:rPr>
              <w:t xml:space="preserve">Carta Porte 2, el elemento </w:t>
            </w:r>
            <w:proofErr w:type="spellStart"/>
            <w:r>
              <w:rPr>
                <w:rFonts w:cs="Segoe UI"/>
                <w:bCs/>
                <w:sz w:val="18"/>
                <w:szCs w:val="18"/>
              </w:rPr>
              <w:t>Mercancias</w:t>
            </w:r>
            <w:proofErr w:type="spellEnd"/>
            <w:r>
              <w:rPr>
                <w:rFonts w:cs="Segoe UI"/>
                <w:bCs/>
                <w:sz w:val="18"/>
                <w:szCs w:val="18"/>
              </w:rPr>
              <w:t xml:space="preserve"> o el elemento Autotransporte.</w:t>
            </w:r>
          </w:p>
        </w:tc>
      </w:tr>
      <w:tr w:rsidR="00183A69" w:rsidRPr="003D05AF" w14:paraId="04B1705D" w14:textId="77777777" w:rsidTr="00B14378">
        <w:tc>
          <w:tcPr>
            <w:tcW w:w="3545" w:type="dxa"/>
          </w:tcPr>
          <w:p w14:paraId="2ED2183F" w14:textId="34E7D67A" w:rsidR="00183A69" w:rsidRDefault="00183A69" w:rsidP="00183A6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void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CP20_SET_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CartaPorte(</w:t>
            </w:r>
            <w:proofErr w:type="spellStart"/>
            <w:proofErr w:type="gramEnd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TranspInternac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EntradaSalidaMerc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PaisOrigenDest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ViaEntradaSalida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?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TotalDistRec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)</w:t>
            </w:r>
          </w:p>
        </w:tc>
        <w:tc>
          <w:tcPr>
            <w:tcW w:w="6095" w:type="dxa"/>
          </w:tcPr>
          <w:p w14:paraId="5C9CFE03" w14:textId="15BFB3FB" w:rsidR="00183A69" w:rsidRPr="003D05AF" w:rsidRDefault="00183A69" w:rsidP="00183A69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define el nodo </w:t>
            </w:r>
            <w:proofErr w:type="spellStart"/>
            <w:r w:rsidRPr="00183A69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CartaPorte</w:t>
            </w:r>
            <w:proofErr w:type="spellEnd"/>
            <w:r w:rsidRPr="003D05AF">
              <w:rPr>
                <w:rFonts w:cs="Segoe UI"/>
                <w:sz w:val="18"/>
                <w:szCs w:val="18"/>
              </w:rPr>
              <w:t>.</w:t>
            </w:r>
          </w:p>
          <w:p w14:paraId="0DC99CD3" w14:textId="77777777" w:rsidR="00183A69" w:rsidRPr="003D05AF" w:rsidRDefault="00183A69" w:rsidP="00183A69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</w:p>
          <w:p w14:paraId="0A91F511" w14:textId="77777777" w:rsidR="00183A69" w:rsidRPr="003D05AF" w:rsidRDefault="00183A69" w:rsidP="00183A69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:</w:t>
            </w:r>
          </w:p>
          <w:p w14:paraId="1C733950" w14:textId="3E9682E4" w:rsidR="00183A69" w:rsidRPr="00A27E61" w:rsidRDefault="00183A69" w:rsidP="00183A69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color w:val="0000FF"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A27E61">
              <w:rPr>
                <w:rFonts w:ascii="Consolas" w:hAnsi="Consolas" w:cs="Segoe UI"/>
                <w:color w:val="000000"/>
                <w:sz w:val="18"/>
                <w:szCs w:val="18"/>
              </w:rPr>
              <w:t>Cfdi:Complemento</w:t>
            </w:r>
            <w:proofErr w:type="spellEnd"/>
            <w:proofErr w:type="gramEnd"/>
            <w:r w:rsidRPr="00A27E61">
              <w:rPr>
                <w:rFonts w:ascii="Consolas" w:hAnsi="Consolas" w:cs="Segoe UI"/>
                <w:color w:val="000000"/>
                <w:sz w:val="18"/>
                <w:szCs w:val="18"/>
              </w:rPr>
              <w:t>/</w:t>
            </w:r>
            <w:r w:rsidRPr="00183A69">
              <w:rPr>
                <w:rStyle w:val="CdigoHTML"/>
                <w:rFonts w:ascii="Consolas" w:eastAsiaTheme="minorHAnsi" w:hAnsi="Consolas" w:cs="Segoe UI"/>
                <w:color w:val="FF0000"/>
                <w:sz w:val="18"/>
                <w:szCs w:val="18"/>
              </w:rPr>
              <w:t>cartaporte20:CartaPorte</w:t>
            </w:r>
          </w:p>
          <w:p w14:paraId="0B6A6504" w14:textId="77777777" w:rsidR="00183A69" w:rsidRPr="003D05AF" w:rsidRDefault="00183A69" w:rsidP="00183A69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4CF8ED39" w14:textId="601263AE" w:rsidR="00183A69" w:rsidRDefault="00183A69" w:rsidP="00183A69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</w:tc>
      </w:tr>
      <w:tr w:rsidR="00183A69" w:rsidRPr="003D05AF" w14:paraId="3C72F5F0" w14:textId="77777777" w:rsidTr="00B14378">
        <w:tc>
          <w:tcPr>
            <w:tcW w:w="3545" w:type="dxa"/>
          </w:tcPr>
          <w:p w14:paraId="6A4B79F2" w14:textId="4899E557" w:rsidR="00183A69" w:rsidRPr="00183A69" w:rsidRDefault="00183A69" w:rsidP="00183A6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void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CP20_SET_CartaPorte_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Mercancias(</w:t>
            </w:r>
            <w:proofErr w:type="gramEnd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PesoBrutoTotal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UnidadPeso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?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PesoNetoTotal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int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NumTotalMercancias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?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CargoPorTasacion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)</w:t>
            </w:r>
          </w:p>
        </w:tc>
        <w:tc>
          <w:tcPr>
            <w:tcW w:w="6095" w:type="dxa"/>
          </w:tcPr>
          <w:p w14:paraId="5FD5F7AE" w14:textId="681FB4DB" w:rsidR="00183A69" w:rsidRPr="003D05AF" w:rsidRDefault="00183A69" w:rsidP="00183A69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define el nodo </w:t>
            </w:r>
            <w:proofErr w:type="spellStart"/>
            <w:r w:rsidRPr="00183A69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Mercancias</w:t>
            </w:r>
            <w:proofErr w:type="spellEnd"/>
            <w:r w:rsidRPr="00183A69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como hijo de</w:t>
            </w:r>
            <w:r>
              <w:rPr>
                <w:rFonts w:cs="Segoe UI"/>
                <w:sz w:val="18"/>
                <w:szCs w:val="18"/>
                <w:lang w:val="es-ES"/>
              </w:rPr>
              <w:t>l nodo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183A69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CartaPorte</w:t>
            </w:r>
            <w:proofErr w:type="spellEnd"/>
            <w:r>
              <w:rPr>
                <w:rFonts w:cs="Segoe UI"/>
                <w:sz w:val="18"/>
                <w:szCs w:val="18"/>
              </w:rPr>
              <w:t>.</w:t>
            </w:r>
          </w:p>
          <w:p w14:paraId="2E8BB0BE" w14:textId="77777777" w:rsidR="00183A69" w:rsidRPr="003D05AF" w:rsidRDefault="00183A69" w:rsidP="00183A69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</w:p>
          <w:p w14:paraId="40083D65" w14:textId="77777777" w:rsidR="00183A69" w:rsidRPr="003D05AF" w:rsidRDefault="00183A69" w:rsidP="00183A69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:</w:t>
            </w:r>
          </w:p>
          <w:p w14:paraId="777D035F" w14:textId="3D9D282D" w:rsidR="00183A69" w:rsidRPr="003D05AF" w:rsidRDefault="00183A69" w:rsidP="00183A69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r w:rsidRPr="00183A69">
              <w:rPr>
                <w:rFonts w:ascii="Consolas" w:hAnsi="Consolas" w:cs="Segoe UI"/>
                <w:color w:val="000000"/>
                <w:sz w:val="18"/>
                <w:szCs w:val="18"/>
              </w:rPr>
              <w:t>/cartaporte</w:t>
            </w:r>
            <w:proofErr w:type="gramStart"/>
            <w:r w:rsidRPr="00183A69">
              <w:rPr>
                <w:rFonts w:ascii="Consolas" w:hAnsi="Consolas" w:cs="Segoe UI"/>
                <w:color w:val="000000"/>
                <w:sz w:val="18"/>
                <w:szCs w:val="18"/>
              </w:rPr>
              <w:t>20:CartaPorte</w:t>
            </w:r>
            <w:proofErr w:type="gramEnd"/>
            <w:r w:rsidRPr="00183A69">
              <w:rPr>
                <w:rFonts w:ascii="Consolas" w:hAnsi="Consolas" w:cs="Segoe UI"/>
                <w:color w:val="000000"/>
                <w:sz w:val="18"/>
                <w:szCs w:val="18"/>
              </w:rPr>
              <w:t>/cartaporte20:Mercancias</w:t>
            </w:r>
          </w:p>
          <w:p w14:paraId="11F7531E" w14:textId="77777777" w:rsidR="00183A69" w:rsidRPr="003D05AF" w:rsidRDefault="00183A69" w:rsidP="00183A69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583C6643" w14:textId="77777777" w:rsidR="00183A69" w:rsidRPr="003D05AF" w:rsidRDefault="00183A69" w:rsidP="00183A69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202BF34E" w14:textId="77777777" w:rsidR="00183A69" w:rsidRPr="003D05AF" w:rsidRDefault="00183A69" w:rsidP="00183A69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Pr="003D05AF">
              <w:rPr>
                <w:rFonts w:cs="Segoe UI"/>
                <w:bCs/>
                <w:sz w:val="18"/>
                <w:szCs w:val="18"/>
              </w:rPr>
              <w:t xml:space="preserve">Esta excepción ocurre si no se ha definido el complemento </w:t>
            </w:r>
            <w:r>
              <w:rPr>
                <w:rFonts w:cs="Segoe UI"/>
                <w:bCs/>
                <w:sz w:val="18"/>
                <w:szCs w:val="18"/>
              </w:rPr>
              <w:t>Carta Porte 2</w:t>
            </w:r>
            <w:r w:rsidRPr="003D05AF">
              <w:rPr>
                <w:rFonts w:cs="Segoe UI"/>
                <w:bCs/>
                <w:sz w:val="18"/>
                <w:szCs w:val="18"/>
              </w:rPr>
              <w:t>.</w:t>
            </w:r>
          </w:p>
          <w:p w14:paraId="6C921D17" w14:textId="5121BE71" w:rsidR="00183A69" w:rsidRPr="003D05AF" w:rsidRDefault="00183A69" w:rsidP="00183A69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 xml:space="preserve">Si los parámetros no cumplen con las </w:t>
            </w:r>
            <w:proofErr w:type="spellStart"/>
            <w:r w:rsidRPr="003D05AF">
              <w:rPr>
                <w:rFonts w:cs="Segoe UI"/>
                <w:bCs/>
                <w:sz w:val="18"/>
                <w:szCs w:val="18"/>
              </w:rPr>
              <w:t>especificiones</w:t>
            </w:r>
            <w:proofErr w:type="spellEnd"/>
            <w:r w:rsidRPr="003D05AF">
              <w:rPr>
                <w:rFonts w:cs="Segoe UI"/>
                <w:bCs/>
                <w:sz w:val="18"/>
                <w:szCs w:val="18"/>
              </w:rPr>
              <w:t xml:space="preserve"> definidas por el SAT en formato o combinación.</w:t>
            </w:r>
          </w:p>
        </w:tc>
      </w:tr>
      <w:tr w:rsidR="00183A69" w:rsidRPr="003D05AF" w14:paraId="4960C716" w14:textId="77777777" w:rsidTr="00B14378">
        <w:tc>
          <w:tcPr>
            <w:tcW w:w="3545" w:type="dxa"/>
          </w:tcPr>
          <w:p w14:paraId="17FAA664" w14:textId="16341652" w:rsidR="00183A69" w:rsidRPr="00183A69" w:rsidRDefault="00183A69" w:rsidP="00183A6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void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CP20_SET_CartaPorte_Mercancias_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Autotransporte(</w:t>
            </w:r>
            <w:proofErr w:type="spellStart"/>
            <w:proofErr w:type="gramEnd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PermSCT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NumPermisoSCT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ConfigVehicular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PlacaVM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int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AnioModeloVM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)</w:t>
            </w:r>
          </w:p>
        </w:tc>
        <w:tc>
          <w:tcPr>
            <w:tcW w:w="6095" w:type="dxa"/>
          </w:tcPr>
          <w:p w14:paraId="731DF7FC" w14:textId="0F6715CD" w:rsidR="00183A69" w:rsidRPr="003D05AF" w:rsidRDefault="00183A69" w:rsidP="00183A69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define el nodo </w:t>
            </w:r>
            <w:r w:rsidRPr="00183A69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Autotransporte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como hijo de</w:t>
            </w:r>
            <w:r>
              <w:rPr>
                <w:rFonts w:cs="Segoe UI"/>
                <w:sz w:val="18"/>
                <w:szCs w:val="18"/>
                <w:lang w:val="es-ES"/>
              </w:rPr>
              <w:t>l nodo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183A69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Mercancias</w:t>
            </w:r>
            <w:proofErr w:type="spellEnd"/>
            <w:r>
              <w:rPr>
                <w:rFonts w:cs="Segoe UI"/>
                <w:sz w:val="18"/>
                <w:szCs w:val="18"/>
              </w:rPr>
              <w:t>.</w:t>
            </w:r>
            <w:r w:rsidR="00A979E1">
              <w:rPr>
                <w:rFonts w:cs="Segoe UI"/>
                <w:sz w:val="18"/>
                <w:szCs w:val="18"/>
              </w:rPr>
              <w:t xml:space="preserve"> y a su vez el nodo </w:t>
            </w:r>
            <w:proofErr w:type="spellStart"/>
            <w:r w:rsidR="00A979E1" w:rsidRPr="00A979E1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IdentificacionVehicular</w:t>
            </w:r>
            <w:proofErr w:type="spellEnd"/>
            <w:r w:rsidR="00A979E1">
              <w:rPr>
                <w:rFonts w:cs="Segoe UI"/>
                <w:sz w:val="18"/>
                <w:szCs w:val="18"/>
              </w:rPr>
              <w:t xml:space="preserve"> como hijo del nodo </w:t>
            </w:r>
            <w:r w:rsidR="00A979E1" w:rsidRPr="00183A69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Autotransporte</w:t>
            </w:r>
            <w:r w:rsidR="00A979E1">
              <w:rPr>
                <w:rFonts w:cs="Segoe UI"/>
                <w:sz w:val="18"/>
                <w:szCs w:val="18"/>
              </w:rPr>
              <w:t>.</w:t>
            </w:r>
          </w:p>
          <w:p w14:paraId="5FBF6965" w14:textId="77777777" w:rsidR="00183A69" w:rsidRPr="003D05AF" w:rsidRDefault="00183A69" w:rsidP="00183A69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</w:p>
          <w:p w14:paraId="4D3B226E" w14:textId="77777777" w:rsidR="00183A69" w:rsidRPr="003D05AF" w:rsidRDefault="00183A69" w:rsidP="00183A69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:</w:t>
            </w:r>
          </w:p>
          <w:p w14:paraId="70A4AE86" w14:textId="604F7424" w:rsidR="00183A69" w:rsidRPr="003D05AF" w:rsidRDefault="00183A69" w:rsidP="00183A69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r w:rsidRPr="00183A69">
              <w:rPr>
                <w:rFonts w:ascii="Consolas" w:hAnsi="Consolas" w:cs="Segoe UI"/>
                <w:color w:val="000000"/>
                <w:sz w:val="18"/>
                <w:szCs w:val="18"/>
              </w:rPr>
              <w:t>/cartaporte</w:t>
            </w:r>
            <w:proofErr w:type="gramStart"/>
            <w:r w:rsidRPr="00183A69">
              <w:rPr>
                <w:rFonts w:ascii="Consolas" w:hAnsi="Consolas" w:cs="Segoe UI"/>
                <w:color w:val="000000"/>
                <w:sz w:val="18"/>
                <w:szCs w:val="18"/>
              </w:rPr>
              <w:t>20:CartaPorte</w:t>
            </w:r>
            <w:proofErr w:type="gramEnd"/>
            <w:r w:rsidRPr="00183A69">
              <w:rPr>
                <w:rFonts w:ascii="Consolas" w:hAnsi="Consolas" w:cs="Segoe UI"/>
                <w:color w:val="000000"/>
                <w:sz w:val="18"/>
                <w:szCs w:val="18"/>
              </w:rPr>
              <w:t>/cartaporte20:Mercancias/cartaporte20:Autotransporte</w:t>
            </w:r>
          </w:p>
          <w:p w14:paraId="78C83F57" w14:textId="77777777" w:rsidR="00183A69" w:rsidRPr="003D05AF" w:rsidRDefault="00183A69" w:rsidP="00183A69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3532E5C4" w14:textId="77777777" w:rsidR="00183A69" w:rsidRPr="003D05AF" w:rsidRDefault="00183A69" w:rsidP="00183A69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7CA55F19" w14:textId="5E9D0256" w:rsidR="00183A69" w:rsidRPr="003D05AF" w:rsidRDefault="00183A69" w:rsidP="00183A69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Pr="003D05AF">
              <w:rPr>
                <w:rFonts w:cs="Segoe UI"/>
                <w:bCs/>
                <w:sz w:val="18"/>
                <w:szCs w:val="18"/>
              </w:rPr>
              <w:t xml:space="preserve">Esta excepción ocurre si no se ha definido el complemento </w:t>
            </w:r>
            <w:r>
              <w:rPr>
                <w:rFonts w:cs="Segoe UI"/>
                <w:bCs/>
                <w:sz w:val="18"/>
                <w:szCs w:val="18"/>
              </w:rPr>
              <w:t xml:space="preserve">Carta Porte 2.0 o el elemento </w:t>
            </w:r>
            <w:proofErr w:type="spellStart"/>
            <w:r>
              <w:rPr>
                <w:rFonts w:cs="Segoe UI"/>
                <w:bCs/>
                <w:sz w:val="18"/>
                <w:szCs w:val="18"/>
              </w:rPr>
              <w:t>Mercancias</w:t>
            </w:r>
            <w:proofErr w:type="spellEnd"/>
            <w:r w:rsidRPr="003D05AF">
              <w:rPr>
                <w:rFonts w:cs="Segoe UI"/>
                <w:bCs/>
                <w:sz w:val="18"/>
                <w:szCs w:val="18"/>
              </w:rPr>
              <w:t>.</w:t>
            </w:r>
          </w:p>
          <w:p w14:paraId="05CDF5F1" w14:textId="6F3E4C8C" w:rsidR="00183A69" w:rsidRPr="003D05AF" w:rsidRDefault="00183A69" w:rsidP="00183A69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 xml:space="preserve">Si los parámetros no cumplen con las </w:t>
            </w:r>
            <w:proofErr w:type="spellStart"/>
            <w:r w:rsidRPr="003D05AF">
              <w:rPr>
                <w:rFonts w:cs="Segoe UI"/>
                <w:bCs/>
                <w:sz w:val="18"/>
                <w:szCs w:val="18"/>
              </w:rPr>
              <w:t>especificiones</w:t>
            </w:r>
            <w:proofErr w:type="spellEnd"/>
            <w:r w:rsidRPr="003D05AF">
              <w:rPr>
                <w:rFonts w:cs="Segoe UI"/>
                <w:bCs/>
                <w:sz w:val="18"/>
                <w:szCs w:val="18"/>
              </w:rPr>
              <w:t xml:space="preserve"> definidas por el SAT en formato o combinación.</w:t>
            </w:r>
          </w:p>
        </w:tc>
      </w:tr>
      <w:tr w:rsidR="00A979E1" w:rsidRPr="003D05AF" w14:paraId="09495E8D" w14:textId="77777777" w:rsidTr="00B14378">
        <w:tc>
          <w:tcPr>
            <w:tcW w:w="3545" w:type="dxa"/>
          </w:tcPr>
          <w:p w14:paraId="1D0742C0" w14:textId="60BB2E79" w:rsidR="00A979E1" w:rsidRPr="00A979E1" w:rsidRDefault="00A979E1" w:rsidP="00A979E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lastRenderedPageBreak/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void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CP20_SET_CartaPorte_Mercancias_Autotransporte_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Seguros(</w:t>
            </w:r>
            <w:proofErr w:type="spellStart"/>
            <w:proofErr w:type="gramEnd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AseguraRespCivil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PolizaRespCivil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AseguraMedAmbiente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PolizaMedAmbiente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AseguraCarga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PolizaCarga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?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PrimaSeguro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)</w:t>
            </w:r>
          </w:p>
        </w:tc>
        <w:tc>
          <w:tcPr>
            <w:tcW w:w="6095" w:type="dxa"/>
          </w:tcPr>
          <w:p w14:paraId="784B6D3D" w14:textId="39F367DD" w:rsidR="00A979E1" w:rsidRPr="003D05AF" w:rsidRDefault="00A979E1" w:rsidP="00A979E1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define el nodo </w:t>
            </w:r>
            <w:r w:rsidRPr="00A979E1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Seguros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como hijo de</w:t>
            </w:r>
            <w:r>
              <w:rPr>
                <w:rFonts w:cs="Segoe UI"/>
                <w:sz w:val="18"/>
                <w:szCs w:val="18"/>
                <w:lang w:val="es-ES"/>
              </w:rPr>
              <w:t>l nodo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183A69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Autotransporte</w:t>
            </w:r>
            <w:r>
              <w:rPr>
                <w:rFonts w:cs="Segoe UI"/>
                <w:sz w:val="18"/>
                <w:szCs w:val="18"/>
              </w:rPr>
              <w:t>.</w:t>
            </w:r>
          </w:p>
          <w:p w14:paraId="00AAC0F7" w14:textId="77777777" w:rsidR="00A979E1" w:rsidRPr="003D05AF" w:rsidRDefault="00A979E1" w:rsidP="00A979E1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</w:p>
          <w:p w14:paraId="31B96453" w14:textId="77777777" w:rsidR="00A979E1" w:rsidRPr="003D05AF" w:rsidRDefault="00A979E1" w:rsidP="00A979E1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:</w:t>
            </w:r>
          </w:p>
          <w:p w14:paraId="304A9E85" w14:textId="3981EEFF" w:rsidR="00A979E1" w:rsidRPr="003D05AF" w:rsidRDefault="00A979E1" w:rsidP="00A979E1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r w:rsidRPr="00A979E1">
              <w:rPr>
                <w:rFonts w:ascii="Consolas" w:hAnsi="Consolas" w:cs="Segoe UI"/>
                <w:color w:val="000000"/>
                <w:sz w:val="18"/>
                <w:szCs w:val="18"/>
              </w:rPr>
              <w:t>/cartaporte</w:t>
            </w:r>
            <w:proofErr w:type="gramStart"/>
            <w:r w:rsidRPr="00A979E1">
              <w:rPr>
                <w:rFonts w:ascii="Consolas" w:hAnsi="Consolas" w:cs="Segoe UI"/>
                <w:color w:val="000000"/>
                <w:sz w:val="18"/>
                <w:szCs w:val="18"/>
              </w:rPr>
              <w:t>20:CartaPorte</w:t>
            </w:r>
            <w:proofErr w:type="gramEnd"/>
            <w:r w:rsidRPr="00A979E1">
              <w:rPr>
                <w:rFonts w:ascii="Consolas" w:hAnsi="Consolas" w:cs="Segoe UI"/>
                <w:color w:val="000000"/>
                <w:sz w:val="18"/>
                <w:szCs w:val="18"/>
              </w:rPr>
              <w:t>/cartaporte20:Mercancias/cartaporte20:Autotransporte/cartaporte20:Seguros</w:t>
            </w:r>
          </w:p>
          <w:p w14:paraId="39B0158B" w14:textId="77777777" w:rsidR="00A979E1" w:rsidRPr="003D05AF" w:rsidRDefault="00A979E1" w:rsidP="00A979E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333740B0" w14:textId="77777777" w:rsidR="00A979E1" w:rsidRPr="003D05AF" w:rsidRDefault="00A979E1" w:rsidP="00A979E1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69B97128" w14:textId="6FADC116" w:rsidR="00A979E1" w:rsidRPr="003D05AF" w:rsidRDefault="00A979E1" w:rsidP="00A979E1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Pr="003D05AF">
              <w:rPr>
                <w:rFonts w:cs="Segoe UI"/>
                <w:bCs/>
                <w:sz w:val="18"/>
                <w:szCs w:val="18"/>
              </w:rPr>
              <w:t xml:space="preserve">Esta excepción ocurre si no se ha definido el complemento </w:t>
            </w:r>
            <w:r>
              <w:rPr>
                <w:rFonts w:cs="Segoe UI"/>
                <w:bCs/>
                <w:sz w:val="18"/>
                <w:szCs w:val="18"/>
              </w:rPr>
              <w:t xml:space="preserve">Carta Porte 2.0, el elemento </w:t>
            </w:r>
            <w:proofErr w:type="spellStart"/>
            <w:r>
              <w:rPr>
                <w:rFonts w:cs="Segoe UI"/>
                <w:bCs/>
                <w:sz w:val="18"/>
                <w:szCs w:val="18"/>
              </w:rPr>
              <w:t>Mercancias</w:t>
            </w:r>
            <w:proofErr w:type="spellEnd"/>
            <w:r>
              <w:rPr>
                <w:rFonts w:cs="Segoe UI"/>
                <w:bCs/>
                <w:sz w:val="18"/>
                <w:szCs w:val="18"/>
              </w:rPr>
              <w:t xml:space="preserve"> o el elemento Autotransporte</w:t>
            </w:r>
            <w:r w:rsidRPr="003D05AF">
              <w:rPr>
                <w:rFonts w:cs="Segoe UI"/>
                <w:bCs/>
                <w:sz w:val="18"/>
                <w:szCs w:val="18"/>
              </w:rPr>
              <w:t>.</w:t>
            </w:r>
          </w:p>
          <w:p w14:paraId="3A988C41" w14:textId="0A3707D7" w:rsidR="00A979E1" w:rsidRPr="003D05AF" w:rsidRDefault="00A979E1" w:rsidP="00A979E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 xml:space="preserve">Si los parámetros no cumplen con las </w:t>
            </w:r>
            <w:proofErr w:type="spellStart"/>
            <w:r w:rsidRPr="003D05AF">
              <w:rPr>
                <w:rFonts w:cs="Segoe UI"/>
                <w:bCs/>
                <w:sz w:val="18"/>
                <w:szCs w:val="18"/>
              </w:rPr>
              <w:t>especificiones</w:t>
            </w:r>
            <w:proofErr w:type="spellEnd"/>
            <w:r w:rsidRPr="003D05AF">
              <w:rPr>
                <w:rFonts w:cs="Segoe UI"/>
                <w:bCs/>
                <w:sz w:val="18"/>
                <w:szCs w:val="18"/>
              </w:rPr>
              <w:t xml:space="preserve"> definidas por el SAT en formato o combinación.</w:t>
            </w:r>
          </w:p>
        </w:tc>
      </w:tr>
      <w:tr w:rsidR="00A979E1" w:rsidRPr="003D05AF" w14:paraId="6128BFA1" w14:textId="77777777" w:rsidTr="00B14378">
        <w:tc>
          <w:tcPr>
            <w:tcW w:w="3545" w:type="dxa"/>
          </w:tcPr>
          <w:p w14:paraId="702F7FD7" w14:textId="77777777" w:rsidR="00A979E1" w:rsidRDefault="00A979E1" w:rsidP="00A979E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void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CP20_SET_CartaPorte_Mercancias_Mercancia_DetalleMercancia_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UltimaMercancia(</w:t>
            </w:r>
            <w:proofErr w:type="gramEnd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pUnidadPesoMerc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pPesoBruto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pPesoNeto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,</w:t>
            </w:r>
          </w:p>
          <w:p w14:paraId="5CA04F86" w14:textId="4DF82E62" w:rsidR="00A979E1" w:rsidRDefault="00A979E1" w:rsidP="00A979E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pPesoTara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int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?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pNumPiezas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)</w:t>
            </w:r>
          </w:p>
        </w:tc>
        <w:tc>
          <w:tcPr>
            <w:tcW w:w="6095" w:type="dxa"/>
          </w:tcPr>
          <w:p w14:paraId="187A5DA2" w14:textId="1F65E28A" w:rsidR="00A979E1" w:rsidRPr="003D05AF" w:rsidRDefault="00A979E1" w:rsidP="00A979E1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define el nodo </w:t>
            </w:r>
            <w:proofErr w:type="spellStart"/>
            <w:r w:rsidRPr="00A979E1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DetalleMercancia</w:t>
            </w:r>
            <w:proofErr w:type="spellEnd"/>
            <w:r w:rsidRPr="00A979E1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como hijo de</w:t>
            </w:r>
            <w:r>
              <w:rPr>
                <w:rFonts w:cs="Segoe UI"/>
                <w:sz w:val="18"/>
                <w:szCs w:val="18"/>
                <w:lang w:val="es-ES"/>
              </w:rPr>
              <w:t xml:space="preserve">l </w:t>
            </w:r>
            <w:proofErr w:type="spellStart"/>
            <w:r>
              <w:rPr>
                <w:rFonts w:cs="Segoe UI"/>
                <w:sz w:val="18"/>
                <w:szCs w:val="18"/>
                <w:lang w:val="es-ES"/>
              </w:rPr>
              <w:t>ultimo</w:t>
            </w:r>
            <w:proofErr w:type="spellEnd"/>
            <w:r>
              <w:rPr>
                <w:rFonts w:cs="Segoe UI"/>
                <w:sz w:val="18"/>
                <w:szCs w:val="18"/>
                <w:lang w:val="es-ES"/>
              </w:rPr>
              <w:t xml:space="preserve"> nodo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A979E1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Mercancia</w:t>
            </w:r>
            <w:proofErr w:type="spellEnd"/>
            <w:r>
              <w:rPr>
                <w:rFonts w:cs="Segoe UI"/>
                <w:sz w:val="18"/>
                <w:szCs w:val="18"/>
              </w:rPr>
              <w:t>.</w:t>
            </w:r>
          </w:p>
          <w:p w14:paraId="2966C80D" w14:textId="77777777" w:rsidR="00A979E1" w:rsidRPr="003D05AF" w:rsidRDefault="00A979E1" w:rsidP="00A979E1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</w:p>
          <w:p w14:paraId="6715570A" w14:textId="77777777" w:rsidR="00A979E1" w:rsidRPr="003D05AF" w:rsidRDefault="00A979E1" w:rsidP="00A979E1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:</w:t>
            </w:r>
          </w:p>
          <w:p w14:paraId="2BCC6904" w14:textId="6883BC06" w:rsidR="00A979E1" w:rsidRDefault="00A979E1" w:rsidP="00A979E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A979E1">
              <w:rPr>
                <w:rFonts w:ascii="Consolas" w:hAnsi="Consolas" w:cs="Segoe UI"/>
                <w:color w:val="000000"/>
                <w:sz w:val="18"/>
                <w:szCs w:val="18"/>
              </w:rPr>
              <w:t>/cartaporte</w:t>
            </w:r>
            <w:proofErr w:type="gramStart"/>
            <w:r w:rsidRPr="00A979E1">
              <w:rPr>
                <w:rFonts w:ascii="Consolas" w:hAnsi="Consolas" w:cs="Segoe UI"/>
                <w:color w:val="000000"/>
                <w:sz w:val="18"/>
                <w:szCs w:val="18"/>
              </w:rPr>
              <w:t>20:CartaPorte</w:t>
            </w:r>
            <w:proofErr w:type="gramEnd"/>
            <w:r w:rsidRPr="00A979E1">
              <w:rPr>
                <w:rFonts w:ascii="Consolas" w:hAnsi="Consolas" w:cs="Segoe UI"/>
                <w:color w:val="000000"/>
                <w:sz w:val="18"/>
                <w:szCs w:val="18"/>
              </w:rPr>
              <w:t>/cartaporte20:Mercancias/cartaporte20:Mercancia/cartaporte20:DetalleMercancia</w:t>
            </w:r>
          </w:p>
          <w:p w14:paraId="09271665" w14:textId="77777777" w:rsidR="00A979E1" w:rsidRPr="003D05AF" w:rsidRDefault="00A979E1" w:rsidP="00A979E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5BE59285" w14:textId="77777777" w:rsidR="00A979E1" w:rsidRPr="003D05AF" w:rsidRDefault="00A979E1" w:rsidP="00A979E1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1132F0E1" w14:textId="7B53C224" w:rsidR="00A979E1" w:rsidRPr="003D05AF" w:rsidRDefault="00A979E1" w:rsidP="00A979E1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Pr="003D05AF">
              <w:rPr>
                <w:rFonts w:cs="Segoe UI"/>
                <w:bCs/>
                <w:sz w:val="18"/>
                <w:szCs w:val="18"/>
              </w:rPr>
              <w:t xml:space="preserve">Esta excepción ocurre si no se ha definido el complemento </w:t>
            </w:r>
            <w:r>
              <w:rPr>
                <w:rFonts w:cs="Segoe UI"/>
                <w:bCs/>
                <w:sz w:val="18"/>
                <w:szCs w:val="18"/>
              </w:rPr>
              <w:t xml:space="preserve">Carta Porte 2.0, el elemento </w:t>
            </w:r>
            <w:proofErr w:type="spellStart"/>
            <w:r>
              <w:rPr>
                <w:rFonts w:cs="Segoe UI"/>
                <w:bCs/>
                <w:sz w:val="18"/>
                <w:szCs w:val="18"/>
              </w:rPr>
              <w:t>Mercancias</w:t>
            </w:r>
            <w:proofErr w:type="spellEnd"/>
            <w:r>
              <w:rPr>
                <w:rFonts w:cs="Segoe UI"/>
                <w:bCs/>
                <w:sz w:val="18"/>
                <w:szCs w:val="18"/>
              </w:rPr>
              <w:t xml:space="preserve"> o al menos un elemento Mercancía</w:t>
            </w:r>
            <w:r w:rsidRPr="003D05AF">
              <w:rPr>
                <w:rFonts w:cs="Segoe UI"/>
                <w:bCs/>
                <w:sz w:val="18"/>
                <w:szCs w:val="18"/>
              </w:rPr>
              <w:t>.</w:t>
            </w:r>
          </w:p>
          <w:p w14:paraId="0D17B288" w14:textId="6A4FA52D" w:rsidR="00A979E1" w:rsidRPr="003D05AF" w:rsidRDefault="00A979E1" w:rsidP="00A979E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 xml:space="preserve">Si los parámetros no cumplen con las </w:t>
            </w:r>
            <w:proofErr w:type="spellStart"/>
            <w:r w:rsidRPr="003D05AF">
              <w:rPr>
                <w:rFonts w:cs="Segoe UI"/>
                <w:bCs/>
                <w:sz w:val="18"/>
                <w:szCs w:val="18"/>
              </w:rPr>
              <w:t>especificiones</w:t>
            </w:r>
            <w:proofErr w:type="spellEnd"/>
            <w:r w:rsidRPr="003D05AF">
              <w:rPr>
                <w:rFonts w:cs="Segoe UI"/>
                <w:bCs/>
                <w:sz w:val="18"/>
                <w:szCs w:val="18"/>
              </w:rPr>
              <w:t xml:space="preserve"> definidas por el SAT en formato o combinación.</w:t>
            </w:r>
          </w:p>
        </w:tc>
      </w:tr>
      <w:tr w:rsidR="00A979E1" w:rsidRPr="003D05AF" w14:paraId="04BE1F8E" w14:textId="77777777" w:rsidTr="00B14378">
        <w:tc>
          <w:tcPr>
            <w:tcW w:w="3545" w:type="dxa"/>
          </w:tcPr>
          <w:p w14:paraId="23CC0B90" w14:textId="51EC5449" w:rsidR="00A979E1" w:rsidRPr="00A979E1" w:rsidRDefault="00A979E1" w:rsidP="00A979E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void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CP20_SET_CartaPorte_Mercancias_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TransporteAereo(</w:t>
            </w:r>
            <w:proofErr w:type="spellStart"/>
            <w:proofErr w:type="gramEnd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PermSCT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NumPermisoSCT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MatriculaAeronave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NombreAseg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NumPolizaSeguro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NumeroGuia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LugarContrato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CodigoTransportista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RFCEmbarcador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NumRegIdTribEmbarc,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ResidenciaFiscalEmbarc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NombreEmbarcador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)</w:t>
            </w:r>
          </w:p>
        </w:tc>
        <w:tc>
          <w:tcPr>
            <w:tcW w:w="6095" w:type="dxa"/>
          </w:tcPr>
          <w:p w14:paraId="0F555141" w14:textId="31D74094" w:rsidR="00A979E1" w:rsidRPr="003D05AF" w:rsidRDefault="00A979E1" w:rsidP="00A979E1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define el nodo </w:t>
            </w:r>
            <w:proofErr w:type="spellStart"/>
            <w:r w:rsidRPr="00A979E1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TransporteAereo</w:t>
            </w:r>
            <w:proofErr w:type="spellEnd"/>
            <w:r w:rsidRPr="00A979E1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como hijo de</w:t>
            </w:r>
            <w:r>
              <w:rPr>
                <w:rFonts w:cs="Segoe UI"/>
                <w:sz w:val="18"/>
                <w:szCs w:val="18"/>
                <w:lang w:val="es-ES"/>
              </w:rPr>
              <w:t>l nodo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A979E1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Mercancia</w:t>
            </w:r>
            <w:r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s</w:t>
            </w:r>
            <w:proofErr w:type="spellEnd"/>
            <w:r>
              <w:rPr>
                <w:rFonts w:cs="Segoe UI"/>
                <w:sz w:val="18"/>
                <w:szCs w:val="18"/>
              </w:rPr>
              <w:t>.</w:t>
            </w:r>
          </w:p>
          <w:p w14:paraId="571AE1E9" w14:textId="77777777" w:rsidR="00A979E1" w:rsidRPr="003D05AF" w:rsidRDefault="00A979E1" w:rsidP="00A979E1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</w:p>
          <w:p w14:paraId="3D59836F" w14:textId="77777777" w:rsidR="00A979E1" w:rsidRPr="003D05AF" w:rsidRDefault="00A979E1" w:rsidP="00A979E1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:</w:t>
            </w:r>
          </w:p>
          <w:p w14:paraId="2E14005C" w14:textId="2B1C6603" w:rsidR="00A979E1" w:rsidRDefault="00A979E1" w:rsidP="00A979E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A979E1">
              <w:rPr>
                <w:rFonts w:ascii="Consolas" w:hAnsi="Consolas" w:cs="Segoe UI"/>
                <w:color w:val="000000"/>
                <w:sz w:val="18"/>
                <w:szCs w:val="18"/>
              </w:rPr>
              <w:t>/cartaporte</w:t>
            </w:r>
            <w:proofErr w:type="gramStart"/>
            <w:r w:rsidRPr="00A979E1">
              <w:rPr>
                <w:rFonts w:ascii="Consolas" w:hAnsi="Consolas" w:cs="Segoe UI"/>
                <w:color w:val="000000"/>
                <w:sz w:val="18"/>
                <w:szCs w:val="18"/>
              </w:rPr>
              <w:t>20:CartaPorte</w:t>
            </w:r>
            <w:proofErr w:type="gramEnd"/>
            <w:r w:rsidRPr="00A979E1">
              <w:rPr>
                <w:rFonts w:ascii="Consolas" w:hAnsi="Consolas" w:cs="Segoe UI"/>
                <w:color w:val="000000"/>
                <w:sz w:val="18"/>
                <w:szCs w:val="18"/>
              </w:rPr>
              <w:t>/cartaporte20:Mercancias/cartaporte20:TransporteAereo</w:t>
            </w:r>
          </w:p>
          <w:p w14:paraId="505E8464" w14:textId="77777777" w:rsidR="00A979E1" w:rsidRPr="003D05AF" w:rsidRDefault="00A979E1" w:rsidP="00A979E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5509C84B" w14:textId="77777777" w:rsidR="00A979E1" w:rsidRPr="003D05AF" w:rsidRDefault="00A979E1" w:rsidP="00A979E1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7355C886" w14:textId="2FFD1E15" w:rsidR="00A979E1" w:rsidRPr="003D05AF" w:rsidRDefault="00A979E1" w:rsidP="00A979E1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Pr="003D05AF">
              <w:rPr>
                <w:rFonts w:cs="Segoe UI"/>
                <w:bCs/>
                <w:sz w:val="18"/>
                <w:szCs w:val="18"/>
              </w:rPr>
              <w:t xml:space="preserve">Esta excepción ocurre si no se ha definido el complemento </w:t>
            </w:r>
            <w:r>
              <w:rPr>
                <w:rFonts w:cs="Segoe UI"/>
                <w:bCs/>
                <w:sz w:val="18"/>
                <w:szCs w:val="18"/>
              </w:rPr>
              <w:t xml:space="preserve">Carta Porte 2.0, o el elemento </w:t>
            </w:r>
            <w:proofErr w:type="spellStart"/>
            <w:r>
              <w:rPr>
                <w:rFonts w:cs="Segoe UI"/>
                <w:bCs/>
                <w:sz w:val="18"/>
                <w:szCs w:val="18"/>
              </w:rPr>
              <w:t>Mercancias</w:t>
            </w:r>
            <w:proofErr w:type="spellEnd"/>
            <w:r w:rsidRPr="003D05AF">
              <w:rPr>
                <w:rFonts w:cs="Segoe UI"/>
                <w:bCs/>
                <w:sz w:val="18"/>
                <w:szCs w:val="18"/>
              </w:rPr>
              <w:t>.</w:t>
            </w:r>
          </w:p>
          <w:p w14:paraId="65E45C84" w14:textId="3CFAB05F" w:rsidR="00A979E1" w:rsidRPr="003D05AF" w:rsidRDefault="00A979E1" w:rsidP="00A979E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 xml:space="preserve">Si los parámetros no cumplen con las </w:t>
            </w:r>
            <w:proofErr w:type="spellStart"/>
            <w:r w:rsidRPr="003D05AF">
              <w:rPr>
                <w:rFonts w:cs="Segoe UI"/>
                <w:bCs/>
                <w:sz w:val="18"/>
                <w:szCs w:val="18"/>
              </w:rPr>
              <w:t>especificiones</w:t>
            </w:r>
            <w:proofErr w:type="spellEnd"/>
            <w:r w:rsidRPr="003D05AF">
              <w:rPr>
                <w:rFonts w:cs="Segoe UI"/>
                <w:bCs/>
                <w:sz w:val="18"/>
                <w:szCs w:val="18"/>
              </w:rPr>
              <w:t xml:space="preserve"> definidas por el SAT en formato o combinación.</w:t>
            </w:r>
          </w:p>
        </w:tc>
      </w:tr>
      <w:tr w:rsidR="00A979E1" w:rsidRPr="003D05AF" w14:paraId="60E43A90" w14:textId="77777777" w:rsidTr="00B14378">
        <w:tc>
          <w:tcPr>
            <w:tcW w:w="3545" w:type="dxa"/>
          </w:tcPr>
          <w:p w14:paraId="034B233E" w14:textId="54602520" w:rsidR="00A979E1" w:rsidRDefault="00A979E1" w:rsidP="00A979E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void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CP20_SET_CartaPorte_Mercancias_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TransporteFerroviario(</w:t>
            </w:r>
            <w:proofErr w:type="spellStart"/>
            <w:proofErr w:type="gramEnd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TipoDeServicio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TipoDeTrafico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NombreAseg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NumPolizaSeguro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)</w:t>
            </w:r>
          </w:p>
        </w:tc>
        <w:tc>
          <w:tcPr>
            <w:tcW w:w="6095" w:type="dxa"/>
          </w:tcPr>
          <w:p w14:paraId="714F9032" w14:textId="32787418" w:rsidR="00A979E1" w:rsidRPr="003D05AF" w:rsidRDefault="00A979E1" w:rsidP="00A979E1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define el nodo </w:t>
            </w:r>
            <w:proofErr w:type="spellStart"/>
            <w:r w:rsidRPr="00A979E1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TransporteFerroviario</w:t>
            </w:r>
            <w:proofErr w:type="spellEnd"/>
            <w:r w:rsidRPr="00A979E1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como hijo de</w:t>
            </w:r>
            <w:r>
              <w:rPr>
                <w:rFonts w:cs="Segoe UI"/>
                <w:sz w:val="18"/>
                <w:szCs w:val="18"/>
                <w:lang w:val="es-ES"/>
              </w:rPr>
              <w:t>l nodo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A979E1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Mercancia</w:t>
            </w:r>
            <w:r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s</w:t>
            </w:r>
            <w:proofErr w:type="spellEnd"/>
            <w:r>
              <w:rPr>
                <w:rFonts w:cs="Segoe UI"/>
                <w:sz w:val="18"/>
                <w:szCs w:val="18"/>
              </w:rPr>
              <w:t>.</w:t>
            </w:r>
          </w:p>
          <w:p w14:paraId="145BD02B" w14:textId="77777777" w:rsidR="00A979E1" w:rsidRPr="003D05AF" w:rsidRDefault="00A979E1" w:rsidP="00A979E1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</w:p>
          <w:p w14:paraId="214DBACB" w14:textId="77777777" w:rsidR="00A979E1" w:rsidRPr="003D05AF" w:rsidRDefault="00A979E1" w:rsidP="00A979E1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:</w:t>
            </w:r>
          </w:p>
          <w:p w14:paraId="3E03C7ED" w14:textId="2A67F055" w:rsidR="00A979E1" w:rsidRDefault="00A979E1" w:rsidP="00A979E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A979E1">
              <w:rPr>
                <w:rFonts w:ascii="Consolas" w:hAnsi="Consolas" w:cs="Segoe UI"/>
                <w:color w:val="000000"/>
                <w:sz w:val="18"/>
                <w:szCs w:val="18"/>
              </w:rPr>
              <w:t>/cartaporte</w:t>
            </w:r>
            <w:proofErr w:type="gramStart"/>
            <w:r w:rsidRPr="00A979E1">
              <w:rPr>
                <w:rFonts w:ascii="Consolas" w:hAnsi="Consolas" w:cs="Segoe UI"/>
                <w:color w:val="000000"/>
                <w:sz w:val="18"/>
                <w:szCs w:val="18"/>
              </w:rPr>
              <w:t>20:CartaPorte</w:t>
            </w:r>
            <w:proofErr w:type="gramEnd"/>
            <w:r w:rsidRPr="00A979E1">
              <w:rPr>
                <w:rFonts w:ascii="Consolas" w:hAnsi="Consolas" w:cs="Segoe UI"/>
                <w:color w:val="000000"/>
                <w:sz w:val="18"/>
                <w:szCs w:val="18"/>
              </w:rPr>
              <w:t>/cartaporte20:Mercancias/cartaporte20:TransporteFerroviario</w:t>
            </w:r>
          </w:p>
          <w:p w14:paraId="3219A232" w14:textId="77777777" w:rsidR="00A979E1" w:rsidRPr="003D05AF" w:rsidRDefault="00A979E1" w:rsidP="00A979E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1C701C80" w14:textId="77777777" w:rsidR="00A979E1" w:rsidRPr="003D05AF" w:rsidRDefault="00A979E1" w:rsidP="00A979E1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14022728" w14:textId="77777777" w:rsidR="00A979E1" w:rsidRPr="003D05AF" w:rsidRDefault="00A979E1" w:rsidP="00A979E1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lastRenderedPageBreak/>
              <w:t>Exception</w:t>
            </w:r>
            <w:proofErr w:type="spellEnd"/>
            <w:r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Pr="003D05AF">
              <w:rPr>
                <w:rFonts w:cs="Segoe UI"/>
                <w:bCs/>
                <w:sz w:val="18"/>
                <w:szCs w:val="18"/>
              </w:rPr>
              <w:t xml:space="preserve">Esta excepción ocurre si no se ha definido el complemento </w:t>
            </w:r>
            <w:r>
              <w:rPr>
                <w:rFonts w:cs="Segoe UI"/>
                <w:bCs/>
                <w:sz w:val="18"/>
                <w:szCs w:val="18"/>
              </w:rPr>
              <w:t xml:space="preserve">Carta Porte 2.0, o el elemento </w:t>
            </w:r>
            <w:proofErr w:type="spellStart"/>
            <w:r>
              <w:rPr>
                <w:rFonts w:cs="Segoe UI"/>
                <w:bCs/>
                <w:sz w:val="18"/>
                <w:szCs w:val="18"/>
              </w:rPr>
              <w:t>Mercancias</w:t>
            </w:r>
            <w:proofErr w:type="spellEnd"/>
            <w:r w:rsidRPr="003D05AF">
              <w:rPr>
                <w:rFonts w:cs="Segoe UI"/>
                <w:bCs/>
                <w:sz w:val="18"/>
                <w:szCs w:val="18"/>
              </w:rPr>
              <w:t>.</w:t>
            </w:r>
          </w:p>
          <w:p w14:paraId="7493B06D" w14:textId="31A4D60A" w:rsidR="00A979E1" w:rsidRPr="003D05AF" w:rsidRDefault="00A979E1" w:rsidP="00A979E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 xml:space="preserve">Si los parámetros no cumplen con las </w:t>
            </w:r>
            <w:proofErr w:type="spellStart"/>
            <w:r w:rsidRPr="003D05AF">
              <w:rPr>
                <w:rFonts w:cs="Segoe UI"/>
                <w:bCs/>
                <w:sz w:val="18"/>
                <w:szCs w:val="18"/>
              </w:rPr>
              <w:t>especificiones</w:t>
            </w:r>
            <w:proofErr w:type="spellEnd"/>
            <w:r w:rsidRPr="003D05AF">
              <w:rPr>
                <w:rFonts w:cs="Segoe UI"/>
                <w:bCs/>
                <w:sz w:val="18"/>
                <w:szCs w:val="18"/>
              </w:rPr>
              <w:t xml:space="preserve"> definidas por el SAT en formato o combinación.</w:t>
            </w:r>
          </w:p>
        </w:tc>
      </w:tr>
      <w:tr w:rsidR="00A979E1" w:rsidRPr="003D05AF" w14:paraId="2A376206" w14:textId="77777777" w:rsidTr="00B14378">
        <w:tc>
          <w:tcPr>
            <w:tcW w:w="3545" w:type="dxa"/>
          </w:tcPr>
          <w:p w14:paraId="5D846C18" w14:textId="332B39F0" w:rsidR="00A979E1" w:rsidRPr="00A979E1" w:rsidRDefault="00A979E1" w:rsidP="00A979E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lastRenderedPageBreak/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void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CP20_SET_CartaPorte_Mercancias_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TransporteMaritimo(</w:t>
            </w:r>
            <w:proofErr w:type="spellStart"/>
            <w:proofErr w:type="gramEnd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PermSCT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NumPermisoSCT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NombreAseg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NumPolizaSeguro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TipoEmbarcacion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Matricula,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NumeroOMI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int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?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AnioEmbarcacion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NombreEmbarc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NacionalidadEmbarc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UnidadesDeArqBruto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TipoCarga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NumCertITC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?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Eslora,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?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Manga,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?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Calado,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LineaNaviera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NombreAgenteNaviero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NumAutorizacionNaviero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NumViaje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NumConocEmbarc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MatriculaContenedor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TipoContenedor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NumPrecinto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)</w:t>
            </w:r>
          </w:p>
        </w:tc>
        <w:tc>
          <w:tcPr>
            <w:tcW w:w="6095" w:type="dxa"/>
          </w:tcPr>
          <w:p w14:paraId="2338B3DF" w14:textId="10FBA0EC" w:rsidR="00A979E1" w:rsidRPr="003D05AF" w:rsidRDefault="00A979E1" w:rsidP="00A979E1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define el nodo </w:t>
            </w:r>
            <w:proofErr w:type="spellStart"/>
            <w:r w:rsidRPr="00A979E1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TransporteMaritimo</w:t>
            </w:r>
            <w:proofErr w:type="spellEnd"/>
            <w:r w:rsidRPr="00A979E1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como hijo de</w:t>
            </w:r>
            <w:r>
              <w:rPr>
                <w:rFonts w:cs="Segoe UI"/>
                <w:sz w:val="18"/>
                <w:szCs w:val="18"/>
                <w:lang w:val="es-ES"/>
              </w:rPr>
              <w:t>l nodo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A979E1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Mercancia</w:t>
            </w:r>
            <w:r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s</w:t>
            </w:r>
            <w:proofErr w:type="spellEnd"/>
            <w:r>
              <w:rPr>
                <w:rFonts w:cs="Segoe UI"/>
                <w:sz w:val="18"/>
                <w:szCs w:val="18"/>
              </w:rPr>
              <w:t>.</w:t>
            </w:r>
          </w:p>
          <w:p w14:paraId="51593E37" w14:textId="77777777" w:rsidR="00A979E1" w:rsidRPr="003D05AF" w:rsidRDefault="00A979E1" w:rsidP="00A979E1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</w:p>
          <w:p w14:paraId="67B49367" w14:textId="77777777" w:rsidR="00A979E1" w:rsidRPr="003D05AF" w:rsidRDefault="00A979E1" w:rsidP="00A979E1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:</w:t>
            </w:r>
          </w:p>
          <w:p w14:paraId="1587C4F1" w14:textId="0524BA58" w:rsidR="00A979E1" w:rsidRDefault="00A979E1" w:rsidP="00A979E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A979E1">
              <w:rPr>
                <w:rFonts w:ascii="Consolas" w:hAnsi="Consolas" w:cs="Segoe UI"/>
                <w:color w:val="000000"/>
                <w:sz w:val="18"/>
                <w:szCs w:val="18"/>
              </w:rPr>
              <w:t>/cartaporte</w:t>
            </w:r>
            <w:proofErr w:type="gramStart"/>
            <w:r w:rsidRPr="00A979E1">
              <w:rPr>
                <w:rFonts w:ascii="Consolas" w:hAnsi="Consolas" w:cs="Segoe UI"/>
                <w:color w:val="000000"/>
                <w:sz w:val="18"/>
                <w:szCs w:val="18"/>
              </w:rPr>
              <w:t>20:CartaPorte</w:t>
            </w:r>
            <w:proofErr w:type="gramEnd"/>
            <w:r w:rsidRPr="00A979E1">
              <w:rPr>
                <w:rFonts w:ascii="Consolas" w:hAnsi="Consolas" w:cs="Segoe UI"/>
                <w:color w:val="000000"/>
                <w:sz w:val="18"/>
                <w:szCs w:val="18"/>
              </w:rPr>
              <w:t>/cartaporte20:Mercancias/cartaporte20:TransporteMaritimo</w:t>
            </w:r>
          </w:p>
          <w:p w14:paraId="149B01F5" w14:textId="77777777" w:rsidR="00A979E1" w:rsidRPr="003D05AF" w:rsidRDefault="00A979E1" w:rsidP="00A979E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19A6D485" w14:textId="77777777" w:rsidR="00A979E1" w:rsidRPr="003D05AF" w:rsidRDefault="00A979E1" w:rsidP="00A979E1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3033B4DB" w14:textId="77777777" w:rsidR="00A979E1" w:rsidRPr="003D05AF" w:rsidRDefault="00A979E1" w:rsidP="00A979E1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Pr="003D05AF">
              <w:rPr>
                <w:rFonts w:cs="Segoe UI"/>
                <w:bCs/>
                <w:sz w:val="18"/>
                <w:szCs w:val="18"/>
              </w:rPr>
              <w:t xml:space="preserve">Esta excepción ocurre si no se ha definido el complemento </w:t>
            </w:r>
            <w:r>
              <w:rPr>
                <w:rFonts w:cs="Segoe UI"/>
                <w:bCs/>
                <w:sz w:val="18"/>
                <w:szCs w:val="18"/>
              </w:rPr>
              <w:t xml:space="preserve">Carta Porte 2.0, o el elemento </w:t>
            </w:r>
            <w:proofErr w:type="spellStart"/>
            <w:r>
              <w:rPr>
                <w:rFonts w:cs="Segoe UI"/>
                <w:bCs/>
                <w:sz w:val="18"/>
                <w:szCs w:val="18"/>
              </w:rPr>
              <w:t>Mercancias</w:t>
            </w:r>
            <w:proofErr w:type="spellEnd"/>
            <w:r w:rsidRPr="003D05AF">
              <w:rPr>
                <w:rFonts w:cs="Segoe UI"/>
                <w:bCs/>
                <w:sz w:val="18"/>
                <w:szCs w:val="18"/>
              </w:rPr>
              <w:t>.</w:t>
            </w:r>
          </w:p>
          <w:p w14:paraId="3C33CC74" w14:textId="4AADF46C" w:rsidR="00A979E1" w:rsidRPr="003D05AF" w:rsidRDefault="00A979E1" w:rsidP="00A979E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 xml:space="preserve">Si los parámetros no cumplen con las </w:t>
            </w:r>
            <w:proofErr w:type="spellStart"/>
            <w:r w:rsidRPr="003D05AF">
              <w:rPr>
                <w:rFonts w:cs="Segoe UI"/>
                <w:bCs/>
                <w:sz w:val="18"/>
                <w:szCs w:val="18"/>
              </w:rPr>
              <w:t>especificiones</w:t>
            </w:r>
            <w:proofErr w:type="spellEnd"/>
            <w:r w:rsidRPr="003D05AF">
              <w:rPr>
                <w:rFonts w:cs="Segoe UI"/>
                <w:bCs/>
                <w:sz w:val="18"/>
                <w:szCs w:val="18"/>
              </w:rPr>
              <w:t xml:space="preserve"> definidas por el SAT en formato o combinación.</w:t>
            </w:r>
          </w:p>
        </w:tc>
      </w:tr>
      <w:tr w:rsidR="00A979E1" w:rsidRPr="003D05AF" w14:paraId="49D1DA55" w14:textId="77777777" w:rsidTr="00B14378">
        <w:tc>
          <w:tcPr>
            <w:tcW w:w="3545" w:type="dxa"/>
          </w:tcPr>
          <w:p w14:paraId="46F4B2BE" w14:textId="5E7330DE" w:rsidR="00A979E1" w:rsidRDefault="00A979E1" w:rsidP="00A979E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void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CP20_SET_CartaPorte_Ubicacion_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Domicilio(</w:t>
            </w:r>
            <w:proofErr w:type="spellStart"/>
            <w:proofErr w:type="gramEnd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int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indexUbicacion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r>
              <w:rPr>
                <w:rFonts w:ascii="Consolas" w:hAnsi="Consolas" w:cs="Consolas"/>
                <w:color w:val="2B91AF"/>
                <w:sz w:val="19"/>
                <w:szCs w:val="19"/>
                <w:highlight w:val="white"/>
              </w:rPr>
              <w:t>CartaPorte10_Domicilio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domic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)</w:t>
            </w:r>
          </w:p>
        </w:tc>
        <w:tc>
          <w:tcPr>
            <w:tcW w:w="6095" w:type="dxa"/>
          </w:tcPr>
          <w:p w14:paraId="2FEA2CE4" w14:textId="49873A49" w:rsidR="00A979E1" w:rsidRPr="003D05AF" w:rsidRDefault="00A979E1" w:rsidP="00A979E1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define el nodo </w:t>
            </w:r>
            <w:r w:rsidR="00E55D45" w:rsidRPr="00E55D45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Domicilio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como hijo de</w:t>
            </w:r>
            <w:r>
              <w:rPr>
                <w:rFonts w:cs="Segoe UI"/>
                <w:sz w:val="18"/>
                <w:szCs w:val="18"/>
                <w:lang w:val="es-ES"/>
              </w:rPr>
              <w:t>l nodo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proofErr w:type="spellStart"/>
            <w:r w:rsidR="00E55D45" w:rsidRPr="00E55D45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Ubicacion</w:t>
            </w:r>
            <w:proofErr w:type="spellEnd"/>
            <w:r>
              <w:rPr>
                <w:rFonts w:cs="Segoe UI"/>
                <w:sz w:val="18"/>
                <w:szCs w:val="18"/>
              </w:rPr>
              <w:t>.</w:t>
            </w:r>
          </w:p>
          <w:p w14:paraId="45C8E970" w14:textId="77777777" w:rsidR="00A979E1" w:rsidRPr="003D05AF" w:rsidRDefault="00A979E1" w:rsidP="00A979E1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</w:p>
          <w:p w14:paraId="47B059E2" w14:textId="77777777" w:rsidR="00A979E1" w:rsidRPr="003D05AF" w:rsidRDefault="00A979E1" w:rsidP="00A979E1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:</w:t>
            </w:r>
          </w:p>
          <w:p w14:paraId="53751807" w14:textId="6B38198D" w:rsidR="00A979E1" w:rsidRDefault="00E55D45" w:rsidP="00A979E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E55D45">
              <w:rPr>
                <w:rFonts w:ascii="Consolas" w:hAnsi="Consolas" w:cs="Segoe UI"/>
                <w:color w:val="000000"/>
                <w:sz w:val="18"/>
                <w:szCs w:val="18"/>
              </w:rPr>
              <w:t>/cartaporte</w:t>
            </w:r>
            <w:proofErr w:type="gramStart"/>
            <w:r w:rsidRPr="00E55D45">
              <w:rPr>
                <w:rFonts w:ascii="Consolas" w:hAnsi="Consolas" w:cs="Segoe UI"/>
                <w:color w:val="000000"/>
                <w:sz w:val="18"/>
                <w:szCs w:val="18"/>
              </w:rPr>
              <w:t>20:CartaPorte</w:t>
            </w:r>
            <w:proofErr w:type="gramEnd"/>
            <w:r w:rsidRPr="00E55D45">
              <w:rPr>
                <w:rFonts w:ascii="Consolas" w:hAnsi="Consolas" w:cs="Segoe UI"/>
                <w:color w:val="000000"/>
                <w:sz w:val="18"/>
                <w:szCs w:val="18"/>
              </w:rPr>
              <w:t>/cartaporte20:Ubicaciones/cartaporte20:Ubicacion/cartaporte20:Domicilio</w:t>
            </w:r>
          </w:p>
          <w:p w14:paraId="4E27B815" w14:textId="77777777" w:rsidR="00A979E1" w:rsidRPr="003D05AF" w:rsidRDefault="00A979E1" w:rsidP="00A979E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64CDDAEA" w14:textId="77777777" w:rsidR="00A979E1" w:rsidRPr="003D05AF" w:rsidRDefault="00A979E1" w:rsidP="00A979E1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48542251" w14:textId="67813B7D" w:rsidR="00A979E1" w:rsidRPr="003D05AF" w:rsidRDefault="00A979E1" w:rsidP="00A979E1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Pr="003D05AF">
              <w:rPr>
                <w:rFonts w:cs="Segoe UI"/>
                <w:bCs/>
                <w:sz w:val="18"/>
                <w:szCs w:val="18"/>
              </w:rPr>
              <w:t xml:space="preserve">Esta excepción ocurre si no se ha definido el complemento </w:t>
            </w:r>
            <w:r>
              <w:rPr>
                <w:rFonts w:cs="Segoe UI"/>
                <w:bCs/>
                <w:sz w:val="18"/>
                <w:szCs w:val="18"/>
              </w:rPr>
              <w:t xml:space="preserve">Carta Porte 2.0, o </w:t>
            </w:r>
            <w:r w:rsidR="00E55D45">
              <w:rPr>
                <w:rFonts w:cs="Segoe UI"/>
                <w:bCs/>
                <w:sz w:val="18"/>
                <w:szCs w:val="18"/>
              </w:rPr>
              <w:t xml:space="preserve">no existe el nodo </w:t>
            </w:r>
            <w:proofErr w:type="spellStart"/>
            <w:r w:rsidR="00E55D45">
              <w:rPr>
                <w:rFonts w:cs="Segoe UI"/>
                <w:bCs/>
                <w:sz w:val="18"/>
                <w:szCs w:val="18"/>
              </w:rPr>
              <w:t>Ubicacion</w:t>
            </w:r>
            <w:proofErr w:type="spellEnd"/>
            <w:r w:rsidR="00E55D45">
              <w:rPr>
                <w:rFonts w:cs="Segoe UI"/>
                <w:bCs/>
                <w:sz w:val="18"/>
                <w:szCs w:val="18"/>
              </w:rPr>
              <w:t xml:space="preserve"> en el índice especificado por @</w:t>
            </w:r>
            <w:r w:rsidR="00E55D45"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indexUbicacion</w:t>
            </w:r>
            <w:r w:rsidRPr="003D05AF">
              <w:rPr>
                <w:rFonts w:cs="Segoe UI"/>
                <w:bCs/>
                <w:sz w:val="18"/>
                <w:szCs w:val="18"/>
              </w:rPr>
              <w:t>.</w:t>
            </w:r>
          </w:p>
          <w:p w14:paraId="347A1058" w14:textId="5EB55910" w:rsidR="00A979E1" w:rsidRPr="003D05AF" w:rsidRDefault="00A979E1" w:rsidP="00A979E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 xml:space="preserve">Si los parámetros no cumplen con las </w:t>
            </w:r>
            <w:proofErr w:type="spellStart"/>
            <w:r w:rsidRPr="003D05AF">
              <w:rPr>
                <w:rFonts w:cs="Segoe UI"/>
                <w:bCs/>
                <w:sz w:val="18"/>
                <w:szCs w:val="18"/>
              </w:rPr>
              <w:t>especificiones</w:t>
            </w:r>
            <w:proofErr w:type="spellEnd"/>
            <w:r w:rsidRPr="003D05AF">
              <w:rPr>
                <w:rFonts w:cs="Segoe UI"/>
                <w:bCs/>
                <w:sz w:val="18"/>
                <w:szCs w:val="18"/>
              </w:rPr>
              <w:t xml:space="preserve"> definidas por el SAT en formato o combinación.</w:t>
            </w:r>
          </w:p>
        </w:tc>
      </w:tr>
      <w:tr w:rsidR="00ED3105" w:rsidRPr="003D05AF" w14:paraId="579887FD" w14:textId="77777777" w:rsidTr="00B14378">
        <w:tc>
          <w:tcPr>
            <w:tcW w:w="3545" w:type="dxa"/>
          </w:tcPr>
          <w:p w14:paraId="397555EE" w14:textId="419B8F1D" w:rsidR="00ED3105" w:rsidRDefault="00ED3105" w:rsidP="00ED3105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2B91AF"/>
                <w:sz w:val="19"/>
                <w:szCs w:val="19"/>
                <w:highlight w:val="white"/>
              </w:rPr>
              <w:t>ReturnXmlComplemento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Donat11_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generaComplemento(</w:t>
            </w:r>
            <w:proofErr w:type="spellStart"/>
            <w:proofErr w:type="gramEnd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noAutorizacion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2B91AF"/>
                <w:sz w:val="19"/>
                <w:szCs w:val="19"/>
                <w:highlight w:val="white"/>
              </w:rPr>
              <w:t>DateTime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fechaAutorizacion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leyenda)</w:t>
            </w:r>
          </w:p>
        </w:tc>
        <w:tc>
          <w:tcPr>
            <w:tcW w:w="6095" w:type="dxa"/>
          </w:tcPr>
          <w:p w14:paraId="66CFDEF3" w14:textId="18C70C8E" w:rsidR="00ED3105" w:rsidRPr="003D05AF" w:rsidRDefault="00ED3105" w:rsidP="00ED3105">
            <w:pPr>
              <w:autoSpaceDE w:val="0"/>
              <w:autoSpaceDN w:val="0"/>
              <w:adjustRightInd w:val="0"/>
              <w:rPr>
                <w:rFonts w:cs="Segoe UI"/>
                <w:color w:val="2B91AF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Genera el complemento de </w:t>
            </w:r>
            <w:r>
              <w:rPr>
                <w:rFonts w:cs="Segoe UI"/>
                <w:color w:val="000000"/>
                <w:sz w:val="18"/>
                <w:szCs w:val="18"/>
              </w:rPr>
              <w:t>Donatarias 1.1</w:t>
            </w: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. El complemento viene la propiedad </w:t>
            </w:r>
            <w:proofErr w:type="spellStart"/>
            <w:r w:rsidRPr="004C6AE5">
              <w:rPr>
                <w:rFonts w:ascii="Consolas" w:hAnsi="Consolas" w:cs="Segoe UI"/>
                <w:sz w:val="18"/>
                <w:szCs w:val="18"/>
              </w:rPr>
              <w:t>XMLComplemento</w:t>
            </w:r>
            <w:proofErr w:type="spellEnd"/>
            <w:r w:rsidRPr="003D05AF">
              <w:rPr>
                <w:rFonts w:cs="Segoe UI"/>
                <w:sz w:val="18"/>
                <w:szCs w:val="18"/>
              </w:rPr>
              <w:t xml:space="preserve"> de </w:t>
            </w:r>
            <w:proofErr w:type="spellStart"/>
            <w:r w:rsidRPr="004C6AE5">
              <w:rPr>
                <w:rFonts w:ascii="Consolas" w:hAnsi="Consolas" w:cs="Segoe UI"/>
                <w:color w:val="2B91AF"/>
                <w:sz w:val="18"/>
                <w:szCs w:val="18"/>
              </w:rPr>
              <w:t>ReturnXmlComplemento</w:t>
            </w:r>
            <w:proofErr w:type="spellEnd"/>
            <w:r w:rsidRPr="003D05AF">
              <w:rPr>
                <w:rFonts w:cs="Segoe UI"/>
                <w:color w:val="2B91AF"/>
                <w:sz w:val="18"/>
                <w:szCs w:val="18"/>
              </w:rPr>
              <w:t>.</w:t>
            </w:r>
          </w:p>
          <w:p w14:paraId="4FA8F654" w14:textId="77777777" w:rsidR="00ED3105" w:rsidRPr="003D05AF" w:rsidRDefault="00ED3105" w:rsidP="00ED3105">
            <w:pPr>
              <w:autoSpaceDE w:val="0"/>
              <w:autoSpaceDN w:val="0"/>
              <w:adjustRightInd w:val="0"/>
              <w:rPr>
                <w:rFonts w:cs="Segoe UI"/>
                <w:color w:val="2B91AF"/>
                <w:sz w:val="18"/>
                <w:szCs w:val="18"/>
              </w:rPr>
            </w:pPr>
          </w:p>
          <w:p w14:paraId="1FFEDD7E" w14:textId="77777777" w:rsidR="00ED3105" w:rsidRPr="003D05AF" w:rsidRDefault="00ED3105" w:rsidP="00ED3105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656E67FF" w14:textId="60788E53" w:rsidR="00ED3105" w:rsidRPr="003D05AF" w:rsidRDefault="00ED3105" w:rsidP="00ED3105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Pr="003D05AF">
              <w:rPr>
                <w:rFonts w:cs="Segoe UI"/>
                <w:bCs/>
                <w:sz w:val="18"/>
                <w:szCs w:val="18"/>
              </w:rPr>
              <w:t>Esta excepción ocurre si los parámetros no cumplen la especificación del SAT en formato o restricción</w:t>
            </w:r>
            <w:r>
              <w:rPr>
                <w:rFonts w:ascii="Consolas" w:hAnsi="Consolas" w:cs="Segoe UI"/>
                <w:color w:val="000000"/>
                <w:sz w:val="18"/>
                <w:szCs w:val="18"/>
              </w:rPr>
              <w:t>.</w:t>
            </w:r>
          </w:p>
        </w:tc>
      </w:tr>
      <w:tr w:rsidR="00ED3105" w:rsidRPr="003D05AF" w14:paraId="364BC64C" w14:textId="77777777" w:rsidTr="00B14378">
        <w:tc>
          <w:tcPr>
            <w:tcW w:w="3545" w:type="dxa"/>
          </w:tcPr>
          <w:p w14:paraId="7B08CEF7" w14:textId="2D7F7E4E" w:rsidR="00ED3105" w:rsidRPr="00ED3105" w:rsidRDefault="00ED3105" w:rsidP="00ED3105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void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PAGOS20_ADD_Pagos_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Pago(</w:t>
            </w:r>
            <w:proofErr w:type="spellStart"/>
            <w:proofErr w:type="gramEnd"/>
            <w:r>
              <w:rPr>
                <w:rFonts w:ascii="Consolas" w:hAnsi="Consolas" w:cs="Consolas"/>
                <w:color w:val="2B91AF"/>
                <w:sz w:val="19"/>
                <w:szCs w:val="19"/>
                <w:highlight w:val="white"/>
              </w:rPr>
              <w:t>DateTime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pFechaPago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pFormaDePago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pMoneda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?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pTipoCambio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pMonto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pNumOperacion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pRfcEmisorCtaOrd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pNomBancoOrdExt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pCtaOrdenante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lastRenderedPageBreak/>
              <w:t>pRfcEmisorCtaBen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pCtaBeneficiario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pTipoCadPago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byte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[]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pCertPago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pCadPago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byte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[]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pSelloPago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)</w:t>
            </w:r>
          </w:p>
        </w:tc>
        <w:tc>
          <w:tcPr>
            <w:tcW w:w="6095" w:type="dxa"/>
          </w:tcPr>
          <w:p w14:paraId="6E3C4266" w14:textId="0C9C7FE9" w:rsidR="00ED3105" w:rsidRPr="003D05AF" w:rsidRDefault="00ED3105" w:rsidP="00ED3105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lastRenderedPageBreak/>
              <w:t xml:space="preserve">Crea y define el nodo </w:t>
            </w:r>
            <w:r w:rsidRPr="00ED3105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Pago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como hijo de</w:t>
            </w:r>
            <w:r>
              <w:rPr>
                <w:rFonts w:cs="Segoe UI"/>
                <w:sz w:val="18"/>
                <w:szCs w:val="18"/>
                <w:lang w:val="es-ES"/>
              </w:rPr>
              <w:t>l nodo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ED3105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Pagos</w:t>
            </w:r>
            <w:r>
              <w:rPr>
                <w:rFonts w:cs="Segoe UI"/>
                <w:sz w:val="18"/>
                <w:szCs w:val="18"/>
              </w:rPr>
              <w:t>.</w:t>
            </w:r>
          </w:p>
          <w:p w14:paraId="18CC3E64" w14:textId="77777777" w:rsidR="00ED3105" w:rsidRPr="003D05AF" w:rsidRDefault="00ED3105" w:rsidP="00ED3105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</w:p>
          <w:p w14:paraId="6E823534" w14:textId="77777777" w:rsidR="00ED3105" w:rsidRPr="003D05AF" w:rsidRDefault="00ED3105" w:rsidP="00ED3105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:</w:t>
            </w:r>
          </w:p>
          <w:p w14:paraId="143FF28C" w14:textId="62DEA006" w:rsidR="00ED3105" w:rsidRDefault="00ED3105" w:rsidP="00ED3105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ED3105">
              <w:rPr>
                <w:rFonts w:ascii="Consolas" w:hAnsi="Consolas" w:cs="Segoe UI"/>
                <w:color w:val="000000"/>
                <w:sz w:val="18"/>
                <w:szCs w:val="18"/>
              </w:rPr>
              <w:t>/pago</w:t>
            </w:r>
            <w:proofErr w:type="gramStart"/>
            <w:r w:rsidRPr="00ED3105">
              <w:rPr>
                <w:rFonts w:ascii="Consolas" w:hAnsi="Consolas" w:cs="Segoe UI"/>
                <w:color w:val="000000"/>
                <w:sz w:val="18"/>
                <w:szCs w:val="18"/>
              </w:rPr>
              <w:t>20:Pagos</w:t>
            </w:r>
            <w:proofErr w:type="gramEnd"/>
            <w:r w:rsidRPr="00ED3105">
              <w:rPr>
                <w:rFonts w:ascii="Consolas" w:hAnsi="Consolas" w:cs="Segoe UI"/>
                <w:color w:val="000000"/>
                <w:sz w:val="18"/>
                <w:szCs w:val="18"/>
              </w:rPr>
              <w:t>/pago20:Pago</w:t>
            </w:r>
          </w:p>
          <w:p w14:paraId="744892A3" w14:textId="77777777" w:rsidR="00ED3105" w:rsidRPr="003D05AF" w:rsidRDefault="00ED3105" w:rsidP="00ED3105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1F2E76BF" w14:textId="77777777" w:rsidR="00ED3105" w:rsidRPr="003D05AF" w:rsidRDefault="00ED3105" w:rsidP="00ED3105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548E36DB" w14:textId="0D8AE71D" w:rsidR="00ED3105" w:rsidRPr="003D05AF" w:rsidRDefault="00ED3105" w:rsidP="00ED3105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Pr="003D05AF">
              <w:rPr>
                <w:rFonts w:cs="Segoe UI"/>
                <w:bCs/>
                <w:sz w:val="18"/>
                <w:szCs w:val="18"/>
              </w:rPr>
              <w:t xml:space="preserve">Esta excepción ocurre si no se ha definido el complemento </w:t>
            </w:r>
            <w:r>
              <w:rPr>
                <w:rFonts w:cs="Segoe UI"/>
                <w:bCs/>
                <w:sz w:val="18"/>
                <w:szCs w:val="18"/>
              </w:rPr>
              <w:t>Pagos 2.0</w:t>
            </w:r>
            <w:r w:rsidRPr="003D05AF">
              <w:rPr>
                <w:rFonts w:cs="Segoe UI"/>
                <w:bCs/>
                <w:sz w:val="18"/>
                <w:szCs w:val="18"/>
              </w:rPr>
              <w:t>.</w:t>
            </w:r>
          </w:p>
          <w:p w14:paraId="1BF8E3E7" w14:textId="6EDB559C" w:rsidR="00ED3105" w:rsidRPr="003D05AF" w:rsidRDefault="00ED3105" w:rsidP="00ED3105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lastRenderedPageBreak/>
              <w:t xml:space="preserve">Si los parámetros no cumplen con las </w:t>
            </w:r>
            <w:proofErr w:type="spellStart"/>
            <w:r w:rsidRPr="003D05AF">
              <w:rPr>
                <w:rFonts w:cs="Segoe UI"/>
                <w:bCs/>
                <w:sz w:val="18"/>
                <w:szCs w:val="18"/>
              </w:rPr>
              <w:t>especificiones</w:t>
            </w:r>
            <w:proofErr w:type="spellEnd"/>
            <w:r w:rsidRPr="003D05AF">
              <w:rPr>
                <w:rFonts w:cs="Segoe UI"/>
                <w:bCs/>
                <w:sz w:val="18"/>
                <w:szCs w:val="18"/>
              </w:rPr>
              <w:t xml:space="preserve"> definidas por el SAT en formato o combinación.</w:t>
            </w:r>
          </w:p>
        </w:tc>
      </w:tr>
      <w:tr w:rsidR="00ED3105" w:rsidRPr="003D05AF" w14:paraId="47EC626F" w14:textId="77777777" w:rsidTr="00B14378">
        <w:tc>
          <w:tcPr>
            <w:tcW w:w="3545" w:type="dxa"/>
          </w:tcPr>
          <w:p w14:paraId="7A7EDD4C" w14:textId="3598F8BB" w:rsidR="00ED3105" w:rsidRPr="00ED3105" w:rsidRDefault="00ED3105" w:rsidP="00ED3105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lastRenderedPageBreak/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void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PAGOS20_ADD_Pagos_Pago_DoctoRelacionado_RetencionDR_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UltimoDoctoRelacionado(</w:t>
            </w:r>
            <w:proofErr w:type="gramEnd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pBaseDR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pImpuestoDR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pTipoFactorDR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pTasaOCuotaDR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pImporteDR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)</w:t>
            </w:r>
          </w:p>
        </w:tc>
        <w:tc>
          <w:tcPr>
            <w:tcW w:w="6095" w:type="dxa"/>
          </w:tcPr>
          <w:p w14:paraId="4D7E9A10" w14:textId="51C41346" w:rsidR="00ED3105" w:rsidRPr="003D05AF" w:rsidRDefault="00ED3105" w:rsidP="00ED3105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define el nodo </w:t>
            </w:r>
            <w:proofErr w:type="spellStart"/>
            <w:r w:rsidRPr="00ED3105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RetencionDR</w:t>
            </w:r>
            <w:proofErr w:type="spellEnd"/>
            <w:r w:rsidRPr="00ED3105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como hijo de</w:t>
            </w:r>
            <w:r>
              <w:rPr>
                <w:rFonts w:cs="Segoe UI"/>
                <w:sz w:val="18"/>
                <w:szCs w:val="18"/>
                <w:lang w:val="es-ES"/>
              </w:rPr>
              <w:t>l nodo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ED3105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RetencionesDR</w:t>
            </w:r>
            <w:proofErr w:type="spellEnd"/>
            <w:r>
              <w:rPr>
                <w:rFonts w:cs="Segoe UI"/>
                <w:sz w:val="18"/>
                <w:szCs w:val="18"/>
              </w:rPr>
              <w:t xml:space="preserve"> en el último nodo </w:t>
            </w:r>
            <w:proofErr w:type="spellStart"/>
            <w:r w:rsidRPr="00ED3105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DoctoRelacionado</w:t>
            </w:r>
            <w:proofErr w:type="spellEnd"/>
            <w:r>
              <w:rPr>
                <w:rFonts w:cs="Segoe UI"/>
                <w:sz w:val="18"/>
                <w:szCs w:val="18"/>
              </w:rPr>
              <w:t>.</w:t>
            </w:r>
          </w:p>
          <w:p w14:paraId="0CE93075" w14:textId="77777777" w:rsidR="00ED3105" w:rsidRPr="003D05AF" w:rsidRDefault="00ED3105" w:rsidP="00ED3105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</w:p>
          <w:p w14:paraId="68F4A768" w14:textId="77777777" w:rsidR="00ED3105" w:rsidRPr="003D05AF" w:rsidRDefault="00ED3105" w:rsidP="00ED3105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:</w:t>
            </w:r>
          </w:p>
          <w:p w14:paraId="5165A89E" w14:textId="50FFE323" w:rsidR="00ED3105" w:rsidRDefault="00ED3105" w:rsidP="00ED3105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ED3105">
              <w:rPr>
                <w:rFonts w:ascii="Consolas" w:hAnsi="Consolas" w:cs="Segoe UI"/>
                <w:color w:val="000000"/>
                <w:sz w:val="18"/>
                <w:szCs w:val="18"/>
              </w:rPr>
              <w:t>/pago</w:t>
            </w:r>
            <w:proofErr w:type="gramStart"/>
            <w:r w:rsidRPr="00ED3105">
              <w:rPr>
                <w:rFonts w:ascii="Consolas" w:hAnsi="Consolas" w:cs="Segoe UI"/>
                <w:color w:val="000000"/>
                <w:sz w:val="18"/>
                <w:szCs w:val="18"/>
              </w:rPr>
              <w:t>20:Pagos</w:t>
            </w:r>
            <w:proofErr w:type="gramEnd"/>
            <w:r w:rsidRPr="00ED3105">
              <w:rPr>
                <w:rFonts w:ascii="Consolas" w:hAnsi="Consolas" w:cs="Segoe UI"/>
                <w:color w:val="000000"/>
                <w:sz w:val="18"/>
                <w:szCs w:val="18"/>
              </w:rPr>
              <w:t>/pago20:Pago/pago20:DoctoRelacionado/pago20:ImpuestosDR/pago20:RetencionesDR/pago20:RetencionDR</w:t>
            </w:r>
          </w:p>
          <w:p w14:paraId="625E4970" w14:textId="77777777" w:rsidR="00ED3105" w:rsidRPr="003D05AF" w:rsidRDefault="00ED3105" w:rsidP="00ED3105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44029322" w14:textId="77777777" w:rsidR="00ED3105" w:rsidRPr="003D05AF" w:rsidRDefault="00ED3105" w:rsidP="00ED3105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31D3621C" w14:textId="5B07397D" w:rsidR="00ED3105" w:rsidRPr="003D05AF" w:rsidRDefault="00ED3105" w:rsidP="00ED3105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Pr="003D05AF">
              <w:rPr>
                <w:rFonts w:cs="Segoe UI"/>
                <w:bCs/>
                <w:sz w:val="18"/>
                <w:szCs w:val="18"/>
              </w:rPr>
              <w:t xml:space="preserve">Esta excepción ocurre si no se ha definido el complemento </w:t>
            </w:r>
            <w:r>
              <w:rPr>
                <w:rFonts w:cs="Segoe UI"/>
                <w:bCs/>
                <w:sz w:val="18"/>
                <w:szCs w:val="18"/>
              </w:rPr>
              <w:t xml:space="preserve">Pagos 2.0, el elemento Pago o no existe ningún elemento </w:t>
            </w:r>
            <w:proofErr w:type="spellStart"/>
            <w:r>
              <w:rPr>
                <w:rFonts w:cs="Segoe UI"/>
                <w:bCs/>
                <w:sz w:val="18"/>
                <w:szCs w:val="18"/>
              </w:rPr>
              <w:t>DoctoRelacionado</w:t>
            </w:r>
            <w:proofErr w:type="spellEnd"/>
            <w:r w:rsidRPr="003D05AF">
              <w:rPr>
                <w:rFonts w:cs="Segoe UI"/>
                <w:bCs/>
                <w:sz w:val="18"/>
                <w:szCs w:val="18"/>
              </w:rPr>
              <w:t>.</w:t>
            </w:r>
          </w:p>
          <w:p w14:paraId="6FFC94FB" w14:textId="15678F16" w:rsidR="00ED3105" w:rsidRPr="003D05AF" w:rsidRDefault="00ED3105" w:rsidP="00ED3105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 xml:space="preserve">Si los parámetros no cumplen con las </w:t>
            </w:r>
            <w:proofErr w:type="spellStart"/>
            <w:r w:rsidRPr="003D05AF">
              <w:rPr>
                <w:rFonts w:cs="Segoe UI"/>
                <w:bCs/>
                <w:sz w:val="18"/>
                <w:szCs w:val="18"/>
              </w:rPr>
              <w:t>especificiones</w:t>
            </w:r>
            <w:proofErr w:type="spellEnd"/>
            <w:r w:rsidRPr="003D05AF">
              <w:rPr>
                <w:rFonts w:cs="Segoe UI"/>
                <w:bCs/>
                <w:sz w:val="18"/>
                <w:szCs w:val="18"/>
              </w:rPr>
              <w:t xml:space="preserve"> definidas por el SAT en formato o combinación.</w:t>
            </w:r>
          </w:p>
        </w:tc>
      </w:tr>
      <w:tr w:rsidR="002318EE" w:rsidRPr="003D05AF" w14:paraId="198671E1" w14:textId="77777777" w:rsidTr="00B14378">
        <w:tc>
          <w:tcPr>
            <w:tcW w:w="3545" w:type="dxa"/>
          </w:tcPr>
          <w:p w14:paraId="6077ACD7" w14:textId="01E53320" w:rsidR="002318EE" w:rsidRPr="002318EE" w:rsidRDefault="002318EE" w:rsidP="002318E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void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PAGOS20_ADD_Pagos_Pago_DoctoRelacionado_TrasladoDR_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UltimoDoctoRelacionado(</w:t>
            </w:r>
            <w:proofErr w:type="gramEnd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pBaseDR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pImpuestoDR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pTipoFactorDR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?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pTasaOCuotaDR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?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pImporteDR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)</w:t>
            </w:r>
          </w:p>
        </w:tc>
        <w:tc>
          <w:tcPr>
            <w:tcW w:w="6095" w:type="dxa"/>
          </w:tcPr>
          <w:p w14:paraId="385FAB12" w14:textId="5FEB2137" w:rsidR="002318EE" w:rsidRPr="003D05AF" w:rsidRDefault="002318EE" w:rsidP="002318EE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define el nodo </w:t>
            </w:r>
            <w:proofErr w:type="spellStart"/>
            <w:r w:rsidRPr="002318EE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TrasladoDR</w:t>
            </w:r>
            <w:proofErr w:type="spellEnd"/>
            <w:r w:rsidRPr="002318EE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como hijo de</w:t>
            </w:r>
            <w:r>
              <w:rPr>
                <w:rFonts w:cs="Segoe UI"/>
                <w:sz w:val="18"/>
                <w:szCs w:val="18"/>
                <w:lang w:val="es-ES"/>
              </w:rPr>
              <w:t>l nodo</w:t>
            </w:r>
            <w:r w:rsidRPr="003D05AF">
              <w:rPr>
                <w:rFonts w:cs="Segoe UI"/>
                <w:color w:val="0000FF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2318EE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TrasladosDR</w:t>
            </w:r>
            <w:proofErr w:type="spellEnd"/>
            <w:r w:rsidRPr="002318EE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r>
              <w:rPr>
                <w:rFonts w:cs="Segoe UI"/>
                <w:sz w:val="18"/>
                <w:szCs w:val="18"/>
              </w:rPr>
              <w:t xml:space="preserve">en el último nodo </w:t>
            </w:r>
            <w:proofErr w:type="spellStart"/>
            <w:r w:rsidRPr="00ED3105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DoctoRelacionado</w:t>
            </w:r>
            <w:proofErr w:type="spellEnd"/>
            <w:r>
              <w:rPr>
                <w:rFonts w:cs="Segoe UI"/>
                <w:sz w:val="18"/>
                <w:szCs w:val="18"/>
              </w:rPr>
              <w:t>.</w:t>
            </w:r>
          </w:p>
          <w:p w14:paraId="4932ADDA" w14:textId="77777777" w:rsidR="002318EE" w:rsidRPr="003D05AF" w:rsidRDefault="002318EE" w:rsidP="002318EE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</w:p>
          <w:p w14:paraId="384455A5" w14:textId="77777777" w:rsidR="002318EE" w:rsidRPr="003D05AF" w:rsidRDefault="002318EE" w:rsidP="002318EE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:</w:t>
            </w:r>
          </w:p>
          <w:p w14:paraId="30965F6D" w14:textId="61FA0A49" w:rsidR="002318EE" w:rsidRDefault="002318EE" w:rsidP="002318E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2318EE">
              <w:rPr>
                <w:rFonts w:ascii="Consolas" w:hAnsi="Consolas" w:cs="Segoe UI"/>
                <w:color w:val="000000"/>
                <w:sz w:val="18"/>
                <w:szCs w:val="18"/>
              </w:rPr>
              <w:t>/pago</w:t>
            </w:r>
            <w:proofErr w:type="gramStart"/>
            <w:r w:rsidRPr="002318EE">
              <w:rPr>
                <w:rFonts w:ascii="Consolas" w:hAnsi="Consolas" w:cs="Segoe UI"/>
                <w:color w:val="000000"/>
                <w:sz w:val="18"/>
                <w:szCs w:val="18"/>
              </w:rPr>
              <w:t>20:Pagos</w:t>
            </w:r>
            <w:proofErr w:type="gramEnd"/>
            <w:r w:rsidRPr="002318EE">
              <w:rPr>
                <w:rFonts w:ascii="Consolas" w:hAnsi="Consolas" w:cs="Segoe UI"/>
                <w:color w:val="000000"/>
                <w:sz w:val="18"/>
                <w:szCs w:val="18"/>
              </w:rPr>
              <w:t>/pago20:Pago/pago20:DoctoRelacionado/pago20:ImpuestosDR/pago20:TrasladosDR/pago20:TrasladoDR</w:t>
            </w:r>
          </w:p>
          <w:p w14:paraId="13D7B330" w14:textId="77777777" w:rsidR="002318EE" w:rsidRPr="003D05AF" w:rsidRDefault="002318EE" w:rsidP="002318EE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55020311" w14:textId="77777777" w:rsidR="002318EE" w:rsidRPr="003D05AF" w:rsidRDefault="002318EE" w:rsidP="002318EE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493C79B8" w14:textId="77777777" w:rsidR="002318EE" w:rsidRPr="003D05AF" w:rsidRDefault="002318EE" w:rsidP="002318EE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Pr="003D05AF">
              <w:rPr>
                <w:rFonts w:cs="Segoe UI"/>
                <w:bCs/>
                <w:sz w:val="18"/>
                <w:szCs w:val="18"/>
              </w:rPr>
              <w:t xml:space="preserve">Esta excepción ocurre si no se ha definido el complemento </w:t>
            </w:r>
            <w:r>
              <w:rPr>
                <w:rFonts w:cs="Segoe UI"/>
                <w:bCs/>
                <w:sz w:val="18"/>
                <w:szCs w:val="18"/>
              </w:rPr>
              <w:t xml:space="preserve">Pagos 2.0, el elemento Pago o no existe ningún elemento </w:t>
            </w:r>
            <w:proofErr w:type="spellStart"/>
            <w:r>
              <w:rPr>
                <w:rFonts w:cs="Segoe UI"/>
                <w:bCs/>
                <w:sz w:val="18"/>
                <w:szCs w:val="18"/>
              </w:rPr>
              <w:t>DoctoRelacionado</w:t>
            </w:r>
            <w:proofErr w:type="spellEnd"/>
            <w:r w:rsidRPr="003D05AF">
              <w:rPr>
                <w:rFonts w:cs="Segoe UI"/>
                <w:bCs/>
                <w:sz w:val="18"/>
                <w:szCs w:val="18"/>
              </w:rPr>
              <w:t>.</w:t>
            </w:r>
          </w:p>
          <w:p w14:paraId="6A2E9E94" w14:textId="301659D1" w:rsidR="002318EE" w:rsidRPr="003D05AF" w:rsidRDefault="002318EE" w:rsidP="002318EE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 xml:space="preserve">Si los parámetros no cumplen con las </w:t>
            </w:r>
            <w:proofErr w:type="spellStart"/>
            <w:r w:rsidRPr="003D05AF">
              <w:rPr>
                <w:rFonts w:cs="Segoe UI"/>
                <w:bCs/>
                <w:sz w:val="18"/>
                <w:szCs w:val="18"/>
              </w:rPr>
              <w:t>especificiones</w:t>
            </w:r>
            <w:proofErr w:type="spellEnd"/>
            <w:r w:rsidRPr="003D05AF">
              <w:rPr>
                <w:rFonts w:cs="Segoe UI"/>
                <w:bCs/>
                <w:sz w:val="18"/>
                <w:szCs w:val="18"/>
              </w:rPr>
              <w:t xml:space="preserve"> definidas por el SAT en formato o combinación.</w:t>
            </w:r>
          </w:p>
        </w:tc>
      </w:tr>
      <w:tr w:rsidR="002318EE" w:rsidRPr="003D05AF" w14:paraId="6A53D190" w14:textId="77777777" w:rsidTr="00B14378">
        <w:tc>
          <w:tcPr>
            <w:tcW w:w="3545" w:type="dxa"/>
          </w:tcPr>
          <w:p w14:paraId="6928B512" w14:textId="3EF1D49B" w:rsidR="002318EE" w:rsidRPr="002318EE" w:rsidRDefault="002318EE" w:rsidP="002318E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void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PAGOS20_ADD_Pagos_Pago_DoctoRelacionado_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UltimoPago(</w:t>
            </w:r>
            <w:proofErr w:type="spellStart"/>
            <w:proofErr w:type="gramEnd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pIdDocumento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pSerie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pFolio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pMonedaDR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?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pEquivalenciaDR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int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pNumParcialidad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pImpSaldoAnt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pImpPagado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pImpSaldoInsoluto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pObjetoImpDR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)</w:t>
            </w:r>
          </w:p>
        </w:tc>
        <w:tc>
          <w:tcPr>
            <w:tcW w:w="6095" w:type="dxa"/>
          </w:tcPr>
          <w:p w14:paraId="7074F769" w14:textId="40F1758E" w:rsidR="002318EE" w:rsidRPr="003D05AF" w:rsidRDefault="002318EE" w:rsidP="002318EE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define el nodo </w:t>
            </w:r>
            <w:proofErr w:type="spellStart"/>
            <w:r w:rsidRPr="002318EE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DoctoRelacionado</w:t>
            </w:r>
            <w:proofErr w:type="spellEnd"/>
            <w:r w:rsidRPr="002318EE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como hijo de</w:t>
            </w:r>
            <w:r>
              <w:rPr>
                <w:rFonts w:cs="Segoe UI"/>
                <w:sz w:val="18"/>
                <w:szCs w:val="18"/>
                <w:lang w:val="es-ES"/>
              </w:rPr>
              <w:t xml:space="preserve">l </w:t>
            </w:r>
            <w:r>
              <w:rPr>
                <w:rFonts w:cs="Segoe UI"/>
                <w:sz w:val="18"/>
                <w:szCs w:val="18"/>
              </w:rPr>
              <w:t xml:space="preserve">último nodo </w:t>
            </w:r>
            <w:r w:rsidRPr="002318EE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Pago</w:t>
            </w:r>
            <w:r>
              <w:rPr>
                <w:rFonts w:cs="Segoe UI"/>
                <w:sz w:val="18"/>
                <w:szCs w:val="18"/>
              </w:rPr>
              <w:t>.</w:t>
            </w:r>
          </w:p>
          <w:p w14:paraId="52447ACB" w14:textId="77777777" w:rsidR="002318EE" w:rsidRPr="003D05AF" w:rsidRDefault="002318EE" w:rsidP="002318EE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</w:p>
          <w:p w14:paraId="28279D22" w14:textId="77777777" w:rsidR="002318EE" w:rsidRPr="003D05AF" w:rsidRDefault="002318EE" w:rsidP="002318EE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:</w:t>
            </w:r>
          </w:p>
          <w:p w14:paraId="12C3DD99" w14:textId="3E931EDA" w:rsidR="002318EE" w:rsidRDefault="002318EE" w:rsidP="002318E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2318EE">
              <w:rPr>
                <w:rFonts w:ascii="Consolas" w:hAnsi="Consolas" w:cs="Segoe UI"/>
                <w:color w:val="000000"/>
                <w:sz w:val="18"/>
                <w:szCs w:val="18"/>
              </w:rPr>
              <w:t>/pago</w:t>
            </w:r>
            <w:proofErr w:type="gramStart"/>
            <w:r w:rsidRPr="002318EE">
              <w:rPr>
                <w:rFonts w:ascii="Consolas" w:hAnsi="Consolas" w:cs="Segoe UI"/>
                <w:color w:val="000000"/>
                <w:sz w:val="18"/>
                <w:szCs w:val="18"/>
              </w:rPr>
              <w:t>20:Pagos</w:t>
            </w:r>
            <w:proofErr w:type="gramEnd"/>
            <w:r w:rsidRPr="002318EE">
              <w:rPr>
                <w:rFonts w:ascii="Consolas" w:hAnsi="Consolas" w:cs="Segoe UI"/>
                <w:color w:val="000000"/>
                <w:sz w:val="18"/>
                <w:szCs w:val="18"/>
              </w:rPr>
              <w:t>/pago20:Pago/pago20:DoctoRelacionado</w:t>
            </w:r>
          </w:p>
          <w:p w14:paraId="7F18EB8E" w14:textId="77777777" w:rsidR="002318EE" w:rsidRPr="003D05AF" w:rsidRDefault="002318EE" w:rsidP="002318EE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7A119088" w14:textId="77777777" w:rsidR="002318EE" w:rsidRPr="003D05AF" w:rsidRDefault="002318EE" w:rsidP="002318EE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0EE2AB9E" w14:textId="1D02ED46" w:rsidR="002318EE" w:rsidRPr="003D05AF" w:rsidRDefault="002318EE" w:rsidP="002318EE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Pr="003D05AF">
              <w:rPr>
                <w:rFonts w:cs="Segoe UI"/>
                <w:bCs/>
                <w:sz w:val="18"/>
                <w:szCs w:val="18"/>
              </w:rPr>
              <w:t xml:space="preserve">Esta excepción ocurre si no se ha definido el complemento </w:t>
            </w:r>
            <w:r>
              <w:rPr>
                <w:rFonts w:cs="Segoe UI"/>
                <w:bCs/>
                <w:sz w:val="18"/>
                <w:szCs w:val="18"/>
              </w:rPr>
              <w:t>Pagos 2.0, o el elemento Pago</w:t>
            </w:r>
            <w:r w:rsidRPr="003D05AF">
              <w:rPr>
                <w:rFonts w:cs="Segoe UI"/>
                <w:bCs/>
                <w:sz w:val="18"/>
                <w:szCs w:val="18"/>
              </w:rPr>
              <w:t>.</w:t>
            </w:r>
          </w:p>
          <w:p w14:paraId="59B75C11" w14:textId="28DE89C4" w:rsidR="002318EE" w:rsidRPr="003D05AF" w:rsidRDefault="002318EE" w:rsidP="002318EE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 xml:space="preserve">Si los parámetros no cumplen con las </w:t>
            </w:r>
            <w:proofErr w:type="spellStart"/>
            <w:r w:rsidRPr="003D05AF">
              <w:rPr>
                <w:rFonts w:cs="Segoe UI"/>
                <w:bCs/>
                <w:sz w:val="18"/>
                <w:szCs w:val="18"/>
              </w:rPr>
              <w:t>especificiones</w:t>
            </w:r>
            <w:proofErr w:type="spellEnd"/>
            <w:r w:rsidRPr="003D05AF">
              <w:rPr>
                <w:rFonts w:cs="Segoe UI"/>
                <w:bCs/>
                <w:sz w:val="18"/>
                <w:szCs w:val="18"/>
              </w:rPr>
              <w:t xml:space="preserve"> definidas por el SAT en formato o combinación.</w:t>
            </w:r>
          </w:p>
        </w:tc>
      </w:tr>
      <w:tr w:rsidR="002318EE" w:rsidRPr="003D05AF" w14:paraId="23119A5A" w14:textId="77777777" w:rsidTr="00B14378">
        <w:tc>
          <w:tcPr>
            <w:tcW w:w="3545" w:type="dxa"/>
          </w:tcPr>
          <w:p w14:paraId="4E648BD6" w14:textId="0D1F9D9F" w:rsidR="002318EE" w:rsidRDefault="002318EE" w:rsidP="002318E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void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PAGOS20_ADD_Pagos_Pago_RetencionP_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UltimoPago(</w:t>
            </w:r>
            <w:proofErr w:type="spellStart"/>
            <w:proofErr w:type="gramEnd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pImpuestoP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ImporteP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)</w:t>
            </w:r>
          </w:p>
        </w:tc>
        <w:tc>
          <w:tcPr>
            <w:tcW w:w="6095" w:type="dxa"/>
          </w:tcPr>
          <w:p w14:paraId="2B74C284" w14:textId="1E25A570" w:rsidR="002318EE" w:rsidRPr="003D05AF" w:rsidRDefault="002318EE" w:rsidP="002318EE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define el nodo </w:t>
            </w:r>
            <w:proofErr w:type="spellStart"/>
            <w:r w:rsidRPr="002318EE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RetencionP</w:t>
            </w:r>
            <w:proofErr w:type="spellEnd"/>
            <w:r w:rsidRPr="002318EE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como hijo</w:t>
            </w:r>
            <w:r>
              <w:rPr>
                <w:rFonts w:cs="Segoe UI"/>
                <w:sz w:val="18"/>
                <w:szCs w:val="18"/>
                <w:lang w:val="es-ES"/>
              </w:rPr>
              <w:t xml:space="preserve"> del nodo </w:t>
            </w:r>
            <w:proofErr w:type="spellStart"/>
            <w:r w:rsidRPr="002318EE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RetencionesP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 xml:space="preserve"> de</w:t>
            </w:r>
            <w:r>
              <w:rPr>
                <w:rFonts w:cs="Segoe UI"/>
                <w:sz w:val="18"/>
                <w:szCs w:val="18"/>
                <w:lang w:val="es-ES"/>
              </w:rPr>
              <w:t xml:space="preserve">l </w:t>
            </w:r>
            <w:r>
              <w:rPr>
                <w:rFonts w:cs="Segoe UI"/>
                <w:sz w:val="18"/>
                <w:szCs w:val="18"/>
              </w:rPr>
              <w:t xml:space="preserve">último nodo </w:t>
            </w:r>
            <w:r w:rsidRPr="002318EE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Pago</w:t>
            </w:r>
            <w:r>
              <w:rPr>
                <w:rFonts w:cs="Segoe UI"/>
                <w:sz w:val="18"/>
                <w:szCs w:val="18"/>
              </w:rPr>
              <w:t>.</w:t>
            </w:r>
          </w:p>
          <w:p w14:paraId="39571B0B" w14:textId="77777777" w:rsidR="002318EE" w:rsidRPr="003D05AF" w:rsidRDefault="002318EE" w:rsidP="002318EE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</w:p>
          <w:p w14:paraId="5DB54DB6" w14:textId="77777777" w:rsidR="002318EE" w:rsidRPr="003D05AF" w:rsidRDefault="002318EE" w:rsidP="002318EE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:</w:t>
            </w:r>
          </w:p>
          <w:p w14:paraId="0F731B5B" w14:textId="3E742EA8" w:rsidR="002318EE" w:rsidRDefault="002318EE" w:rsidP="002318E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2318EE">
              <w:rPr>
                <w:rFonts w:ascii="Consolas" w:hAnsi="Consolas" w:cs="Segoe UI"/>
                <w:color w:val="000000"/>
                <w:sz w:val="18"/>
                <w:szCs w:val="18"/>
              </w:rPr>
              <w:t>/pago</w:t>
            </w:r>
            <w:proofErr w:type="gramStart"/>
            <w:r w:rsidRPr="002318EE">
              <w:rPr>
                <w:rFonts w:ascii="Consolas" w:hAnsi="Consolas" w:cs="Segoe UI"/>
                <w:color w:val="000000"/>
                <w:sz w:val="18"/>
                <w:szCs w:val="18"/>
              </w:rPr>
              <w:t>20:Pagos</w:t>
            </w:r>
            <w:proofErr w:type="gramEnd"/>
            <w:r w:rsidRPr="002318EE">
              <w:rPr>
                <w:rFonts w:ascii="Consolas" w:hAnsi="Consolas" w:cs="Segoe UI"/>
                <w:color w:val="000000"/>
                <w:sz w:val="18"/>
                <w:szCs w:val="18"/>
              </w:rPr>
              <w:t>/pago20:Pago/pago20:ImpuestosP/pago20:RetencionesP/pago20:RetencionP</w:t>
            </w:r>
          </w:p>
          <w:p w14:paraId="4DED3C89" w14:textId="77777777" w:rsidR="002318EE" w:rsidRPr="003D05AF" w:rsidRDefault="002318EE" w:rsidP="002318EE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213842BE" w14:textId="77777777" w:rsidR="002318EE" w:rsidRPr="003D05AF" w:rsidRDefault="002318EE" w:rsidP="002318EE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066526E1" w14:textId="77777777" w:rsidR="002318EE" w:rsidRPr="003D05AF" w:rsidRDefault="002318EE" w:rsidP="002318EE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Pr="003D05AF">
              <w:rPr>
                <w:rFonts w:cs="Segoe UI"/>
                <w:bCs/>
                <w:sz w:val="18"/>
                <w:szCs w:val="18"/>
              </w:rPr>
              <w:t xml:space="preserve">Esta excepción ocurre si no se ha definido el complemento </w:t>
            </w:r>
            <w:r>
              <w:rPr>
                <w:rFonts w:cs="Segoe UI"/>
                <w:bCs/>
                <w:sz w:val="18"/>
                <w:szCs w:val="18"/>
              </w:rPr>
              <w:t>Pagos 2.0, o el elemento Pago</w:t>
            </w:r>
            <w:r w:rsidRPr="003D05AF">
              <w:rPr>
                <w:rFonts w:cs="Segoe UI"/>
                <w:bCs/>
                <w:sz w:val="18"/>
                <w:szCs w:val="18"/>
              </w:rPr>
              <w:t>.</w:t>
            </w:r>
          </w:p>
          <w:p w14:paraId="02557261" w14:textId="71912D86" w:rsidR="002318EE" w:rsidRPr="003D05AF" w:rsidRDefault="002318EE" w:rsidP="002318EE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lastRenderedPageBreak/>
              <w:t xml:space="preserve">Si los parámetros no cumplen con las </w:t>
            </w:r>
            <w:proofErr w:type="spellStart"/>
            <w:r w:rsidRPr="003D05AF">
              <w:rPr>
                <w:rFonts w:cs="Segoe UI"/>
                <w:bCs/>
                <w:sz w:val="18"/>
                <w:szCs w:val="18"/>
              </w:rPr>
              <w:t>especificiones</w:t>
            </w:r>
            <w:proofErr w:type="spellEnd"/>
            <w:r w:rsidRPr="003D05AF">
              <w:rPr>
                <w:rFonts w:cs="Segoe UI"/>
                <w:bCs/>
                <w:sz w:val="18"/>
                <w:szCs w:val="18"/>
              </w:rPr>
              <w:t xml:space="preserve"> definidas por el SAT en formato o combinación.</w:t>
            </w:r>
          </w:p>
        </w:tc>
      </w:tr>
      <w:tr w:rsidR="002318EE" w:rsidRPr="003D05AF" w14:paraId="65F8B13C" w14:textId="77777777" w:rsidTr="00B14378">
        <w:tc>
          <w:tcPr>
            <w:tcW w:w="3545" w:type="dxa"/>
          </w:tcPr>
          <w:p w14:paraId="1AF00516" w14:textId="7B85FA21" w:rsidR="002318EE" w:rsidRPr="002318EE" w:rsidRDefault="002318EE" w:rsidP="002318E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lastRenderedPageBreak/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void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PAGOS20_ADD_Pagos_Pago_TrasladoP_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UltimoPago(</w:t>
            </w:r>
            <w:proofErr w:type="gramEnd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pBaseP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pImpuestoP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pTipoFactorP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?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pTasaOCuotaP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?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pImporteP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)</w:t>
            </w:r>
          </w:p>
        </w:tc>
        <w:tc>
          <w:tcPr>
            <w:tcW w:w="6095" w:type="dxa"/>
          </w:tcPr>
          <w:p w14:paraId="244DDCD4" w14:textId="69DB7ECA" w:rsidR="002318EE" w:rsidRPr="003D05AF" w:rsidRDefault="002318EE" w:rsidP="002318EE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define el nodo </w:t>
            </w:r>
            <w:proofErr w:type="spellStart"/>
            <w:r w:rsidRPr="002318EE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TrasladoP</w:t>
            </w:r>
            <w:proofErr w:type="spellEnd"/>
            <w:r w:rsidRPr="002318EE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como hijo</w:t>
            </w:r>
            <w:r>
              <w:rPr>
                <w:rFonts w:cs="Segoe UI"/>
                <w:sz w:val="18"/>
                <w:szCs w:val="18"/>
                <w:lang w:val="es-ES"/>
              </w:rPr>
              <w:t xml:space="preserve"> del nodo </w:t>
            </w:r>
            <w:proofErr w:type="spellStart"/>
            <w:r w:rsidRPr="002318EE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TrasladosP</w:t>
            </w:r>
            <w:proofErr w:type="spellEnd"/>
            <w:r w:rsidRPr="002318EE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 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de</w:t>
            </w:r>
            <w:r>
              <w:rPr>
                <w:rFonts w:cs="Segoe UI"/>
                <w:sz w:val="18"/>
                <w:szCs w:val="18"/>
                <w:lang w:val="es-ES"/>
              </w:rPr>
              <w:t xml:space="preserve">l </w:t>
            </w:r>
            <w:r>
              <w:rPr>
                <w:rFonts w:cs="Segoe UI"/>
                <w:sz w:val="18"/>
                <w:szCs w:val="18"/>
              </w:rPr>
              <w:t xml:space="preserve">último nodo </w:t>
            </w:r>
            <w:r w:rsidRPr="002318EE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Pago</w:t>
            </w:r>
            <w:r>
              <w:rPr>
                <w:rFonts w:cs="Segoe UI"/>
                <w:sz w:val="18"/>
                <w:szCs w:val="18"/>
              </w:rPr>
              <w:t>.</w:t>
            </w:r>
          </w:p>
          <w:p w14:paraId="5A1D88FB" w14:textId="77777777" w:rsidR="002318EE" w:rsidRPr="003D05AF" w:rsidRDefault="002318EE" w:rsidP="002318EE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</w:p>
          <w:p w14:paraId="3A1CE877" w14:textId="77777777" w:rsidR="002318EE" w:rsidRPr="003D05AF" w:rsidRDefault="002318EE" w:rsidP="002318EE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:</w:t>
            </w:r>
          </w:p>
          <w:p w14:paraId="020EEA90" w14:textId="356656E7" w:rsidR="002318EE" w:rsidRDefault="002318EE" w:rsidP="002318E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2318EE">
              <w:rPr>
                <w:rFonts w:ascii="Consolas" w:hAnsi="Consolas" w:cs="Segoe UI"/>
                <w:color w:val="000000"/>
                <w:sz w:val="18"/>
                <w:szCs w:val="18"/>
              </w:rPr>
              <w:t>/pago</w:t>
            </w:r>
            <w:proofErr w:type="gramStart"/>
            <w:r w:rsidRPr="002318EE">
              <w:rPr>
                <w:rFonts w:ascii="Consolas" w:hAnsi="Consolas" w:cs="Segoe UI"/>
                <w:color w:val="000000"/>
                <w:sz w:val="18"/>
                <w:szCs w:val="18"/>
              </w:rPr>
              <w:t>20:Pagos</w:t>
            </w:r>
            <w:proofErr w:type="gramEnd"/>
            <w:r w:rsidRPr="002318EE">
              <w:rPr>
                <w:rFonts w:ascii="Consolas" w:hAnsi="Consolas" w:cs="Segoe UI"/>
                <w:color w:val="000000"/>
                <w:sz w:val="18"/>
                <w:szCs w:val="18"/>
              </w:rPr>
              <w:t>/pago20:Pago/pago20:ImpuestosP/pago20:TrasladosP/pago20:TrasladoP</w:t>
            </w:r>
          </w:p>
          <w:p w14:paraId="114934D0" w14:textId="77777777" w:rsidR="002318EE" w:rsidRPr="003D05AF" w:rsidRDefault="002318EE" w:rsidP="002318EE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407BC045" w14:textId="77777777" w:rsidR="002318EE" w:rsidRPr="003D05AF" w:rsidRDefault="002318EE" w:rsidP="002318EE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668BE417" w14:textId="77777777" w:rsidR="002318EE" w:rsidRPr="003D05AF" w:rsidRDefault="002318EE" w:rsidP="002318EE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  <w:r w:rsidRPr="003D05AF">
              <w:rPr>
                <w:rFonts w:cs="Segoe UI"/>
                <w:bCs/>
                <w:sz w:val="18"/>
                <w:szCs w:val="18"/>
              </w:rPr>
              <w:t xml:space="preserve">Esta excepción ocurre si no se ha definido el complemento </w:t>
            </w:r>
            <w:r>
              <w:rPr>
                <w:rFonts w:cs="Segoe UI"/>
                <w:bCs/>
                <w:sz w:val="18"/>
                <w:szCs w:val="18"/>
              </w:rPr>
              <w:t>Pagos 2.0, o el elemento Pago</w:t>
            </w:r>
            <w:r w:rsidRPr="003D05AF">
              <w:rPr>
                <w:rFonts w:cs="Segoe UI"/>
                <w:bCs/>
                <w:sz w:val="18"/>
                <w:szCs w:val="18"/>
              </w:rPr>
              <w:t>.</w:t>
            </w:r>
          </w:p>
          <w:p w14:paraId="04FFD771" w14:textId="1FBA3C12" w:rsidR="002318EE" w:rsidRPr="003D05AF" w:rsidRDefault="002318EE" w:rsidP="002318EE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 xml:space="preserve">Si los parámetros no cumplen con las </w:t>
            </w:r>
            <w:proofErr w:type="spellStart"/>
            <w:r w:rsidRPr="003D05AF">
              <w:rPr>
                <w:rFonts w:cs="Segoe UI"/>
                <w:bCs/>
                <w:sz w:val="18"/>
                <w:szCs w:val="18"/>
              </w:rPr>
              <w:t>especificiones</w:t>
            </w:r>
            <w:proofErr w:type="spellEnd"/>
            <w:r w:rsidRPr="003D05AF">
              <w:rPr>
                <w:rFonts w:cs="Segoe UI"/>
                <w:bCs/>
                <w:sz w:val="18"/>
                <w:szCs w:val="18"/>
              </w:rPr>
              <w:t xml:space="preserve"> definidas por el SAT en formato o combinación.</w:t>
            </w:r>
          </w:p>
        </w:tc>
      </w:tr>
      <w:tr w:rsidR="002318EE" w:rsidRPr="003D05AF" w14:paraId="0F0E6632" w14:textId="77777777" w:rsidTr="00B14378">
        <w:tc>
          <w:tcPr>
            <w:tcW w:w="3545" w:type="dxa"/>
          </w:tcPr>
          <w:p w14:paraId="29F572E0" w14:textId="1536B4D7" w:rsidR="002318EE" w:rsidRDefault="002318EE" w:rsidP="002318E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2B91AF"/>
                <w:sz w:val="19"/>
                <w:szCs w:val="19"/>
                <w:highlight w:val="white"/>
              </w:rPr>
              <w:t>ReturnXmlComplemento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Pagos20_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generaComplemento(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)</w:t>
            </w:r>
          </w:p>
        </w:tc>
        <w:tc>
          <w:tcPr>
            <w:tcW w:w="6095" w:type="dxa"/>
          </w:tcPr>
          <w:p w14:paraId="6DEF38BF" w14:textId="4B77994E" w:rsidR="002318EE" w:rsidRPr="003D05AF" w:rsidRDefault="002318EE" w:rsidP="002318EE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Genera el complemento </w:t>
            </w:r>
            <w:r>
              <w:rPr>
                <w:rFonts w:ascii="Consolas" w:hAnsi="Consolas" w:cs="Segoe UI"/>
                <w:color w:val="000000"/>
                <w:sz w:val="18"/>
                <w:szCs w:val="18"/>
              </w:rPr>
              <w:t>Pagos</w:t>
            </w: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 </w:t>
            </w:r>
            <w:r>
              <w:rPr>
                <w:rFonts w:cs="Segoe UI"/>
                <w:color w:val="000000"/>
                <w:sz w:val="18"/>
                <w:szCs w:val="18"/>
              </w:rPr>
              <w:t>2</w:t>
            </w: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.0 que es devuelto en el objeto </w:t>
            </w:r>
            <w:proofErr w:type="spellStart"/>
            <w:r w:rsidRPr="00F25F6F">
              <w:rPr>
                <w:rFonts w:ascii="Consolas" w:hAnsi="Consolas" w:cs="Segoe UI"/>
                <w:color w:val="2B91AF"/>
                <w:sz w:val="18"/>
                <w:szCs w:val="18"/>
              </w:rPr>
              <w:t>ReturnXmlComplemento</w:t>
            </w:r>
            <w:proofErr w:type="spellEnd"/>
            <w:r>
              <w:rPr>
                <w:rFonts w:cs="Segoe UI"/>
                <w:sz w:val="18"/>
                <w:szCs w:val="18"/>
              </w:rPr>
              <w:t>, si existe un error no fa</w:t>
            </w:r>
            <w:r w:rsidRPr="003D05AF">
              <w:rPr>
                <w:rFonts w:cs="Segoe UI"/>
                <w:sz w:val="18"/>
                <w:szCs w:val="18"/>
              </w:rPr>
              <w:t>tal es incluido en el mismo objeto. Ver propiedades:</w:t>
            </w:r>
          </w:p>
          <w:p w14:paraId="0D60DA12" w14:textId="77777777" w:rsidR="002318EE" w:rsidRPr="00C8257A" w:rsidRDefault="002318EE" w:rsidP="002318EE">
            <w:pPr>
              <w:pStyle w:val="Listaconvietas"/>
              <w:rPr>
                <w:rFonts w:ascii="Consolas" w:hAnsi="Consolas"/>
                <w:sz w:val="18"/>
              </w:rPr>
            </w:pPr>
            <w:proofErr w:type="spellStart"/>
            <w:r w:rsidRPr="00C8257A">
              <w:rPr>
                <w:rFonts w:ascii="Consolas" w:hAnsi="Consolas"/>
                <w:color w:val="2B91AF"/>
                <w:sz w:val="18"/>
              </w:rPr>
              <w:t>ReturnXmlComplemento</w:t>
            </w:r>
            <w:r w:rsidRPr="00C8257A">
              <w:rPr>
                <w:rFonts w:ascii="Consolas" w:hAnsi="Consolas"/>
                <w:sz w:val="18"/>
              </w:rPr>
              <w:t>.IsXmlComplementoCreated</w:t>
            </w:r>
            <w:proofErr w:type="spellEnd"/>
            <w:r w:rsidRPr="00C8257A">
              <w:rPr>
                <w:rFonts w:ascii="Consolas" w:hAnsi="Consolas"/>
                <w:sz w:val="18"/>
              </w:rPr>
              <w:t xml:space="preserve"> </w:t>
            </w:r>
          </w:p>
          <w:p w14:paraId="579AA08E" w14:textId="77777777" w:rsidR="002318EE" w:rsidRPr="00C8257A" w:rsidRDefault="002318EE" w:rsidP="002318EE">
            <w:pPr>
              <w:pStyle w:val="Listaconvietas"/>
              <w:rPr>
                <w:rFonts w:ascii="Consolas" w:hAnsi="Consolas"/>
                <w:sz w:val="18"/>
              </w:rPr>
            </w:pPr>
            <w:proofErr w:type="spellStart"/>
            <w:r w:rsidRPr="00C8257A">
              <w:rPr>
                <w:rFonts w:ascii="Consolas" w:hAnsi="Consolas"/>
                <w:color w:val="2B91AF"/>
                <w:sz w:val="18"/>
              </w:rPr>
              <w:t>ReturnXmlComplemento</w:t>
            </w:r>
            <w:r w:rsidRPr="00C8257A">
              <w:rPr>
                <w:rFonts w:ascii="Consolas" w:hAnsi="Consolas"/>
                <w:sz w:val="18"/>
              </w:rPr>
              <w:t>.ErrorDetalle</w:t>
            </w:r>
            <w:proofErr w:type="spellEnd"/>
          </w:p>
          <w:p w14:paraId="620E5461" w14:textId="77777777" w:rsidR="002318EE" w:rsidRPr="003D05AF" w:rsidRDefault="002318EE" w:rsidP="002318EE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5AC8038C" w14:textId="77777777" w:rsidR="002318EE" w:rsidRPr="003D05AF" w:rsidRDefault="002318EE" w:rsidP="002318EE">
            <w:pPr>
              <w:autoSpaceDE w:val="0"/>
              <w:autoSpaceDN w:val="0"/>
              <w:adjustRightInd w:val="0"/>
              <w:rPr>
                <w:rFonts w:cs="Segoe UI"/>
                <w:b/>
                <w:bCs/>
                <w:color w:val="191970"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</w:p>
          <w:p w14:paraId="4844B632" w14:textId="463D0ACB" w:rsidR="002318EE" w:rsidRPr="003D05AF" w:rsidRDefault="002318EE" w:rsidP="002318EE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 xml:space="preserve">Si los parámetros no cumplen con las </w:t>
            </w:r>
            <w:proofErr w:type="spellStart"/>
            <w:r w:rsidRPr="003D05AF">
              <w:rPr>
                <w:rFonts w:cs="Segoe UI"/>
                <w:bCs/>
                <w:sz w:val="18"/>
                <w:szCs w:val="18"/>
              </w:rPr>
              <w:t>especificiones</w:t>
            </w:r>
            <w:proofErr w:type="spellEnd"/>
            <w:r w:rsidRPr="003D05AF">
              <w:rPr>
                <w:rFonts w:cs="Segoe UI"/>
                <w:bCs/>
                <w:sz w:val="18"/>
                <w:szCs w:val="18"/>
              </w:rPr>
              <w:t xml:space="preserve"> definidas por el SAT en formato o combinación.</w:t>
            </w:r>
          </w:p>
        </w:tc>
      </w:tr>
      <w:tr w:rsidR="00CA63E1" w:rsidRPr="003D05AF" w14:paraId="361FE8B0" w14:textId="77777777" w:rsidTr="00B14378">
        <w:tc>
          <w:tcPr>
            <w:tcW w:w="3545" w:type="dxa"/>
          </w:tcPr>
          <w:p w14:paraId="3938FA1A" w14:textId="0CA1EFE2" w:rsidR="00CA63E1" w:rsidRDefault="00CA63E1" w:rsidP="00CA63E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void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PAGOS20_SET_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Pagos(</w:t>
            </w:r>
            <w:proofErr w:type="gramEnd"/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?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pTotalRetencionesIVA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?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pTotalRetencionesISR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?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pTotalRetencionesIEPS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? pTotalTrasladosBaseIVA16,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? pTotalTrasladosImpuestoIVA16,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? pTotalTrasladosBaseIVA8,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? pTotalTrasladosImpuestoIVA8, </w:t>
            </w:r>
          </w:p>
          <w:p w14:paraId="59DF87B1" w14:textId="0DC5F4BB" w:rsidR="00CA63E1" w:rsidRDefault="00CA63E1" w:rsidP="00CA63E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?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pTotalTrasladosBaseIVA0,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?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pTotalTrasladosImpuestoIVA0, </w:t>
            </w:r>
          </w:p>
          <w:p w14:paraId="59B7E393" w14:textId="0146D6CE" w:rsidR="00CA63E1" w:rsidRDefault="00CA63E1" w:rsidP="00CA63E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</w:pP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?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pTotalTrasladosBaseIVAExento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,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highlight w:val="white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pMontoTotalPagos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highlight w:val="white"/>
              </w:rPr>
              <w:t>)</w:t>
            </w:r>
          </w:p>
        </w:tc>
        <w:tc>
          <w:tcPr>
            <w:tcW w:w="6095" w:type="dxa"/>
          </w:tcPr>
          <w:p w14:paraId="535127DD" w14:textId="6E29405A" w:rsidR="00CA63E1" w:rsidRPr="003D05AF" w:rsidRDefault="00CA63E1" w:rsidP="00CA63E1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Crea y define el nodo </w:t>
            </w:r>
            <w:r w:rsidRPr="00CA63E1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 xml:space="preserve">Pagos </w:t>
            </w:r>
            <w:r>
              <w:rPr>
                <w:rFonts w:cs="Segoe UI"/>
                <w:sz w:val="18"/>
                <w:szCs w:val="18"/>
                <w:lang w:val="es-ES"/>
              </w:rPr>
              <w:t xml:space="preserve">y el nodo </w:t>
            </w:r>
            <w:r w:rsidRPr="00CA63E1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Totales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 xml:space="preserve"> </w:t>
            </w:r>
            <w:r>
              <w:rPr>
                <w:rFonts w:cs="Segoe UI"/>
                <w:sz w:val="18"/>
                <w:szCs w:val="18"/>
                <w:lang w:val="es-ES"/>
              </w:rPr>
              <w:t>c</w:t>
            </w:r>
            <w:r w:rsidRPr="003D05AF">
              <w:rPr>
                <w:rFonts w:cs="Segoe UI"/>
                <w:sz w:val="18"/>
                <w:szCs w:val="18"/>
                <w:lang w:val="es-ES"/>
              </w:rPr>
              <w:t>omo hijo</w:t>
            </w:r>
            <w:r>
              <w:rPr>
                <w:rFonts w:cs="Segoe UI"/>
                <w:sz w:val="18"/>
                <w:szCs w:val="18"/>
                <w:lang w:val="es-ES"/>
              </w:rPr>
              <w:t xml:space="preserve"> del nodo</w:t>
            </w:r>
            <w:r>
              <w:rPr>
                <w:rFonts w:cs="Segoe UI"/>
                <w:sz w:val="18"/>
                <w:szCs w:val="18"/>
              </w:rPr>
              <w:t xml:space="preserve"> </w:t>
            </w:r>
            <w:r w:rsidRPr="002318EE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Pago</w:t>
            </w:r>
            <w:r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s</w:t>
            </w:r>
            <w:r>
              <w:rPr>
                <w:rFonts w:cs="Segoe UI"/>
                <w:sz w:val="18"/>
                <w:szCs w:val="18"/>
              </w:rPr>
              <w:t>.</w:t>
            </w:r>
          </w:p>
          <w:p w14:paraId="6B7323B9" w14:textId="77777777" w:rsidR="00CA63E1" w:rsidRPr="003D05AF" w:rsidRDefault="00CA63E1" w:rsidP="00CA63E1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</w:rPr>
            </w:pPr>
          </w:p>
          <w:p w14:paraId="3B2E5343" w14:textId="77777777" w:rsidR="00CA63E1" w:rsidRPr="003D05AF" w:rsidRDefault="00CA63E1" w:rsidP="00CA63E1">
            <w:pPr>
              <w:autoSpaceDE w:val="0"/>
              <w:autoSpaceDN w:val="0"/>
              <w:adjustRightInd w:val="0"/>
              <w:rPr>
                <w:rFonts w:cs="Segoe UI"/>
                <w:sz w:val="18"/>
                <w:szCs w:val="18"/>
                <w:lang w:val="es-ES"/>
              </w:rPr>
            </w:pPr>
            <w:proofErr w:type="spellStart"/>
            <w:r w:rsidRPr="003D05AF">
              <w:rPr>
                <w:rFonts w:cs="Segoe UI"/>
                <w:sz w:val="18"/>
                <w:szCs w:val="18"/>
                <w:lang w:val="es-ES"/>
              </w:rPr>
              <w:t>Xpath</w:t>
            </w:r>
            <w:proofErr w:type="spellEnd"/>
            <w:r w:rsidRPr="003D05AF">
              <w:rPr>
                <w:rFonts w:cs="Segoe UI"/>
                <w:sz w:val="18"/>
                <w:szCs w:val="18"/>
                <w:lang w:val="es-ES"/>
              </w:rPr>
              <w:t>:</w:t>
            </w:r>
          </w:p>
          <w:p w14:paraId="7B3D1045" w14:textId="602531E9" w:rsidR="00CA63E1" w:rsidRDefault="00CA63E1" w:rsidP="00CA63E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</w:rPr>
            </w:pPr>
            <w:r w:rsidRPr="00CA63E1">
              <w:rPr>
                <w:rFonts w:ascii="Consolas" w:hAnsi="Consolas" w:cs="Segoe UI"/>
                <w:color w:val="000000"/>
                <w:sz w:val="18"/>
                <w:szCs w:val="18"/>
              </w:rPr>
              <w:t>/pago</w:t>
            </w:r>
            <w:proofErr w:type="gramStart"/>
            <w:r w:rsidRPr="00CA63E1">
              <w:rPr>
                <w:rFonts w:ascii="Consolas" w:hAnsi="Consolas" w:cs="Segoe UI"/>
                <w:color w:val="000000"/>
                <w:sz w:val="18"/>
                <w:szCs w:val="18"/>
              </w:rPr>
              <w:t>20:Pagos</w:t>
            </w:r>
            <w:proofErr w:type="gramEnd"/>
            <w:r w:rsidRPr="00CA63E1">
              <w:rPr>
                <w:rFonts w:ascii="Consolas" w:hAnsi="Consolas" w:cs="Segoe UI"/>
                <w:color w:val="000000"/>
                <w:sz w:val="18"/>
                <w:szCs w:val="18"/>
              </w:rPr>
              <w:t>/pago20:Totales</w:t>
            </w:r>
          </w:p>
          <w:p w14:paraId="70A62C96" w14:textId="77777777" w:rsidR="00CA63E1" w:rsidRPr="003D05AF" w:rsidRDefault="00CA63E1" w:rsidP="00CA63E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32096AB5" w14:textId="77777777" w:rsidR="00CA63E1" w:rsidRPr="003D05AF" w:rsidRDefault="00CA63E1" w:rsidP="00CA63E1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2E4F711B" w14:textId="6E55AC8A" w:rsidR="00CA63E1" w:rsidRPr="003D05AF" w:rsidRDefault="00CA63E1" w:rsidP="00CA63E1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</w:p>
          <w:p w14:paraId="7EA25EE8" w14:textId="38B2D9FF" w:rsidR="00CA63E1" w:rsidRPr="003D05AF" w:rsidRDefault="00CA63E1" w:rsidP="00CA63E1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bCs/>
                <w:sz w:val="18"/>
                <w:szCs w:val="18"/>
              </w:rPr>
              <w:t xml:space="preserve">Si los parámetros no cumplen con las </w:t>
            </w:r>
            <w:proofErr w:type="spellStart"/>
            <w:r w:rsidRPr="003D05AF">
              <w:rPr>
                <w:rFonts w:cs="Segoe UI"/>
                <w:bCs/>
                <w:sz w:val="18"/>
                <w:szCs w:val="18"/>
              </w:rPr>
              <w:t>especificiones</w:t>
            </w:r>
            <w:proofErr w:type="spellEnd"/>
            <w:r w:rsidRPr="003D05AF">
              <w:rPr>
                <w:rFonts w:cs="Segoe UI"/>
                <w:bCs/>
                <w:sz w:val="18"/>
                <w:szCs w:val="18"/>
              </w:rPr>
              <w:t xml:space="preserve"> definidas por el SAT en formato o combinación.</w:t>
            </w:r>
          </w:p>
        </w:tc>
      </w:tr>
    </w:tbl>
    <w:p w14:paraId="111155FA" w14:textId="7F7F8C2C" w:rsidR="009F0C0C" w:rsidRPr="009F0C0C" w:rsidRDefault="009F0C0C" w:rsidP="009F0C0C">
      <w:pPr>
        <w:pStyle w:val="Ttulo2"/>
        <w:rPr>
          <w:lang w:val="es-ES"/>
        </w:rPr>
      </w:pPr>
      <w:bookmarkStart w:id="241" w:name="_Namespace_SifeiSignature3_3.Returns"/>
      <w:bookmarkStart w:id="242" w:name="_Toc140772153"/>
      <w:bookmarkEnd w:id="241"/>
      <w:proofErr w:type="spellStart"/>
      <w:r w:rsidRPr="00F25F6F">
        <w:rPr>
          <w:i/>
          <w:lang w:val="es-ES"/>
        </w:rPr>
        <w:t>Namespace</w:t>
      </w:r>
      <w:proofErr w:type="spellEnd"/>
      <w:r>
        <w:rPr>
          <w:lang w:val="es-ES"/>
        </w:rPr>
        <w:t xml:space="preserve"> </w:t>
      </w:r>
      <w:r w:rsidRPr="00F25F6F">
        <w:rPr>
          <w:rFonts w:ascii="Consolas" w:hAnsi="Consolas"/>
          <w:lang w:val="es-ES"/>
        </w:rPr>
        <w:t>SifeiSignature3_</w:t>
      </w:r>
      <w:proofErr w:type="gramStart"/>
      <w:r w:rsidRPr="00F25F6F">
        <w:rPr>
          <w:rFonts w:ascii="Consolas" w:hAnsi="Consolas"/>
          <w:lang w:val="es-ES"/>
        </w:rPr>
        <w:t>3.</w:t>
      </w:r>
      <w:proofErr w:type="spellStart"/>
      <w:r w:rsidRPr="00F25F6F">
        <w:rPr>
          <w:rFonts w:ascii="Consolas" w:hAnsi="Consolas"/>
        </w:rPr>
        <w:t>Returns</w:t>
      </w:r>
      <w:bookmarkEnd w:id="242"/>
      <w:proofErr w:type="spellEnd"/>
      <w:proofErr w:type="gramEnd"/>
    </w:p>
    <w:p w14:paraId="3D3A92AA" w14:textId="45FA4EF6" w:rsidR="00C13F86" w:rsidRDefault="00C13F86" w:rsidP="009F0C0C">
      <w:pPr>
        <w:pStyle w:val="Ttulo3"/>
        <w:rPr>
          <w:lang w:val="es-ES"/>
        </w:rPr>
      </w:pPr>
      <w:bookmarkStart w:id="243" w:name="_Clase_ReturnXML"/>
      <w:bookmarkStart w:id="244" w:name="_Toc140772154"/>
      <w:bookmarkEnd w:id="243"/>
      <w:r>
        <w:t xml:space="preserve">Clase </w:t>
      </w:r>
      <w:proofErr w:type="spellStart"/>
      <w:r w:rsidRPr="00F25F6F">
        <w:rPr>
          <w:rFonts w:ascii="Consolas" w:hAnsi="Consolas"/>
          <w:lang w:val="es-ES"/>
        </w:rPr>
        <w:t>ReturnXML</w:t>
      </w:r>
      <w:bookmarkEnd w:id="244"/>
      <w:proofErr w:type="spellEnd"/>
    </w:p>
    <w:p w14:paraId="171BD126" w14:textId="462E29A9" w:rsidR="00A540F1" w:rsidRPr="00A540F1" w:rsidRDefault="00F25F6F" w:rsidP="009F0C0C">
      <w:pPr>
        <w:pStyle w:val="Ttulo4"/>
        <w:rPr>
          <w:lang w:val="es-ES"/>
        </w:rPr>
      </w:pPr>
      <w:r>
        <w:rPr>
          <w:lang w:val="es-ES"/>
        </w:rPr>
        <w:t>Constructores</w:t>
      </w:r>
    </w:p>
    <w:tbl>
      <w:tblPr>
        <w:tblStyle w:val="Tablaconcuadrculaclara"/>
        <w:tblW w:w="9634" w:type="dxa"/>
        <w:tblLook w:val="04A0" w:firstRow="1" w:lastRow="0" w:firstColumn="1" w:lastColumn="0" w:noHBand="0" w:noVBand="1"/>
      </w:tblPr>
      <w:tblGrid>
        <w:gridCol w:w="4390"/>
        <w:gridCol w:w="5244"/>
      </w:tblGrid>
      <w:tr w:rsidR="00A540F1" w:rsidRPr="00F25F6F" w14:paraId="2504ADF6" w14:textId="77777777" w:rsidTr="00F25F6F">
        <w:tc>
          <w:tcPr>
            <w:tcW w:w="4390" w:type="dxa"/>
            <w:shd w:val="clear" w:color="auto" w:fill="2E74B5" w:themeFill="accent1" w:themeFillShade="BF"/>
          </w:tcPr>
          <w:p w14:paraId="097CB8B3" w14:textId="367C87E1" w:rsidR="00A540F1" w:rsidRPr="00F25F6F" w:rsidRDefault="00A540F1" w:rsidP="00F25F6F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F25F6F">
              <w:rPr>
                <w:color w:val="FFFFFF" w:themeColor="background1"/>
                <w:sz w:val="18"/>
                <w:lang w:val="es-ES"/>
              </w:rPr>
              <w:t>Constructor</w:t>
            </w:r>
          </w:p>
        </w:tc>
        <w:tc>
          <w:tcPr>
            <w:tcW w:w="5244" w:type="dxa"/>
            <w:shd w:val="clear" w:color="auto" w:fill="2E74B5" w:themeFill="accent1" w:themeFillShade="BF"/>
          </w:tcPr>
          <w:p w14:paraId="10C65DAF" w14:textId="6E1BAB03" w:rsidR="00A540F1" w:rsidRPr="00F25F6F" w:rsidRDefault="00A540F1" w:rsidP="00F25F6F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F25F6F">
              <w:rPr>
                <w:color w:val="FFFFFF" w:themeColor="background1"/>
                <w:sz w:val="18"/>
                <w:lang w:val="es-ES"/>
              </w:rPr>
              <w:t xml:space="preserve">Descripción </w:t>
            </w:r>
          </w:p>
        </w:tc>
      </w:tr>
      <w:tr w:rsidR="00A540F1" w14:paraId="664D7F3B" w14:textId="77777777" w:rsidTr="00F25F6F">
        <w:tc>
          <w:tcPr>
            <w:tcW w:w="4390" w:type="dxa"/>
          </w:tcPr>
          <w:p w14:paraId="696F8D62" w14:textId="525E49F5" w:rsidR="00A540F1" w:rsidRPr="00F25F6F" w:rsidRDefault="00A540F1" w:rsidP="00C13F86">
            <w:pPr>
              <w:rPr>
                <w:sz w:val="18"/>
                <w:szCs w:val="18"/>
                <w:lang w:val="es-ES"/>
              </w:rPr>
            </w:pPr>
            <w:proofErr w:type="spellStart"/>
            <w:r w:rsidRPr="00F25F6F"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  <w:t>public</w:t>
            </w:r>
            <w:proofErr w:type="spellEnd"/>
            <w:r w:rsidRPr="00F25F6F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 </w:t>
            </w:r>
            <w:proofErr w:type="spellStart"/>
            <w:proofErr w:type="gramStart"/>
            <w:r w:rsidRPr="00F25F6F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>ReturnXML</w:t>
            </w:r>
            <w:proofErr w:type="spellEnd"/>
            <w:r w:rsidRPr="00F25F6F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>(</w:t>
            </w:r>
            <w:proofErr w:type="gramEnd"/>
            <w:r w:rsidRPr="00F25F6F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>);</w:t>
            </w:r>
          </w:p>
        </w:tc>
        <w:tc>
          <w:tcPr>
            <w:tcW w:w="5244" w:type="dxa"/>
          </w:tcPr>
          <w:p w14:paraId="778FE4E8" w14:textId="20FAF967" w:rsidR="00A540F1" w:rsidRPr="00F25F6F" w:rsidRDefault="00F25F6F" w:rsidP="00C13F86">
            <w:pPr>
              <w:rPr>
                <w:sz w:val="18"/>
                <w:szCs w:val="18"/>
                <w:lang w:val="es-ES"/>
              </w:rPr>
            </w:pPr>
            <w:r w:rsidRPr="00F25F6F">
              <w:rPr>
                <w:sz w:val="18"/>
                <w:szCs w:val="18"/>
                <w:lang w:val="es-ES"/>
              </w:rPr>
              <w:t>Constructor vací</w:t>
            </w:r>
            <w:r w:rsidR="00A540F1" w:rsidRPr="00F25F6F">
              <w:rPr>
                <w:sz w:val="18"/>
                <w:szCs w:val="18"/>
                <w:lang w:val="es-ES"/>
              </w:rPr>
              <w:t>o.</w:t>
            </w:r>
          </w:p>
        </w:tc>
      </w:tr>
    </w:tbl>
    <w:p w14:paraId="2A4A6E66" w14:textId="047A0770" w:rsidR="00A540F1" w:rsidRDefault="00A540F1" w:rsidP="004C5D9C">
      <w:pPr>
        <w:pStyle w:val="Ttulo4"/>
        <w:rPr>
          <w:lang w:val="es-ES"/>
        </w:rPr>
      </w:pPr>
      <w:r>
        <w:rPr>
          <w:lang w:val="es-ES"/>
        </w:rPr>
        <w:lastRenderedPageBreak/>
        <w:t>Propiedades</w:t>
      </w:r>
    </w:p>
    <w:tbl>
      <w:tblPr>
        <w:tblStyle w:val="Tablaconcuadrculaclara"/>
        <w:tblW w:w="9634" w:type="dxa"/>
        <w:tblLook w:val="04A0" w:firstRow="1" w:lastRow="0" w:firstColumn="1" w:lastColumn="0" w:noHBand="0" w:noVBand="1"/>
      </w:tblPr>
      <w:tblGrid>
        <w:gridCol w:w="4390"/>
        <w:gridCol w:w="5244"/>
      </w:tblGrid>
      <w:tr w:rsidR="0060508F" w:rsidRPr="0060508F" w14:paraId="71417263" w14:textId="77777777" w:rsidTr="00913FF9">
        <w:tc>
          <w:tcPr>
            <w:tcW w:w="4390" w:type="dxa"/>
            <w:shd w:val="clear" w:color="auto" w:fill="2E74B5" w:themeFill="accent1" w:themeFillShade="BF"/>
          </w:tcPr>
          <w:p w14:paraId="77138C1F" w14:textId="576688F5" w:rsidR="00A540F1" w:rsidRPr="0060508F" w:rsidRDefault="00A540F1" w:rsidP="0060508F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60508F">
              <w:rPr>
                <w:color w:val="FFFFFF" w:themeColor="background1"/>
                <w:sz w:val="18"/>
                <w:lang w:val="es-ES"/>
              </w:rPr>
              <w:t>Nombre de propiedad</w:t>
            </w:r>
          </w:p>
        </w:tc>
        <w:tc>
          <w:tcPr>
            <w:tcW w:w="5244" w:type="dxa"/>
            <w:shd w:val="clear" w:color="auto" w:fill="2E74B5" w:themeFill="accent1" w:themeFillShade="BF"/>
          </w:tcPr>
          <w:p w14:paraId="43F38BA8" w14:textId="77777777" w:rsidR="00A540F1" w:rsidRPr="0060508F" w:rsidRDefault="00A540F1" w:rsidP="0060508F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60508F">
              <w:rPr>
                <w:color w:val="FFFFFF" w:themeColor="background1"/>
                <w:sz w:val="18"/>
                <w:lang w:val="es-ES"/>
              </w:rPr>
              <w:t xml:space="preserve">Descripción </w:t>
            </w:r>
          </w:p>
        </w:tc>
      </w:tr>
      <w:tr w:rsidR="00A540F1" w:rsidRPr="0060508F" w14:paraId="18B04D3B" w14:textId="77777777" w:rsidTr="00913FF9">
        <w:tc>
          <w:tcPr>
            <w:tcW w:w="4390" w:type="dxa"/>
          </w:tcPr>
          <w:p w14:paraId="42D40E66" w14:textId="77777777" w:rsidR="00A540F1" w:rsidRPr="002738C3" w:rsidRDefault="00A540F1" w:rsidP="00AA60D7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2738C3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2738C3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bool</w:t>
            </w:r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IsXMLCreated</w:t>
            </w:r>
            <w:proofErr w:type="spellEnd"/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{ </w:t>
            </w:r>
            <w:r w:rsidRPr="002738C3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get</w:t>
            </w:r>
            <w:proofErr w:type="gramEnd"/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; </w:t>
            </w:r>
            <w:r w:rsidRPr="002738C3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set</w:t>
            </w:r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; }</w:t>
            </w:r>
          </w:p>
        </w:tc>
        <w:tc>
          <w:tcPr>
            <w:tcW w:w="5244" w:type="dxa"/>
          </w:tcPr>
          <w:p w14:paraId="5C392E41" w14:textId="7FFD8D48" w:rsidR="00A540F1" w:rsidRPr="0060508F" w:rsidRDefault="00A540F1" w:rsidP="00AA60D7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F25F6F">
              <w:rPr>
                <w:rFonts w:cs="Segoe UI"/>
                <w:i/>
                <w:color w:val="000000"/>
                <w:sz w:val="18"/>
                <w:szCs w:val="18"/>
              </w:rPr>
              <w:t>Booleano</w:t>
            </w:r>
            <w:r w:rsidRPr="0060508F">
              <w:rPr>
                <w:rFonts w:cs="Segoe UI"/>
                <w:color w:val="000000"/>
                <w:sz w:val="18"/>
                <w:szCs w:val="18"/>
              </w:rPr>
              <w:t xml:space="preserve"> que indica si el </w:t>
            </w:r>
            <w:r w:rsidR="00F25F6F" w:rsidRPr="0060508F">
              <w:rPr>
                <w:rFonts w:cs="Segoe UI"/>
                <w:color w:val="000000"/>
                <w:sz w:val="18"/>
                <w:szCs w:val="18"/>
              </w:rPr>
              <w:t xml:space="preserve">XML </w:t>
            </w:r>
            <w:r w:rsidRPr="0060508F">
              <w:rPr>
                <w:rFonts w:cs="Segoe UI"/>
                <w:color w:val="000000"/>
                <w:sz w:val="18"/>
                <w:szCs w:val="18"/>
              </w:rPr>
              <w:t>fue creado</w:t>
            </w:r>
            <w:r w:rsidR="00C8257A">
              <w:rPr>
                <w:rFonts w:cs="Segoe UI"/>
                <w:color w:val="000000"/>
                <w:sz w:val="18"/>
                <w:szCs w:val="18"/>
              </w:rPr>
              <w:t>.</w:t>
            </w:r>
          </w:p>
        </w:tc>
      </w:tr>
      <w:tr w:rsidR="00A540F1" w:rsidRPr="0060508F" w14:paraId="4AD86E42" w14:textId="77777777" w:rsidTr="00913FF9">
        <w:tc>
          <w:tcPr>
            <w:tcW w:w="4390" w:type="dxa"/>
          </w:tcPr>
          <w:p w14:paraId="3E8F8D33" w14:textId="4F8E15B2" w:rsidR="00A540F1" w:rsidRPr="002738C3" w:rsidRDefault="00A540F1" w:rsidP="00A540F1">
            <w:pPr>
              <w:autoSpaceDE w:val="0"/>
              <w:autoSpaceDN w:val="0"/>
              <w:adjustRightInd w:val="0"/>
              <w:ind w:left="708" w:hanging="708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2738C3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2738C3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ErrorCodigo</w:t>
            </w:r>
            <w:proofErr w:type="spellEnd"/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{ </w:t>
            </w:r>
            <w:r w:rsidRPr="002738C3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get</w:t>
            </w:r>
            <w:proofErr w:type="gramEnd"/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; </w:t>
            </w:r>
            <w:r w:rsidRPr="002738C3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set</w:t>
            </w:r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; }</w:t>
            </w:r>
          </w:p>
        </w:tc>
        <w:tc>
          <w:tcPr>
            <w:tcW w:w="5244" w:type="dxa"/>
          </w:tcPr>
          <w:p w14:paraId="2428C348" w14:textId="4FFF4FCA" w:rsidR="00A540F1" w:rsidRPr="0060508F" w:rsidRDefault="00A540F1" w:rsidP="00AA60D7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60508F">
              <w:rPr>
                <w:rFonts w:cs="Segoe UI"/>
                <w:color w:val="000000"/>
                <w:sz w:val="18"/>
                <w:szCs w:val="18"/>
              </w:rPr>
              <w:t>Indica el código de error</w:t>
            </w:r>
            <w:r w:rsidR="00C8257A">
              <w:rPr>
                <w:rFonts w:cs="Segoe UI"/>
                <w:color w:val="000000"/>
                <w:sz w:val="18"/>
                <w:szCs w:val="18"/>
              </w:rPr>
              <w:t>.</w:t>
            </w:r>
          </w:p>
        </w:tc>
      </w:tr>
      <w:tr w:rsidR="00A540F1" w:rsidRPr="0060508F" w14:paraId="0FFE9830" w14:textId="77777777" w:rsidTr="00913FF9">
        <w:tc>
          <w:tcPr>
            <w:tcW w:w="4390" w:type="dxa"/>
          </w:tcPr>
          <w:p w14:paraId="6C0AB04B" w14:textId="18E33AFD" w:rsidR="00A540F1" w:rsidRPr="002738C3" w:rsidRDefault="00A540F1" w:rsidP="00AA60D7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2738C3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2738C3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ErrorDetalle</w:t>
            </w:r>
            <w:proofErr w:type="spellEnd"/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{ </w:t>
            </w:r>
            <w:r w:rsidRPr="002738C3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get</w:t>
            </w:r>
            <w:proofErr w:type="gramEnd"/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; </w:t>
            </w:r>
            <w:r w:rsidRPr="002738C3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set</w:t>
            </w:r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; }</w:t>
            </w:r>
          </w:p>
        </w:tc>
        <w:tc>
          <w:tcPr>
            <w:tcW w:w="5244" w:type="dxa"/>
          </w:tcPr>
          <w:p w14:paraId="711A10AC" w14:textId="737802B5" w:rsidR="00A540F1" w:rsidRPr="0060508F" w:rsidRDefault="00F25F6F" w:rsidP="00AA60D7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>
              <w:rPr>
                <w:rFonts w:cs="Segoe UI"/>
                <w:color w:val="000000"/>
                <w:sz w:val="18"/>
                <w:szCs w:val="18"/>
              </w:rPr>
              <w:t>Propiedad que indicará</w:t>
            </w:r>
            <w:r w:rsidR="00A540F1" w:rsidRPr="0060508F">
              <w:rPr>
                <w:rFonts w:cs="Segoe UI"/>
                <w:color w:val="000000"/>
                <w:sz w:val="18"/>
                <w:szCs w:val="18"/>
              </w:rPr>
              <w:t xml:space="preserve"> el error detallado, esto incluye los errores de la </w:t>
            </w:r>
            <w:r w:rsidR="00EE775E" w:rsidRPr="0060508F">
              <w:rPr>
                <w:rFonts w:cs="Segoe UI"/>
                <w:color w:val="000000"/>
                <w:sz w:val="18"/>
                <w:szCs w:val="18"/>
              </w:rPr>
              <w:t>“</w:t>
            </w:r>
            <w:hyperlink w:anchor="_Códigos_de_Error" w:history="1">
              <w:r w:rsidR="00A914DE" w:rsidRPr="004C5D9C">
                <w:rPr>
                  <w:rStyle w:val="Hipervnculo"/>
                  <w:rFonts w:cs="Segoe UI"/>
                  <w:sz w:val="18"/>
                  <w:szCs w:val="18"/>
                </w:rPr>
                <w:t xml:space="preserve">Matriz </w:t>
              </w:r>
              <w:r w:rsidR="00EE775E" w:rsidRPr="004C5D9C">
                <w:rPr>
                  <w:rStyle w:val="Hipervnculo"/>
                  <w:rFonts w:cs="Segoe UI"/>
                  <w:sz w:val="18"/>
                  <w:szCs w:val="18"/>
                </w:rPr>
                <w:t xml:space="preserve">de </w:t>
              </w:r>
              <w:r w:rsidR="00A914DE" w:rsidRPr="004C5D9C">
                <w:rPr>
                  <w:rStyle w:val="Hipervnculo"/>
                  <w:rFonts w:cs="Segoe UI"/>
                  <w:sz w:val="18"/>
                  <w:szCs w:val="18"/>
                </w:rPr>
                <w:t>Errores</w:t>
              </w:r>
              <w:r w:rsidR="00EE775E" w:rsidRPr="004C5D9C">
                <w:rPr>
                  <w:rStyle w:val="Hipervnculo"/>
                  <w:rFonts w:cs="Segoe UI"/>
                  <w:sz w:val="18"/>
                  <w:szCs w:val="18"/>
                </w:rPr>
                <w:t xml:space="preserve">” del </w:t>
              </w:r>
              <w:r w:rsidR="00A914DE" w:rsidRPr="004C5D9C">
                <w:rPr>
                  <w:rStyle w:val="Hipervnculo"/>
                  <w:rFonts w:cs="Segoe UI"/>
                  <w:sz w:val="18"/>
                  <w:szCs w:val="18"/>
                </w:rPr>
                <w:t>SAT</w:t>
              </w:r>
            </w:hyperlink>
            <w:r w:rsidR="00EE775E" w:rsidRPr="0060508F">
              <w:rPr>
                <w:rFonts w:cs="Segoe UI"/>
                <w:color w:val="000000"/>
                <w:sz w:val="18"/>
                <w:szCs w:val="18"/>
              </w:rPr>
              <w:t>.</w:t>
            </w:r>
          </w:p>
        </w:tc>
      </w:tr>
      <w:tr w:rsidR="00A540F1" w:rsidRPr="0060508F" w14:paraId="2F2C5AFC" w14:textId="77777777" w:rsidTr="00913FF9">
        <w:tc>
          <w:tcPr>
            <w:tcW w:w="4390" w:type="dxa"/>
          </w:tcPr>
          <w:p w14:paraId="35212D19" w14:textId="605AAFE9" w:rsidR="00A540F1" w:rsidRPr="002738C3" w:rsidRDefault="00A540F1" w:rsidP="00AA60D7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2738C3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738C3">
              <w:rPr>
                <w:rFonts w:ascii="Consolas" w:hAnsi="Consolas" w:cs="Segoe UI"/>
                <w:color w:val="2B91AF"/>
                <w:sz w:val="18"/>
                <w:szCs w:val="18"/>
                <w:lang w:val="en-US"/>
              </w:rPr>
              <w:t>XmlDocument</w:t>
            </w:r>
            <w:proofErr w:type="spellEnd"/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XML </w:t>
            </w:r>
            <w:proofErr w:type="gramStart"/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{ </w:t>
            </w:r>
            <w:r w:rsidRPr="002738C3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get</w:t>
            </w:r>
            <w:proofErr w:type="gramEnd"/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; </w:t>
            </w:r>
            <w:r w:rsidRPr="002738C3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set</w:t>
            </w:r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; }</w:t>
            </w:r>
          </w:p>
        </w:tc>
        <w:tc>
          <w:tcPr>
            <w:tcW w:w="5244" w:type="dxa"/>
          </w:tcPr>
          <w:p w14:paraId="54CBF2BF" w14:textId="63730264" w:rsidR="00A540F1" w:rsidRPr="0060508F" w:rsidRDefault="00913FF9" w:rsidP="00AA60D7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>
              <w:rPr>
                <w:rFonts w:cs="Segoe UI"/>
                <w:color w:val="000000"/>
                <w:sz w:val="18"/>
                <w:szCs w:val="18"/>
              </w:rPr>
              <w:t xml:space="preserve">Contendrá </w:t>
            </w:r>
            <w:r w:rsidR="00EE775E" w:rsidRPr="0060508F">
              <w:rPr>
                <w:rFonts w:cs="Segoe UI"/>
                <w:color w:val="000000"/>
                <w:sz w:val="18"/>
                <w:szCs w:val="18"/>
              </w:rPr>
              <w:t xml:space="preserve">el comprobante en </w:t>
            </w:r>
            <w:r w:rsidRPr="0060508F">
              <w:rPr>
                <w:rFonts w:cs="Segoe UI"/>
                <w:color w:val="000000"/>
                <w:sz w:val="18"/>
                <w:szCs w:val="18"/>
              </w:rPr>
              <w:t xml:space="preserve">XML </w:t>
            </w:r>
            <w:r w:rsidR="00EE775E" w:rsidRPr="0060508F">
              <w:rPr>
                <w:rFonts w:cs="Segoe UI"/>
                <w:color w:val="000000"/>
                <w:sz w:val="18"/>
                <w:szCs w:val="18"/>
              </w:rPr>
              <w:t xml:space="preserve">generado o un complemento. Esto </w:t>
            </w:r>
            <w:r w:rsidR="00ED7B10" w:rsidRPr="0060508F">
              <w:rPr>
                <w:rFonts w:cs="Segoe UI"/>
                <w:color w:val="000000"/>
                <w:sz w:val="18"/>
                <w:szCs w:val="18"/>
              </w:rPr>
              <w:t>varía</w:t>
            </w:r>
            <w:r w:rsidR="00EE775E" w:rsidRPr="0060508F">
              <w:rPr>
                <w:rFonts w:cs="Segoe UI"/>
                <w:color w:val="000000"/>
                <w:sz w:val="18"/>
                <w:szCs w:val="18"/>
              </w:rPr>
              <w:t xml:space="preserve"> depen</w:t>
            </w:r>
            <w:r w:rsidR="00AA2BBE">
              <w:rPr>
                <w:rFonts w:cs="Segoe UI"/>
                <w:color w:val="000000"/>
                <w:sz w:val="18"/>
                <w:szCs w:val="18"/>
              </w:rPr>
              <w:t>d</w:t>
            </w:r>
            <w:r w:rsidR="00EE775E" w:rsidRPr="0060508F">
              <w:rPr>
                <w:rFonts w:cs="Segoe UI"/>
                <w:color w:val="000000"/>
                <w:sz w:val="18"/>
                <w:szCs w:val="18"/>
              </w:rPr>
              <w:t>iendo del método que lo retorne.</w:t>
            </w:r>
          </w:p>
        </w:tc>
      </w:tr>
      <w:tr w:rsidR="00A540F1" w:rsidRPr="0060508F" w14:paraId="0594056F" w14:textId="77777777" w:rsidTr="00913FF9">
        <w:tc>
          <w:tcPr>
            <w:tcW w:w="4390" w:type="dxa"/>
          </w:tcPr>
          <w:p w14:paraId="53AB47F8" w14:textId="121B59BC" w:rsidR="00A540F1" w:rsidRPr="002738C3" w:rsidRDefault="00A540F1" w:rsidP="00AA60D7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2738C3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2738C3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bool</w:t>
            </w:r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EstaSellado</w:t>
            </w:r>
            <w:proofErr w:type="spellEnd"/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{ </w:t>
            </w:r>
            <w:r w:rsidRPr="002738C3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get</w:t>
            </w:r>
            <w:proofErr w:type="gramEnd"/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; </w:t>
            </w:r>
            <w:r w:rsidRPr="002738C3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set</w:t>
            </w:r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; }</w:t>
            </w:r>
          </w:p>
        </w:tc>
        <w:tc>
          <w:tcPr>
            <w:tcW w:w="5244" w:type="dxa"/>
          </w:tcPr>
          <w:p w14:paraId="6CF4C770" w14:textId="530572B8" w:rsidR="00A540F1" w:rsidRPr="0060508F" w:rsidRDefault="00EE775E" w:rsidP="00AA60D7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913FF9">
              <w:rPr>
                <w:rFonts w:cs="Segoe UI"/>
                <w:i/>
                <w:color w:val="000000"/>
                <w:sz w:val="18"/>
                <w:szCs w:val="18"/>
              </w:rPr>
              <w:t>Booleano</w:t>
            </w:r>
            <w:r w:rsidR="00913FF9">
              <w:rPr>
                <w:rFonts w:cs="Segoe UI"/>
                <w:color w:val="000000"/>
                <w:sz w:val="18"/>
                <w:szCs w:val="18"/>
              </w:rPr>
              <w:t xml:space="preserve"> que indicará si el comprobante está</w:t>
            </w:r>
            <w:r w:rsidRPr="0060508F">
              <w:rPr>
                <w:rFonts w:cs="Segoe UI"/>
                <w:color w:val="000000"/>
                <w:sz w:val="18"/>
                <w:szCs w:val="18"/>
              </w:rPr>
              <w:t xml:space="preserve"> sellado.</w:t>
            </w:r>
          </w:p>
        </w:tc>
      </w:tr>
      <w:tr w:rsidR="00A540F1" w:rsidRPr="0060508F" w14:paraId="168C1BB4" w14:textId="77777777" w:rsidTr="00913FF9">
        <w:tc>
          <w:tcPr>
            <w:tcW w:w="4390" w:type="dxa"/>
          </w:tcPr>
          <w:p w14:paraId="1AA11C9D" w14:textId="3E4E3DD7" w:rsidR="00A540F1" w:rsidRPr="002738C3" w:rsidRDefault="00A540F1" w:rsidP="00AA60D7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2738C3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2738C3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CadenaOriginal</w:t>
            </w:r>
            <w:proofErr w:type="spellEnd"/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{ </w:t>
            </w:r>
            <w:r w:rsidRPr="002738C3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get</w:t>
            </w:r>
            <w:proofErr w:type="gramEnd"/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; </w:t>
            </w:r>
            <w:r w:rsidRPr="002738C3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set</w:t>
            </w:r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; }</w:t>
            </w:r>
          </w:p>
        </w:tc>
        <w:tc>
          <w:tcPr>
            <w:tcW w:w="5244" w:type="dxa"/>
          </w:tcPr>
          <w:p w14:paraId="31D369BC" w14:textId="6D8ED0BA" w:rsidR="00A540F1" w:rsidRPr="0060508F" w:rsidRDefault="00EE775E" w:rsidP="00AA60D7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913FF9">
              <w:rPr>
                <w:rFonts w:cs="Segoe UI"/>
                <w:i/>
                <w:color w:val="000000"/>
                <w:sz w:val="18"/>
                <w:szCs w:val="18"/>
              </w:rPr>
              <w:t>String</w:t>
            </w:r>
            <w:proofErr w:type="spellEnd"/>
            <w:r w:rsidRPr="0060508F">
              <w:rPr>
                <w:rFonts w:cs="Segoe UI"/>
                <w:color w:val="000000"/>
                <w:sz w:val="18"/>
                <w:szCs w:val="18"/>
              </w:rPr>
              <w:t xml:space="preserve"> que alberga la cadena original del comprobante.</w:t>
            </w:r>
          </w:p>
        </w:tc>
      </w:tr>
      <w:tr w:rsidR="00A540F1" w:rsidRPr="0060508F" w14:paraId="530DE183" w14:textId="77777777" w:rsidTr="00913FF9">
        <w:tc>
          <w:tcPr>
            <w:tcW w:w="4390" w:type="dxa"/>
          </w:tcPr>
          <w:p w14:paraId="180F8A08" w14:textId="5AA731F4" w:rsidR="00A540F1" w:rsidRPr="002738C3" w:rsidRDefault="00A540F1" w:rsidP="00AA60D7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2738C3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2738C3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Sello </w:t>
            </w:r>
            <w:proofErr w:type="gramStart"/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{ </w:t>
            </w:r>
            <w:r w:rsidRPr="002738C3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get</w:t>
            </w:r>
            <w:proofErr w:type="gramEnd"/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; </w:t>
            </w:r>
            <w:r w:rsidRPr="002738C3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set</w:t>
            </w:r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; }</w:t>
            </w:r>
          </w:p>
        </w:tc>
        <w:tc>
          <w:tcPr>
            <w:tcW w:w="5244" w:type="dxa"/>
          </w:tcPr>
          <w:p w14:paraId="272F0CE1" w14:textId="1AEA6AFB" w:rsidR="00A540F1" w:rsidRPr="0060508F" w:rsidRDefault="00EE775E" w:rsidP="00AA60D7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60508F">
              <w:rPr>
                <w:rFonts w:cs="Segoe UI"/>
                <w:color w:val="000000"/>
                <w:sz w:val="18"/>
                <w:szCs w:val="18"/>
              </w:rPr>
              <w:t>Sello del comprobante.</w:t>
            </w:r>
          </w:p>
        </w:tc>
      </w:tr>
      <w:tr w:rsidR="00A540F1" w:rsidRPr="0060508F" w14:paraId="050C0ED9" w14:textId="77777777" w:rsidTr="00913FF9">
        <w:tc>
          <w:tcPr>
            <w:tcW w:w="4390" w:type="dxa"/>
          </w:tcPr>
          <w:p w14:paraId="56914D42" w14:textId="5B34371B" w:rsidR="00A540F1" w:rsidRPr="002738C3" w:rsidRDefault="00A540F1" w:rsidP="00AA60D7">
            <w:pPr>
              <w:rPr>
                <w:rFonts w:ascii="Consolas" w:hAnsi="Consolas" w:cs="Segoe UI"/>
                <w:sz w:val="18"/>
                <w:szCs w:val="18"/>
                <w:lang w:val="en-US"/>
              </w:rPr>
            </w:pPr>
            <w:r w:rsidRPr="002738C3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2738C3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NoCert</w:t>
            </w:r>
            <w:proofErr w:type="spellEnd"/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{ </w:t>
            </w:r>
            <w:r w:rsidRPr="002738C3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get</w:t>
            </w:r>
            <w:proofErr w:type="gramEnd"/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; </w:t>
            </w:r>
            <w:r w:rsidRPr="002738C3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set</w:t>
            </w:r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; }</w:t>
            </w:r>
          </w:p>
        </w:tc>
        <w:tc>
          <w:tcPr>
            <w:tcW w:w="5244" w:type="dxa"/>
          </w:tcPr>
          <w:p w14:paraId="1F4DC1AF" w14:textId="6E9587B0" w:rsidR="00A540F1" w:rsidRPr="0060508F" w:rsidRDefault="00913FF9" w:rsidP="00AA60D7">
            <w:pPr>
              <w:rPr>
                <w:rFonts w:cs="Segoe UI"/>
                <w:sz w:val="18"/>
                <w:szCs w:val="18"/>
              </w:rPr>
            </w:pPr>
            <w:r>
              <w:rPr>
                <w:rFonts w:cs="Segoe UI"/>
                <w:sz w:val="18"/>
                <w:szCs w:val="18"/>
              </w:rPr>
              <w:t>Nú</w:t>
            </w:r>
            <w:r w:rsidR="00EE775E" w:rsidRPr="0060508F">
              <w:rPr>
                <w:rFonts w:cs="Segoe UI"/>
                <w:sz w:val="18"/>
                <w:szCs w:val="18"/>
              </w:rPr>
              <w:t>mero de certificado.</w:t>
            </w:r>
          </w:p>
        </w:tc>
      </w:tr>
    </w:tbl>
    <w:p w14:paraId="1EEE145D" w14:textId="65D516E7" w:rsidR="00C13F86" w:rsidRDefault="00C13F86" w:rsidP="009F0C0C">
      <w:pPr>
        <w:pStyle w:val="Ttulo3"/>
        <w:rPr>
          <w:lang w:val="es-ES"/>
        </w:rPr>
      </w:pPr>
      <w:bookmarkStart w:id="245" w:name="_Clase_ReturnTimbre"/>
      <w:bookmarkStart w:id="246" w:name="_Toc140772155"/>
      <w:bookmarkEnd w:id="245"/>
      <w:r>
        <w:rPr>
          <w:lang w:val="es-ES"/>
        </w:rPr>
        <w:t xml:space="preserve">Clase </w:t>
      </w:r>
      <w:proofErr w:type="spellStart"/>
      <w:r w:rsidRPr="00B3724D">
        <w:rPr>
          <w:rFonts w:ascii="Consolas" w:hAnsi="Consolas"/>
          <w:lang w:val="es-ES"/>
        </w:rPr>
        <w:t>ReturnTimbre</w:t>
      </w:r>
      <w:bookmarkEnd w:id="246"/>
      <w:proofErr w:type="spellEnd"/>
    </w:p>
    <w:p w14:paraId="36B2059B" w14:textId="08052301" w:rsidR="00F6706B" w:rsidRPr="00A540F1" w:rsidRDefault="002738C3" w:rsidP="009F0C0C">
      <w:pPr>
        <w:pStyle w:val="Ttulo4"/>
        <w:rPr>
          <w:lang w:val="es-ES"/>
        </w:rPr>
      </w:pPr>
      <w:r>
        <w:rPr>
          <w:lang w:val="es-ES"/>
        </w:rPr>
        <w:t>Constructores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4390"/>
        <w:gridCol w:w="4961"/>
      </w:tblGrid>
      <w:tr w:rsidR="0060508F" w:rsidRPr="0060508F" w14:paraId="6E1FAD3E" w14:textId="77777777" w:rsidTr="009D7286">
        <w:tc>
          <w:tcPr>
            <w:tcW w:w="4390" w:type="dxa"/>
            <w:shd w:val="clear" w:color="auto" w:fill="2E74B5" w:themeFill="accent1" w:themeFillShade="BF"/>
          </w:tcPr>
          <w:p w14:paraId="668DEDB0" w14:textId="77777777" w:rsidR="00F6706B" w:rsidRPr="0060508F" w:rsidRDefault="00F6706B" w:rsidP="0060508F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60508F">
              <w:rPr>
                <w:color w:val="FFFFFF" w:themeColor="background1"/>
                <w:sz w:val="18"/>
                <w:lang w:val="es-ES"/>
              </w:rPr>
              <w:t>Constructor</w:t>
            </w:r>
          </w:p>
        </w:tc>
        <w:tc>
          <w:tcPr>
            <w:tcW w:w="4961" w:type="dxa"/>
            <w:shd w:val="clear" w:color="auto" w:fill="2E74B5" w:themeFill="accent1" w:themeFillShade="BF"/>
          </w:tcPr>
          <w:p w14:paraId="6DE465BB" w14:textId="77777777" w:rsidR="00F6706B" w:rsidRPr="0060508F" w:rsidRDefault="00F6706B" w:rsidP="0060508F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60508F">
              <w:rPr>
                <w:color w:val="FFFFFF" w:themeColor="background1"/>
                <w:sz w:val="18"/>
                <w:lang w:val="es-ES"/>
              </w:rPr>
              <w:t xml:space="preserve">Descripción </w:t>
            </w:r>
          </w:p>
        </w:tc>
      </w:tr>
      <w:tr w:rsidR="00F6706B" w:rsidRPr="0060508F" w14:paraId="14A81648" w14:textId="77777777" w:rsidTr="009D7286">
        <w:tc>
          <w:tcPr>
            <w:tcW w:w="4390" w:type="dxa"/>
          </w:tcPr>
          <w:p w14:paraId="50461C88" w14:textId="4D04E9F3" w:rsidR="00F6706B" w:rsidRPr="00B3724D" w:rsidRDefault="00F6706B" w:rsidP="00B3724D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</w:pPr>
            <w:proofErr w:type="spellStart"/>
            <w:r w:rsidRPr="0060508F">
              <w:rPr>
                <w:rFonts w:ascii="Consolas" w:hAnsi="Consolas" w:cs="Consolas"/>
                <w:color w:val="0000FF"/>
                <w:sz w:val="18"/>
                <w:szCs w:val="18"/>
                <w:lang w:val="es-ES"/>
              </w:rPr>
              <w:t>public</w:t>
            </w:r>
            <w:proofErr w:type="spellEnd"/>
            <w:r w:rsidRPr="0060508F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 xml:space="preserve"> </w:t>
            </w:r>
            <w:proofErr w:type="spellStart"/>
            <w:proofErr w:type="gramStart"/>
            <w:r w:rsidRPr="0060508F">
              <w:rPr>
                <w:rFonts w:ascii="Consolas" w:hAnsi="Consolas" w:cs="Consolas"/>
                <w:color w:val="2B91AF"/>
                <w:sz w:val="18"/>
                <w:szCs w:val="18"/>
                <w:lang w:val="es-ES"/>
              </w:rPr>
              <w:t>ReturnTimbre</w:t>
            </w:r>
            <w:proofErr w:type="spellEnd"/>
            <w:r w:rsidR="005054AD" w:rsidRPr="0060508F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>(</w:t>
            </w:r>
            <w:proofErr w:type="gramEnd"/>
            <w:r w:rsidR="005054AD" w:rsidRPr="0060508F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>);</w:t>
            </w:r>
          </w:p>
        </w:tc>
        <w:tc>
          <w:tcPr>
            <w:tcW w:w="4961" w:type="dxa"/>
          </w:tcPr>
          <w:p w14:paraId="2CC174BC" w14:textId="085B2EA8" w:rsidR="00F6706B" w:rsidRPr="0060508F" w:rsidRDefault="00913FF9" w:rsidP="00AA60D7">
            <w:pPr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Constructor vací</w:t>
            </w:r>
            <w:r w:rsidR="00F6706B" w:rsidRPr="0060508F">
              <w:rPr>
                <w:sz w:val="18"/>
                <w:szCs w:val="18"/>
                <w:lang w:val="es-ES"/>
              </w:rPr>
              <w:t>o.</w:t>
            </w:r>
          </w:p>
        </w:tc>
      </w:tr>
    </w:tbl>
    <w:p w14:paraId="2D32DC54" w14:textId="77777777" w:rsidR="00F6706B" w:rsidRDefault="00F6706B" w:rsidP="009F0C0C">
      <w:pPr>
        <w:pStyle w:val="Ttulo4"/>
        <w:rPr>
          <w:lang w:val="es-ES"/>
        </w:rPr>
      </w:pPr>
      <w:r>
        <w:rPr>
          <w:lang w:val="es-ES"/>
        </w:rP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4390"/>
        <w:gridCol w:w="4961"/>
      </w:tblGrid>
      <w:tr w:rsidR="002738C3" w:rsidRPr="002738C3" w14:paraId="10EB6934" w14:textId="77777777" w:rsidTr="003E1E98">
        <w:trPr>
          <w:tblHeader/>
        </w:trPr>
        <w:tc>
          <w:tcPr>
            <w:tcW w:w="4390" w:type="dxa"/>
            <w:shd w:val="clear" w:color="auto" w:fill="2E74B5" w:themeFill="accent1" w:themeFillShade="BF"/>
          </w:tcPr>
          <w:p w14:paraId="133B608E" w14:textId="77777777" w:rsidR="00F6706B" w:rsidRPr="002738C3" w:rsidRDefault="00F6706B" w:rsidP="002738C3">
            <w:pPr>
              <w:pStyle w:val="Textoindependiente"/>
              <w:rPr>
                <w:color w:val="FFFFFF" w:themeColor="background1"/>
                <w:sz w:val="18"/>
                <w:highlight w:val="darkGray"/>
                <w:lang w:val="es-ES"/>
              </w:rPr>
            </w:pPr>
            <w:r w:rsidRPr="002738C3">
              <w:rPr>
                <w:color w:val="FFFFFF" w:themeColor="background1"/>
                <w:sz w:val="18"/>
                <w:lang w:val="es-ES"/>
              </w:rPr>
              <w:t>Nombre de propiedad</w:t>
            </w:r>
          </w:p>
        </w:tc>
        <w:tc>
          <w:tcPr>
            <w:tcW w:w="4961" w:type="dxa"/>
            <w:shd w:val="clear" w:color="auto" w:fill="2E74B5" w:themeFill="accent1" w:themeFillShade="BF"/>
          </w:tcPr>
          <w:p w14:paraId="67F3D97C" w14:textId="77777777" w:rsidR="00F6706B" w:rsidRPr="002738C3" w:rsidRDefault="00F6706B" w:rsidP="002738C3">
            <w:pPr>
              <w:pStyle w:val="Textoindependiente"/>
              <w:rPr>
                <w:color w:val="FFFFFF" w:themeColor="background1"/>
                <w:sz w:val="18"/>
                <w:highlight w:val="darkGray"/>
                <w:lang w:val="es-ES"/>
              </w:rPr>
            </w:pPr>
            <w:r w:rsidRPr="002738C3">
              <w:rPr>
                <w:color w:val="FFFFFF" w:themeColor="background1"/>
                <w:sz w:val="18"/>
                <w:lang w:val="es-ES"/>
              </w:rPr>
              <w:t>Descripción</w:t>
            </w:r>
            <w:r w:rsidRPr="002738C3">
              <w:rPr>
                <w:color w:val="FFFFFF" w:themeColor="background1"/>
                <w:sz w:val="18"/>
                <w:highlight w:val="darkGray"/>
                <w:lang w:val="es-ES"/>
              </w:rPr>
              <w:t xml:space="preserve"> </w:t>
            </w:r>
          </w:p>
        </w:tc>
      </w:tr>
      <w:tr w:rsidR="00F6706B" w:rsidRPr="002738C3" w14:paraId="63633FAA" w14:textId="77777777" w:rsidTr="002738C3">
        <w:tc>
          <w:tcPr>
            <w:tcW w:w="4390" w:type="dxa"/>
          </w:tcPr>
          <w:p w14:paraId="3239A8A5" w14:textId="77777777" w:rsidR="00F6706B" w:rsidRPr="00BC7AB7" w:rsidRDefault="00F6706B" w:rsidP="00AA60D7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</w:pPr>
            <w:r w:rsidRPr="00BC7AB7">
              <w:rPr>
                <w:rFonts w:ascii="Consolas" w:hAnsi="Consolas" w:cs="Consolas"/>
                <w:color w:val="0000FF"/>
                <w:sz w:val="18"/>
                <w:szCs w:val="18"/>
                <w:lang w:val="en-US"/>
              </w:rPr>
              <w:t>public</w:t>
            </w:r>
            <w:r w:rsidRPr="00BC7AB7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 </w:t>
            </w:r>
            <w:r w:rsidRPr="00BC7AB7">
              <w:rPr>
                <w:rFonts w:ascii="Consolas" w:hAnsi="Consolas" w:cs="Consolas"/>
                <w:color w:val="0000FF"/>
                <w:sz w:val="18"/>
                <w:szCs w:val="18"/>
                <w:lang w:val="en-US"/>
              </w:rPr>
              <w:t>bool</w:t>
            </w:r>
            <w:r w:rsidRPr="00BC7AB7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C7AB7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>IsTimbrado</w:t>
            </w:r>
            <w:proofErr w:type="spellEnd"/>
            <w:r w:rsidRPr="00BC7AB7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BC7AB7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{ </w:t>
            </w:r>
            <w:r w:rsidRPr="00BC7AB7">
              <w:rPr>
                <w:rFonts w:ascii="Consolas" w:hAnsi="Consolas" w:cs="Consolas"/>
                <w:color w:val="0000FF"/>
                <w:sz w:val="18"/>
                <w:szCs w:val="18"/>
                <w:lang w:val="en-US"/>
              </w:rPr>
              <w:t>get</w:t>
            </w:r>
            <w:proofErr w:type="gramEnd"/>
            <w:r w:rsidRPr="00BC7AB7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; </w:t>
            </w:r>
            <w:r w:rsidRPr="00BC7AB7">
              <w:rPr>
                <w:rFonts w:ascii="Consolas" w:hAnsi="Consolas" w:cs="Consolas"/>
                <w:color w:val="0000FF"/>
                <w:sz w:val="18"/>
                <w:szCs w:val="18"/>
                <w:lang w:val="en-US"/>
              </w:rPr>
              <w:t>set</w:t>
            </w:r>
            <w:r w:rsidRPr="00BC7AB7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>; }</w:t>
            </w:r>
          </w:p>
        </w:tc>
        <w:tc>
          <w:tcPr>
            <w:tcW w:w="4961" w:type="dxa"/>
          </w:tcPr>
          <w:p w14:paraId="6907981B" w14:textId="03FE6898" w:rsidR="00F6706B" w:rsidRPr="00BC7AB7" w:rsidRDefault="00F6706B" w:rsidP="002738C3">
            <w:pPr>
              <w:rPr>
                <w:sz w:val="18"/>
                <w:szCs w:val="18"/>
              </w:rPr>
            </w:pPr>
            <w:r w:rsidRPr="00BC7AB7">
              <w:rPr>
                <w:sz w:val="18"/>
                <w:szCs w:val="18"/>
              </w:rPr>
              <w:t xml:space="preserve">Indica si se </w:t>
            </w:r>
            <w:proofErr w:type="spellStart"/>
            <w:r w:rsidR="009D7286">
              <w:rPr>
                <w:sz w:val="18"/>
                <w:szCs w:val="18"/>
              </w:rPr>
              <w:t>se</w:t>
            </w:r>
            <w:proofErr w:type="spellEnd"/>
            <w:r w:rsidR="009D7286">
              <w:rPr>
                <w:sz w:val="18"/>
                <w:szCs w:val="18"/>
              </w:rPr>
              <w:t xml:space="preserve"> timbró</w:t>
            </w:r>
            <w:r w:rsidR="00A732EA" w:rsidRPr="00BC7AB7">
              <w:rPr>
                <w:sz w:val="18"/>
                <w:szCs w:val="18"/>
              </w:rPr>
              <w:t xml:space="preserve"> el CFDI</w:t>
            </w:r>
            <w:r w:rsidR="009D7286">
              <w:rPr>
                <w:sz w:val="18"/>
                <w:szCs w:val="18"/>
              </w:rPr>
              <w:t>.</w:t>
            </w:r>
          </w:p>
        </w:tc>
      </w:tr>
      <w:tr w:rsidR="00F6706B" w:rsidRPr="002738C3" w14:paraId="476EBBF9" w14:textId="77777777" w:rsidTr="002738C3">
        <w:tc>
          <w:tcPr>
            <w:tcW w:w="4390" w:type="dxa"/>
          </w:tcPr>
          <w:p w14:paraId="718E4043" w14:textId="7EFE414D" w:rsidR="00F6706B" w:rsidRPr="002738C3" w:rsidRDefault="00F6706B" w:rsidP="00AA60D7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</w:pPr>
            <w:r w:rsidRPr="002738C3">
              <w:rPr>
                <w:rFonts w:ascii="Consolas" w:hAnsi="Consolas" w:cs="Consolas"/>
                <w:color w:val="0000FF"/>
                <w:sz w:val="18"/>
                <w:szCs w:val="18"/>
                <w:lang w:val="en-US"/>
              </w:rPr>
              <w:t>public</w:t>
            </w:r>
            <w:r w:rsidRPr="002738C3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 </w:t>
            </w:r>
            <w:r w:rsidRPr="002738C3">
              <w:rPr>
                <w:rFonts w:ascii="Consolas" w:hAnsi="Consolas" w:cs="Consolas"/>
                <w:color w:val="0000FF"/>
                <w:sz w:val="18"/>
                <w:szCs w:val="18"/>
                <w:lang w:val="en-US"/>
              </w:rPr>
              <w:t>string</w:t>
            </w:r>
            <w:r w:rsidRPr="002738C3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738C3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>ErrorDetalle</w:t>
            </w:r>
            <w:proofErr w:type="spellEnd"/>
            <w:r w:rsidRPr="002738C3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2738C3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{ </w:t>
            </w:r>
            <w:r w:rsidRPr="002738C3">
              <w:rPr>
                <w:rFonts w:ascii="Consolas" w:hAnsi="Consolas" w:cs="Consolas"/>
                <w:color w:val="0000FF"/>
                <w:sz w:val="18"/>
                <w:szCs w:val="18"/>
                <w:lang w:val="en-US"/>
              </w:rPr>
              <w:t>get</w:t>
            </w:r>
            <w:proofErr w:type="gramEnd"/>
            <w:r w:rsidRPr="002738C3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; </w:t>
            </w:r>
            <w:r w:rsidRPr="002738C3">
              <w:rPr>
                <w:rFonts w:ascii="Consolas" w:hAnsi="Consolas" w:cs="Consolas"/>
                <w:color w:val="0000FF"/>
                <w:sz w:val="18"/>
                <w:szCs w:val="18"/>
                <w:lang w:val="en-US"/>
              </w:rPr>
              <w:t>set</w:t>
            </w:r>
            <w:r w:rsidRPr="002738C3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>; }</w:t>
            </w:r>
          </w:p>
        </w:tc>
        <w:tc>
          <w:tcPr>
            <w:tcW w:w="4961" w:type="dxa"/>
          </w:tcPr>
          <w:p w14:paraId="79442C91" w14:textId="238495DD" w:rsidR="00F6706B" w:rsidRPr="00BC7AB7" w:rsidRDefault="00F6706B" w:rsidP="002738C3">
            <w:pPr>
              <w:rPr>
                <w:sz w:val="18"/>
                <w:szCs w:val="18"/>
              </w:rPr>
            </w:pPr>
            <w:r w:rsidRPr="00BC7AB7">
              <w:rPr>
                <w:sz w:val="18"/>
                <w:szCs w:val="18"/>
              </w:rPr>
              <w:t>Indica el detalle</w:t>
            </w:r>
            <w:r w:rsidR="00A732EA" w:rsidRPr="00BC7AB7">
              <w:rPr>
                <w:sz w:val="18"/>
                <w:szCs w:val="18"/>
              </w:rPr>
              <w:t xml:space="preserve"> del error</w:t>
            </w:r>
            <w:r w:rsidR="009D7286">
              <w:rPr>
                <w:sz w:val="18"/>
                <w:szCs w:val="18"/>
              </w:rPr>
              <w:t xml:space="preserve"> </w:t>
            </w:r>
            <w:r w:rsidR="00A732EA" w:rsidRPr="00BC7AB7">
              <w:rPr>
                <w:sz w:val="18"/>
                <w:szCs w:val="18"/>
              </w:rPr>
              <w:t>(si es que hubo) durante el proceso de timbrado.</w:t>
            </w:r>
          </w:p>
        </w:tc>
      </w:tr>
      <w:tr w:rsidR="00F6706B" w:rsidRPr="00F067F4" w14:paraId="50354DD3" w14:textId="77777777" w:rsidTr="00BC7AB7">
        <w:trPr>
          <w:trHeight w:val="60"/>
        </w:trPr>
        <w:tc>
          <w:tcPr>
            <w:tcW w:w="4390" w:type="dxa"/>
          </w:tcPr>
          <w:p w14:paraId="7E2E1EB0" w14:textId="7B1C1A10" w:rsidR="00F6706B" w:rsidRPr="002738C3" w:rsidRDefault="00F6706B" w:rsidP="00AA60D7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</w:pPr>
            <w:r w:rsidRPr="002738C3">
              <w:rPr>
                <w:rFonts w:ascii="Consolas" w:hAnsi="Consolas" w:cs="Consolas"/>
                <w:color w:val="0000FF"/>
                <w:sz w:val="18"/>
                <w:szCs w:val="18"/>
                <w:lang w:val="en-US"/>
              </w:rPr>
              <w:t>public</w:t>
            </w:r>
            <w:r w:rsidRPr="002738C3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 </w:t>
            </w:r>
            <w:r w:rsidRPr="002738C3">
              <w:rPr>
                <w:rFonts w:ascii="Consolas" w:hAnsi="Consolas" w:cs="Consolas"/>
                <w:color w:val="0000FF"/>
                <w:sz w:val="18"/>
                <w:szCs w:val="18"/>
                <w:lang w:val="en-US"/>
              </w:rPr>
              <w:t>string</w:t>
            </w:r>
            <w:r w:rsidRPr="002738C3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738C3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>CodigoError</w:t>
            </w:r>
            <w:proofErr w:type="spellEnd"/>
            <w:r w:rsidRPr="002738C3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2738C3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{ </w:t>
            </w:r>
            <w:r w:rsidRPr="002738C3">
              <w:rPr>
                <w:rFonts w:ascii="Consolas" w:hAnsi="Consolas" w:cs="Consolas"/>
                <w:color w:val="0000FF"/>
                <w:sz w:val="18"/>
                <w:szCs w:val="18"/>
                <w:lang w:val="en-US"/>
              </w:rPr>
              <w:t>get</w:t>
            </w:r>
            <w:proofErr w:type="gramEnd"/>
            <w:r w:rsidRPr="002738C3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; </w:t>
            </w:r>
            <w:r w:rsidRPr="002738C3">
              <w:rPr>
                <w:rFonts w:ascii="Consolas" w:hAnsi="Consolas" w:cs="Consolas"/>
                <w:color w:val="0000FF"/>
                <w:sz w:val="18"/>
                <w:szCs w:val="18"/>
                <w:lang w:val="en-US"/>
              </w:rPr>
              <w:t>set</w:t>
            </w:r>
            <w:r w:rsidRPr="002738C3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>; }</w:t>
            </w:r>
          </w:p>
        </w:tc>
        <w:tc>
          <w:tcPr>
            <w:tcW w:w="4961" w:type="dxa"/>
          </w:tcPr>
          <w:p w14:paraId="4A5C40F8" w14:textId="791EA3E0" w:rsidR="00F6706B" w:rsidRPr="000B2F8E" w:rsidRDefault="009D7286" w:rsidP="002738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Có</w:t>
            </w:r>
            <w:r w:rsidR="00A732EA" w:rsidRPr="000B2F8E">
              <w:rPr>
                <w:sz w:val="18"/>
                <w:szCs w:val="18"/>
              </w:rPr>
              <w:t>digo de error (si es que hubo) durante el proceso de timbrado.</w:t>
            </w:r>
          </w:p>
        </w:tc>
      </w:tr>
      <w:tr w:rsidR="00F6706B" w:rsidRPr="002738C3" w14:paraId="69A0A208" w14:textId="77777777" w:rsidTr="002738C3">
        <w:tc>
          <w:tcPr>
            <w:tcW w:w="4390" w:type="dxa"/>
          </w:tcPr>
          <w:p w14:paraId="27F7686D" w14:textId="0020C00B" w:rsidR="00F6706B" w:rsidRPr="002738C3" w:rsidRDefault="00F6706B" w:rsidP="00AA60D7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</w:pPr>
            <w:r w:rsidRPr="002738C3">
              <w:rPr>
                <w:rFonts w:ascii="Consolas" w:hAnsi="Consolas" w:cs="Consolas"/>
                <w:color w:val="0000FF"/>
                <w:sz w:val="18"/>
                <w:szCs w:val="18"/>
                <w:lang w:val="en-US"/>
              </w:rPr>
              <w:t>public</w:t>
            </w:r>
            <w:r w:rsidRPr="002738C3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738C3">
              <w:rPr>
                <w:rFonts w:ascii="Consolas" w:hAnsi="Consolas" w:cs="Consolas"/>
                <w:color w:val="2B91AF"/>
                <w:sz w:val="18"/>
                <w:szCs w:val="18"/>
                <w:lang w:val="en-US"/>
              </w:rPr>
              <w:t>XmlDocument</w:t>
            </w:r>
            <w:proofErr w:type="spellEnd"/>
            <w:r w:rsidRPr="002738C3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 Xml </w:t>
            </w:r>
            <w:proofErr w:type="gramStart"/>
            <w:r w:rsidRPr="002738C3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{ </w:t>
            </w:r>
            <w:r w:rsidRPr="002738C3">
              <w:rPr>
                <w:rFonts w:ascii="Consolas" w:hAnsi="Consolas" w:cs="Consolas"/>
                <w:color w:val="0000FF"/>
                <w:sz w:val="18"/>
                <w:szCs w:val="18"/>
                <w:lang w:val="en-US"/>
              </w:rPr>
              <w:t>get</w:t>
            </w:r>
            <w:proofErr w:type="gramEnd"/>
            <w:r w:rsidRPr="002738C3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; </w:t>
            </w:r>
            <w:r w:rsidRPr="002738C3">
              <w:rPr>
                <w:rFonts w:ascii="Consolas" w:hAnsi="Consolas" w:cs="Consolas"/>
                <w:color w:val="0000FF"/>
                <w:sz w:val="18"/>
                <w:szCs w:val="18"/>
                <w:lang w:val="en-US"/>
              </w:rPr>
              <w:t>set</w:t>
            </w:r>
            <w:r w:rsidRPr="002738C3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>; }</w:t>
            </w:r>
          </w:p>
        </w:tc>
        <w:tc>
          <w:tcPr>
            <w:tcW w:w="4961" w:type="dxa"/>
          </w:tcPr>
          <w:p w14:paraId="596DF018" w14:textId="72553583" w:rsidR="00F6706B" w:rsidRPr="0049151A" w:rsidRDefault="005054AD" w:rsidP="002738C3">
            <w:pPr>
              <w:rPr>
                <w:sz w:val="18"/>
                <w:szCs w:val="18"/>
              </w:rPr>
            </w:pPr>
            <w:r w:rsidRPr="0049151A">
              <w:rPr>
                <w:sz w:val="18"/>
                <w:szCs w:val="18"/>
              </w:rPr>
              <w:t xml:space="preserve">Objeto </w:t>
            </w:r>
            <w:proofErr w:type="spellStart"/>
            <w:r w:rsidRPr="0049151A">
              <w:rPr>
                <w:rFonts w:ascii="Consolas" w:hAnsi="Consolas"/>
                <w:color w:val="2B91AF"/>
                <w:sz w:val="18"/>
                <w:szCs w:val="18"/>
              </w:rPr>
              <w:t>XmlElement</w:t>
            </w:r>
            <w:proofErr w:type="spellEnd"/>
            <w:r w:rsidRPr="0049151A">
              <w:rPr>
                <w:color w:val="2B91AF"/>
                <w:sz w:val="18"/>
                <w:szCs w:val="18"/>
              </w:rPr>
              <w:t xml:space="preserve"> </w:t>
            </w:r>
            <w:r w:rsidRPr="0049151A">
              <w:rPr>
                <w:sz w:val="18"/>
                <w:szCs w:val="18"/>
              </w:rPr>
              <w:t xml:space="preserve">que contiene Timbre en </w:t>
            </w:r>
            <w:r w:rsidR="0049151A" w:rsidRPr="0049151A">
              <w:rPr>
                <w:sz w:val="18"/>
                <w:szCs w:val="18"/>
              </w:rPr>
              <w:t>XML</w:t>
            </w:r>
            <w:r w:rsidR="00AA2BBE">
              <w:rPr>
                <w:sz w:val="18"/>
                <w:szCs w:val="18"/>
              </w:rPr>
              <w:t>.</w:t>
            </w:r>
          </w:p>
        </w:tc>
      </w:tr>
      <w:tr w:rsidR="00F6706B" w:rsidRPr="002738C3" w14:paraId="7E16EEF8" w14:textId="77777777" w:rsidTr="002738C3">
        <w:tc>
          <w:tcPr>
            <w:tcW w:w="4390" w:type="dxa"/>
          </w:tcPr>
          <w:p w14:paraId="5274FA87" w14:textId="03740C97" w:rsidR="00F6706B" w:rsidRPr="002738C3" w:rsidRDefault="00F6706B" w:rsidP="00AA60D7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</w:pPr>
            <w:r w:rsidRPr="002738C3">
              <w:rPr>
                <w:rFonts w:ascii="Consolas" w:hAnsi="Consolas" w:cs="Consolas"/>
                <w:color w:val="0000FF"/>
                <w:sz w:val="18"/>
                <w:szCs w:val="18"/>
                <w:lang w:val="en-US"/>
              </w:rPr>
              <w:t>public</w:t>
            </w:r>
            <w:r w:rsidRPr="002738C3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2738C3">
              <w:rPr>
                <w:rFonts w:ascii="Consolas" w:hAnsi="Consolas" w:cs="Consolas"/>
                <w:color w:val="0000FF"/>
                <w:sz w:val="18"/>
                <w:szCs w:val="18"/>
                <w:lang w:val="en-US"/>
              </w:rPr>
              <w:t>byte</w:t>
            </w:r>
            <w:r w:rsidRPr="002738C3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>[</w:t>
            </w:r>
            <w:proofErr w:type="gramEnd"/>
            <w:r w:rsidRPr="002738C3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] </w:t>
            </w:r>
            <w:proofErr w:type="spellStart"/>
            <w:r w:rsidRPr="002738C3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>Cbb</w:t>
            </w:r>
            <w:proofErr w:type="spellEnd"/>
            <w:r w:rsidRPr="002738C3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 { </w:t>
            </w:r>
            <w:r w:rsidRPr="002738C3">
              <w:rPr>
                <w:rFonts w:ascii="Consolas" w:hAnsi="Consolas" w:cs="Consolas"/>
                <w:color w:val="0000FF"/>
                <w:sz w:val="18"/>
                <w:szCs w:val="18"/>
                <w:lang w:val="en-US"/>
              </w:rPr>
              <w:t>get</w:t>
            </w:r>
            <w:r w:rsidRPr="002738C3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; </w:t>
            </w:r>
            <w:r w:rsidRPr="002738C3">
              <w:rPr>
                <w:rFonts w:ascii="Consolas" w:hAnsi="Consolas" w:cs="Consolas"/>
                <w:color w:val="0000FF"/>
                <w:sz w:val="18"/>
                <w:szCs w:val="18"/>
                <w:lang w:val="en-US"/>
              </w:rPr>
              <w:t>set</w:t>
            </w:r>
            <w:r w:rsidRPr="002738C3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>; }</w:t>
            </w:r>
          </w:p>
        </w:tc>
        <w:tc>
          <w:tcPr>
            <w:tcW w:w="4961" w:type="dxa"/>
          </w:tcPr>
          <w:p w14:paraId="6CBBDCEA" w14:textId="37BE60A5" w:rsidR="00F6706B" w:rsidRPr="0049151A" w:rsidRDefault="0010535C" w:rsidP="002738C3">
            <w:pPr>
              <w:rPr>
                <w:sz w:val="18"/>
                <w:szCs w:val="18"/>
              </w:rPr>
            </w:pPr>
            <w:r w:rsidRPr="0049151A">
              <w:rPr>
                <w:sz w:val="18"/>
                <w:szCs w:val="18"/>
              </w:rPr>
              <w:t xml:space="preserve">Arreglo de bytes del archivo imagen </w:t>
            </w:r>
            <w:proofErr w:type="spellStart"/>
            <w:r w:rsidRPr="0049151A">
              <w:rPr>
                <w:sz w:val="18"/>
                <w:szCs w:val="18"/>
              </w:rPr>
              <w:t>jpg</w:t>
            </w:r>
            <w:proofErr w:type="spellEnd"/>
            <w:r w:rsidR="009D7286">
              <w:rPr>
                <w:sz w:val="18"/>
                <w:szCs w:val="18"/>
              </w:rPr>
              <w:t xml:space="preserve"> del</w:t>
            </w:r>
            <w:r w:rsidR="00AA2BBE">
              <w:rPr>
                <w:sz w:val="18"/>
                <w:szCs w:val="18"/>
              </w:rPr>
              <w:t xml:space="preserve"> código de barras bidimensional.</w:t>
            </w:r>
          </w:p>
        </w:tc>
      </w:tr>
      <w:tr w:rsidR="00F6706B" w:rsidRPr="002738C3" w14:paraId="799A20E3" w14:textId="77777777" w:rsidTr="002738C3">
        <w:tc>
          <w:tcPr>
            <w:tcW w:w="4390" w:type="dxa"/>
          </w:tcPr>
          <w:p w14:paraId="50DAAAEF" w14:textId="16139EE1" w:rsidR="00F6706B" w:rsidRPr="002738C3" w:rsidRDefault="00F6706B" w:rsidP="00AA60D7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</w:pPr>
            <w:r w:rsidRPr="002738C3">
              <w:rPr>
                <w:rFonts w:ascii="Consolas" w:hAnsi="Consolas" w:cs="Consolas"/>
                <w:color w:val="0000FF"/>
                <w:sz w:val="18"/>
                <w:szCs w:val="18"/>
                <w:lang w:val="en-US"/>
              </w:rPr>
              <w:t>public</w:t>
            </w:r>
            <w:r w:rsidRPr="002738C3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738C3">
              <w:rPr>
                <w:rFonts w:ascii="Consolas" w:hAnsi="Consolas" w:cs="Consolas"/>
                <w:color w:val="2B91AF"/>
                <w:sz w:val="18"/>
                <w:szCs w:val="18"/>
                <w:lang w:val="en-US"/>
              </w:rPr>
              <w:t>TimbreBE</w:t>
            </w:r>
            <w:proofErr w:type="spellEnd"/>
            <w:r w:rsidRPr="002738C3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 Timbre </w:t>
            </w:r>
            <w:proofErr w:type="gramStart"/>
            <w:r w:rsidRPr="002738C3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{ </w:t>
            </w:r>
            <w:r w:rsidRPr="002738C3">
              <w:rPr>
                <w:rFonts w:ascii="Consolas" w:hAnsi="Consolas" w:cs="Consolas"/>
                <w:color w:val="0000FF"/>
                <w:sz w:val="18"/>
                <w:szCs w:val="18"/>
                <w:lang w:val="en-US"/>
              </w:rPr>
              <w:t>get</w:t>
            </w:r>
            <w:proofErr w:type="gramEnd"/>
            <w:r w:rsidRPr="002738C3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; </w:t>
            </w:r>
            <w:r w:rsidRPr="002738C3">
              <w:rPr>
                <w:rFonts w:ascii="Consolas" w:hAnsi="Consolas" w:cs="Consolas"/>
                <w:color w:val="0000FF"/>
                <w:sz w:val="18"/>
                <w:szCs w:val="18"/>
                <w:lang w:val="en-US"/>
              </w:rPr>
              <w:t>set</w:t>
            </w:r>
            <w:r w:rsidRPr="002738C3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>; }</w:t>
            </w:r>
          </w:p>
        </w:tc>
        <w:tc>
          <w:tcPr>
            <w:tcW w:w="4961" w:type="dxa"/>
          </w:tcPr>
          <w:p w14:paraId="6FDC82FD" w14:textId="1F5EC24A" w:rsidR="00F6706B" w:rsidRPr="0049151A" w:rsidRDefault="000C1253" w:rsidP="002738C3">
            <w:pPr>
              <w:rPr>
                <w:sz w:val="18"/>
                <w:szCs w:val="18"/>
              </w:rPr>
            </w:pPr>
            <w:r w:rsidRPr="0049151A">
              <w:rPr>
                <w:sz w:val="18"/>
                <w:szCs w:val="18"/>
              </w:rPr>
              <w:t>Datos del timbre fiscal versión 1.1</w:t>
            </w:r>
            <w:r w:rsidR="009D7286">
              <w:rPr>
                <w:sz w:val="18"/>
                <w:szCs w:val="18"/>
              </w:rPr>
              <w:t>.</w:t>
            </w:r>
          </w:p>
        </w:tc>
      </w:tr>
      <w:tr w:rsidR="00F6706B" w:rsidRPr="002738C3" w14:paraId="347EFF52" w14:textId="77777777" w:rsidTr="002738C3">
        <w:tc>
          <w:tcPr>
            <w:tcW w:w="4390" w:type="dxa"/>
          </w:tcPr>
          <w:p w14:paraId="28ECA3C5" w14:textId="09C2CB0F" w:rsidR="00F6706B" w:rsidRPr="002738C3" w:rsidRDefault="00F6706B" w:rsidP="00AA60D7">
            <w:pPr>
              <w:rPr>
                <w:sz w:val="18"/>
                <w:szCs w:val="18"/>
                <w:lang w:val="en-US"/>
              </w:rPr>
            </w:pPr>
            <w:r w:rsidRPr="002738C3">
              <w:rPr>
                <w:rFonts w:ascii="Consolas" w:hAnsi="Consolas" w:cs="Consolas"/>
                <w:color w:val="0000FF"/>
                <w:sz w:val="18"/>
                <w:szCs w:val="18"/>
                <w:lang w:val="en-US"/>
              </w:rPr>
              <w:t>public</w:t>
            </w:r>
            <w:r w:rsidRPr="002738C3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738C3">
              <w:rPr>
                <w:rFonts w:ascii="Consolas" w:hAnsi="Consolas" w:cs="Consolas"/>
                <w:color w:val="2B91AF"/>
                <w:sz w:val="18"/>
                <w:szCs w:val="18"/>
                <w:lang w:val="en-US"/>
              </w:rPr>
              <w:t>XmlNode</w:t>
            </w:r>
            <w:proofErr w:type="spellEnd"/>
            <w:r w:rsidRPr="002738C3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738C3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>NodoTimbre</w:t>
            </w:r>
            <w:proofErr w:type="spellEnd"/>
            <w:r w:rsidRPr="002738C3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2738C3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{ </w:t>
            </w:r>
            <w:r w:rsidRPr="002738C3">
              <w:rPr>
                <w:rFonts w:ascii="Consolas" w:hAnsi="Consolas" w:cs="Consolas"/>
                <w:color w:val="0000FF"/>
                <w:sz w:val="18"/>
                <w:szCs w:val="18"/>
                <w:lang w:val="en-US"/>
              </w:rPr>
              <w:t>get</w:t>
            </w:r>
            <w:proofErr w:type="gramEnd"/>
            <w:r w:rsidRPr="002738C3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; </w:t>
            </w:r>
            <w:r w:rsidRPr="002738C3">
              <w:rPr>
                <w:rFonts w:ascii="Consolas" w:hAnsi="Consolas" w:cs="Consolas"/>
                <w:color w:val="0000FF"/>
                <w:sz w:val="18"/>
                <w:szCs w:val="18"/>
                <w:lang w:val="en-US"/>
              </w:rPr>
              <w:t>set</w:t>
            </w:r>
            <w:r w:rsidRPr="002738C3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>; }</w:t>
            </w:r>
          </w:p>
        </w:tc>
        <w:tc>
          <w:tcPr>
            <w:tcW w:w="4961" w:type="dxa"/>
          </w:tcPr>
          <w:p w14:paraId="1953876C" w14:textId="7134C521" w:rsidR="00F6706B" w:rsidRPr="0049151A" w:rsidRDefault="000C1253" w:rsidP="002738C3">
            <w:pPr>
              <w:rPr>
                <w:sz w:val="18"/>
                <w:szCs w:val="18"/>
              </w:rPr>
            </w:pPr>
            <w:r w:rsidRPr="0049151A">
              <w:rPr>
                <w:sz w:val="18"/>
                <w:szCs w:val="18"/>
              </w:rPr>
              <w:t xml:space="preserve">Nodo del complemento </w:t>
            </w:r>
            <w:r w:rsidRPr="0049151A">
              <w:rPr>
                <w:rFonts w:ascii="Consolas" w:hAnsi="Consolas"/>
                <w:sz w:val="18"/>
                <w:szCs w:val="18"/>
              </w:rPr>
              <w:t>timbre</w:t>
            </w:r>
            <w:r w:rsidR="009D7286">
              <w:rPr>
                <w:rFonts w:cs="Segoe UI"/>
                <w:sz w:val="18"/>
                <w:szCs w:val="18"/>
              </w:rPr>
              <w:t>.</w:t>
            </w:r>
          </w:p>
        </w:tc>
      </w:tr>
      <w:tr w:rsidR="00A70F97" w:rsidRPr="002738C3" w14:paraId="1BB597B1" w14:textId="77777777" w:rsidTr="002738C3">
        <w:tc>
          <w:tcPr>
            <w:tcW w:w="4390" w:type="dxa"/>
          </w:tcPr>
          <w:p w14:paraId="06585134" w14:textId="476CEBDE" w:rsidR="00A70F97" w:rsidRPr="00A70F97" w:rsidRDefault="00A70F97" w:rsidP="00AA60D7">
            <w:pPr>
              <w:rPr>
                <w:rFonts w:ascii="Consolas" w:hAnsi="Consolas" w:cs="Consolas"/>
                <w:color w:val="0000FF"/>
                <w:sz w:val="18"/>
                <w:szCs w:val="18"/>
              </w:rPr>
            </w:pPr>
            <w:proofErr w:type="spellStart"/>
            <w:r w:rsidRPr="00A70F97">
              <w:rPr>
                <w:rFonts w:ascii="Consolas" w:hAnsi="Consolas" w:cs="Consolas"/>
                <w:color w:val="0000FF"/>
                <w:sz w:val="18"/>
                <w:szCs w:val="18"/>
              </w:rPr>
              <w:t>public</w:t>
            </w:r>
            <w:proofErr w:type="spellEnd"/>
            <w:r w:rsidRPr="00A70F97">
              <w:rPr>
                <w:rFonts w:ascii="Consolas" w:hAnsi="Consolas" w:cs="Consolas"/>
                <w:color w:val="0000FF"/>
                <w:sz w:val="18"/>
                <w:szCs w:val="18"/>
              </w:rPr>
              <w:t> </w:t>
            </w:r>
            <w:proofErr w:type="spellStart"/>
            <w:r w:rsidRPr="00A70F97">
              <w:rPr>
                <w:rFonts w:ascii="Consolas" w:hAnsi="Consolas" w:cs="Consolas"/>
                <w:color w:val="0000FF"/>
                <w:sz w:val="18"/>
                <w:szCs w:val="18"/>
              </w:rPr>
              <w:t>bool</w:t>
            </w:r>
            <w:proofErr w:type="spellEnd"/>
            <w:r w:rsidRPr="00A70F97">
              <w:rPr>
                <w:rFonts w:ascii="Consolas" w:hAnsi="Consolas" w:cs="Consolas"/>
                <w:color w:val="0000FF"/>
                <w:sz w:val="18"/>
                <w:szCs w:val="18"/>
              </w:rPr>
              <w:t> </w:t>
            </w:r>
            <w:proofErr w:type="spellStart"/>
            <w:r w:rsidRPr="00A70F97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>EsFacturaGlobalDepositada</w:t>
            </w:r>
            <w:proofErr w:type="spellEnd"/>
            <w:r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2738C3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{ </w:t>
            </w:r>
            <w:r w:rsidRPr="002738C3">
              <w:rPr>
                <w:rFonts w:ascii="Consolas" w:hAnsi="Consolas" w:cs="Consolas"/>
                <w:color w:val="0000FF"/>
                <w:sz w:val="18"/>
                <w:szCs w:val="18"/>
                <w:lang w:val="en-US"/>
              </w:rPr>
              <w:t>get</w:t>
            </w:r>
            <w:proofErr w:type="gramEnd"/>
            <w:r w:rsidRPr="002738C3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; </w:t>
            </w:r>
            <w:r w:rsidRPr="002738C3">
              <w:rPr>
                <w:rFonts w:ascii="Consolas" w:hAnsi="Consolas" w:cs="Consolas"/>
                <w:color w:val="0000FF"/>
                <w:sz w:val="18"/>
                <w:szCs w:val="18"/>
                <w:lang w:val="en-US"/>
              </w:rPr>
              <w:t>set</w:t>
            </w:r>
            <w:r w:rsidRPr="002738C3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>; }</w:t>
            </w:r>
          </w:p>
        </w:tc>
        <w:tc>
          <w:tcPr>
            <w:tcW w:w="4961" w:type="dxa"/>
          </w:tcPr>
          <w:p w14:paraId="052FF423" w14:textId="170BE898" w:rsidR="00A70F97" w:rsidRPr="0049151A" w:rsidRDefault="00A70F97" w:rsidP="002738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 se procesó factura global indica si se depositó en el servicio de timbrado.</w:t>
            </w:r>
          </w:p>
        </w:tc>
      </w:tr>
      <w:tr w:rsidR="00A70F97" w:rsidRPr="002738C3" w14:paraId="5454ABBE" w14:textId="77777777" w:rsidTr="002738C3">
        <w:tc>
          <w:tcPr>
            <w:tcW w:w="4390" w:type="dxa"/>
          </w:tcPr>
          <w:p w14:paraId="72D6E166" w14:textId="2A4085F3" w:rsidR="00A70F97" w:rsidRPr="00A70F97" w:rsidRDefault="00A70F97" w:rsidP="00A70F97">
            <w:pPr>
              <w:pStyle w:val="HTMLconformatoprevio"/>
              <w:shd w:val="clear" w:color="auto" w:fill="FFFFFF"/>
              <w:rPr>
                <w:rFonts w:ascii="Consolas" w:hAnsi="Consolas"/>
                <w:color w:val="000000"/>
                <w:sz w:val="18"/>
                <w:szCs w:val="18"/>
              </w:rPr>
            </w:pPr>
            <w:proofErr w:type="spellStart"/>
            <w:r w:rsidRPr="00A70F97">
              <w:rPr>
                <w:rFonts w:ascii="Consolas" w:hAnsi="Consolas"/>
                <w:color w:val="0000FF"/>
                <w:sz w:val="18"/>
                <w:szCs w:val="18"/>
              </w:rPr>
              <w:t>public</w:t>
            </w:r>
            <w:proofErr w:type="spellEnd"/>
            <w:r w:rsidRPr="00A70F97">
              <w:rPr>
                <w:rFonts w:ascii="Consolas" w:hAnsi="Consolas"/>
                <w:color w:val="000000"/>
                <w:sz w:val="18"/>
                <w:szCs w:val="18"/>
              </w:rPr>
              <w:t> </w:t>
            </w:r>
            <w:proofErr w:type="spellStart"/>
            <w:r w:rsidRPr="00A70F97">
              <w:rPr>
                <w:rFonts w:ascii="Consolas" w:hAnsi="Consolas"/>
                <w:color w:val="0000FF"/>
                <w:sz w:val="18"/>
                <w:szCs w:val="18"/>
              </w:rPr>
              <w:t>long</w:t>
            </w:r>
            <w:proofErr w:type="spellEnd"/>
            <w:r w:rsidRPr="00A70F97">
              <w:rPr>
                <w:rFonts w:ascii="Consolas" w:hAnsi="Consolas"/>
                <w:color w:val="000000"/>
                <w:sz w:val="18"/>
                <w:szCs w:val="18"/>
              </w:rPr>
              <w:t> </w:t>
            </w:r>
            <w:proofErr w:type="spellStart"/>
            <w:r w:rsidRPr="00A70F97">
              <w:rPr>
                <w:rFonts w:ascii="Consolas" w:hAnsi="Consolas"/>
                <w:color w:val="000000"/>
                <w:sz w:val="18"/>
                <w:szCs w:val="18"/>
              </w:rPr>
              <w:t>IdPeticionFacturaGlobal</w:t>
            </w:r>
            <w:proofErr w:type="spellEnd"/>
            <w:r w:rsidRPr="00A70F97">
              <w:rPr>
                <w:rFonts w:ascii="Consolas" w:hAnsi="Consolas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A70F97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{ </w:t>
            </w:r>
            <w:r w:rsidRPr="00A70F97">
              <w:rPr>
                <w:rFonts w:ascii="Consolas" w:hAnsi="Consolas" w:cs="Consolas"/>
                <w:color w:val="0000FF"/>
                <w:sz w:val="18"/>
                <w:szCs w:val="18"/>
                <w:lang w:val="en-US"/>
              </w:rPr>
              <w:t>get</w:t>
            </w:r>
            <w:proofErr w:type="gramEnd"/>
            <w:r w:rsidRPr="00A70F97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; </w:t>
            </w:r>
            <w:r w:rsidRPr="00A70F97">
              <w:rPr>
                <w:rFonts w:ascii="Consolas" w:hAnsi="Consolas" w:cs="Consolas"/>
                <w:color w:val="0000FF"/>
                <w:sz w:val="18"/>
                <w:szCs w:val="18"/>
                <w:lang w:val="en-US"/>
              </w:rPr>
              <w:t>set</w:t>
            </w:r>
            <w:r w:rsidRPr="00A70F97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>; }</w:t>
            </w:r>
          </w:p>
        </w:tc>
        <w:tc>
          <w:tcPr>
            <w:tcW w:w="4961" w:type="dxa"/>
          </w:tcPr>
          <w:p w14:paraId="3892019D" w14:textId="523F5BBB" w:rsidR="00A70F97" w:rsidRDefault="00A70F97" w:rsidP="002738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Id de Petición de timbrado de factura </w:t>
            </w:r>
            <w:proofErr w:type="spellStart"/>
            <w:r>
              <w:rPr>
                <w:sz w:val="18"/>
                <w:szCs w:val="18"/>
              </w:rPr>
              <w:t>globla</w:t>
            </w:r>
            <w:proofErr w:type="spellEnd"/>
            <w:r>
              <w:rPr>
                <w:sz w:val="18"/>
                <w:szCs w:val="18"/>
              </w:rPr>
              <w:t>, debe utilizarse este valor para recuperar el timbre de la factura global.</w:t>
            </w:r>
          </w:p>
        </w:tc>
      </w:tr>
      <w:tr w:rsidR="00A70F97" w:rsidRPr="002738C3" w14:paraId="4A7A45D2" w14:textId="77777777" w:rsidTr="002738C3">
        <w:tc>
          <w:tcPr>
            <w:tcW w:w="4390" w:type="dxa"/>
          </w:tcPr>
          <w:p w14:paraId="7D49DBE5" w14:textId="0A318AEB" w:rsidR="00A70F97" w:rsidRPr="00A70F97" w:rsidRDefault="00A70F97" w:rsidP="00A70F97">
            <w:pPr>
              <w:pStyle w:val="HTMLconformatoprevio"/>
              <w:shd w:val="clear" w:color="auto" w:fill="FFFFFF"/>
              <w:rPr>
                <w:rFonts w:ascii="Consolas" w:hAnsi="Consolas"/>
                <w:color w:val="000000"/>
                <w:sz w:val="18"/>
              </w:rPr>
            </w:pPr>
            <w:proofErr w:type="spellStart"/>
            <w:r w:rsidRPr="00A70F97">
              <w:rPr>
                <w:rFonts w:ascii="Consolas" w:hAnsi="Consolas"/>
                <w:color w:val="0000FF"/>
                <w:sz w:val="18"/>
              </w:rPr>
              <w:t>public</w:t>
            </w:r>
            <w:proofErr w:type="spellEnd"/>
            <w:r w:rsidRPr="00A70F97">
              <w:rPr>
                <w:rFonts w:ascii="Consolas" w:hAnsi="Consolas"/>
                <w:color w:val="000000"/>
                <w:sz w:val="18"/>
              </w:rPr>
              <w:t> </w:t>
            </w:r>
            <w:proofErr w:type="spellStart"/>
            <w:r w:rsidRPr="00A70F97">
              <w:rPr>
                <w:rFonts w:ascii="Consolas" w:hAnsi="Consolas"/>
                <w:color w:val="0000FF"/>
                <w:sz w:val="18"/>
              </w:rPr>
              <w:t>int</w:t>
            </w:r>
            <w:proofErr w:type="spellEnd"/>
            <w:r w:rsidRPr="00A70F97">
              <w:rPr>
                <w:rFonts w:ascii="Consolas" w:hAnsi="Consolas"/>
                <w:color w:val="000000"/>
                <w:sz w:val="18"/>
              </w:rPr>
              <w:t> </w:t>
            </w:r>
            <w:proofErr w:type="spellStart"/>
            <w:r w:rsidRPr="00A70F97">
              <w:rPr>
                <w:rFonts w:ascii="Consolas" w:hAnsi="Consolas"/>
                <w:color w:val="000000"/>
                <w:sz w:val="18"/>
              </w:rPr>
              <w:t>FoliosConsumidosFacturaGlobal</w:t>
            </w:r>
            <w:proofErr w:type="spellEnd"/>
            <w:r>
              <w:rPr>
                <w:rFonts w:ascii="Consolas" w:hAnsi="Consolas"/>
                <w:color w:val="000000"/>
                <w:sz w:val="18"/>
              </w:rPr>
              <w:t xml:space="preserve"> </w:t>
            </w:r>
            <w:proofErr w:type="gramStart"/>
            <w:r w:rsidRPr="00A70F97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{ </w:t>
            </w:r>
            <w:r w:rsidRPr="00A70F97">
              <w:rPr>
                <w:rFonts w:ascii="Consolas" w:hAnsi="Consolas" w:cs="Consolas"/>
                <w:color w:val="0000FF"/>
                <w:sz w:val="18"/>
                <w:szCs w:val="18"/>
                <w:lang w:val="en-US"/>
              </w:rPr>
              <w:t>get</w:t>
            </w:r>
            <w:proofErr w:type="gramEnd"/>
            <w:r w:rsidRPr="00A70F97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 xml:space="preserve">; </w:t>
            </w:r>
            <w:r w:rsidRPr="00A70F97">
              <w:rPr>
                <w:rFonts w:ascii="Consolas" w:hAnsi="Consolas" w:cs="Consolas"/>
                <w:color w:val="0000FF"/>
                <w:sz w:val="18"/>
                <w:szCs w:val="18"/>
                <w:lang w:val="en-US"/>
              </w:rPr>
              <w:t>set</w:t>
            </w:r>
            <w:r w:rsidRPr="00A70F97">
              <w:rPr>
                <w:rFonts w:ascii="Consolas" w:hAnsi="Consolas" w:cs="Consolas"/>
                <w:color w:val="000000"/>
                <w:sz w:val="18"/>
                <w:szCs w:val="18"/>
                <w:lang w:val="en-US"/>
              </w:rPr>
              <w:t>; }</w:t>
            </w:r>
          </w:p>
        </w:tc>
        <w:tc>
          <w:tcPr>
            <w:tcW w:w="4961" w:type="dxa"/>
          </w:tcPr>
          <w:p w14:paraId="1585D648" w14:textId="29AB04C2" w:rsidR="00A70F97" w:rsidRDefault="00A70F97" w:rsidP="002738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Indica la cantidad de folios que fueron utilizados para timbrar la factura globa.</w:t>
            </w:r>
          </w:p>
        </w:tc>
      </w:tr>
    </w:tbl>
    <w:p w14:paraId="579701FD" w14:textId="38C326A7" w:rsidR="00C13F86" w:rsidRPr="00C13F86" w:rsidRDefault="00C13F86" w:rsidP="009F0C0C">
      <w:pPr>
        <w:pStyle w:val="Ttulo3"/>
        <w:rPr>
          <w:lang w:val="es-ES"/>
        </w:rPr>
      </w:pPr>
      <w:bookmarkStart w:id="247" w:name="_Toc140772156"/>
      <w:r>
        <w:rPr>
          <w:lang w:val="es-ES"/>
        </w:rPr>
        <w:t xml:space="preserve">Clase </w:t>
      </w:r>
      <w:proofErr w:type="spellStart"/>
      <w:r w:rsidRPr="00B3724D">
        <w:rPr>
          <w:rFonts w:ascii="Consolas" w:hAnsi="Consolas"/>
          <w:lang w:val="es-ES"/>
        </w:rPr>
        <w:t>ReturnXmlComplemento</w:t>
      </w:r>
      <w:bookmarkEnd w:id="247"/>
      <w:proofErr w:type="spellEnd"/>
    </w:p>
    <w:p w14:paraId="7EC4FFDA" w14:textId="565742AD" w:rsidR="00F6706B" w:rsidRPr="00A540F1" w:rsidRDefault="00B3724D" w:rsidP="009F0C0C">
      <w:pPr>
        <w:pStyle w:val="Ttulo4"/>
        <w:rPr>
          <w:lang w:val="es-ES"/>
        </w:rPr>
      </w:pPr>
      <w:r>
        <w:rPr>
          <w:lang w:val="es-ES"/>
        </w:rPr>
        <w:t>Constructores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4390"/>
        <w:gridCol w:w="5004"/>
      </w:tblGrid>
      <w:tr w:rsidR="00F6706B" w:rsidRPr="002738C3" w14:paraId="2BCFFE56" w14:textId="77777777" w:rsidTr="009D7286">
        <w:tc>
          <w:tcPr>
            <w:tcW w:w="4390" w:type="dxa"/>
            <w:shd w:val="clear" w:color="auto" w:fill="2E74B5" w:themeFill="accent1" w:themeFillShade="BF"/>
          </w:tcPr>
          <w:p w14:paraId="66985597" w14:textId="77777777" w:rsidR="00F6706B" w:rsidRPr="002738C3" w:rsidRDefault="00F6706B" w:rsidP="002738C3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2738C3">
              <w:rPr>
                <w:color w:val="FFFFFF" w:themeColor="background1"/>
                <w:sz w:val="18"/>
                <w:lang w:val="es-ES"/>
              </w:rPr>
              <w:t>Constructor</w:t>
            </w:r>
          </w:p>
        </w:tc>
        <w:tc>
          <w:tcPr>
            <w:tcW w:w="5004" w:type="dxa"/>
            <w:shd w:val="clear" w:color="auto" w:fill="2E74B5" w:themeFill="accent1" w:themeFillShade="BF"/>
          </w:tcPr>
          <w:p w14:paraId="7D186462" w14:textId="77777777" w:rsidR="00F6706B" w:rsidRPr="002738C3" w:rsidRDefault="00F6706B" w:rsidP="002738C3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2738C3">
              <w:rPr>
                <w:color w:val="FFFFFF" w:themeColor="background1"/>
                <w:sz w:val="18"/>
                <w:lang w:val="es-ES"/>
              </w:rPr>
              <w:t xml:space="preserve">Descripción </w:t>
            </w:r>
          </w:p>
        </w:tc>
      </w:tr>
      <w:tr w:rsidR="00F6706B" w:rsidRPr="002738C3" w14:paraId="6A2A8258" w14:textId="77777777" w:rsidTr="009D7286">
        <w:tc>
          <w:tcPr>
            <w:tcW w:w="4390" w:type="dxa"/>
          </w:tcPr>
          <w:p w14:paraId="399A2D57" w14:textId="117CD5A6" w:rsidR="00F6706B" w:rsidRPr="002738C3" w:rsidRDefault="00F6706B" w:rsidP="002738C3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</w:pPr>
            <w:proofErr w:type="spellStart"/>
            <w:r w:rsidRPr="002738C3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public</w:t>
            </w:r>
            <w:proofErr w:type="spellEnd"/>
            <w:r w:rsidRPr="002738C3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</w:t>
            </w:r>
            <w:proofErr w:type="spellStart"/>
            <w:proofErr w:type="gramStart"/>
            <w:r w:rsidR="005054AD" w:rsidRPr="002738C3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>ReturnXmlComplemento</w:t>
            </w:r>
            <w:proofErr w:type="spellEnd"/>
            <w:r w:rsidR="005054AD" w:rsidRPr="002738C3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>(</w:t>
            </w:r>
            <w:proofErr w:type="gramEnd"/>
            <w:r w:rsidR="005054AD" w:rsidRPr="002738C3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>);</w:t>
            </w:r>
          </w:p>
        </w:tc>
        <w:tc>
          <w:tcPr>
            <w:tcW w:w="5004" w:type="dxa"/>
          </w:tcPr>
          <w:p w14:paraId="6ACA339A" w14:textId="4816F4AD" w:rsidR="00F6706B" w:rsidRPr="002738C3" w:rsidRDefault="0049151A" w:rsidP="00AA60D7">
            <w:pPr>
              <w:rPr>
                <w:rFonts w:cs="Segoe UI"/>
                <w:sz w:val="18"/>
                <w:szCs w:val="18"/>
                <w:lang w:val="es-ES"/>
              </w:rPr>
            </w:pPr>
            <w:r>
              <w:rPr>
                <w:rFonts w:cs="Segoe UI"/>
                <w:sz w:val="18"/>
                <w:szCs w:val="18"/>
                <w:lang w:val="es-ES"/>
              </w:rPr>
              <w:t>Constructor vací</w:t>
            </w:r>
            <w:r w:rsidR="00F6706B" w:rsidRPr="002738C3">
              <w:rPr>
                <w:rFonts w:cs="Segoe UI"/>
                <w:sz w:val="18"/>
                <w:szCs w:val="18"/>
                <w:lang w:val="es-ES"/>
              </w:rPr>
              <w:t>o.</w:t>
            </w:r>
          </w:p>
        </w:tc>
      </w:tr>
    </w:tbl>
    <w:p w14:paraId="72D39A62" w14:textId="77777777" w:rsidR="005054AD" w:rsidRDefault="005054AD" w:rsidP="009F0C0C">
      <w:pPr>
        <w:pStyle w:val="Ttulo4"/>
        <w:rPr>
          <w:lang w:val="es-ES"/>
        </w:rPr>
      </w:pPr>
      <w:r>
        <w:rPr>
          <w:lang w:val="es-ES"/>
        </w:rPr>
        <w:lastRenderedPageBreak/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4390"/>
        <w:gridCol w:w="5004"/>
      </w:tblGrid>
      <w:tr w:rsidR="005054AD" w:rsidRPr="002738C3" w14:paraId="6D528AAB" w14:textId="77777777" w:rsidTr="009D7286">
        <w:tc>
          <w:tcPr>
            <w:tcW w:w="4390" w:type="dxa"/>
            <w:shd w:val="clear" w:color="auto" w:fill="2E74B5" w:themeFill="accent1" w:themeFillShade="BF"/>
          </w:tcPr>
          <w:p w14:paraId="3AAE6FC5" w14:textId="77777777" w:rsidR="005054AD" w:rsidRPr="002738C3" w:rsidRDefault="005054AD" w:rsidP="002738C3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2738C3">
              <w:rPr>
                <w:color w:val="FFFFFF" w:themeColor="background1"/>
                <w:sz w:val="18"/>
                <w:lang w:val="es-ES"/>
              </w:rPr>
              <w:t>Constructor</w:t>
            </w:r>
          </w:p>
        </w:tc>
        <w:tc>
          <w:tcPr>
            <w:tcW w:w="5004" w:type="dxa"/>
            <w:shd w:val="clear" w:color="auto" w:fill="2E74B5" w:themeFill="accent1" w:themeFillShade="BF"/>
          </w:tcPr>
          <w:p w14:paraId="5102A3CB" w14:textId="77777777" w:rsidR="005054AD" w:rsidRPr="002738C3" w:rsidRDefault="005054AD" w:rsidP="002738C3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2738C3">
              <w:rPr>
                <w:color w:val="FFFFFF" w:themeColor="background1"/>
                <w:sz w:val="18"/>
                <w:lang w:val="es-ES"/>
              </w:rPr>
              <w:t xml:space="preserve">Descripción </w:t>
            </w:r>
          </w:p>
        </w:tc>
      </w:tr>
      <w:tr w:rsidR="005054AD" w:rsidRPr="00ED7B10" w14:paraId="06BF70EB" w14:textId="77777777" w:rsidTr="009D7286">
        <w:tc>
          <w:tcPr>
            <w:tcW w:w="4390" w:type="dxa"/>
          </w:tcPr>
          <w:p w14:paraId="76C31AC8" w14:textId="09246A52" w:rsidR="005054AD" w:rsidRPr="002738C3" w:rsidRDefault="005054AD" w:rsidP="00AA60D7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bool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IsXmlComplementoCreated</w:t>
            </w:r>
            <w:proofErr w:type="spell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  <w:tc>
          <w:tcPr>
            <w:tcW w:w="5004" w:type="dxa"/>
          </w:tcPr>
          <w:p w14:paraId="35E75548" w14:textId="1AA262DF" w:rsidR="005054AD" w:rsidRPr="0049151A" w:rsidRDefault="005054AD" w:rsidP="00AA60D7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49151A">
              <w:rPr>
                <w:rFonts w:cs="Segoe UI"/>
                <w:i/>
                <w:color w:val="000000"/>
                <w:sz w:val="18"/>
                <w:szCs w:val="18"/>
              </w:rPr>
              <w:t>Boleano</w:t>
            </w:r>
            <w:proofErr w:type="spellEnd"/>
            <w:r w:rsidRPr="0049151A">
              <w:rPr>
                <w:rFonts w:cs="Segoe UI"/>
                <w:color w:val="000000"/>
                <w:sz w:val="18"/>
                <w:szCs w:val="18"/>
              </w:rPr>
              <w:t xml:space="preserve"> que indica si se cre</w:t>
            </w:r>
            <w:r w:rsidR="0049151A" w:rsidRPr="0049151A">
              <w:rPr>
                <w:rFonts w:cs="Segoe UI"/>
                <w:color w:val="000000"/>
                <w:sz w:val="18"/>
                <w:szCs w:val="18"/>
              </w:rPr>
              <w:t>ó</w:t>
            </w:r>
            <w:r w:rsidRPr="0049151A">
              <w:rPr>
                <w:rFonts w:cs="Segoe UI"/>
                <w:color w:val="000000"/>
                <w:sz w:val="18"/>
                <w:szCs w:val="18"/>
              </w:rPr>
              <w:t xml:space="preserve"> el complemento en </w:t>
            </w:r>
            <w:r w:rsidR="0049151A" w:rsidRPr="0049151A">
              <w:rPr>
                <w:rFonts w:cs="Segoe UI"/>
                <w:color w:val="000000"/>
                <w:sz w:val="18"/>
                <w:szCs w:val="18"/>
              </w:rPr>
              <w:t>XML</w:t>
            </w:r>
            <w:r w:rsidR="00AA2BBE">
              <w:rPr>
                <w:rFonts w:cs="Segoe UI"/>
                <w:color w:val="000000"/>
                <w:sz w:val="18"/>
                <w:szCs w:val="18"/>
              </w:rPr>
              <w:t>.</w:t>
            </w:r>
          </w:p>
        </w:tc>
      </w:tr>
      <w:tr w:rsidR="005054AD" w:rsidRPr="00ED7B10" w14:paraId="361B1651" w14:textId="77777777" w:rsidTr="009D7286">
        <w:tc>
          <w:tcPr>
            <w:tcW w:w="4390" w:type="dxa"/>
          </w:tcPr>
          <w:p w14:paraId="795B9EF7" w14:textId="550F82A3" w:rsidR="005054AD" w:rsidRPr="002738C3" w:rsidRDefault="005054AD" w:rsidP="00AA60D7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ErrorDetalle</w:t>
            </w:r>
            <w:proofErr w:type="spell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  <w:tc>
          <w:tcPr>
            <w:tcW w:w="5004" w:type="dxa"/>
          </w:tcPr>
          <w:p w14:paraId="4AEE6164" w14:textId="7BB61DA4" w:rsidR="005054AD" w:rsidRPr="0049151A" w:rsidRDefault="005054AD" w:rsidP="00AA60D7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49151A">
              <w:rPr>
                <w:rFonts w:cs="Segoe UI"/>
                <w:color w:val="000000"/>
                <w:sz w:val="18"/>
                <w:szCs w:val="18"/>
              </w:rPr>
              <w:t xml:space="preserve">Incluye el detalle del error cuando </w:t>
            </w:r>
            <w:proofErr w:type="spellStart"/>
            <w:r w:rsidRPr="0049151A">
              <w:rPr>
                <w:rFonts w:ascii="Consolas" w:hAnsi="Consolas" w:cs="Segoe UI"/>
                <w:color w:val="000000"/>
                <w:sz w:val="18"/>
                <w:szCs w:val="18"/>
              </w:rPr>
              <w:t>IsXmlComplementoCreated</w:t>
            </w:r>
            <w:proofErr w:type="spellEnd"/>
            <w:r w:rsidRPr="0049151A">
              <w:rPr>
                <w:rFonts w:cs="Segoe UI"/>
                <w:color w:val="000000"/>
                <w:sz w:val="18"/>
                <w:szCs w:val="18"/>
              </w:rPr>
              <w:t xml:space="preserve"> es </w:t>
            </w:r>
            <w:r w:rsidRPr="0049151A">
              <w:rPr>
                <w:rFonts w:ascii="Consolas" w:hAnsi="Consolas" w:cs="Segoe UI"/>
                <w:color w:val="0000FF"/>
                <w:sz w:val="18"/>
                <w:szCs w:val="18"/>
              </w:rPr>
              <w:t>false</w:t>
            </w:r>
            <w:r w:rsidR="009D7286">
              <w:rPr>
                <w:rFonts w:cs="Segoe UI"/>
                <w:sz w:val="18"/>
                <w:szCs w:val="18"/>
              </w:rPr>
              <w:t>.</w:t>
            </w:r>
          </w:p>
        </w:tc>
      </w:tr>
      <w:tr w:rsidR="005054AD" w:rsidRPr="00ED7B10" w14:paraId="66A45BF4" w14:textId="77777777" w:rsidTr="009D7286">
        <w:tc>
          <w:tcPr>
            <w:tcW w:w="4390" w:type="dxa"/>
          </w:tcPr>
          <w:p w14:paraId="4833E4DC" w14:textId="4F137F8E" w:rsidR="005054AD" w:rsidRPr="002738C3" w:rsidRDefault="005054AD" w:rsidP="00AA60D7">
            <w:pPr>
              <w:rPr>
                <w:rFonts w:ascii="Consolas" w:hAnsi="Consolas" w:cs="Segoe UI"/>
                <w:sz w:val="18"/>
                <w:lang w:val="en-US"/>
              </w:rPr>
            </w:pP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2738C3">
              <w:rPr>
                <w:rFonts w:ascii="Consolas" w:hAnsi="Consolas" w:cs="Segoe UI"/>
                <w:color w:val="2B91AF"/>
                <w:sz w:val="18"/>
                <w:szCs w:val="19"/>
                <w:lang w:val="en-US"/>
              </w:rPr>
              <w:t>XmlElement</w:t>
            </w:r>
            <w:proofErr w:type="spell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XMLComplemento</w:t>
            </w:r>
            <w:proofErr w:type="spell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  <w:tc>
          <w:tcPr>
            <w:tcW w:w="5004" w:type="dxa"/>
          </w:tcPr>
          <w:p w14:paraId="09DFB80C" w14:textId="48DACCA5" w:rsidR="005054AD" w:rsidRPr="0049151A" w:rsidRDefault="005054AD" w:rsidP="00AA60D7">
            <w:pPr>
              <w:rPr>
                <w:rFonts w:cs="Segoe UI"/>
                <w:sz w:val="18"/>
                <w:szCs w:val="18"/>
              </w:rPr>
            </w:pPr>
            <w:r w:rsidRPr="0049151A">
              <w:rPr>
                <w:rFonts w:cs="Segoe UI"/>
                <w:sz w:val="18"/>
                <w:szCs w:val="18"/>
              </w:rPr>
              <w:t xml:space="preserve">Objeto </w:t>
            </w:r>
            <w:proofErr w:type="spellStart"/>
            <w:r w:rsidRPr="0049151A">
              <w:rPr>
                <w:rFonts w:ascii="Consolas" w:hAnsi="Consolas" w:cs="Segoe UI"/>
                <w:color w:val="2B91AF"/>
                <w:sz w:val="18"/>
                <w:szCs w:val="18"/>
              </w:rPr>
              <w:t>XmlElement</w:t>
            </w:r>
            <w:proofErr w:type="spellEnd"/>
            <w:r w:rsidRPr="0049151A">
              <w:rPr>
                <w:rFonts w:cs="Segoe UI"/>
                <w:color w:val="2B91AF"/>
                <w:sz w:val="18"/>
                <w:szCs w:val="18"/>
              </w:rPr>
              <w:t xml:space="preserve"> </w:t>
            </w:r>
            <w:r w:rsidRPr="0049151A">
              <w:rPr>
                <w:rFonts w:cs="Segoe UI"/>
                <w:sz w:val="18"/>
                <w:szCs w:val="18"/>
              </w:rPr>
              <w:t>que contiene el Complemento</w:t>
            </w:r>
            <w:r w:rsidR="00AA2BBE">
              <w:rPr>
                <w:rFonts w:cs="Segoe UI"/>
                <w:sz w:val="18"/>
                <w:szCs w:val="18"/>
              </w:rPr>
              <w:t>.</w:t>
            </w:r>
          </w:p>
        </w:tc>
      </w:tr>
    </w:tbl>
    <w:p w14:paraId="6803090D" w14:textId="2D6F1899" w:rsidR="00684ED9" w:rsidRPr="00ED7B10" w:rsidRDefault="00684ED9" w:rsidP="00684ED9">
      <w:pPr>
        <w:pStyle w:val="Ttulo3"/>
        <w:rPr>
          <w:lang w:val="es-ES"/>
        </w:rPr>
      </w:pPr>
      <w:bookmarkStart w:id="248" w:name="_Clase_ReturnCancelacion2018"/>
      <w:bookmarkStart w:id="249" w:name="_Toc140772157"/>
      <w:bookmarkEnd w:id="248"/>
      <w:r>
        <w:rPr>
          <w:lang w:val="es-ES"/>
        </w:rPr>
        <w:t xml:space="preserve">Clase </w:t>
      </w:r>
      <w:r w:rsidRPr="00684ED9">
        <w:rPr>
          <w:rFonts w:ascii="Consolas" w:hAnsi="Consolas"/>
          <w:lang w:val="es-ES"/>
        </w:rPr>
        <w:t>ReturnCancelacion2018</w:t>
      </w:r>
      <w:bookmarkEnd w:id="249"/>
    </w:p>
    <w:p w14:paraId="577F354D" w14:textId="77777777" w:rsidR="00684ED9" w:rsidRPr="00ED7B10" w:rsidRDefault="00684ED9" w:rsidP="00684ED9">
      <w:pPr>
        <w:pStyle w:val="Ttulo4"/>
        <w:rPr>
          <w:lang w:val="es-ES"/>
        </w:rPr>
      </w:pPr>
      <w:r>
        <w:rPr>
          <w:lang w:val="es-ES"/>
        </w:rPr>
        <w:t>Constructores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4390"/>
        <w:gridCol w:w="5004"/>
      </w:tblGrid>
      <w:tr w:rsidR="00684ED9" w:rsidRPr="002738C3" w14:paraId="30428422" w14:textId="77777777" w:rsidTr="00D03646">
        <w:tc>
          <w:tcPr>
            <w:tcW w:w="4390" w:type="dxa"/>
            <w:shd w:val="clear" w:color="auto" w:fill="2E74B5" w:themeFill="accent1" w:themeFillShade="BF"/>
          </w:tcPr>
          <w:p w14:paraId="462CB54C" w14:textId="77777777" w:rsidR="00684ED9" w:rsidRPr="002738C3" w:rsidRDefault="00684ED9" w:rsidP="00D03646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2738C3">
              <w:rPr>
                <w:color w:val="FFFFFF" w:themeColor="background1"/>
                <w:sz w:val="18"/>
                <w:lang w:val="es-ES"/>
              </w:rPr>
              <w:t>Constructor</w:t>
            </w:r>
          </w:p>
        </w:tc>
        <w:tc>
          <w:tcPr>
            <w:tcW w:w="5004" w:type="dxa"/>
            <w:shd w:val="clear" w:color="auto" w:fill="2E74B5" w:themeFill="accent1" w:themeFillShade="BF"/>
          </w:tcPr>
          <w:p w14:paraId="3C33F4C9" w14:textId="77777777" w:rsidR="00684ED9" w:rsidRPr="002738C3" w:rsidRDefault="00684ED9" w:rsidP="00D03646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2738C3">
              <w:rPr>
                <w:color w:val="FFFFFF" w:themeColor="background1"/>
                <w:sz w:val="18"/>
                <w:lang w:val="es-ES"/>
              </w:rPr>
              <w:t xml:space="preserve">Descripción </w:t>
            </w:r>
          </w:p>
        </w:tc>
      </w:tr>
      <w:tr w:rsidR="00684ED9" w:rsidRPr="00ED7B10" w14:paraId="2AFAC8FD" w14:textId="77777777" w:rsidTr="00D03646">
        <w:tc>
          <w:tcPr>
            <w:tcW w:w="4390" w:type="dxa"/>
          </w:tcPr>
          <w:p w14:paraId="02D3E046" w14:textId="20EC58D3" w:rsidR="00684ED9" w:rsidRPr="002738C3" w:rsidRDefault="00684ED9" w:rsidP="00D03646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9"/>
                <w:szCs w:val="19"/>
                <w:lang w:val="es-ES"/>
              </w:rPr>
            </w:pPr>
            <w:proofErr w:type="spellStart"/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public</w:t>
            </w:r>
            <w:proofErr w:type="spell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ReturnCancelacion2018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();</w:t>
            </w:r>
          </w:p>
        </w:tc>
        <w:tc>
          <w:tcPr>
            <w:tcW w:w="5004" w:type="dxa"/>
          </w:tcPr>
          <w:p w14:paraId="154FA1B1" w14:textId="77777777" w:rsidR="00684ED9" w:rsidRPr="00ED7B10" w:rsidRDefault="00684ED9" w:rsidP="00D03646">
            <w:pPr>
              <w:rPr>
                <w:lang w:val="es-ES"/>
              </w:rPr>
            </w:pPr>
            <w:r>
              <w:rPr>
                <w:sz w:val="18"/>
                <w:lang w:val="es-ES"/>
              </w:rPr>
              <w:t>Constructor vací</w:t>
            </w:r>
            <w:r w:rsidRPr="002738C3">
              <w:rPr>
                <w:sz w:val="18"/>
                <w:lang w:val="es-ES"/>
              </w:rPr>
              <w:t>o.</w:t>
            </w:r>
          </w:p>
        </w:tc>
      </w:tr>
    </w:tbl>
    <w:p w14:paraId="71FD598A" w14:textId="77777777" w:rsidR="00684ED9" w:rsidRPr="00ED7B10" w:rsidRDefault="00684ED9" w:rsidP="00684ED9">
      <w:pPr>
        <w:pStyle w:val="Ttulo4"/>
        <w:rPr>
          <w:lang w:val="es-ES"/>
        </w:rPr>
      </w:pPr>
      <w:r w:rsidRPr="00ED7B10">
        <w:rPr>
          <w:lang w:val="es-ES"/>
        </w:rP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4390"/>
        <w:gridCol w:w="5004"/>
      </w:tblGrid>
      <w:tr w:rsidR="00684ED9" w:rsidRPr="002738C3" w14:paraId="3A2114F3" w14:textId="77777777" w:rsidTr="00D03646">
        <w:trPr>
          <w:tblHeader/>
        </w:trPr>
        <w:tc>
          <w:tcPr>
            <w:tcW w:w="4390" w:type="dxa"/>
            <w:shd w:val="clear" w:color="auto" w:fill="2E74B5" w:themeFill="accent1" w:themeFillShade="BF"/>
          </w:tcPr>
          <w:p w14:paraId="1F60F5DA" w14:textId="77777777" w:rsidR="00684ED9" w:rsidRPr="002738C3" w:rsidRDefault="00684ED9" w:rsidP="00D03646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2738C3">
              <w:rPr>
                <w:color w:val="FFFFFF" w:themeColor="background1"/>
                <w:sz w:val="18"/>
                <w:lang w:val="es-ES"/>
              </w:rPr>
              <w:t>Constructor</w:t>
            </w:r>
          </w:p>
        </w:tc>
        <w:tc>
          <w:tcPr>
            <w:tcW w:w="5004" w:type="dxa"/>
            <w:shd w:val="clear" w:color="auto" w:fill="2E74B5" w:themeFill="accent1" w:themeFillShade="BF"/>
          </w:tcPr>
          <w:p w14:paraId="65C46344" w14:textId="77777777" w:rsidR="00684ED9" w:rsidRPr="002738C3" w:rsidRDefault="00684ED9" w:rsidP="00D03646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BC7AB7">
              <w:rPr>
                <w:color w:val="FFFFFF" w:themeColor="background1"/>
                <w:sz w:val="18"/>
                <w:lang w:val="es-ES"/>
              </w:rPr>
              <w:t>Descripción</w:t>
            </w:r>
            <w:r w:rsidRPr="002738C3">
              <w:rPr>
                <w:color w:val="FFFFFF" w:themeColor="background1"/>
                <w:sz w:val="18"/>
                <w:lang w:val="es-ES"/>
              </w:rPr>
              <w:t xml:space="preserve"> </w:t>
            </w:r>
          </w:p>
        </w:tc>
      </w:tr>
      <w:tr w:rsidR="00684ED9" w:rsidRPr="00F067F4" w14:paraId="61CCFFD4" w14:textId="77777777" w:rsidTr="00D03646">
        <w:tc>
          <w:tcPr>
            <w:tcW w:w="4390" w:type="dxa"/>
          </w:tcPr>
          <w:p w14:paraId="222D81AD" w14:textId="05A6BC0A" w:rsidR="00684ED9" w:rsidRPr="002738C3" w:rsidRDefault="00684ED9" w:rsidP="00D03646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bool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Procesado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  <w:tc>
          <w:tcPr>
            <w:tcW w:w="5004" w:type="dxa"/>
          </w:tcPr>
          <w:p w14:paraId="46D483B1" w14:textId="03493FE3" w:rsidR="00684ED9" w:rsidRPr="000B2F8E" w:rsidRDefault="00684ED9" w:rsidP="00684ED9">
            <w:pPr>
              <w:rPr>
                <w:sz w:val="18"/>
                <w:szCs w:val="18"/>
              </w:rPr>
            </w:pPr>
            <w:r w:rsidRPr="000B2F8E">
              <w:rPr>
                <w:sz w:val="18"/>
                <w:szCs w:val="18"/>
              </w:rPr>
              <w:t xml:space="preserve">Indica si fue </w:t>
            </w:r>
            <w:r>
              <w:rPr>
                <w:sz w:val="18"/>
                <w:szCs w:val="18"/>
              </w:rPr>
              <w:t xml:space="preserve">recibida la petición al servicio de </w:t>
            </w:r>
            <w:proofErr w:type="spellStart"/>
            <w:r>
              <w:rPr>
                <w:sz w:val="18"/>
                <w:szCs w:val="18"/>
              </w:rPr>
              <w:t>cancelacion</w:t>
            </w:r>
            <w:proofErr w:type="spellEnd"/>
            <w:r w:rsidRPr="000B2F8E">
              <w:rPr>
                <w:sz w:val="18"/>
                <w:szCs w:val="18"/>
              </w:rPr>
              <w:t>.</w:t>
            </w:r>
          </w:p>
        </w:tc>
      </w:tr>
      <w:tr w:rsidR="00684ED9" w:rsidRPr="00F067F4" w14:paraId="418286D3" w14:textId="77777777" w:rsidTr="00D03646">
        <w:tc>
          <w:tcPr>
            <w:tcW w:w="4390" w:type="dxa"/>
          </w:tcPr>
          <w:p w14:paraId="107F62C0" w14:textId="77777777" w:rsidR="00684ED9" w:rsidRPr="002738C3" w:rsidRDefault="00684ED9" w:rsidP="00D03646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2738C3">
              <w:rPr>
                <w:rFonts w:ascii="Consolas" w:hAnsi="Consolas" w:cs="Segoe UI"/>
                <w:color w:val="2B91AF"/>
                <w:sz w:val="18"/>
                <w:szCs w:val="19"/>
                <w:lang w:val="en-US"/>
              </w:rPr>
              <w:t>Acuse</w:t>
            </w:r>
            <w:proofErr w:type="spell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AcuseBE</w:t>
            </w:r>
            <w:proofErr w:type="spell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  <w:tc>
          <w:tcPr>
            <w:tcW w:w="5004" w:type="dxa"/>
          </w:tcPr>
          <w:p w14:paraId="01FC2776" w14:textId="77777777" w:rsidR="00684ED9" w:rsidRPr="000B2F8E" w:rsidRDefault="00684ED9" w:rsidP="00D03646">
            <w:pPr>
              <w:rPr>
                <w:sz w:val="18"/>
                <w:szCs w:val="18"/>
              </w:rPr>
            </w:pPr>
            <w:r w:rsidRPr="000B2F8E">
              <w:rPr>
                <w:sz w:val="18"/>
                <w:szCs w:val="18"/>
              </w:rPr>
              <w:t xml:space="preserve">Objeto de tipo </w:t>
            </w:r>
            <w:r w:rsidRPr="000B2F8E">
              <w:rPr>
                <w:rFonts w:ascii="Consolas" w:hAnsi="Consolas"/>
                <w:color w:val="2B91AF"/>
                <w:sz w:val="18"/>
                <w:szCs w:val="18"/>
              </w:rPr>
              <w:t>Acuse</w:t>
            </w:r>
            <w:r w:rsidRPr="003627BE">
              <w:rPr>
                <w:sz w:val="18"/>
                <w:szCs w:val="18"/>
              </w:rPr>
              <w:t>, indica el estado de la ope</w:t>
            </w:r>
            <w:r>
              <w:rPr>
                <w:sz w:val="18"/>
                <w:szCs w:val="18"/>
              </w:rPr>
              <w:t>ració</w:t>
            </w:r>
            <w:r w:rsidRPr="003627BE">
              <w:rPr>
                <w:sz w:val="18"/>
                <w:szCs w:val="18"/>
              </w:rPr>
              <w:t>n “</w:t>
            </w:r>
            <w:proofErr w:type="spellStart"/>
            <w:r w:rsidRPr="009D7286">
              <w:rPr>
                <w:rFonts w:ascii="Consolas" w:hAnsi="Consolas"/>
                <w:sz w:val="18"/>
                <w:szCs w:val="18"/>
              </w:rPr>
              <w:t>Cancelacion</w:t>
            </w:r>
            <w:proofErr w:type="spellEnd"/>
            <w:r w:rsidRPr="003627BE">
              <w:rPr>
                <w:sz w:val="18"/>
                <w:szCs w:val="18"/>
              </w:rPr>
              <w:t xml:space="preserve">” ver clase </w:t>
            </w:r>
            <w:r w:rsidRPr="000B2F8E">
              <w:rPr>
                <w:rFonts w:ascii="Consolas" w:hAnsi="Consolas"/>
                <w:color w:val="2B91AF"/>
                <w:sz w:val="18"/>
                <w:szCs w:val="18"/>
              </w:rPr>
              <w:t>Acuse.</w:t>
            </w:r>
          </w:p>
        </w:tc>
      </w:tr>
      <w:tr w:rsidR="00684ED9" w:rsidRPr="00F067F4" w14:paraId="2031F4FA" w14:textId="77777777" w:rsidTr="00D03646">
        <w:tc>
          <w:tcPr>
            <w:tcW w:w="4390" w:type="dxa"/>
          </w:tcPr>
          <w:p w14:paraId="477B25E5" w14:textId="77777777" w:rsidR="00684ED9" w:rsidRPr="002738C3" w:rsidRDefault="00684ED9" w:rsidP="00D03646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CodigoError</w:t>
            </w:r>
            <w:proofErr w:type="spell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  <w:tc>
          <w:tcPr>
            <w:tcW w:w="5004" w:type="dxa"/>
          </w:tcPr>
          <w:p w14:paraId="5A69997B" w14:textId="77777777" w:rsidR="00684ED9" w:rsidRPr="000B2F8E" w:rsidRDefault="00684ED9" w:rsidP="00D03646">
            <w:pPr>
              <w:rPr>
                <w:sz w:val="18"/>
                <w:szCs w:val="18"/>
              </w:rPr>
            </w:pPr>
            <w:r w:rsidRPr="000B2F8E">
              <w:rPr>
                <w:sz w:val="18"/>
                <w:szCs w:val="18"/>
              </w:rPr>
              <w:t>Indica el c</w:t>
            </w:r>
            <w:r>
              <w:rPr>
                <w:sz w:val="18"/>
                <w:szCs w:val="18"/>
              </w:rPr>
              <w:t>ó</w:t>
            </w:r>
            <w:r w:rsidRPr="000B2F8E">
              <w:rPr>
                <w:sz w:val="18"/>
                <w:szCs w:val="18"/>
              </w:rPr>
              <w:t>digo de error (si es que hubo)</w:t>
            </w:r>
            <w:r>
              <w:rPr>
                <w:sz w:val="18"/>
                <w:szCs w:val="18"/>
              </w:rPr>
              <w:t>.</w:t>
            </w:r>
          </w:p>
        </w:tc>
      </w:tr>
      <w:tr w:rsidR="00684ED9" w:rsidRPr="00F067F4" w14:paraId="51F74EAF" w14:textId="77777777" w:rsidTr="00D03646">
        <w:tc>
          <w:tcPr>
            <w:tcW w:w="4390" w:type="dxa"/>
          </w:tcPr>
          <w:p w14:paraId="378FE6E0" w14:textId="77777777" w:rsidR="00684ED9" w:rsidRPr="002738C3" w:rsidRDefault="00684ED9" w:rsidP="00D03646">
            <w:pPr>
              <w:rPr>
                <w:rFonts w:ascii="Consolas" w:hAnsi="Consolas" w:cs="Segoe UI"/>
                <w:sz w:val="18"/>
                <w:lang w:val="en-US"/>
              </w:rPr>
            </w:pP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ErrorDetalle</w:t>
            </w:r>
            <w:proofErr w:type="spell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  <w:tc>
          <w:tcPr>
            <w:tcW w:w="5004" w:type="dxa"/>
          </w:tcPr>
          <w:p w14:paraId="2698E0DD" w14:textId="77777777" w:rsidR="00684ED9" w:rsidRPr="000B2F8E" w:rsidRDefault="00684ED9" w:rsidP="00D03646">
            <w:pPr>
              <w:rPr>
                <w:sz w:val="18"/>
                <w:szCs w:val="18"/>
              </w:rPr>
            </w:pPr>
            <w:proofErr w:type="spellStart"/>
            <w:r w:rsidRPr="009D7286">
              <w:rPr>
                <w:i/>
                <w:sz w:val="18"/>
                <w:szCs w:val="18"/>
              </w:rPr>
              <w:t>String</w:t>
            </w:r>
            <w:proofErr w:type="spellEnd"/>
            <w:r w:rsidRPr="000B2F8E">
              <w:rPr>
                <w:sz w:val="18"/>
                <w:szCs w:val="18"/>
              </w:rPr>
              <w:t xml:space="preserve"> con el detalle del error.</w:t>
            </w:r>
          </w:p>
        </w:tc>
      </w:tr>
      <w:tr w:rsidR="00E93FD6" w:rsidRPr="00F067F4" w14:paraId="7087696D" w14:textId="77777777" w:rsidTr="0068716C">
        <w:tc>
          <w:tcPr>
            <w:tcW w:w="4390" w:type="dxa"/>
          </w:tcPr>
          <w:p w14:paraId="171955C6" w14:textId="77777777" w:rsidR="00E93FD6" w:rsidRPr="00E93FD6" w:rsidRDefault="00E93FD6" w:rsidP="0068716C">
            <w:pPr>
              <w:pStyle w:val="HTMLconformatoprevio"/>
              <w:shd w:val="clear" w:color="auto" w:fill="FFFFFF"/>
              <w:rPr>
                <w:rFonts w:ascii="Consolas" w:hAnsi="Consolas"/>
                <w:color w:val="000000"/>
              </w:rPr>
            </w:pPr>
            <w:proofErr w:type="spellStart"/>
            <w:r w:rsidRPr="00E93FD6">
              <w:rPr>
                <w:rFonts w:ascii="Consolas" w:hAnsi="Consolas"/>
                <w:color w:val="0000FF"/>
                <w:sz w:val="18"/>
              </w:rPr>
              <w:t>public</w:t>
            </w:r>
            <w:proofErr w:type="spellEnd"/>
            <w:r w:rsidRPr="00E93FD6">
              <w:rPr>
                <w:rFonts w:ascii="Consolas" w:hAnsi="Consolas"/>
                <w:color w:val="000000"/>
                <w:sz w:val="18"/>
              </w:rPr>
              <w:t> </w:t>
            </w:r>
            <w:proofErr w:type="spellStart"/>
            <w:r w:rsidRPr="00E93FD6">
              <w:rPr>
                <w:rFonts w:ascii="Consolas" w:hAnsi="Consolas"/>
                <w:color w:val="2B91AF"/>
                <w:sz w:val="18"/>
              </w:rPr>
              <w:t>List</w:t>
            </w:r>
            <w:proofErr w:type="spellEnd"/>
            <w:r w:rsidRPr="00E93FD6">
              <w:rPr>
                <w:rFonts w:ascii="Consolas" w:hAnsi="Consolas"/>
                <w:color w:val="000000"/>
                <w:sz w:val="18"/>
              </w:rPr>
              <w:t>&lt;</w:t>
            </w:r>
            <w:proofErr w:type="spellStart"/>
            <w:r w:rsidRPr="00E93FD6">
              <w:rPr>
                <w:rFonts w:ascii="Consolas" w:hAnsi="Consolas"/>
                <w:color w:val="0000FF"/>
                <w:sz w:val="18"/>
              </w:rPr>
              <w:t>string</w:t>
            </w:r>
            <w:proofErr w:type="spellEnd"/>
            <w:r w:rsidRPr="00E93FD6">
              <w:rPr>
                <w:rFonts w:ascii="Consolas" w:hAnsi="Consolas"/>
                <w:color w:val="000000"/>
                <w:sz w:val="18"/>
              </w:rPr>
              <w:t>&gt; </w:t>
            </w:r>
            <w:proofErr w:type="spellStart"/>
            <w:r w:rsidRPr="00E93FD6">
              <w:rPr>
                <w:rFonts w:ascii="Consolas" w:hAnsi="Consolas"/>
                <w:color w:val="000000"/>
                <w:sz w:val="18"/>
              </w:rPr>
              <w:t>UuidsNoProcesados</w:t>
            </w:r>
            <w:proofErr w:type="spellEnd"/>
            <w:r w:rsidRPr="00E93FD6">
              <w:rPr>
                <w:rFonts w:ascii="Consolas" w:hAnsi="Consolas"/>
                <w:color w:val="000000"/>
                <w:sz w:val="18"/>
              </w:rPr>
              <w:t> </w:t>
            </w:r>
            <w:proofErr w:type="gramStart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  <w:tc>
          <w:tcPr>
            <w:tcW w:w="5004" w:type="dxa"/>
          </w:tcPr>
          <w:p w14:paraId="41FC5097" w14:textId="77777777" w:rsidR="00E93FD6" w:rsidRDefault="00E93FD6" w:rsidP="006871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Lista de los </w:t>
            </w:r>
            <w:proofErr w:type="spellStart"/>
            <w:r>
              <w:rPr>
                <w:sz w:val="18"/>
                <w:szCs w:val="18"/>
              </w:rPr>
              <w:t>UUIDs</w:t>
            </w:r>
            <w:proofErr w:type="spellEnd"/>
            <w:r>
              <w:rPr>
                <w:sz w:val="18"/>
                <w:szCs w:val="18"/>
              </w:rPr>
              <w:t xml:space="preserve"> que no fueron procesados para su cancelación ya que los únicos que se procesan son los que tienen Estado Vigente y su estatus de </w:t>
            </w:r>
            <w:proofErr w:type="spellStart"/>
            <w:r>
              <w:rPr>
                <w:sz w:val="18"/>
                <w:szCs w:val="18"/>
              </w:rPr>
              <w:t>Ccancelación</w:t>
            </w:r>
            <w:proofErr w:type="spellEnd"/>
            <w:r>
              <w:rPr>
                <w:sz w:val="18"/>
                <w:szCs w:val="18"/>
              </w:rPr>
              <w:t xml:space="preserve"> es diferente a “En proceso”.</w:t>
            </w:r>
          </w:p>
          <w:p w14:paraId="07AC8B86" w14:textId="77777777" w:rsidR="00E93FD6" w:rsidRDefault="00E93FD6" w:rsidP="0068716C">
            <w:pPr>
              <w:rPr>
                <w:sz w:val="18"/>
                <w:szCs w:val="18"/>
              </w:rPr>
            </w:pPr>
          </w:p>
          <w:p w14:paraId="01713EEB" w14:textId="77777777" w:rsidR="00E93FD6" w:rsidRPr="00E93FD6" w:rsidRDefault="00E93FD6" w:rsidP="006871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Siempre se debe revisar este campo independientemente del resultado de la cancelación.</w:t>
            </w:r>
          </w:p>
        </w:tc>
      </w:tr>
    </w:tbl>
    <w:p w14:paraId="2CD44FB8" w14:textId="77777777" w:rsidR="00684ED9" w:rsidRDefault="00684ED9" w:rsidP="00684ED9">
      <w:pPr>
        <w:rPr>
          <w:lang w:val="es-ES"/>
        </w:rPr>
      </w:pPr>
    </w:p>
    <w:p w14:paraId="3778F9EB" w14:textId="78D8B1CA" w:rsidR="00684ED9" w:rsidRPr="00ED7B10" w:rsidRDefault="00684ED9" w:rsidP="00684ED9">
      <w:pPr>
        <w:pStyle w:val="Ttulo3"/>
        <w:rPr>
          <w:lang w:val="es-ES"/>
        </w:rPr>
      </w:pPr>
      <w:bookmarkStart w:id="250" w:name="_Toc140772158"/>
      <w:r>
        <w:rPr>
          <w:lang w:val="es-ES"/>
        </w:rPr>
        <w:t xml:space="preserve">Clase </w:t>
      </w:r>
      <w:proofErr w:type="spellStart"/>
      <w:r>
        <w:rPr>
          <w:rFonts w:ascii="Consolas" w:hAnsi="Consolas" w:cs="Consolas"/>
          <w:color w:val="000000"/>
          <w:sz w:val="19"/>
          <w:szCs w:val="19"/>
          <w:lang w:val="es-ES"/>
        </w:rPr>
        <w:t>ReturnDocumentosRelacionados</w:t>
      </w:r>
      <w:bookmarkEnd w:id="250"/>
      <w:proofErr w:type="spellEnd"/>
    </w:p>
    <w:p w14:paraId="37188743" w14:textId="77777777" w:rsidR="00684ED9" w:rsidRPr="00ED7B10" w:rsidRDefault="00684ED9" w:rsidP="00684ED9">
      <w:pPr>
        <w:pStyle w:val="Ttulo4"/>
        <w:rPr>
          <w:lang w:val="es-ES"/>
        </w:rPr>
      </w:pPr>
      <w:r>
        <w:rPr>
          <w:lang w:val="es-ES"/>
        </w:rPr>
        <w:t>Constructores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4390"/>
        <w:gridCol w:w="5004"/>
      </w:tblGrid>
      <w:tr w:rsidR="00684ED9" w:rsidRPr="002738C3" w14:paraId="67306D7E" w14:textId="77777777" w:rsidTr="00D03646">
        <w:tc>
          <w:tcPr>
            <w:tcW w:w="4390" w:type="dxa"/>
            <w:shd w:val="clear" w:color="auto" w:fill="2E74B5" w:themeFill="accent1" w:themeFillShade="BF"/>
          </w:tcPr>
          <w:p w14:paraId="4309D57B" w14:textId="77777777" w:rsidR="00684ED9" w:rsidRPr="002738C3" w:rsidRDefault="00684ED9" w:rsidP="00D03646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2738C3">
              <w:rPr>
                <w:color w:val="FFFFFF" w:themeColor="background1"/>
                <w:sz w:val="18"/>
                <w:lang w:val="es-ES"/>
              </w:rPr>
              <w:t>Constructor</w:t>
            </w:r>
          </w:p>
        </w:tc>
        <w:tc>
          <w:tcPr>
            <w:tcW w:w="5004" w:type="dxa"/>
            <w:shd w:val="clear" w:color="auto" w:fill="2E74B5" w:themeFill="accent1" w:themeFillShade="BF"/>
          </w:tcPr>
          <w:p w14:paraId="6B4F95BD" w14:textId="77777777" w:rsidR="00684ED9" w:rsidRPr="002738C3" w:rsidRDefault="00684ED9" w:rsidP="00D03646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2738C3">
              <w:rPr>
                <w:color w:val="FFFFFF" w:themeColor="background1"/>
                <w:sz w:val="18"/>
                <w:lang w:val="es-ES"/>
              </w:rPr>
              <w:t xml:space="preserve">Descripción </w:t>
            </w:r>
          </w:p>
        </w:tc>
      </w:tr>
      <w:tr w:rsidR="00684ED9" w:rsidRPr="00ED7B10" w14:paraId="54015976" w14:textId="77777777" w:rsidTr="00D03646">
        <w:tc>
          <w:tcPr>
            <w:tcW w:w="4390" w:type="dxa"/>
          </w:tcPr>
          <w:p w14:paraId="47E56219" w14:textId="55B00035" w:rsidR="00684ED9" w:rsidRPr="002738C3" w:rsidRDefault="00684ED9" w:rsidP="00D03646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9"/>
                <w:szCs w:val="19"/>
                <w:lang w:val="es-ES"/>
              </w:rPr>
            </w:pPr>
            <w:proofErr w:type="spellStart"/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public</w:t>
            </w:r>
            <w:proofErr w:type="spell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ReturnDocumentosRelacionados</w:t>
            </w:r>
            <w:proofErr w:type="spell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();</w:t>
            </w:r>
          </w:p>
        </w:tc>
        <w:tc>
          <w:tcPr>
            <w:tcW w:w="5004" w:type="dxa"/>
          </w:tcPr>
          <w:p w14:paraId="45F1456E" w14:textId="77777777" w:rsidR="00684ED9" w:rsidRPr="00ED7B10" w:rsidRDefault="00684ED9" w:rsidP="00D03646">
            <w:pPr>
              <w:rPr>
                <w:lang w:val="es-ES"/>
              </w:rPr>
            </w:pPr>
            <w:r>
              <w:rPr>
                <w:sz w:val="18"/>
                <w:lang w:val="es-ES"/>
              </w:rPr>
              <w:t>Constructor vací</w:t>
            </w:r>
            <w:r w:rsidRPr="002738C3">
              <w:rPr>
                <w:sz w:val="18"/>
                <w:lang w:val="es-ES"/>
              </w:rPr>
              <w:t>o.</w:t>
            </w:r>
          </w:p>
        </w:tc>
      </w:tr>
    </w:tbl>
    <w:p w14:paraId="52D1EF2A" w14:textId="77777777" w:rsidR="00684ED9" w:rsidRPr="00ED7B10" w:rsidRDefault="00684ED9" w:rsidP="00684ED9">
      <w:pPr>
        <w:pStyle w:val="Ttulo4"/>
        <w:rPr>
          <w:lang w:val="es-ES"/>
        </w:rPr>
      </w:pPr>
      <w:r w:rsidRPr="00ED7B10">
        <w:rPr>
          <w:lang w:val="es-ES"/>
        </w:rP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4390"/>
        <w:gridCol w:w="5004"/>
      </w:tblGrid>
      <w:tr w:rsidR="00684ED9" w:rsidRPr="002738C3" w14:paraId="221FF762" w14:textId="77777777" w:rsidTr="00D03646">
        <w:trPr>
          <w:tblHeader/>
        </w:trPr>
        <w:tc>
          <w:tcPr>
            <w:tcW w:w="4390" w:type="dxa"/>
            <w:shd w:val="clear" w:color="auto" w:fill="2E74B5" w:themeFill="accent1" w:themeFillShade="BF"/>
          </w:tcPr>
          <w:p w14:paraId="5AD0FC4B" w14:textId="77777777" w:rsidR="00684ED9" w:rsidRPr="002738C3" w:rsidRDefault="00684ED9" w:rsidP="00D03646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2738C3">
              <w:rPr>
                <w:color w:val="FFFFFF" w:themeColor="background1"/>
                <w:sz w:val="18"/>
                <w:lang w:val="es-ES"/>
              </w:rPr>
              <w:t>Constructor</w:t>
            </w:r>
          </w:p>
        </w:tc>
        <w:tc>
          <w:tcPr>
            <w:tcW w:w="5004" w:type="dxa"/>
            <w:shd w:val="clear" w:color="auto" w:fill="2E74B5" w:themeFill="accent1" w:themeFillShade="BF"/>
          </w:tcPr>
          <w:p w14:paraId="1E6BA184" w14:textId="77777777" w:rsidR="00684ED9" w:rsidRPr="002738C3" w:rsidRDefault="00684ED9" w:rsidP="00D03646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BC7AB7">
              <w:rPr>
                <w:color w:val="FFFFFF" w:themeColor="background1"/>
                <w:sz w:val="18"/>
                <w:lang w:val="es-ES"/>
              </w:rPr>
              <w:t>Descripción</w:t>
            </w:r>
            <w:r w:rsidRPr="002738C3">
              <w:rPr>
                <w:color w:val="FFFFFF" w:themeColor="background1"/>
                <w:sz w:val="18"/>
                <w:lang w:val="es-ES"/>
              </w:rPr>
              <w:t xml:space="preserve"> </w:t>
            </w:r>
          </w:p>
        </w:tc>
      </w:tr>
      <w:tr w:rsidR="00684ED9" w:rsidRPr="00F067F4" w14:paraId="3760A2E9" w14:textId="77777777" w:rsidTr="00D03646">
        <w:tc>
          <w:tcPr>
            <w:tcW w:w="4390" w:type="dxa"/>
          </w:tcPr>
          <w:p w14:paraId="3F622772" w14:textId="77777777" w:rsidR="00684ED9" w:rsidRPr="002738C3" w:rsidRDefault="00684ED9" w:rsidP="00D03646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bool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Procesado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  <w:tc>
          <w:tcPr>
            <w:tcW w:w="5004" w:type="dxa"/>
          </w:tcPr>
          <w:p w14:paraId="339006C6" w14:textId="1E7C67EE" w:rsidR="00684ED9" w:rsidRPr="000B2F8E" w:rsidRDefault="00684ED9" w:rsidP="00684ED9">
            <w:pPr>
              <w:rPr>
                <w:sz w:val="18"/>
                <w:szCs w:val="18"/>
              </w:rPr>
            </w:pPr>
            <w:r w:rsidRPr="000B2F8E">
              <w:rPr>
                <w:sz w:val="18"/>
                <w:szCs w:val="18"/>
              </w:rPr>
              <w:t xml:space="preserve">Indica si fue </w:t>
            </w:r>
            <w:r>
              <w:rPr>
                <w:sz w:val="18"/>
                <w:szCs w:val="18"/>
              </w:rPr>
              <w:t>recibida la petición al servicio consulta CFDI relacionados</w:t>
            </w:r>
            <w:r w:rsidRPr="000B2F8E">
              <w:rPr>
                <w:sz w:val="18"/>
                <w:szCs w:val="18"/>
              </w:rPr>
              <w:t>.</w:t>
            </w:r>
          </w:p>
        </w:tc>
      </w:tr>
      <w:tr w:rsidR="00684ED9" w:rsidRPr="00F067F4" w14:paraId="78CF28D2" w14:textId="77777777" w:rsidTr="00D03646">
        <w:tc>
          <w:tcPr>
            <w:tcW w:w="4390" w:type="dxa"/>
          </w:tcPr>
          <w:p w14:paraId="11569B57" w14:textId="2BC13C03" w:rsidR="00684ED9" w:rsidRPr="002738C3" w:rsidRDefault="00684ED9" w:rsidP="00684ED9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>
              <w:rPr>
                <w:rFonts w:ascii="Consolas" w:hAnsi="Consolas" w:cs="Segoe UI"/>
                <w:color w:val="2B91AF"/>
                <w:sz w:val="18"/>
                <w:szCs w:val="19"/>
                <w:lang w:val="en-US"/>
              </w:rPr>
              <w:t>string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AcuseXml</w:t>
            </w:r>
            <w:proofErr w:type="spell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  <w:tc>
          <w:tcPr>
            <w:tcW w:w="5004" w:type="dxa"/>
          </w:tcPr>
          <w:p w14:paraId="42921227" w14:textId="0397E0E9" w:rsidR="00684ED9" w:rsidRPr="000B2F8E" w:rsidRDefault="00684ED9" w:rsidP="00D0364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Acuse de </w:t>
            </w:r>
            <w:proofErr w:type="spellStart"/>
            <w:r>
              <w:rPr>
                <w:sz w:val="18"/>
                <w:szCs w:val="18"/>
              </w:rPr>
              <w:t>metodo</w:t>
            </w:r>
            <w:proofErr w:type="spellEnd"/>
          </w:p>
        </w:tc>
      </w:tr>
      <w:tr w:rsidR="00684ED9" w:rsidRPr="00F067F4" w14:paraId="5A768379" w14:textId="77777777" w:rsidTr="00D03646">
        <w:tc>
          <w:tcPr>
            <w:tcW w:w="4390" w:type="dxa"/>
          </w:tcPr>
          <w:p w14:paraId="3E5E0B82" w14:textId="77777777" w:rsidR="00684ED9" w:rsidRPr="002738C3" w:rsidRDefault="00684ED9" w:rsidP="00D03646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CodigoError</w:t>
            </w:r>
            <w:proofErr w:type="spell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  <w:tc>
          <w:tcPr>
            <w:tcW w:w="5004" w:type="dxa"/>
          </w:tcPr>
          <w:p w14:paraId="38EC4096" w14:textId="77777777" w:rsidR="00684ED9" w:rsidRPr="000B2F8E" w:rsidRDefault="00684ED9" w:rsidP="00D03646">
            <w:pPr>
              <w:rPr>
                <w:sz w:val="18"/>
                <w:szCs w:val="18"/>
              </w:rPr>
            </w:pPr>
            <w:r w:rsidRPr="000B2F8E">
              <w:rPr>
                <w:sz w:val="18"/>
                <w:szCs w:val="18"/>
              </w:rPr>
              <w:t>Indica el c</w:t>
            </w:r>
            <w:r>
              <w:rPr>
                <w:sz w:val="18"/>
                <w:szCs w:val="18"/>
              </w:rPr>
              <w:t>ó</w:t>
            </w:r>
            <w:r w:rsidRPr="000B2F8E">
              <w:rPr>
                <w:sz w:val="18"/>
                <w:szCs w:val="18"/>
              </w:rPr>
              <w:t>digo de error (si es que hubo)</w:t>
            </w:r>
            <w:r>
              <w:rPr>
                <w:sz w:val="18"/>
                <w:szCs w:val="18"/>
              </w:rPr>
              <w:t>.</w:t>
            </w:r>
          </w:p>
        </w:tc>
      </w:tr>
      <w:tr w:rsidR="00684ED9" w:rsidRPr="00F067F4" w14:paraId="165D0BA4" w14:textId="77777777" w:rsidTr="00D03646">
        <w:tc>
          <w:tcPr>
            <w:tcW w:w="4390" w:type="dxa"/>
          </w:tcPr>
          <w:p w14:paraId="0F9E8FA7" w14:textId="77777777" w:rsidR="00684ED9" w:rsidRPr="002738C3" w:rsidRDefault="00684ED9" w:rsidP="00D03646">
            <w:pPr>
              <w:rPr>
                <w:rFonts w:ascii="Consolas" w:hAnsi="Consolas" w:cs="Segoe UI"/>
                <w:sz w:val="18"/>
                <w:lang w:val="en-US"/>
              </w:rPr>
            </w:pP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ErrorDetalle</w:t>
            </w:r>
            <w:proofErr w:type="spell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  <w:tc>
          <w:tcPr>
            <w:tcW w:w="5004" w:type="dxa"/>
          </w:tcPr>
          <w:p w14:paraId="50F9B336" w14:textId="77777777" w:rsidR="00684ED9" w:rsidRPr="000B2F8E" w:rsidRDefault="00684ED9" w:rsidP="00D03646">
            <w:pPr>
              <w:rPr>
                <w:sz w:val="18"/>
                <w:szCs w:val="18"/>
              </w:rPr>
            </w:pPr>
            <w:proofErr w:type="spellStart"/>
            <w:r w:rsidRPr="009D7286">
              <w:rPr>
                <w:i/>
                <w:sz w:val="18"/>
                <w:szCs w:val="18"/>
              </w:rPr>
              <w:t>String</w:t>
            </w:r>
            <w:proofErr w:type="spellEnd"/>
            <w:r w:rsidRPr="000B2F8E">
              <w:rPr>
                <w:sz w:val="18"/>
                <w:szCs w:val="18"/>
              </w:rPr>
              <w:t xml:space="preserve"> con el detalle del error.</w:t>
            </w:r>
          </w:p>
        </w:tc>
      </w:tr>
      <w:tr w:rsidR="00684ED9" w:rsidRPr="00F067F4" w14:paraId="587CBFC2" w14:textId="77777777" w:rsidTr="00D03646">
        <w:tc>
          <w:tcPr>
            <w:tcW w:w="4390" w:type="dxa"/>
          </w:tcPr>
          <w:p w14:paraId="63DB07D0" w14:textId="49BA80C8" w:rsidR="00684ED9" w:rsidRPr="002738C3" w:rsidRDefault="00684ED9" w:rsidP="00D03646">
            <w:pPr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ConsultaRelacionados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Result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{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get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;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set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; }</w:t>
            </w:r>
          </w:p>
        </w:tc>
        <w:tc>
          <w:tcPr>
            <w:tcW w:w="5004" w:type="dxa"/>
          </w:tcPr>
          <w:p w14:paraId="64C79A71" w14:textId="1ED2C61D" w:rsidR="00684ED9" w:rsidRPr="009D7286" w:rsidRDefault="00684ED9" w:rsidP="00D03646">
            <w:pPr>
              <w:rPr>
                <w:i/>
                <w:sz w:val="18"/>
                <w:szCs w:val="18"/>
              </w:rPr>
            </w:pPr>
            <w:r w:rsidRPr="00684ED9">
              <w:t>Objeto</w:t>
            </w:r>
            <w:r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684ED9">
              <w:rPr>
                <w:rStyle w:val="ClasesCar"/>
              </w:rPr>
              <w:t>ConsultaRelacionados</w:t>
            </w:r>
            <w:proofErr w:type="spellEnd"/>
            <w:r w:rsidRPr="00684ED9">
              <w:t xml:space="preserve"> que contiene los datos de los CFDI padre e hijo.</w:t>
            </w:r>
          </w:p>
        </w:tc>
      </w:tr>
    </w:tbl>
    <w:p w14:paraId="0A945112" w14:textId="77777777" w:rsidR="00684ED9" w:rsidRDefault="00684ED9" w:rsidP="00684ED9">
      <w:pPr>
        <w:rPr>
          <w:lang w:val="es-ES"/>
        </w:rPr>
      </w:pPr>
    </w:p>
    <w:p w14:paraId="7ABCC907" w14:textId="77777777" w:rsidR="00684ED9" w:rsidRDefault="00684ED9" w:rsidP="00684ED9">
      <w:pPr>
        <w:rPr>
          <w:lang w:val="es-ES"/>
        </w:rPr>
      </w:pPr>
    </w:p>
    <w:p w14:paraId="58084F94" w14:textId="7706676B" w:rsidR="00684ED9" w:rsidRPr="00ED7B10" w:rsidRDefault="00684ED9" w:rsidP="00684ED9">
      <w:pPr>
        <w:pStyle w:val="Ttulo3"/>
        <w:rPr>
          <w:lang w:val="es-ES"/>
        </w:rPr>
      </w:pPr>
      <w:bookmarkStart w:id="251" w:name="_Toc140772159"/>
      <w:r>
        <w:rPr>
          <w:lang w:val="es-ES"/>
        </w:rPr>
        <w:t xml:space="preserve">Clase </w:t>
      </w:r>
      <w:proofErr w:type="spellStart"/>
      <w:r w:rsidRPr="00684ED9">
        <w:rPr>
          <w:rFonts w:ascii="Consolas" w:hAnsi="Consolas" w:cs="Consolas"/>
          <w:color w:val="000000"/>
          <w:sz w:val="19"/>
          <w:szCs w:val="19"/>
          <w:lang w:val="es-ES"/>
        </w:rPr>
        <w:t>ReturnQrAcuse</w:t>
      </w:r>
      <w:bookmarkEnd w:id="251"/>
      <w:proofErr w:type="spellEnd"/>
    </w:p>
    <w:p w14:paraId="51E1C685" w14:textId="77777777" w:rsidR="00684ED9" w:rsidRPr="00ED7B10" w:rsidRDefault="00684ED9" w:rsidP="00684ED9">
      <w:pPr>
        <w:pStyle w:val="Ttulo4"/>
        <w:rPr>
          <w:lang w:val="es-ES"/>
        </w:rPr>
      </w:pPr>
      <w:r>
        <w:rPr>
          <w:lang w:val="es-ES"/>
        </w:rPr>
        <w:t>Constructores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4390"/>
        <w:gridCol w:w="5004"/>
      </w:tblGrid>
      <w:tr w:rsidR="00684ED9" w:rsidRPr="002738C3" w14:paraId="25F6C54E" w14:textId="77777777" w:rsidTr="00D03646">
        <w:tc>
          <w:tcPr>
            <w:tcW w:w="4390" w:type="dxa"/>
            <w:shd w:val="clear" w:color="auto" w:fill="2E74B5" w:themeFill="accent1" w:themeFillShade="BF"/>
          </w:tcPr>
          <w:p w14:paraId="5D89C06B" w14:textId="77777777" w:rsidR="00684ED9" w:rsidRPr="002738C3" w:rsidRDefault="00684ED9" w:rsidP="00D03646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2738C3">
              <w:rPr>
                <w:color w:val="FFFFFF" w:themeColor="background1"/>
                <w:sz w:val="18"/>
                <w:lang w:val="es-ES"/>
              </w:rPr>
              <w:t>Constructor</w:t>
            </w:r>
          </w:p>
        </w:tc>
        <w:tc>
          <w:tcPr>
            <w:tcW w:w="5004" w:type="dxa"/>
            <w:shd w:val="clear" w:color="auto" w:fill="2E74B5" w:themeFill="accent1" w:themeFillShade="BF"/>
          </w:tcPr>
          <w:p w14:paraId="08A7BC7D" w14:textId="77777777" w:rsidR="00684ED9" w:rsidRPr="002738C3" w:rsidRDefault="00684ED9" w:rsidP="00D03646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2738C3">
              <w:rPr>
                <w:color w:val="FFFFFF" w:themeColor="background1"/>
                <w:sz w:val="18"/>
                <w:lang w:val="es-ES"/>
              </w:rPr>
              <w:t xml:space="preserve">Descripción </w:t>
            </w:r>
          </w:p>
        </w:tc>
      </w:tr>
      <w:tr w:rsidR="00684ED9" w:rsidRPr="00ED7B10" w14:paraId="4D88C638" w14:textId="77777777" w:rsidTr="00D03646">
        <w:tc>
          <w:tcPr>
            <w:tcW w:w="4390" w:type="dxa"/>
          </w:tcPr>
          <w:p w14:paraId="06FBF62A" w14:textId="151099CB" w:rsidR="00684ED9" w:rsidRPr="002738C3" w:rsidRDefault="00684ED9" w:rsidP="00D03646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9"/>
                <w:szCs w:val="19"/>
                <w:lang w:val="es-ES"/>
              </w:rPr>
            </w:pPr>
            <w:proofErr w:type="spellStart"/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public</w:t>
            </w:r>
            <w:proofErr w:type="spell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proofErr w:type="gramStart"/>
            <w:r w:rsidRPr="00684ED9"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ReturnQrAcuse</w:t>
            </w:r>
            <w:proofErr w:type="spell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(</w:t>
            </w:r>
            <w:proofErr w:type="gram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);</w:t>
            </w:r>
          </w:p>
        </w:tc>
        <w:tc>
          <w:tcPr>
            <w:tcW w:w="5004" w:type="dxa"/>
          </w:tcPr>
          <w:p w14:paraId="0B1F5EE9" w14:textId="77777777" w:rsidR="00684ED9" w:rsidRPr="00ED7B10" w:rsidRDefault="00684ED9" w:rsidP="00D03646">
            <w:pPr>
              <w:rPr>
                <w:lang w:val="es-ES"/>
              </w:rPr>
            </w:pPr>
            <w:r>
              <w:rPr>
                <w:sz w:val="18"/>
                <w:lang w:val="es-ES"/>
              </w:rPr>
              <w:t>Constructor vací</w:t>
            </w:r>
            <w:r w:rsidRPr="002738C3">
              <w:rPr>
                <w:sz w:val="18"/>
                <w:lang w:val="es-ES"/>
              </w:rPr>
              <w:t>o.</w:t>
            </w:r>
          </w:p>
        </w:tc>
      </w:tr>
    </w:tbl>
    <w:p w14:paraId="13292751" w14:textId="77777777" w:rsidR="00684ED9" w:rsidRPr="00ED7B10" w:rsidRDefault="00684ED9" w:rsidP="00684ED9">
      <w:pPr>
        <w:pStyle w:val="Ttulo4"/>
        <w:rPr>
          <w:lang w:val="es-ES"/>
        </w:rPr>
      </w:pPr>
      <w:r w:rsidRPr="00ED7B10">
        <w:rPr>
          <w:lang w:val="es-ES"/>
        </w:rP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4390"/>
        <w:gridCol w:w="5004"/>
      </w:tblGrid>
      <w:tr w:rsidR="00684ED9" w:rsidRPr="002738C3" w14:paraId="28DC7357" w14:textId="77777777" w:rsidTr="00D03646">
        <w:trPr>
          <w:tblHeader/>
        </w:trPr>
        <w:tc>
          <w:tcPr>
            <w:tcW w:w="4390" w:type="dxa"/>
            <w:shd w:val="clear" w:color="auto" w:fill="2E74B5" w:themeFill="accent1" w:themeFillShade="BF"/>
          </w:tcPr>
          <w:p w14:paraId="2CD60127" w14:textId="77777777" w:rsidR="00684ED9" w:rsidRPr="002738C3" w:rsidRDefault="00684ED9" w:rsidP="00D03646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2738C3">
              <w:rPr>
                <w:color w:val="FFFFFF" w:themeColor="background1"/>
                <w:sz w:val="18"/>
                <w:lang w:val="es-ES"/>
              </w:rPr>
              <w:t>Constructor</w:t>
            </w:r>
          </w:p>
        </w:tc>
        <w:tc>
          <w:tcPr>
            <w:tcW w:w="5004" w:type="dxa"/>
            <w:shd w:val="clear" w:color="auto" w:fill="2E74B5" w:themeFill="accent1" w:themeFillShade="BF"/>
          </w:tcPr>
          <w:p w14:paraId="28F70DE3" w14:textId="77777777" w:rsidR="00684ED9" w:rsidRPr="002738C3" w:rsidRDefault="00684ED9" w:rsidP="00D03646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BC7AB7">
              <w:rPr>
                <w:color w:val="FFFFFF" w:themeColor="background1"/>
                <w:sz w:val="18"/>
                <w:lang w:val="es-ES"/>
              </w:rPr>
              <w:t>Descripción</w:t>
            </w:r>
            <w:r w:rsidRPr="002738C3">
              <w:rPr>
                <w:color w:val="FFFFFF" w:themeColor="background1"/>
                <w:sz w:val="18"/>
                <w:lang w:val="es-ES"/>
              </w:rPr>
              <w:t xml:space="preserve"> </w:t>
            </w:r>
          </w:p>
        </w:tc>
      </w:tr>
      <w:tr w:rsidR="00684ED9" w:rsidRPr="00F067F4" w14:paraId="26E4BECC" w14:textId="77777777" w:rsidTr="00D03646">
        <w:tc>
          <w:tcPr>
            <w:tcW w:w="4390" w:type="dxa"/>
          </w:tcPr>
          <w:p w14:paraId="2C419B16" w14:textId="77777777" w:rsidR="00684ED9" w:rsidRPr="002738C3" w:rsidRDefault="00684ED9" w:rsidP="00D03646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bool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Procesado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  <w:tc>
          <w:tcPr>
            <w:tcW w:w="5004" w:type="dxa"/>
          </w:tcPr>
          <w:p w14:paraId="6BE76398" w14:textId="77777777" w:rsidR="00684ED9" w:rsidRPr="000B2F8E" w:rsidRDefault="00684ED9" w:rsidP="00D03646">
            <w:pPr>
              <w:rPr>
                <w:sz w:val="18"/>
                <w:szCs w:val="18"/>
              </w:rPr>
            </w:pPr>
            <w:r w:rsidRPr="000B2F8E">
              <w:rPr>
                <w:sz w:val="18"/>
                <w:szCs w:val="18"/>
              </w:rPr>
              <w:t xml:space="preserve">Indica si fue </w:t>
            </w:r>
            <w:r>
              <w:rPr>
                <w:sz w:val="18"/>
                <w:szCs w:val="18"/>
              </w:rPr>
              <w:t>recibida la petición al servicio consulta CFDI relacionados</w:t>
            </w:r>
            <w:r w:rsidRPr="000B2F8E">
              <w:rPr>
                <w:sz w:val="18"/>
                <w:szCs w:val="18"/>
              </w:rPr>
              <w:t>.</w:t>
            </w:r>
          </w:p>
        </w:tc>
      </w:tr>
      <w:tr w:rsidR="00684ED9" w:rsidRPr="00F067F4" w14:paraId="60EAE4B9" w14:textId="77777777" w:rsidTr="00D03646">
        <w:tc>
          <w:tcPr>
            <w:tcW w:w="4390" w:type="dxa"/>
          </w:tcPr>
          <w:p w14:paraId="30786643" w14:textId="77777777" w:rsidR="00684ED9" w:rsidRPr="002738C3" w:rsidRDefault="00684ED9" w:rsidP="00D03646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>
              <w:rPr>
                <w:rFonts w:ascii="Consolas" w:hAnsi="Consolas" w:cs="Segoe UI"/>
                <w:color w:val="2B91AF"/>
                <w:sz w:val="18"/>
                <w:szCs w:val="19"/>
                <w:lang w:val="en-US"/>
              </w:rPr>
              <w:t>string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AcuseXml</w:t>
            </w:r>
            <w:proofErr w:type="spell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  <w:tc>
          <w:tcPr>
            <w:tcW w:w="5004" w:type="dxa"/>
          </w:tcPr>
          <w:p w14:paraId="15F7DD20" w14:textId="77777777" w:rsidR="00684ED9" w:rsidRPr="000B2F8E" w:rsidRDefault="00684ED9" w:rsidP="00D0364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Acuse de </w:t>
            </w:r>
            <w:proofErr w:type="spellStart"/>
            <w:r>
              <w:rPr>
                <w:sz w:val="18"/>
                <w:szCs w:val="18"/>
              </w:rPr>
              <w:t>metodo</w:t>
            </w:r>
            <w:proofErr w:type="spellEnd"/>
          </w:p>
        </w:tc>
      </w:tr>
      <w:tr w:rsidR="00684ED9" w:rsidRPr="00F067F4" w14:paraId="38652191" w14:textId="77777777" w:rsidTr="00D03646">
        <w:tc>
          <w:tcPr>
            <w:tcW w:w="4390" w:type="dxa"/>
          </w:tcPr>
          <w:p w14:paraId="2E556DB7" w14:textId="77777777" w:rsidR="00684ED9" w:rsidRPr="002738C3" w:rsidRDefault="00684ED9" w:rsidP="00D03646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CodigoError</w:t>
            </w:r>
            <w:proofErr w:type="spell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  <w:tc>
          <w:tcPr>
            <w:tcW w:w="5004" w:type="dxa"/>
          </w:tcPr>
          <w:p w14:paraId="1E5EDD86" w14:textId="77777777" w:rsidR="00684ED9" w:rsidRPr="000B2F8E" w:rsidRDefault="00684ED9" w:rsidP="00D03646">
            <w:pPr>
              <w:rPr>
                <w:sz w:val="18"/>
                <w:szCs w:val="18"/>
              </w:rPr>
            </w:pPr>
            <w:r w:rsidRPr="000B2F8E">
              <w:rPr>
                <w:sz w:val="18"/>
                <w:szCs w:val="18"/>
              </w:rPr>
              <w:t>Indica el c</w:t>
            </w:r>
            <w:r>
              <w:rPr>
                <w:sz w:val="18"/>
                <w:szCs w:val="18"/>
              </w:rPr>
              <w:t>ó</w:t>
            </w:r>
            <w:r w:rsidRPr="000B2F8E">
              <w:rPr>
                <w:sz w:val="18"/>
                <w:szCs w:val="18"/>
              </w:rPr>
              <w:t>digo de error (si es que hubo)</w:t>
            </w:r>
            <w:r>
              <w:rPr>
                <w:sz w:val="18"/>
                <w:szCs w:val="18"/>
              </w:rPr>
              <w:t>.</w:t>
            </w:r>
          </w:p>
        </w:tc>
      </w:tr>
      <w:tr w:rsidR="00684ED9" w:rsidRPr="00F067F4" w14:paraId="3BCE6DCA" w14:textId="77777777" w:rsidTr="00D03646">
        <w:tc>
          <w:tcPr>
            <w:tcW w:w="4390" w:type="dxa"/>
          </w:tcPr>
          <w:p w14:paraId="1AC580E2" w14:textId="77777777" w:rsidR="00684ED9" w:rsidRPr="002738C3" w:rsidRDefault="00684ED9" w:rsidP="00D03646">
            <w:pPr>
              <w:rPr>
                <w:rFonts w:ascii="Consolas" w:hAnsi="Consolas" w:cs="Segoe UI"/>
                <w:sz w:val="18"/>
                <w:lang w:val="en-US"/>
              </w:rPr>
            </w:pP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ErrorDetalle</w:t>
            </w:r>
            <w:proofErr w:type="spell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  <w:tc>
          <w:tcPr>
            <w:tcW w:w="5004" w:type="dxa"/>
          </w:tcPr>
          <w:p w14:paraId="25EE2356" w14:textId="77777777" w:rsidR="00684ED9" w:rsidRPr="000B2F8E" w:rsidRDefault="00684ED9" w:rsidP="00D03646">
            <w:pPr>
              <w:rPr>
                <w:sz w:val="18"/>
                <w:szCs w:val="18"/>
              </w:rPr>
            </w:pPr>
            <w:proofErr w:type="spellStart"/>
            <w:r w:rsidRPr="009D7286">
              <w:rPr>
                <w:i/>
                <w:sz w:val="18"/>
                <w:szCs w:val="18"/>
              </w:rPr>
              <w:t>String</w:t>
            </w:r>
            <w:proofErr w:type="spellEnd"/>
            <w:r w:rsidRPr="000B2F8E">
              <w:rPr>
                <w:sz w:val="18"/>
                <w:szCs w:val="18"/>
              </w:rPr>
              <w:t xml:space="preserve"> con el detalle del error.</w:t>
            </w:r>
          </w:p>
        </w:tc>
      </w:tr>
      <w:tr w:rsidR="00684ED9" w:rsidRPr="00F067F4" w14:paraId="602A970D" w14:textId="77777777" w:rsidTr="00D03646">
        <w:tc>
          <w:tcPr>
            <w:tcW w:w="4390" w:type="dxa"/>
          </w:tcPr>
          <w:p w14:paraId="7956A629" w14:textId="3EA1769D" w:rsidR="00684ED9" w:rsidRPr="002738C3" w:rsidRDefault="00041F3A" w:rsidP="00041F3A">
            <w:pPr>
              <w:tabs>
                <w:tab w:val="left" w:pos="825"/>
                <w:tab w:val="left" w:pos="1440"/>
              </w:tabs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CodigoEstatus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{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get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;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set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; }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ab/>
            </w:r>
          </w:p>
        </w:tc>
        <w:tc>
          <w:tcPr>
            <w:tcW w:w="5004" w:type="dxa"/>
          </w:tcPr>
          <w:p w14:paraId="0C31738D" w14:textId="53504757" w:rsidR="00684ED9" w:rsidRPr="009D7286" w:rsidRDefault="00041F3A" w:rsidP="00D03646">
            <w:pPr>
              <w:rPr>
                <w:i/>
                <w:sz w:val="18"/>
                <w:szCs w:val="18"/>
              </w:rPr>
            </w:pPr>
            <w:r>
              <w:t xml:space="preserve"> </w:t>
            </w:r>
            <w:r w:rsidR="00CB2A9D">
              <w:t xml:space="preserve">Valor relacionado a la solicitud de </w:t>
            </w:r>
            <w:proofErr w:type="gramStart"/>
            <w:r w:rsidR="00CB2A9D">
              <w:t>consulta(</w:t>
            </w:r>
            <w:proofErr w:type="gramEnd"/>
            <w:r w:rsidR="00CB2A9D">
              <w:t>no al CFDI)</w:t>
            </w:r>
          </w:p>
        </w:tc>
      </w:tr>
      <w:tr w:rsidR="00041F3A" w:rsidRPr="00F067F4" w14:paraId="38BAD50E" w14:textId="77777777" w:rsidTr="00D03646">
        <w:tc>
          <w:tcPr>
            <w:tcW w:w="4390" w:type="dxa"/>
          </w:tcPr>
          <w:p w14:paraId="391C7E00" w14:textId="7D77E713" w:rsidR="00041F3A" w:rsidRDefault="00217BA4" w:rsidP="00217BA4">
            <w:pPr>
              <w:tabs>
                <w:tab w:val="left" w:pos="825"/>
                <w:tab w:val="left" w:pos="1440"/>
              </w:tabs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EsCancelable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{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get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;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set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;}</w:t>
            </w:r>
          </w:p>
        </w:tc>
        <w:tc>
          <w:tcPr>
            <w:tcW w:w="5004" w:type="dxa"/>
          </w:tcPr>
          <w:p w14:paraId="06973736" w14:textId="77777777" w:rsidR="00041F3A" w:rsidRDefault="00CB2A9D" w:rsidP="00D03646">
            <w:r>
              <w:t>Indica si el CFDI es cancelable:</w:t>
            </w:r>
          </w:p>
          <w:p w14:paraId="63A4BAE7" w14:textId="77777777" w:rsidR="00CB2A9D" w:rsidRDefault="00CB2A9D" w:rsidP="00CB2A9D">
            <w:pPr>
              <w:rPr>
                <w:rFonts w:ascii="Consolas" w:hAnsi="Consolas"/>
                <w:color w:val="E74C3C"/>
                <w:sz w:val="18"/>
                <w:szCs w:val="18"/>
                <w:shd w:val="clear" w:color="auto" w:fill="FFFFFF"/>
              </w:rPr>
            </w:pPr>
            <w:r>
              <w:rPr>
                <w:rFonts w:ascii="Consolas" w:hAnsi="Consolas"/>
                <w:color w:val="E74C3C"/>
                <w:sz w:val="18"/>
                <w:szCs w:val="18"/>
                <w:shd w:val="clear" w:color="auto" w:fill="FFFFFF"/>
              </w:rPr>
              <w:t>No cancelable</w:t>
            </w:r>
          </w:p>
          <w:p w14:paraId="41A31CF0" w14:textId="77777777" w:rsidR="00CB2A9D" w:rsidRPr="00CB2A9D" w:rsidRDefault="00CB2A9D" w:rsidP="00CB2A9D">
            <w:pPr>
              <w:rPr>
                <w:rStyle w:val="CdigoHTML"/>
                <w:rFonts w:ascii="Consolas" w:eastAsiaTheme="minorHAnsi" w:hAnsi="Consolas" w:cstheme="minorBidi"/>
                <w:color w:val="E74C3C"/>
                <w:sz w:val="18"/>
                <w:szCs w:val="18"/>
                <w:shd w:val="clear" w:color="auto" w:fill="FFFFFF"/>
              </w:rPr>
            </w:pPr>
            <w:r>
              <w:rPr>
                <w:rStyle w:val="CdigoHTML"/>
                <w:rFonts w:ascii="Consolas" w:eastAsiaTheme="minorHAnsi" w:hAnsi="Consolas"/>
                <w:color w:val="E74C3C"/>
                <w:sz w:val="18"/>
                <w:szCs w:val="18"/>
                <w:bdr w:val="single" w:sz="6" w:space="2" w:color="E1E4E5" w:frame="1"/>
                <w:shd w:val="clear" w:color="auto" w:fill="FFFFFF"/>
              </w:rPr>
              <w:t xml:space="preserve">Cancelable sin </w:t>
            </w:r>
            <w:proofErr w:type="spellStart"/>
            <w:r>
              <w:rPr>
                <w:rStyle w:val="CdigoHTML"/>
                <w:rFonts w:ascii="Consolas" w:eastAsiaTheme="minorHAnsi" w:hAnsi="Consolas"/>
                <w:color w:val="E74C3C"/>
                <w:sz w:val="18"/>
                <w:szCs w:val="18"/>
                <w:bdr w:val="single" w:sz="6" w:space="2" w:color="E1E4E5" w:frame="1"/>
                <w:shd w:val="clear" w:color="auto" w:fill="FFFFFF"/>
              </w:rPr>
              <w:t>aceptació</w:t>
            </w:r>
            <w:proofErr w:type="spellEnd"/>
          </w:p>
          <w:p w14:paraId="151A9B0C" w14:textId="299A080B" w:rsidR="00CB2A9D" w:rsidRDefault="00CB2A9D" w:rsidP="00CB2A9D">
            <w:r>
              <w:rPr>
                <w:rFonts w:ascii="Consolas" w:hAnsi="Consolas"/>
                <w:color w:val="E74C3C"/>
                <w:sz w:val="18"/>
                <w:szCs w:val="18"/>
                <w:shd w:val="clear" w:color="auto" w:fill="FFFFFF"/>
              </w:rPr>
              <w:t>Cancelable con aceptación</w:t>
            </w:r>
          </w:p>
        </w:tc>
      </w:tr>
      <w:tr w:rsidR="00041F3A" w:rsidRPr="00F067F4" w14:paraId="76CE4A81" w14:textId="77777777" w:rsidTr="00D03646">
        <w:tc>
          <w:tcPr>
            <w:tcW w:w="4390" w:type="dxa"/>
          </w:tcPr>
          <w:p w14:paraId="778A769B" w14:textId="722DD72D" w:rsidR="00041F3A" w:rsidRDefault="00217BA4" w:rsidP="00041F3A">
            <w:pPr>
              <w:tabs>
                <w:tab w:val="left" w:pos="825"/>
                <w:tab w:val="left" w:pos="1440"/>
              </w:tabs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Estado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{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get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;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set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; }</w:t>
            </w:r>
          </w:p>
        </w:tc>
        <w:tc>
          <w:tcPr>
            <w:tcW w:w="5004" w:type="dxa"/>
          </w:tcPr>
          <w:p w14:paraId="15F5190A" w14:textId="49CDBA6F" w:rsidR="00041F3A" w:rsidRDefault="00CB2A9D" w:rsidP="00D03646">
            <w:r>
              <w:t xml:space="preserve">Estado del </w:t>
            </w:r>
            <w:proofErr w:type="spellStart"/>
            <w:proofErr w:type="gramStart"/>
            <w:r>
              <w:t>CFDI:Vigente</w:t>
            </w:r>
            <w:proofErr w:type="gramEnd"/>
            <w:r>
              <w:t>,Cancelado</w:t>
            </w:r>
            <w:proofErr w:type="spellEnd"/>
            <w:r>
              <w:t>, No Encontrado</w:t>
            </w:r>
          </w:p>
        </w:tc>
      </w:tr>
      <w:tr w:rsidR="00041F3A" w:rsidRPr="00F067F4" w14:paraId="1F7A6A9D" w14:textId="77777777" w:rsidTr="00D03646">
        <w:tc>
          <w:tcPr>
            <w:tcW w:w="4390" w:type="dxa"/>
          </w:tcPr>
          <w:p w14:paraId="00ADBD9C" w14:textId="7841FCF4" w:rsidR="00041F3A" w:rsidRDefault="00217BA4" w:rsidP="00217BA4">
            <w:pPr>
              <w:tabs>
                <w:tab w:val="left" w:pos="825"/>
                <w:tab w:val="left" w:pos="1440"/>
              </w:tabs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EstatusCancelacion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{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get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;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set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; }</w:t>
            </w:r>
          </w:p>
        </w:tc>
        <w:tc>
          <w:tcPr>
            <w:tcW w:w="5004" w:type="dxa"/>
          </w:tcPr>
          <w:p w14:paraId="7E3912C0" w14:textId="77777777" w:rsidR="00041F3A" w:rsidRDefault="00CB2A9D" w:rsidP="00D03646">
            <w:r>
              <w:t>Estatus de la cancelación:</w:t>
            </w:r>
          </w:p>
          <w:p w14:paraId="59C8997A" w14:textId="77777777" w:rsidR="00CB2A9D" w:rsidRDefault="00CB2A9D" w:rsidP="00D03646">
            <w:pPr>
              <w:rPr>
                <w:rFonts w:ascii="Consolas" w:hAnsi="Consolas"/>
                <w:color w:val="E74C3C"/>
                <w:sz w:val="18"/>
                <w:szCs w:val="18"/>
                <w:shd w:val="clear" w:color="auto" w:fill="FFFFFF"/>
              </w:rPr>
            </w:pPr>
            <w:r>
              <w:rPr>
                <w:rFonts w:ascii="Consolas" w:hAnsi="Consolas"/>
                <w:color w:val="E74C3C"/>
                <w:sz w:val="18"/>
                <w:szCs w:val="18"/>
                <w:shd w:val="clear" w:color="auto" w:fill="FFFFFF"/>
              </w:rPr>
              <w:t>Cancelado sin aceptación</w:t>
            </w:r>
          </w:p>
          <w:p w14:paraId="0A24A1FD" w14:textId="77777777" w:rsidR="00CB2A9D" w:rsidRDefault="00CB2A9D" w:rsidP="00D03646">
            <w:pPr>
              <w:rPr>
                <w:rFonts w:ascii="Consolas" w:hAnsi="Consolas"/>
                <w:color w:val="E74C3C"/>
                <w:sz w:val="18"/>
                <w:szCs w:val="18"/>
                <w:shd w:val="clear" w:color="auto" w:fill="FFFFFF"/>
              </w:rPr>
            </w:pPr>
            <w:r>
              <w:rPr>
                <w:rFonts w:ascii="Consolas" w:hAnsi="Consolas"/>
                <w:color w:val="E74C3C"/>
                <w:sz w:val="18"/>
                <w:szCs w:val="18"/>
                <w:shd w:val="clear" w:color="auto" w:fill="FFFFFF"/>
              </w:rPr>
              <w:t>En proceso</w:t>
            </w:r>
          </w:p>
          <w:p w14:paraId="054D6486" w14:textId="77777777" w:rsidR="00CB2A9D" w:rsidRDefault="00CB2A9D" w:rsidP="00D03646">
            <w:pPr>
              <w:rPr>
                <w:rFonts w:ascii="Consolas" w:hAnsi="Consolas"/>
                <w:color w:val="E74C3C"/>
                <w:sz w:val="18"/>
                <w:szCs w:val="18"/>
                <w:shd w:val="clear" w:color="auto" w:fill="FFFFFF"/>
              </w:rPr>
            </w:pPr>
            <w:r>
              <w:rPr>
                <w:rFonts w:ascii="Consolas" w:hAnsi="Consolas"/>
                <w:color w:val="E74C3C"/>
                <w:sz w:val="18"/>
                <w:szCs w:val="18"/>
                <w:shd w:val="clear" w:color="auto" w:fill="FFFFFF"/>
              </w:rPr>
              <w:t>Plazo vencido</w:t>
            </w:r>
          </w:p>
          <w:p w14:paraId="38E9A361" w14:textId="77777777" w:rsidR="00CB2A9D" w:rsidRDefault="00CB2A9D" w:rsidP="00D03646">
            <w:pPr>
              <w:rPr>
                <w:rFonts w:ascii="Consolas" w:hAnsi="Consolas"/>
                <w:color w:val="E74C3C"/>
                <w:sz w:val="18"/>
                <w:szCs w:val="18"/>
                <w:shd w:val="clear" w:color="auto" w:fill="FFFFFF"/>
              </w:rPr>
            </w:pPr>
            <w:r>
              <w:rPr>
                <w:rFonts w:ascii="Consolas" w:hAnsi="Consolas"/>
                <w:color w:val="E74C3C"/>
                <w:sz w:val="18"/>
                <w:szCs w:val="18"/>
                <w:shd w:val="clear" w:color="auto" w:fill="FFFFFF"/>
              </w:rPr>
              <w:t>Cancelado con aceptación</w:t>
            </w:r>
          </w:p>
          <w:p w14:paraId="244FABB1" w14:textId="709DC297" w:rsidR="00CB2A9D" w:rsidRPr="00CB2A9D" w:rsidRDefault="00CB2A9D" w:rsidP="00D03646">
            <w:pPr>
              <w:rPr>
                <w:b/>
              </w:rPr>
            </w:pPr>
            <w:r>
              <w:rPr>
                <w:rFonts w:ascii="Consolas" w:hAnsi="Consolas"/>
                <w:color w:val="E74C3C"/>
                <w:sz w:val="18"/>
                <w:szCs w:val="18"/>
                <w:shd w:val="clear" w:color="auto" w:fill="FFFFFF"/>
              </w:rPr>
              <w:t>Solicitud rechazada</w:t>
            </w:r>
          </w:p>
        </w:tc>
      </w:tr>
    </w:tbl>
    <w:p w14:paraId="03511110" w14:textId="77777777" w:rsidR="00684ED9" w:rsidRDefault="00684ED9" w:rsidP="00684ED9">
      <w:pPr>
        <w:rPr>
          <w:lang w:val="es-ES"/>
        </w:rPr>
      </w:pPr>
    </w:p>
    <w:p w14:paraId="3B2E5617" w14:textId="35527773" w:rsidR="00CB2A9D" w:rsidRPr="00ED7B10" w:rsidRDefault="00CB2A9D" w:rsidP="00CB2A9D">
      <w:pPr>
        <w:pStyle w:val="Ttulo3"/>
        <w:rPr>
          <w:lang w:val="es-ES"/>
        </w:rPr>
      </w:pPr>
      <w:bookmarkStart w:id="252" w:name="_Toc140772160"/>
      <w:r>
        <w:rPr>
          <w:lang w:val="es-ES"/>
        </w:rPr>
        <w:t xml:space="preserve">Clase </w:t>
      </w:r>
      <w:proofErr w:type="spellStart"/>
      <w:r>
        <w:rPr>
          <w:rFonts w:ascii="Consolas" w:hAnsi="Consolas" w:cs="Consolas"/>
          <w:color w:val="000000"/>
          <w:sz w:val="19"/>
          <w:szCs w:val="19"/>
          <w:lang w:val="es-ES"/>
        </w:rPr>
        <w:t>ReturnPeticionesPendientes</w:t>
      </w:r>
      <w:bookmarkEnd w:id="252"/>
      <w:proofErr w:type="spellEnd"/>
    </w:p>
    <w:p w14:paraId="7BA97570" w14:textId="77777777" w:rsidR="00CB2A9D" w:rsidRPr="00ED7B10" w:rsidRDefault="00CB2A9D" w:rsidP="00CB2A9D">
      <w:pPr>
        <w:pStyle w:val="Ttulo4"/>
        <w:rPr>
          <w:lang w:val="es-ES"/>
        </w:rPr>
      </w:pPr>
      <w:r>
        <w:rPr>
          <w:lang w:val="es-ES"/>
        </w:rPr>
        <w:t>Constructores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4390"/>
        <w:gridCol w:w="5004"/>
      </w:tblGrid>
      <w:tr w:rsidR="00CB2A9D" w:rsidRPr="002738C3" w14:paraId="621A1648" w14:textId="77777777" w:rsidTr="00D03646">
        <w:tc>
          <w:tcPr>
            <w:tcW w:w="4390" w:type="dxa"/>
            <w:shd w:val="clear" w:color="auto" w:fill="2E74B5" w:themeFill="accent1" w:themeFillShade="BF"/>
          </w:tcPr>
          <w:p w14:paraId="2F0B35A9" w14:textId="77777777" w:rsidR="00CB2A9D" w:rsidRPr="002738C3" w:rsidRDefault="00CB2A9D" w:rsidP="00D03646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2738C3">
              <w:rPr>
                <w:color w:val="FFFFFF" w:themeColor="background1"/>
                <w:sz w:val="18"/>
                <w:lang w:val="es-ES"/>
              </w:rPr>
              <w:t>Constructor</w:t>
            </w:r>
          </w:p>
        </w:tc>
        <w:tc>
          <w:tcPr>
            <w:tcW w:w="5004" w:type="dxa"/>
            <w:shd w:val="clear" w:color="auto" w:fill="2E74B5" w:themeFill="accent1" w:themeFillShade="BF"/>
          </w:tcPr>
          <w:p w14:paraId="5C16647E" w14:textId="77777777" w:rsidR="00CB2A9D" w:rsidRPr="002738C3" w:rsidRDefault="00CB2A9D" w:rsidP="00D03646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2738C3">
              <w:rPr>
                <w:color w:val="FFFFFF" w:themeColor="background1"/>
                <w:sz w:val="18"/>
                <w:lang w:val="es-ES"/>
              </w:rPr>
              <w:t xml:space="preserve">Descripción </w:t>
            </w:r>
          </w:p>
        </w:tc>
      </w:tr>
      <w:tr w:rsidR="00CB2A9D" w:rsidRPr="00ED7B10" w14:paraId="7CD113B6" w14:textId="77777777" w:rsidTr="00D03646">
        <w:tc>
          <w:tcPr>
            <w:tcW w:w="4390" w:type="dxa"/>
          </w:tcPr>
          <w:p w14:paraId="1DD5A033" w14:textId="5493CA0A" w:rsidR="00CB2A9D" w:rsidRPr="002738C3" w:rsidRDefault="00CB2A9D" w:rsidP="00D03646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9"/>
                <w:szCs w:val="19"/>
                <w:lang w:val="es-ES"/>
              </w:rPr>
            </w:pPr>
            <w:proofErr w:type="spellStart"/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public</w:t>
            </w:r>
            <w:proofErr w:type="spell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ReturnPeticionesPendientes</w:t>
            </w:r>
            <w:proofErr w:type="spell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();</w:t>
            </w:r>
          </w:p>
        </w:tc>
        <w:tc>
          <w:tcPr>
            <w:tcW w:w="5004" w:type="dxa"/>
          </w:tcPr>
          <w:p w14:paraId="276F886A" w14:textId="77777777" w:rsidR="00CB2A9D" w:rsidRPr="00ED7B10" w:rsidRDefault="00CB2A9D" w:rsidP="00D03646">
            <w:pPr>
              <w:rPr>
                <w:lang w:val="es-ES"/>
              </w:rPr>
            </w:pPr>
            <w:r>
              <w:rPr>
                <w:sz w:val="18"/>
                <w:lang w:val="es-ES"/>
              </w:rPr>
              <w:t>Constructor vací</w:t>
            </w:r>
            <w:r w:rsidRPr="002738C3">
              <w:rPr>
                <w:sz w:val="18"/>
                <w:lang w:val="es-ES"/>
              </w:rPr>
              <w:t>o.</w:t>
            </w:r>
          </w:p>
        </w:tc>
      </w:tr>
    </w:tbl>
    <w:p w14:paraId="7BEE18B6" w14:textId="77777777" w:rsidR="00CB2A9D" w:rsidRPr="00ED7B10" w:rsidRDefault="00CB2A9D" w:rsidP="00CB2A9D">
      <w:pPr>
        <w:pStyle w:val="Ttulo4"/>
        <w:rPr>
          <w:lang w:val="es-ES"/>
        </w:rPr>
      </w:pPr>
      <w:r w:rsidRPr="00ED7B10">
        <w:rPr>
          <w:lang w:val="es-ES"/>
        </w:rP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4390"/>
        <w:gridCol w:w="5004"/>
      </w:tblGrid>
      <w:tr w:rsidR="00CB2A9D" w:rsidRPr="002738C3" w14:paraId="7CDAE662" w14:textId="77777777" w:rsidTr="00D03646">
        <w:trPr>
          <w:tblHeader/>
        </w:trPr>
        <w:tc>
          <w:tcPr>
            <w:tcW w:w="4390" w:type="dxa"/>
            <w:shd w:val="clear" w:color="auto" w:fill="2E74B5" w:themeFill="accent1" w:themeFillShade="BF"/>
          </w:tcPr>
          <w:p w14:paraId="7836F806" w14:textId="77777777" w:rsidR="00CB2A9D" w:rsidRPr="002738C3" w:rsidRDefault="00CB2A9D" w:rsidP="00D03646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2738C3">
              <w:rPr>
                <w:color w:val="FFFFFF" w:themeColor="background1"/>
                <w:sz w:val="18"/>
                <w:lang w:val="es-ES"/>
              </w:rPr>
              <w:t>Constructor</w:t>
            </w:r>
          </w:p>
        </w:tc>
        <w:tc>
          <w:tcPr>
            <w:tcW w:w="5004" w:type="dxa"/>
            <w:shd w:val="clear" w:color="auto" w:fill="2E74B5" w:themeFill="accent1" w:themeFillShade="BF"/>
          </w:tcPr>
          <w:p w14:paraId="6FD5EC66" w14:textId="77777777" w:rsidR="00CB2A9D" w:rsidRPr="002738C3" w:rsidRDefault="00CB2A9D" w:rsidP="00D03646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BC7AB7">
              <w:rPr>
                <w:color w:val="FFFFFF" w:themeColor="background1"/>
                <w:sz w:val="18"/>
                <w:lang w:val="es-ES"/>
              </w:rPr>
              <w:t>Descripción</w:t>
            </w:r>
            <w:r w:rsidRPr="002738C3">
              <w:rPr>
                <w:color w:val="FFFFFF" w:themeColor="background1"/>
                <w:sz w:val="18"/>
                <w:lang w:val="es-ES"/>
              </w:rPr>
              <w:t xml:space="preserve"> </w:t>
            </w:r>
          </w:p>
        </w:tc>
      </w:tr>
      <w:tr w:rsidR="00CB2A9D" w:rsidRPr="00F067F4" w14:paraId="6F6E1C2F" w14:textId="77777777" w:rsidTr="00D03646">
        <w:tc>
          <w:tcPr>
            <w:tcW w:w="4390" w:type="dxa"/>
          </w:tcPr>
          <w:p w14:paraId="74C53C01" w14:textId="77777777" w:rsidR="00CB2A9D" w:rsidRPr="002738C3" w:rsidRDefault="00CB2A9D" w:rsidP="00D03646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bool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Procesado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  <w:tc>
          <w:tcPr>
            <w:tcW w:w="5004" w:type="dxa"/>
          </w:tcPr>
          <w:p w14:paraId="4D9BDCB0" w14:textId="77777777" w:rsidR="00CB2A9D" w:rsidRPr="000B2F8E" w:rsidRDefault="00CB2A9D" w:rsidP="00D03646">
            <w:pPr>
              <w:rPr>
                <w:sz w:val="18"/>
                <w:szCs w:val="18"/>
              </w:rPr>
            </w:pPr>
            <w:r w:rsidRPr="000B2F8E">
              <w:rPr>
                <w:sz w:val="18"/>
                <w:szCs w:val="18"/>
              </w:rPr>
              <w:t xml:space="preserve">Indica si fue </w:t>
            </w:r>
            <w:r>
              <w:rPr>
                <w:sz w:val="18"/>
                <w:szCs w:val="18"/>
              </w:rPr>
              <w:t>recibida la petición al servicio consulta CFDI relacionados</w:t>
            </w:r>
            <w:r w:rsidRPr="000B2F8E">
              <w:rPr>
                <w:sz w:val="18"/>
                <w:szCs w:val="18"/>
              </w:rPr>
              <w:t>.</w:t>
            </w:r>
          </w:p>
        </w:tc>
      </w:tr>
      <w:tr w:rsidR="00CB2A9D" w:rsidRPr="00F067F4" w14:paraId="61BA1659" w14:textId="77777777" w:rsidTr="00D03646">
        <w:tc>
          <w:tcPr>
            <w:tcW w:w="4390" w:type="dxa"/>
          </w:tcPr>
          <w:p w14:paraId="6E3C2584" w14:textId="77777777" w:rsidR="00CB2A9D" w:rsidRPr="002738C3" w:rsidRDefault="00CB2A9D" w:rsidP="00D03646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>
              <w:rPr>
                <w:rFonts w:ascii="Consolas" w:hAnsi="Consolas" w:cs="Segoe UI"/>
                <w:color w:val="2B91AF"/>
                <w:sz w:val="18"/>
                <w:szCs w:val="19"/>
                <w:lang w:val="en-US"/>
              </w:rPr>
              <w:t>string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AcuseXml</w:t>
            </w:r>
            <w:proofErr w:type="spell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  <w:tc>
          <w:tcPr>
            <w:tcW w:w="5004" w:type="dxa"/>
          </w:tcPr>
          <w:p w14:paraId="14782F45" w14:textId="77777777" w:rsidR="00CB2A9D" w:rsidRPr="000B2F8E" w:rsidRDefault="00CB2A9D" w:rsidP="00D0364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Acuse de </w:t>
            </w:r>
            <w:proofErr w:type="spellStart"/>
            <w:r>
              <w:rPr>
                <w:sz w:val="18"/>
                <w:szCs w:val="18"/>
              </w:rPr>
              <w:t>metodo</w:t>
            </w:r>
            <w:proofErr w:type="spellEnd"/>
          </w:p>
        </w:tc>
      </w:tr>
      <w:tr w:rsidR="00CB2A9D" w:rsidRPr="00F067F4" w14:paraId="46D753D9" w14:textId="77777777" w:rsidTr="00D03646">
        <w:tc>
          <w:tcPr>
            <w:tcW w:w="4390" w:type="dxa"/>
          </w:tcPr>
          <w:p w14:paraId="3AF83B95" w14:textId="77777777" w:rsidR="00CB2A9D" w:rsidRPr="002738C3" w:rsidRDefault="00CB2A9D" w:rsidP="00D03646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CodigoError</w:t>
            </w:r>
            <w:proofErr w:type="spell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  <w:tc>
          <w:tcPr>
            <w:tcW w:w="5004" w:type="dxa"/>
          </w:tcPr>
          <w:p w14:paraId="6012A881" w14:textId="77777777" w:rsidR="00CB2A9D" w:rsidRPr="000B2F8E" w:rsidRDefault="00CB2A9D" w:rsidP="00D03646">
            <w:pPr>
              <w:rPr>
                <w:sz w:val="18"/>
                <w:szCs w:val="18"/>
              </w:rPr>
            </w:pPr>
            <w:r w:rsidRPr="000B2F8E">
              <w:rPr>
                <w:sz w:val="18"/>
                <w:szCs w:val="18"/>
              </w:rPr>
              <w:t>Indica el c</w:t>
            </w:r>
            <w:r>
              <w:rPr>
                <w:sz w:val="18"/>
                <w:szCs w:val="18"/>
              </w:rPr>
              <w:t>ó</w:t>
            </w:r>
            <w:r w:rsidRPr="000B2F8E">
              <w:rPr>
                <w:sz w:val="18"/>
                <w:szCs w:val="18"/>
              </w:rPr>
              <w:t>digo de error (si es que hubo)</w:t>
            </w:r>
            <w:r>
              <w:rPr>
                <w:sz w:val="18"/>
                <w:szCs w:val="18"/>
              </w:rPr>
              <w:t>.</w:t>
            </w:r>
          </w:p>
        </w:tc>
      </w:tr>
      <w:tr w:rsidR="00CB2A9D" w:rsidRPr="00F067F4" w14:paraId="646FCBFD" w14:textId="77777777" w:rsidTr="00D03646">
        <w:tc>
          <w:tcPr>
            <w:tcW w:w="4390" w:type="dxa"/>
          </w:tcPr>
          <w:p w14:paraId="4DB896C1" w14:textId="77777777" w:rsidR="00CB2A9D" w:rsidRPr="002738C3" w:rsidRDefault="00CB2A9D" w:rsidP="00D03646">
            <w:pPr>
              <w:rPr>
                <w:rFonts w:ascii="Consolas" w:hAnsi="Consolas" w:cs="Segoe UI"/>
                <w:sz w:val="18"/>
                <w:lang w:val="en-US"/>
              </w:rPr>
            </w:pP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ErrorDetalle</w:t>
            </w:r>
            <w:proofErr w:type="spell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  <w:tc>
          <w:tcPr>
            <w:tcW w:w="5004" w:type="dxa"/>
          </w:tcPr>
          <w:p w14:paraId="3D7C4BAC" w14:textId="77777777" w:rsidR="00CB2A9D" w:rsidRPr="000B2F8E" w:rsidRDefault="00CB2A9D" w:rsidP="00D03646">
            <w:pPr>
              <w:rPr>
                <w:sz w:val="18"/>
                <w:szCs w:val="18"/>
              </w:rPr>
            </w:pPr>
            <w:proofErr w:type="spellStart"/>
            <w:r w:rsidRPr="009D7286">
              <w:rPr>
                <w:i/>
                <w:sz w:val="18"/>
                <w:szCs w:val="18"/>
              </w:rPr>
              <w:t>String</w:t>
            </w:r>
            <w:proofErr w:type="spellEnd"/>
            <w:r w:rsidRPr="000B2F8E">
              <w:rPr>
                <w:sz w:val="18"/>
                <w:szCs w:val="18"/>
              </w:rPr>
              <w:t xml:space="preserve"> con el detalle del error.</w:t>
            </w:r>
          </w:p>
        </w:tc>
      </w:tr>
      <w:tr w:rsidR="00CB2A9D" w:rsidRPr="00F067F4" w14:paraId="55559BE8" w14:textId="77777777" w:rsidTr="00D03646">
        <w:tc>
          <w:tcPr>
            <w:tcW w:w="4390" w:type="dxa"/>
          </w:tcPr>
          <w:p w14:paraId="2FF1A631" w14:textId="0AC732C6" w:rsidR="00CB2A9D" w:rsidRPr="002738C3" w:rsidRDefault="00CB2A9D" w:rsidP="00D03646">
            <w:pPr>
              <w:tabs>
                <w:tab w:val="left" w:pos="825"/>
                <w:tab w:val="left" w:pos="1440"/>
              </w:tabs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CodEstatus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{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get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;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set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; }</w:t>
            </w:r>
          </w:p>
        </w:tc>
        <w:tc>
          <w:tcPr>
            <w:tcW w:w="5004" w:type="dxa"/>
          </w:tcPr>
          <w:p w14:paraId="64817440" w14:textId="63CDB7AA" w:rsidR="00CB2A9D" w:rsidRPr="009D7286" w:rsidRDefault="00092241" w:rsidP="00D03646">
            <w:pPr>
              <w:rPr>
                <w:i/>
                <w:sz w:val="18"/>
                <w:szCs w:val="18"/>
              </w:rPr>
            </w:pPr>
            <w:proofErr w:type="spellStart"/>
            <w:r>
              <w:rPr>
                <w:i/>
                <w:sz w:val="18"/>
                <w:szCs w:val="18"/>
              </w:rPr>
              <w:t>Codigo</w:t>
            </w:r>
            <w:proofErr w:type="spellEnd"/>
            <w:r>
              <w:rPr>
                <w:i/>
                <w:sz w:val="18"/>
                <w:szCs w:val="18"/>
              </w:rPr>
              <w:t xml:space="preserve"> del WS</w:t>
            </w:r>
          </w:p>
        </w:tc>
      </w:tr>
      <w:tr w:rsidR="00CB2A9D" w:rsidRPr="00F067F4" w14:paraId="13AA555E" w14:textId="77777777" w:rsidTr="00D03646">
        <w:tc>
          <w:tcPr>
            <w:tcW w:w="4390" w:type="dxa"/>
          </w:tcPr>
          <w:p w14:paraId="504AF942" w14:textId="30B9D6DE" w:rsidR="00CB2A9D" w:rsidRDefault="00CB2A9D" w:rsidP="00D03646">
            <w:pPr>
              <w:tabs>
                <w:tab w:val="left" w:pos="825"/>
                <w:tab w:val="left" w:pos="1440"/>
              </w:tabs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CodEstatusDescripcion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{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get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;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set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; }</w:t>
            </w:r>
          </w:p>
        </w:tc>
        <w:tc>
          <w:tcPr>
            <w:tcW w:w="5004" w:type="dxa"/>
          </w:tcPr>
          <w:p w14:paraId="200FA7F0" w14:textId="6A588EE1" w:rsidR="00CB2A9D" w:rsidRDefault="00092241" w:rsidP="00D03646">
            <w:r>
              <w:t>Descripción del código del WS</w:t>
            </w:r>
          </w:p>
        </w:tc>
      </w:tr>
      <w:tr w:rsidR="00CB2A9D" w:rsidRPr="00F067F4" w14:paraId="515A771C" w14:textId="77777777" w:rsidTr="00D03646">
        <w:tc>
          <w:tcPr>
            <w:tcW w:w="4390" w:type="dxa"/>
          </w:tcPr>
          <w:p w14:paraId="0899ACF3" w14:textId="71E81CD4" w:rsidR="00CB2A9D" w:rsidRDefault="00CB2A9D" w:rsidP="00D03646">
            <w:pPr>
              <w:tabs>
                <w:tab w:val="left" w:pos="825"/>
                <w:tab w:val="left" w:pos="1440"/>
              </w:tabs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[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] UUID {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get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;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set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; }</w:t>
            </w:r>
          </w:p>
        </w:tc>
        <w:tc>
          <w:tcPr>
            <w:tcW w:w="5004" w:type="dxa"/>
          </w:tcPr>
          <w:p w14:paraId="0A8CA9CB" w14:textId="48B128BC" w:rsidR="00CB2A9D" w:rsidRDefault="00CB003D" w:rsidP="00D03646">
            <w:r>
              <w:t>Lista de UUID de peticiones pendientes.</w:t>
            </w:r>
          </w:p>
        </w:tc>
      </w:tr>
    </w:tbl>
    <w:p w14:paraId="09090C6D" w14:textId="77777777" w:rsidR="00CB2A9D" w:rsidRPr="00684ED9" w:rsidRDefault="00CB2A9D" w:rsidP="00684ED9">
      <w:pPr>
        <w:rPr>
          <w:lang w:val="es-ES"/>
        </w:rPr>
      </w:pPr>
    </w:p>
    <w:p w14:paraId="3C29E8D1" w14:textId="5FAB21B1" w:rsidR="00CB003D" w:rsidRPr="00ED7B10" w:rsidRDefault="00CB003D" w:rsidP="00CB003D">
      <w:pPr>
        <w:pStyle w:val="Ttulo3"/>
        <w:rPr>
          <w:lang w:val="es-ES"/>
        </w:rPr>
      </w:pPr>
      <w:bookmarkStart w:id="253" w:name="_Toc140772161"/>
      <w:r>
        <w:rPr>
          <w:lang w:val="es-ES"/>
        </w:rPr>
        <w:lastRenderedPageBreak/>
        <w:t xml:space="preserve">Clase </w:t>
      </w:r>
      <w:proofErr w:type="spellStart"/>
      <w:r>
        <w:rPr>
          <w:rFonts w:ascii="Consolas" w:hAnsi="Consolas" w:cs="Consolas"/>
          <w:color w:val="000000"/>
          <w:sz w:val="19"/>
          <w:szCs w:val="19"/>
          <w:lang w:val="es-ES"/>
        </w:rPr>
        <w:t>ReturnAceptacionRechazoResult</w:t>
      </w:r>
      <w:bookmarkEnd w:id="253"/>
      <w:proofErr w:type="spellEnd"/>
    </w:p>
    <w:p w14:paraId="2ED560BC" w14:textId="77777777" w:rsidR="00CB003D" w:rsidRPr="00ED7B10" w:rsidRDefault="00CB003D" w:rsidP="00CB003D">
      <w:pPr>
        <w:pStyle w:val="Ttulo4"/>
        <w:rPr>
          <w:lang w:val="es-ES"/>
        </w:rPr>
      </w:pPr>
      <w:r>
        <w:rPr>
          <w:lang w:val="es-ES"/>
        </w:rPr>
        <w:t>Constructores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4390"/>
        <w:gridCol w:w="5004"/>
      </w:tblGrid>
      <w:tr w:rsidR="00CB003D" w:rsidRPr="002738C3" w14:paraId="579E0AED" w14:textId="77777777" w:rsidTr="00D03646">
        <w:tc>
          <w:tcPr>
            <w:tcW w:w="4390" w:type="dxa"/>
            <w:shd w:val="clear" w:color="auto" w:fill="2E74B5" w:themeFill="accent1" w:themeFillShade="BF"/>
          </w:tcPr>
          <w:p w14:paraId="4AECD8B9" w14:textId="77777777" w:rsidR="00CB003D" w:rsidRPr="002738C3" w:rsidRDefault="00CB003D" w:rsidP="00D03646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2738C3">
              <w:rPr>
                <w:color w:val="FFFFFF" w:themeColor="background1"/>
                <w:sz w:val="18"/>
                <w:lang w:val="es-ES"/>
              </w:rPr>
              <w:t>Constructor</w:t>
            </w:r>
          </w:p>
        </w:tc>
        <w:tc>
          <w:tcPr>
            <w:tcW w:w="5004" w:type="dxa"/>
            <w:shd w:val="clear" w:color="auto" w:fill="2E74B5" w:themeFill="accent1" w:themeFillShade="BF"/>
          </w:tcPr>
          <w:p w14:paraId="7B431588" w14:textId="77777777" w:rsidR="00CB003D" w:rsidRPr="002738C3" w:rsidRDefault="00CB003D" w:rsidP="00D03646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2738C3">
              <w:rPr>
                <w:color w:val="FFFFFF" w:themeColor="background1"/>
                <w:sz w:val="18"/>
                <w:lang w:val="es-ES"/>
              </w:rPr>
              <w:t xml:space="preserve">Descripción </w:t>
            </w:r>
          </w:p>
        </w:tc>
      </w:tr>
      <w:tr w:rsidR="00CB003D" w:rsidRPr="00ED7B10" w14:paraId="3F84C2F0" w14:textId="77777777" w:rsidTr="00D03646">
        <w:tc>
          <w:tcPr>
            <w:tcW w:w="4390" w:type="dxa"/>
          </w:tcPr>
          <w:p w14:paraId="6515FE23" w14:textId="36241762" w:rsidR="00CB003D" w:rsidRPr="002738C3" w:rsidRDefault="00CB003D" w:rsidP="00D03646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9"/>
                <w:szCs w:val="19"/>
                <w:lang w:val="es-ES"/>
              </w:rPr>
            </w:pPr>
            <w:proofErr w:type="spellStart"/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public</w:t>
            </w:r>
            <w:proofErr w:type="spell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ReturnAceptacionRechazoResult</w:t>
            </w:r>
            <w:proofErr w:type="spell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(</w:t>
            </w:r>
            <w:proofErr w:type="gram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);</w:t>
            </w:r>
          </w:p>
        </w:tc>
        <w:tc>
          <w:tcPr>
            <w:tcW w:w="5004" w:type="dxa"/>
          </w:tcPr>
          <w:p w14:paraId="17C36EF7" w14:textId="77777777" w:rsidR="00CB003D" w:rsidRPr="00ED7B10" w:rsidRDefault="00CB003D" w:rsidP="00D03646">
            <w:pPr>
              <w:rPr>
                <w:lang w:val="es-ES"/>
              </w:rPr>
            </w:pPr>
            <w:r>
              <w:rPr>
                <w:sz w:val="18"/>
                <w:lang w:val="es-ES"/>
              </w:rPr>
              <w:t>Constructor vací</w:t>
            </w:r>
            <w:r w:rsidRPr="002738C3">
              <w:rPr>
                <w:sz w:val="18"/>
                <w:lang w:val="es-ES"/>
              </w:rPr>
              <w:t>o.</w:t>
            </w:r>
          </w:p>
        </w:tc>
      </w:tr>
    </w:tbl>
    <w:p w14:paraId="6337366B" w14:textId="77777777" w:rsidR="00CB003D" w:rsidRPr="00ED7B10" w:rsidRDefault="00CB003D" w:rsidP="00CB003D">
      <w:pPr>
        <w:pStyle w:val="Ttulo4"/>
        <w:rPr>
          <w:lang w:val="es-ES"/>
        </w:rPr>
      </w:pPr>
      <w:r w:rsidRPr="00ED7B10">
        <w:rPr>
          <w:lang w:val="es-ES"/>
        </w:rP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4390"/>
        <w:gridCol w:w="5004"/>
      </w:tblGrid>
      <w:tr w:rsidR="00CB003D" w:rsidRPr="002738C3" w14:paraId="18AA02FB" w14:textId="77777777" w:rsidTr="00D03646">
        <w:trPr>
          <w:tblHeader/>
        </w:trPr>
        <w:tc>
          <w:tcPr>
            <w:tcW w:w="4390" w:type="dxa"/>
            <w:shd w:val="clear" w:color="auto" w:fill="2E74B5" w:themeFill="accent1" w:themeFillShade="BF"/>
          </w:tcPr>
          <w:p w14:paraId="582FA0C7" w14:textId="77777777" w:rsidR="00CB003D" w:rsidRPr="002738C3" w:rsidRDefault="00CB003D" w:rsidP="00D03646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2738C3">
              <w:rPr>
                <w:color w:val="FFFFFF" w:themeColor="background1"/>
                <w:sz w:val="18"/>
                <w:lang w:val="es-ES"/>
              </w:rPr>
              <w:t>Constructor</w:t>
            </w:r>
          </w:p>
        </w:tc>
        <w:tc>
          <w:tcPr>
            <w:tcW w:w="5004" w:type="dxa"/>
            <w:shd w:val="clear" w:color="auto" w:fill="2E74B5" w:themeFill="accent1" w:themeFillShade="BF"/>
          </w:tcPr>
          <w:p w14:paraId="3637E070" w14:textId="77777777" w:rsidR="00CB003D" w:rsidRPr="002738C3" w:rsidRDefault="00CB003D" w:rsidP="00D03646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BC7AB7">
              <w:rPr>
                <w:color w:val="FFFFFF" w:themeColor="background1"/>
                <w:sz w:val="18"/>
                <w:lang w:val="es-ES"/>
              </w:rPr>
              <w:t>Descripción</w:t>
            </w:r>
            <w:r w:rsidRPr="002738C3">
              <w:rPr>
                <w:color w:val="FFFFFF" w:themeColor="background1"/>
                <w:sz w:val="18"/>
                <w:lang w:val="es-ES"/>
              </w:rPr>
              <w:t xml:space="preserve"> </w:t>
            </w:r>
          </w:p>
        </w:tc>
      </w:tr>
      <w:tr w:rsidR="00CB003D" w:rsidRPr="00F067F4" w14:paraId="2087A175" w14:textId="77777777" w:rsidTr="00D03646">
        <w:tc>
          <w:tcPr>
            <w:tcW w:w="4390" w:type="dxa"/>
          </w:tcPr>
          <w:p w14:paraId="4D4105F0" w14:textId="77777777" w:rsidR="00CB003D" w:rsidRPr="002738C3" w:rsidRDefault="00CB003D" w:rsidP="00D03646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bool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Procesado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  <w:tc>
          <w:tcPr>
            <w:tcW w:w="5004" w:type="dxa"/>
          </w:tcPr>
          <w:p w14:paraId="528DAF37" w14:textId="77777777" w:rsidR="00CB003D" w:rsidRPr="000B2F8E" w:rsidRDefault="00CB003D" w:rsidP="00D03646">
            <w:pPr>
              <w:rPr>
                <w:sz w:val="18"/>
                <w:szCs w:val="18"/>
              </w:rPr>
            </w:pPr>
            <w:r w:rsidRPr="000B2F8E">
              <w:rPr>
                <w:sz w:val="18"/>
                <w:szCs w:val="18"/>
              </w:rPr>
              <w:t xml:space="preserve">Indica si fue </w:t>
            </w:r>
            <w:r>
              <w:rPr>
                <w:sz w:val="18"/>
                <w:szCs w:val="18"/>
              </w:rPr>
              <w:t>recibida la petición al servicio consulta CFDI relacionados</w:t>
            </w:r>
            <w:r w:rsidRPr="000B2F8E">
              <w:rPr>
                <w:sz w:val="18"/>
                <w:szCs w:val="18"/>
              </w:rPr>
              <w:t>.</w:t>
            </w:r>
          </w:p>
        </w:tc>
      </w:tr>
      <w:tr w:rsidR="00CB003D" w:rsidRPr="00F067F4" w14:paraId="7D1A785A" w14:textId="77777777" w:rsidTr="00D03646">
        <w:tc>
          <w:tcPr>
            <w:tcW w:w="4390" w:type="dxa"/>
          </w:tcPr>
          <w:p w14:paraId="0E49BC21" w14:textId="77777777" w:rsidR="00CB003D" w:rsidRPr="002738C3" w:rsidRDefault="00CB003D" w:rsidP="00D03646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>
              <w:rPr>
                <w:rFonts w:ascii="Consolas" w:hAnsi="Consolas" w:cs="Segoe UI"/>
                <w:color w:val="2B91AF"/>
                <w:sz w:val="18"/>
                <w:szCs w:val="19"/>
                <w:lang w:val="en-US"/>
              </w:rPr>
              <w:t>string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AcuseXml</w:t>
            </w:r>
            <w:proofErr w:type="spell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  <w:tc>
          <w:tcPr>
            <w:tcW w:w="5004" w:type="dxa"/>
          </w:tcPr>
          <w:p w14:paraId="3DC3016D" w14:textId="77777777" w:rsidR="00CB003D" w:rsidRPr="000B2F8E" w:rsidRDefault="00CB003D" w:rsidP="00D0364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Acuse de </w:t>
            </w:r>
            <w:proofErr w:type="spellStart"/>
            <w:r>
              <w:rPr>
                <w:sz w:val="18"/>
                <w:szCs w:val="18"/>
              </w:rPr>
              <w:t>metodo</w:t>
            </w:r>
            <w:proofErr w:type="spellEnd"/>
          </w:p>
        </w:tc>
      </w:tr>
      <w:tr w:rsidR="00CB003D" w:rsidRPr="00F067F4" w14:paraId="11DB4344" w14:textId="77777777" w:rsidTr="00D03646">
        <w:tc>
          <w:tcPr>
            <w:tcW w:w="4390" w:type="dxa"/>
          </w:tcPr>
          <w:p w14:paraId="7B881904" w14:textId="77777777" w:rsidR="00CB003D" w:rsidRPr="002738C3" w:rsidRDefault="00CB003D" w:rsidP="00D03646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CodigoError</w:t>
            </w:r>
            <w:proofErr w:type="spell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  <w:tc>
          <w:tcPr>
            <w:tcW w:w="5004" w:type="dxa"/>
          </w:tcPr>
          <w:p w14:paraId="2F34A644" w14:textId="77777777" w:rsidR="00CB003D" w:rsidRPr="000B2F8E" w:rsidRDefault="00CB003D" w:rsidP="00D03646">
            <w:pPr>
              <w:rPr>
                <w:sz w:val="18"/>
                <w:szCs w:val="18"/>
              </w:rPr>
            </w:pPr>
            <w:r w:rsidRPr="000B2F8E">
              <w:rPr>
                <w:sz w:val="18"/>
                <w:szCs w:val="18"/>
              </w:rPr>
              <w:t>Indica el c</w:t>
            </w:r>
            <w:r>
              <w:rPr>
                <w:sz w:val="18"/>
                <w:szCs w:val="18"/>
              </w:rPr>
              <w:t>ó</w:t>
            </w:r>
            <w:r w:rsidRPr="000B2F8E">
              <w:rPr>
                <w:sz w:val="18"/>
                <w:szCs w:val="18"/>
              </w:rPr>
              <w:t>digo de error (si es que hubo)</w:t>
            </w:r>
            <w:r>
              <w:rPr>
                <w:sz w:val="18"/>
                <w:szCs w:val="18"/>
              </w:rPr>
              <w:t>.</w:t>
            </w:r>
          </w:p>
        </w:tc>
      </w:tr>
      <w:tr w:rsidR="00CB003D" w:rsidRPr="00F067F4" w14:paraId="628A94BA" w14:textId="77777777" w:rsidTr="00D03646">
        <w:tc>
          <w:tcPr>
            <w:tcW w:w="4390" w:type="dxa"/>
          </w:tcPr>
          <w:p w14:paraId="23B042E6" w14:textId="77777777" w:rsidR="00CB003D" w:rsidRPr="002738C3" w:rsidRDefault="00CB003D" w:rsidP="00D03646">
            <w:pPr>
              <w:rPr>
                <w:rFonts w:ascii="Consolas" w:hAnsi="Consolas" w:cs="Segoe UI"/>
                <w:sz w:val="18"/>
                <w:lang w:val="en-US"/>
              </w:rPr>
            </w:pP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ErrorDetalle</w:t>
            </w:r>
            <w:proofErr w:type="spell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  <w:tc>
          <w:tcPr>
            <w:tcW w:w="5004" w:type="dxa"/>
          </w:tcPr>
          <w:p w14:paraId="3C033810" w14:textId="77777777" w:rsidR="00CB003D" w:rsidRPr="000B2F8E" w:rsidRDefault="00CB003D" w:rsidP="00D03646">
            <w:pPr>
              <w:rPr>
                <w:sz w:val="18"/>
                <w:szCs w:val="18"/>
              </w:rPr>
            </w:pPr>
            <w:proofErr w:type="spellStart"/>
            <w:r w:rsidRPr="009D7286">
              <w:rPr>
                <w:i/>
                <w:sz w:val="18"/>
                <w:szCs w:val="18"/>
              </w:rPr>
              <w:t>String</w:t>
            </w:r>
            <w:proofErr w:type="spellEnd"/>
            <w:r w:rsidRPr="000B2F8E">
              <w:rPr>
                <w:sz w:val="18"/>
                <w:szCs w:val="18"/>
              </w:rPr>
              <w:t xml:space="preserve"> con el detalle del error.</w:t>
            </w:r>
          </w:p>
        </w:tc>
      </w:tr>
      <w:tr w:rsidR="00CB003D" w:rsidRPr="00F067F4" w14:paraId="5B61721A" w14:textId="77777777" w:rsidTr="00D03646">
        <w:tc>
          <w:tcPr>
            <w:tcW w:w="4390" w:type="dxa"/>
          </w:tcPr>
          <w:p w14:paraId="79789861" w14:textId="77777777" w:rsidR="00CB003D" w:rsidRPr="002738C3" w:rsidRDefault="00CB003D" w:rsidP="00D03646">
            <w:pPr>
              <w:tabs>
                <w:tab w:val="left" w:pos="825"/>
                <w:tab w:val="left" w:pos="1440"/>
              </w:tabs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CodEstatus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{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get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;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set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; }</w:t>
            </w:r>
          </w:p>
        </w:tc>
        <w:tc>
          <w:tcPr>
            <w:tcW w:w="5004" w:type="dxa"/>
          </w:tcPr>
          <w:p w14:paraId="227AC843" w14:textId="740775F5" w:rsidR="00CB003D" w:rsidRPr="009D7286" w:rsidRDefault="00CB003D" w:rsidP="00CB003D">
            <w:pPr>
              <w:rPr>
                <w:i/>
                <w:sz w:val="18"/>
                <w:szCs w:val="18"/>
              </w:rPr>
            </w:pPr>
            <w:proofErr w:type="spellStart"/>
            <w:r>
              <w:rPr>
                <w:i/>
                <w:sz w:val="18"/>
                <w:szCs w:val="18"/>
              </w:rPr>
              <w:t>Codigfo</w:t>
            </w:r>
            <w:proofErr w:type="spellEnd"/>
            <w:r>
              <w:rPr>
                <w:i/>
                <w:sz w:val="18"/>
                <w:szCs w:val="18"/>
              </w:rPr>
              <w:t xml:space="preserve"> de estatus donde,1000 =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</w:t>
            </w:r>
            <w:r>
              <w:rPr>
                <w:rFonts w:ascii="Montserrat-Regular" w:hAnsi="Montserrat-Regular"/>
                <w:color w:val="000000"/>
                <w:sz w:val="22"/>
                <w:szCs w:val="22"/>
              </w:rPr>
              <w:t xml:space="preserve"> Se recibió la respuesta de la</w:t>
            </w:r>
            <w:r>
              <w:rPr>
                <w:rFonts w:ascii="Montserrat-Regular" w:hAnsi="Montserrat-Regular"/>
                <w:color w:val="000000"/>
                <w:sz w:val="22"/>
                <w:szCs w:val="22"/>
              </w:rPr>
              <w:br/>
              <w:t>petición de forma exitosa</w:t>
            </w:r>
          </w:p>
        </w:tc>
      </w:tr>
      <w:tr w:rsidR="00CB003D" w:rsidRPr="00F067F4" w14:paraId="0AC5E1F0" w14:textId="77777777" w:rsidTr="00D03646">
        <w:tc>
          <w:tcPr>
            <w:tcW w:w="4390" w:type="dxa"/>
          </w:tcPr>
          <w:p w14:paraId="44633F63" w14:textId="77777777" w:rsidR="00CB003D" w:rsidRDefault="00CB003D" w:rsidP="00D03646">
            <w:pPr>
              <w:tabs>
                <w:tab w:val="left" w:pos="825"/>
                <w:tab w:val="left" w:pos="1440"/>
              </w:tabs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CodEstatusDescripcion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{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get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;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set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; }</w:t>
            </w:r>
          </w:p>
        </w:tc>
        <w:tc>
          <w:tcPr>
            <w:tcW w:w="5004" w:type="dxa"/>
          </w:tcPr>
          <w:p w14:paraId="2E83A10B" w14:textId="6C54A136" w:rsidR="00CB003D" w:rsidRDefault="00CB003D" w:rsidP="00CB003D">
            <w:proofErr w:type="spellStart"/>
            <w:r>
              <w:t>Descripcion</w:t>
            </w:r>
            <w:proofErr w:type="spellEnd"/>
            <w:r>
              <w:t xml:space="preserve"> del código de estatus</w:t>
            </w:r>
          </w:p>
        </w:tc>
      </w:tr>
      <w:tr w:rsidR="00CB003D" w:rsidRPr="00F067F4" w14:paraId="05EFE2FE" w14:textId="77777777" w:rsidTr="00D03646">
        <w:tc>
          <w:tcPr>
            <w:tcW w:w="4390" w:type="dxa"/>
          </w:tcPr>
          <w:p w14:paraId="64797DD7" w14:textId="026B30D0" w:rsidR="00CB003D" w:rsidRDefault="00CB003D" w:rsidP="00D03646">
            <w:pPr>
              <w:tabs>
                <w:tab w:val="left" w:pos="825"/>
                <w:tab w:val="left" w:pos="1440"/>
              </w:tabs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RfcReceptor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{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get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;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set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; }</w:t>
            </w:r>
          </w:p>
        </w:tc>
        <w:tc>
          <w:tcPr>
            <w:tcW w:w="5004" w:type="dxa"/>
          </w:tcPr>
          <w:p w14:paraId="23DD9027" w14:textId="49D27B13" w:rsidR="00CB003D" w:rsidRDefault="00B112F8" w:rsidP="00D03646">
            <w:proofErr w:type="gramStart"/>
            <w:r>
              <w:t>RFC receptor</w:t>
            </w:r>
            <w:proofErr w:type="gramEnd"/>
            <w:r>
              <w:t xml:space="preserve"> que </w:t>
            </w:r>
            <w:proofErr w:type="spellStart"/>
            <w:r>
              <w:t>envio</w:t>
            </w:r>
            <w:proofErr w:type="spellEnd"/>
            <w:r>
              <w:t xml:space="preserve"> a cancelar los CFDI.</w:t>
            </w:r>
          </w:p>
        </w:tc>
      </w:tr>
      <w:tr w:rsidR="00CB003D" w:rsidRPr="00F067F4" w14:paraId="65EC51DE" w14:textId="77777777" w:rsidTr="00D03646">
        <w:tc>
          <w:tcPr>
            <w:tcW w:w="4390" w:type="dxa"/>
          </w:tcPr>
          <w:p w14:paraId="20212B7C" w14:textId="43143068" w:rsidR="00CB003D" w:rsidRDefault="00CB003D" w:rsidP="00D03646">
            <w:pPr>
              <w:tabs>
                <w:tab w:val="left" w:pos="825"/>
                <w:tab w:val="left" w:pos="1440"/>
              </w:tabs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RfcPac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{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get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;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set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; }</w:t>
            </w:r>
          </w:p>
        </w:tc>
        <w:tc>
          <w:tcPr>
            <w:tcW w:w="5004" w:type="dxa"/>
          </w:tcPr>
          <w:p w14:paraId="338DE739" w14:textId="4B2B069A" w:rsidR="00CB003D" w:rsidRDefault="00092241" w:rsidP="00D03646">
            <w:r>
              <w:t>RFC del PAC</w:t>
            </w:r>
            <w:r w:rsidR="00B112F8">
              <w:t xml:space="preserve"> por el cual son cancelados los CFDI</w:t>
            </w:r>
            <w:r w:rsidR="00B24F98">
              <w:t>.</w:t>
            </w:r>
          </w:p>
        </w:tc>
      </w:tr>
      <w:tr w:rsidR="00CB003D" w:rsidRPr="00F067F4" w14:paraId="4851AC4A" w14:textId="77777777" w:rsidTr="00D03646">
        <w:tc>
          <w:tcPr>
            <w:tcW w:w="4390" w:type="dxa"/>
          </w:tcPr>
          <w:p w14:paraId="251683DE" w14:textId="182744D1" w:rsidR="00CB003D" w:rsidRDefault="00CB003D" w:rsidP="00D03646">
            <w:pPr>
              <w:tabs>
                <w:tab w:val="left" w:pos="825"/>
                <w:tab w:val="left" w:pos="1440"/>
              </w:tabs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DateTime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Fecha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{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get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;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set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; }</w:t>
            </w:r>
          </w:p>
        </w:tc>
        <w:tc>
          <w:tcPr>
            <w:tcW w:w="5004" w:type="dxa"/>
          </w:tcPr>
          <w:p w14:paraId="6BCD9172" w14:textId="4CA928F9" w:rsidR="00CB003D" w:rsidRDefault="00092241" w:rsidP="00D03646">
            <w:r>
              <w:t>Fecha</w:t>
            </w:r>
            <w:r w:rsidR="00B24F98">
              <w:t xml:space="preserve"> </w:t>
            </w:r>
          </w:p>
        </w:tc>
      </w:tr>
      <w:tr w:rsidR="00CB003D" w:rsidRPr="00F067F4" w14:paraId="077C8628" w14:textId="77777777" w:rsidTr="00D03646">
        <w:tc>
          <w:tcPr>
            <w:tcW w:w="4390" w:type="dxa"/>
          </w:tcPr>
          <w:p w14:paraId="004B5FB0" w14:textId="653C491E" w:rsidR="00CB003D" w:rsidRDefault="00CB003D" w:rsidP="00D03646">
            <w:pPr>
              <w:tabs>
                <w:tab w:val="left" w:pos="825"/>
                <w:tab w:val="left" w:pos="1440"/>
              </w:tabs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Sello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{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get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;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set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; }</w:t>
            </w:r>
          </w:p>
        </w:tc>
        <w:tc>
          <w:tcPr>
            <w:tcW w:w="5004" w:type="dxa"/>
          </w:tcPr>
          <w:p w14:paraId="66A29D61" w14:textId="0A51F237" w:rsidR="00CB003D" w:rsidRDefault="00B24F98" w:rsidP="00D03646">
            <w:r>
              <w:t xml:space="preserve">Sello </w:t>
            </w:r>
          </w:p>
        </w:tc>
      </w:tr>
      <w:tr w:rsidR="00CB003D" w:rsidRPr="00F067F4" w14:paraId="6513698F" w14:textId="77777777" w:rsidTr="00D03646">
        <w:tc>
          <w:tcPr>
            <w:tcW w:w="4390" w:type="dxa"/>
          </w:tcPr>
          <w:p w14:paraId="4F336E51" w14:textId="553F8F59" w:rsidR="00CB003D" w:rsidRDefault="00CB003D" w:rsidP="00D03646">
            <w:pPr>
              <w:tabs>
                <w:tab w:val="left" w:pos="825"/>
                <w:tab w:val="left" w:pos="1440"/>
              </w:tabs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List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&lt;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DetalleFolios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&gt; Folios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{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get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;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set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; }</w:t>
            </w:r>
          </w:p>
        </w:tc>
        <w:tc>
          <w:tcPr>
            <w:tcW w:w="5004" w:type="dxa"/>
          </w:tcPr>
          <w:p w14:paraId="031C05B4" w14:textId="0E9BDA4E" w:rsidR="00CB003D" w:rsidRDefault="00CB003D" w:rsidP="00D03646">
            <w:r>
              <w:t xml:space="preserve">Colección de objetos </w:t>
            </w:r>
            <w:proofErr w:type="spellStart"/>
            <w:r>
              <w:t>DatelleFolio</w:t>
            </w:r>
            <w:proofErr w:type="spellEnd"/>
          </w:p>
        </w:tc>
      </w:tr>
    </w:tbl>
    <w:p w14:paraId="5EE3CDF0" w14:textId="77777777" w:rsidR="00CB003D" w:rsidRPr="00684ED9" w:rsidRDefault="00CB003D" w:rsidP="00CB003D">
      <w:pPr>
        <w:rPr>
          <w:lang w:val="es-ES"/>
        </w:rPr>
      </w:pPr>
    </w:p>
    <w:p w14:paraId="325B1606" w14:textId="77777777" w:rsidR="00684ED9" w:rsidRDefault="00684ED9" w:rsidP="00684ED9">
      <w:pPr>
        <w:rPr>
          <w:lang w:val="es-ES"/>
        </w:rPr>
      </w:pPr>
    </w:p>
    <w:p w14:paraId="3F9373FA" w14:textId="492AC803" w:rsidR="00215E5C" w:rsidRPr="00ED7B10" w:rsidRDefault="00215E5C" w:rsidP="00215E5C">
      <w:pPr>
        <w:pStyle w:val="Ttulo3"/>
        <w:rPr>
          <w:lang w:val="es-ES"/>
        </w:rPr>
      </w:pPr>
      <w:bookmarkStart w:id="254" w:name="_Toc140772162"/>
      <w:r>
        <w:rPr>
          <w:lang w:val="es-ES"/>
        </w:rPr>
        <w:t xml:space="preserve">Clase </w:t>
      </w:r>
      <w:proofErr w:type="spellStart"/>
      <w:r w:rsidRPr="00215E5C">
        <w:rPr>
          <w:rFonts w:ascii="Consolas" w:hAnsi="Consolas" w:cs="Consolas"/>
          <w:color w:val="000000"/>
          <w:sz w:val="19"/>
          <w:szCs w:val="19"/>
          <w:lang w:val="es-ES"/>
        </w:rPr>
        <w:t>DetalleFolios</w:t>
      </w:r>
      <w:bookmarkEnd w:id="254"/>
      <w:proofErr w:type="spellEnd"/>
    </w:p>
    <w:p w14:paraId="16D505AE" w14:textId="77777777" w:rsidR="00215E5C" w:rsidRPr="00ED7B10" w:rsidRDefault="00215E5C" w:rsidP="00215E5C">
      <w:pPr>
        <w:pStyle w:val="Ttulo4"/>
        <w:rPr>
          <w:lang w:val="es-ES"/>
        </w:rPr>
      </w:pPr>
      <w:r>
        <w:rPr>
          <w:lang w:val="es-ES"/>
        </w:rPr>
        <w:t>Constructores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4390"/>
        <w:gridCol w:w="5004"/>
      </w:tblGrid>
      <w:tr w:rsidR="00215E5C" w:rsidRPr="002738C3" w14:paraId="1792893D" w14:textId="77777777" w:rsidTr="00D03646">
        <w:tc>
          <w:tcPr>
            <w:tcW w:w="4390" w:type="dxa"/>
            <w:shd w:val="clear" w:color="auto" w:fill="2E74B5" w:themeFill="accent1" w:themeFillShade="BF"/>
          </w:tcPr>
          <w:p w14:paraId="05479F1C" w14:textId="77777777" w:rsidR="00215E5C" w:rsidRPr="002738C3" w:rsidRDefault="00215E5C" w:rsidP="00D03646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2738C3">
              <w:rPr>
                <w:color w:val="FFFFFF" w:themeColor="background1"/>
                <w:sz w:val="18"/>
                <w:lang w:val="es-ES"/>
              </w:rPr>
              <w:t>Constructor</w:t>
            </w:r>
          </w:p>
        </w:tc>
        <w:tc>
          <w:tcPr>
            <w:tcW w:w="5004" w:type="dxa"/>
            <w:shd w:val="clear" w:color="auto" w:fill="2E74B5" w:themeFill="accent1" w:themeFillShade="BF"/>
          </w:tcPr>
          <w:p w14:paraId="27AF9FCF" w14:textId="77777777" w:rsidR="00215E5C" w:rsidRPr="002738C3" w:rsidRDefault="00215E5C" w:rsidP="00D03646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2738C3">
              <w:rPr>
                <w:color w:val="FFFFFF" w:themeColor="background1"/>
                <w:sz w:val="18"/>
                <w:lang w:val="es-ES"/>
              </w:rPr>
              <w:t xml:space="preserve">Descripción </w:t>
            </w:r>
          </w:p>
        </w:tc>
      </w:tr>
      <w:tr w:rsidR="00215E5C" w:rsidRPr="00ED7B10" w14:paraId="1D3482D5" w14:textId="77777777" w:rsidTr="00D03646">
        <w:tc>
          <w:tcPr>
            <w:tcW w:w="4390" w:type="dxa"/>
          </w:tcPr>
          <w:p w14:paraId="6BA7B61C" w14:textId="09835AEF" w:rsidR="00215E5C" w:rsidRPr="002738C3" w:rsidRDefault="00215E5C" w:rsidP="00D03646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9"/>
                <w:szCs w:val="19"/>
                <w:lang w:val="es-ES"/>
              </w:rPr>
            </w:pPr>
            <w:proofErr w:type="spellStart"/>
            <w:r w:rsidRPr="002738C3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public</w:t>
            </w:r>
            <w:proofErr w:type="spell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r w:rsidRPr="00215E5C"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DetalleFolios</w:t>
            </w:r>
            <w:proofErr w:type="spellEnd"/>
            <w:r w:rsidRPr="002738C3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();</w:t>
            </w:r>
          </w:p>
        </w:tc>
        <w:tc>
          <w:tcPr>
            <w:tcW w:w="5004" w:type="dxa"/>
          </w:tcPr>
          <w:p w14:paraId="1C023EEB" w14:textId="77777777" w:rsidR="00215E5C" w:rsidRPr="00ED7B10" w:rsidRDefault="00215E5C" w:rsidP="00D03646">
            <w:pPr>
              <w:rPr>
                <w:lang w:val="es-ES"/>
              </w:rPr>
            </w:pPr>
            <w:r>
              <w:rPr>
                <w:sz w:val="18"/>
                <w:lang w:val="es-ES"/>
              </w:rPr>
              <w:t>Constructor vací</w:t>
            </w:r>
            <w:r w:rsidRPr="002738C3">
              <w:rPr>
                <w:sz w:val="18"/>
                <w:lang w:val="es-ES"/>
              </w:rPr>
              <w:t>o.</w:t>
            </w:r>
          </w:p>
        </w:tc>
      </w:tr>
    </w:tbl>
    <w:p w14:paraId="028BE778" w14:textId="77777777" w:rsidR="00215E5C" w:rsidRPr="00ED7B10" w:rsidRDefault="00215E5C" w:rsidP="00215E5C">
      <w:pPr>
        <w:pStyle w:val="Ttulo4"/>
        <w:rPr>
          <w:lang w:val="es-ES"/>
        </w:rPr>
      </w:pPr>
      <w:r w:rsidRPr="00ED7B10">
        <w:rPr>
          <w:lang w:val="es-ES"/>
        </w:rP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4390"/>
        <w:gridCol w:w="5004"/>
      </w:tblGrid>
      <w:tr w:rsidR="00215E5C" w:rsidRPr="002738C3" w14:paraId="27F5BE6C" w14:textId="77777777" w:rsidTr="00D03646">
        <w:trPr>
          <w:tblHeader/>
        </w:trPr>
        <w:tc>
          <w:tcPr>
            <w:tcW w:w="4390" w:type="dxa"/>
            <w:shd w:val="clear" w:color="auto" w:fill="2E74B5" w:themeFill="accent1" w:themeFillShade="BF"/>
          </w:tcPr>
          <w:p w14:paraId="4C3BA203" w14:textId="77777777" w:rsidR="00215E5C" w:rsidRPr="002738C3" w:rsidRDefault="00215E5C" w:rsidP="00D03646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2738C3">
              <w:rPr>
                <w:color w:val="FFFFFF" w:themeColor="background1"/>
                <w:sz w:val="18"/>
                <w:lang w:val="es-ES"/>
              </w:rPr>
              <w:t>Constructor</w:t>
            </w:r>
          </w:p>
        </w:tc>
        <w:tc>
          <w:tcPr>
            <w:tcW w:w="5004" w:type="dxa"/>
            <w:shd w:val="clear" w:color="auto" w:fill="2E74B5" w:themeFill="accent1" w:themeFillShade="BF"/>
          </w:tcPr>
          <w:p w14:paraId="26C32882" w14:textId="77777777" w:rsidR="00215E5C" w:rsidRPr="002738C3" w:rsidRDefault="00215E5C" w:rsidP="00D03646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BC7AB7">
              <w:rPr>
                <w:color w:val="FFFFFF" w:themeColor="background1"/>
                <w:sz w:val="18"/>
                <w:lang w:val="es-ES"/>
              </w:rPr>
              <w:t>Descripción</w:t>
            </w:r>
            <w:r w:rsidRPr="002738C3">
              <w:rPr>
                <w:color w:val="FFFFFF" w:themeColor="background1"/>
                <w:sz w:val="18"/>
                <w:lang w:val="es-ES"/>
              </w:rPr>
              <w:t xml:space="preserve"> </w:t>
            </w:r>
          </w:p>
        </w:tc>
      </w:tr>
      <w:tr w:rsidR="00215E5C" w:rsidRPr="00F067F4" w14:paraId="6EC6B200" w14:textId="77777777" w:rsidTr="00D03646">
        <w:tc>
          <w:tcPr>
            <w:tcW w:w="4390" w:type="dxa"/>
          </w:tcPr>
          <w:p w14:paraId="1996FBBF" w14:textId="767772AF" w:rsidR="00215E5C" w:rsidRPr="002738C3" w:rsidRDefault="00215E5C" w:rsidP="00D03646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UUID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{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get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;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set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; }</w:t>
            </w:r>
          </w:p>
        </w:tc>
        <w:tc>
          <w:tcPr>
            <w:tcW w:w="5004" w:type="dxa"/>
          </w:tcPr>
          <w:p w14:paraId="50447EF1" w14:textId="1BB88991" w:rsidR="00215E5C" w:rsidRPr="000B2F8E" w:rsidRDefault="00215E5C" w:rsidP="00D0364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UUID la petición</w:t>
            </w:r>
          </w:p>
        </w:tc>
      </w:tr>
      <w:tr w:rsidR="00215E5C" w:rsidRPr="00F067F4" w14:paraId="18272F7A" w14:textId="77777777" w:rsidTr="00D03646">
        <w:tc>
          <w:tcPr>
            <w:tcW w:w="4390" w:type="dxa"/>
          </w:tcPr>
          <w:p w14:paraId="57A78AA8" w14:textId="0BBBDC14" w:rsidR="00215E5C" w:rsidRPr="002738C3" w:rsidRDefault="00215E5C" w:rsidP="00D03646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EstatusUUID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{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get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;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set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; }</w:t>
            </w:r>
          </w:p>
        </w:tc>
        <w:tc>
          <w:tcPr>
            <w:tcW w:w="5004" w:type="dxa"/>
          </w:tcPr>
          <w:p w14:paraId="517F3528" w14:textId="7E9460F5" w:rsidR="00215E5C" w:rsidRPr="000B2F8E" w:rsidRDefault="00215E5C" w:rsidP="00D0364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Estatus </w:t>
            </w:r>
            <w:proofErr w:type="spellStart"/>
            <w:r>
              <w:rPr>
                <w:sz w:val="18"/>
                <w:szCs w:val="18"/>
              </w:rPr>
              <w:t>especifico</w:t>
            </w:r>
            <w:proofErr w:type="spellEnd"/>
            <w:r>
              <w:rPr>
                <w:sz w:val="18"/>
                <w:szCs w:val="18"/>
              </w:rPr>
              <w:t xml:space="preserve"> para la petición Cancelada</w:t>
            </w:r>
          </w:p>
        </w:tc>
      </w:tr>
      <w:tr w:rsidR="00215E5C" w:rsidRPr="00F067F4" w14:paraId="05005E47" w14:textId="77777777" w:rsidTr="00D03646">
        <w:tc>
          <w:tcPr>
            <w:tcW w:w="4390" w:type="dxa"/>
          </w:tcPr>
          <w:p w14:paraId="32551D09" w14:textId="4DB6F859" w:rsidR="00215E5C" w:rsidRPr="002738C3" w:rsidRDefault="00215E5C" w:rsidP="00D03646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EstatusUUIDDescripcion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{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get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; }</w:t>
            </w:r>
          </w:p>
        </w:tc>
        <w:tc>
          <w:tcPr>
            <w:tcW w:w="5004" w:type="dxa"/>
          </w:tcPr>
          <w:p w14:paraId="0647A137" w14:textId="64E4F4B2" w:rsidR="00215E5C" w:rsidRPr="000B2F8E" w:rsidRDefault="00215E5C" w:rsidP="00D0364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Descripcion</w:t>
            </w:r>
            <w:proofErr w:type="spellEnd"/>
            <w:r>
              <w:rPr>
                <w:sz w:val="18"/>
                <w:szCs w:val="18"/>
              </w:rPr>
              <w:t xml:space="preserve"> del estatus UUID.</w:t>
            </w:r>
          </w:p>
        </w:tc>
      </w:tr>
      <w:tr w:rsidR="00215E5C" w:rsidRPr="00F067F4" w14:paraId="0386202B" w14:textId="77777777" w:rsidTr="00D03646">
        <w:tc>
          <w:tcPr>
            <w:tcW w:w="4390" w:type="dxa"/>
          </w:tcPr>
          <w:p w14:paraId="7A2D6C1B" w14:textId="3715785A" w:rsidR="00215E5C" w:rsidRPr="002738C3" w:rsidRDefault="00215E5C" w:rsidP="00D03646">
            <w:pPr>
              <w:rPr>
                <w:rFonts w:ascii="Consolas" w:hAnsi="Consolas" w:cs="Segoe UI"/>
                <w:sz w:val="18"/>
                <w:lang w:val="en-US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TipoRespuesta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Respuesta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{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get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;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set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; }</w:t>
            </w:r>
          </w:p>
        </w:tc>
        <w:tc>
          <w:tcPr>
            <w:tcW w:w="5004" w:type="dxa"/>
          </w:tcPr>
          <w:p w14:paraId="3B994F5B" w14:textId="25AB817B" w:rsidR="00215E5C" w:rsidRPr="000B2F8E" w:rsidRDefault="00215E5C" w:rsidP="00D0364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Respuesta correspondiente al folio que se </w:t>
            </w:r>
            <w:proofErr w:type="spellStart"/>
            <w:r>
              <w:rPr>
                <w:sz w:val="18"/>
                <w:szCs w:val="18"/>
              </w:rPr>
              <w:t>envio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</w:tr>
    </w:tbl>
    <w:p w14:paraId="48E18D4F" w14:textId="77777777" w:rsidR="00215E5C" w:rsidRPr="00684ED9" w:rsidRDefault="00215E5C" w:rsidP="00215E5C">
      <w:pPr>
        <w:rPr>
          <w:lang w:val="es-ES"/>
        </w:rPr>
      </w:pPr>
    </w:p>
    <w:p w14:paraId="0FF6E426" w14:textId="77777777" w:rsidR="00215E5C" w:rsidRPr="00684ED9" w:rsidRDefault="00215E5C" w:rsidP="00215E5C">
      <w:pPr>
        <w:rPr>
          <w:lang w:val="es-ES"/>
        </w:rPr>
      </w:pPr>
    </w:p>
    <w:p w14:paraId="7B2E7034" w14:textId="16DAE45E" w:rsidR="00215E5C" w:rsidRDefault="00672932" w:rsidP="00672932">
      <w:pPr>
        <w:pStyle w:val="Ttulo4"/>
        <w:rPr>
          <w:lang w:val="es-ES"/>
        </w:rPr>
      </w:pPr>
      <w:proofErr w:type="spellStart"/>
      <w:r>
        <w:rPr>
          <w:lang w:val="es-ES"/>
        </w:rPr>
        <w:t>Enumeracion</w:t>
      </w:r>
      <w:proofErr w:type="spellEnd"/>
      <w:r>
        <w:rPr>
          <w:lang w:val="es-ES"/>
        </w:rPr>
        <w:t xml:space="preserve"> </w:t>
      </w:r>
      <w:proofErr w:type="spellStart"/>
      <w:r w:rsidRPr="00672932">
        <w:rPr>
          <w:rStyle w:val="TextoindependienteCar"/>
        </w:rPr>
        <w:t>TipoRespuesta</w:t>
      </w:r>
      <w:proofErr w:type="spellEnd"/>
    </w:p>
    <w:p w14:paraId="6634F1E8" w14:textId="77777777" w:rsidR="00672932" w:rsidRPr="00684ED9" w:rsidRDefault="00672932" w:rsidP="00684ED9">
      <w:pPr>
        <w:rPr>
          <w:lang w:val="es-ES"/>
        </w:rPr>
      </w:pPr>
      <w:r>
        <w:rPr>
          <w:rFonts w:ascii="Consolas" w:hAnsi="Consolas" w:cs="Consolas"/>
          <w:color w:val="000000"/>
          <w:sz w:val="19"/>
          <w:szCs w:val="19"/>
          <w:lang w:val="es-ES"/>
        </w:rPr>
        <w:t xml:space="preserve"> 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94"/>
      </w:tblGrid>
      <w:tr w:rsidR="00672932" w:rsidRPr="00D03C80" w14:paraId="334FBEEA" w14:textId="77777777" w:rsidTr="00D03646">
        <w:tc>
          <w:tcPr>
            <w:tcW w:w="9394" w:type="dxa"/>
            <w:shd w:val="clear" w:color="auto" w:fill="2E74B5" w:themeFill="accent1" w:themeFillShade="BF"/>
          </w:tcPr>
          <w:p w14:paraId="18313876" w14:textId="3D1FFC8F" w:rsidR="00672932" w:rsidRPr="00672932" w:rsidRDefault="00672932" w:rsidP="00D03646">
            <w:pPr>
              <w:pStyle w:val="Textoindependiente"/>
              <w:rPr>
                <w:color w:val="FFFFFF" w:themeColor="background1"/>
              </w:rPr>
            </w:pPr>
            <w:proofErr w:type="spellStart"/>
            <w:r w:rsidRPr="00672932">
              <w:rPr>
                <w:rFonts w:ascii="Consolas" w:hAnsi="Consolas" w:cs="Consolas"/>
                <w:color w:val="FFFFFF" w:themeColor="background1"/>
                <w:sz w:val="19"/>
                <w:szCs w:val="19"/>
                <w:lang w:val="es-ES"/>
              </w:rPr>
              <w:lastRenderedPageBreak/>
              <w:t>TipoRespuesta</w:t>
            </w:r>
            <w:proofErr w:type="spellEnd"/>
          </w:p>
        </w:tc>
      </w:tr>
      <w:tr w:rsidR="00672932" w:rsidRPr="00580C39" w14:paraId="02700F4D" w14:textId="77777777" w:rsidTr="00D03646">
        <w:tc>
          <w:tcPr>
            <w:tcW w:w="9394" w:type="dxa"/>
          </w:tcPr>
          <w:p w14:paraId="155BEBC1" w14:textId="77777777" w:rsidR="00672932" w:rsidRPr="00BA3B1C" w:rsidRDefault="00672932" w:rsidP="00D0364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Aceptacion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= 0,</w:t>
            </w:r>
          </w:p>
        </w:tc>
      </w:tr>
      <w:tr w:rsidR="00672932" w:rsidRPr="00580C39" w14:paraId="63B82A0D" w14:textId="77777777" w:rsidTr="00D03646">
        <w:tc>
          <w:tcPr>
            <w:tcW w:w="9394" w:type="dxa"/>
          </w:tcPr>
          <w:p w14:paraId="2007BBB1" w14:textId="77777777" w:rsidR="00672932" w:rsidRPr="00BA3B1C" w:rsidRDefault="00672932" w:rsidP="00D0364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Rechazo = 1</w:t>
            </w:r>
          </w:p>
        </w:tc>
      </w:tr>
    </w:tbl>
    <w:p w14:paraId="7F08090D" w14:textId="7CF1E040" w:rsidR="00672932" w:rsidRPr="00684ED9" w:rsidRDefault="00672932" w:rsidP="00684ED9">
      <w:pPr>
        <w:rPr>
          <w:lang w:val="es-ES"/>
        </w:rPr>
      </w:pPr>
    </w:p>
    <w:p w14:paraId="57D9EC61" w14:textId="517DE993" w:rsidR="003D0E2D" w:rsidRPr="00ED7B10" w:rsidRDefault="009F0C0C" w:rsidP="009F0C0C">
      <w:pPr>
        <w:pStyle w:val="Ttulo2"/>
        <w:rPr>
          <w:lang w:val="es-ES"/>
        </w:rPr>
      </w:pPr>
      <w:bookmarkStart w:id="255" w:name="_Toc140772163"/>
      <w:proofErr w:type="spellStart"/>
      <w:r w:rsidRPr="00B3724D">
        <w:rPr>
          <w:i/>
          <w:lang w:val="es-ES"/>
        </w:rPr>
        <w:t>Namespace</w:t>
      </w:r>
      <w:proofErr w:type="spellEnd"/>
      <w:r w:rsidR="0049151A">
        <w:rPr>
          <w:color w:val="0000FF"/>
          <w:lang w:val="es-ES"/>
        </w:rPr>
        <w:t xml:space="preserve"> </w:t>
      </w:r>
      <w:r w:rsidRPr="0049151A">
        <w:rPr>
          <w:rFonts w:ascii="Consolas" w:hAnsi="Consolas"/>
          <w:lang w:val="es-ES"/>
        </w:rPr>
        <w:t>SifeiSignature3_</w:t>
      </w:r>
      <w:proofErr w:type="gramStart"/>
      <w:r w:rsidRPr="0049151A">
        <w:rPr>
          <w:rFonts w:ascii="Consolas" w:hAnsi="Consolas"/>
          <w:lang w:val="es-ES"/>
        </w:rPr>
        <w:t>3.Complementos.Detallista</w:t>
      </w:r>
      <w:proofErr w:type="gramEnd"/>
      <w:r w:rsidRPr="0049151A">
        <w:rPr>
          <w:rFonts w:ascii="Consolas" w:hAnsi="Consolas"/>
          <w:lang w:val="es-ES"/>
        </w:rPr>
        <w:t>131</w:t>
      </w:r>
      <w:bookmarkEnd w:id="255"/>
    </w:p>
    <w:p w14:paraId="5E4E2645" w14:textId="719C4993" w:rsidR="003D0E2D" w:rsidRPr="00ED7B10" w:rsidRDefault="00350E7A" w:rsidP="009F0C0C">
      <w:pPr>
        <w:pStyle w:val="Ttulo3"/>
        <w:rPr>
          <w:lang w:val="es-ES"/>
        </w:rPr>
      </w:pPr>
      <w:bookmarkStart w:id="256" w:name="_Toc140772164"/>
      <w:r w:rsidRPr="00ED7B10">
        <w:rPr>
          <w:lang w:val="es-ES"/>
        </w:rPr>
        <w:t xml:space="preserve">Enumeraciones </w:t>
      </w:r>
      <w:r w:rsidR="00CA60E6" w:rsidRPr="00ED7B10">
        <w:rPr>
          <w:lang w:val="es-ES"/>
        </w:rPr>
        <w:t xml:space="preserve">de complemento </w:t>
      </w:r>
      <w:r w:rsidRPr="00ED7B10">
        <w:rPr>
          <w:lang w:val="es-ES"/>
        </w:rPr>
        <w:t xml:space="preserve">Detallista </w:t>
      </w:r>
      <w:r w:rsidR="00CA60E6" w:rsidRPr="00ED7B10">
        <w:rPr>
          <w:lang w:val="es-ES"/>
        </w:rPr>
        <w:t>versión 1.3.1</w:t>
      </w:r>
      <w:bookmarkEnd w:id="256"/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94"/>
      </w:tblGrid>
      <w:tr w:rsidR="00C8257A" w:rsidRPr="00C8257A" w14:paraId="35CDD9E9" w14:textId="77777777" w:rsidTr="00C8257A">
        <w:trPr>
          <w:tblHeader/>
        </w:trPr>
        <w:tc>
          <w:tcPr>
            <w:tcW w:w="9394" w:type="dxa"/>
            <w:shd w:val="clear" w:color="auto" w:fill="2E74B5" w:themeFill="accent1" w:themeFillShade="BF"/>
          </w:tcPr>
          <w:p w14:paraId="25E74EFC" w14:textId="4FE98DBC" w:rsidR="00C8257A" w:rsidRPr="00C8257A" w:rsidRDefault="00C8257A" w:rsidP="00C8257A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8257A">
              <w:rPr>
                <w:color w:val="FFFFFF" w:themeColor="background1"/>
                <w:sz w:val="18"/>
                <w:lang w:val="es-ES"/>
              </w:rPr>
              <w:t>Enumeraciones de Detallista</w:t>
            </w:r>
          </w:p>
        </w:tc>
      </w:tr>
      <w:tr w:rsidR="00CA60E6" w:rsidRPr="00ED7B10" w14:paraId="31FA7ED5" w14:textId="77777777" w:rsidTr="000C1253">
        <w:tc>
          <w:tcPr>
            <w:tcW w:w="9394" w:type="dxa"/>
          </w:tcPr>
          <w:p w14:paraId="127F1FFA" w14:textId="77777777" w:rsidR="00CA60E6" w:rsidRPr="002738C3" w:rsidRDefault="00CA60E6" w:rsidP="003441B2">
            <w:pPr>
              <w:rPr>
                <w:rFonts w:ascii="Consolas" w:hAnsi="Consolas" w:cs="Segoe UI"/>
                <w:color w:val="2F5496" w:themeColor="accent5" w:themeShade="BF"/>
                <w:sz w:val="18"/>
              </w:rPr>
            </w:pPr>
            <w:proofErr w:type="spellStart"/>
            <w:r w:rsidRPr="002738C3">
              <w:rPr>
                <w:rFonts w:ascii="Consolas" w:hAnsi="Consolas" w:cs="Segoe UI"/>
                <w:color w:val="2F5496" w:themeColor="accent5" w:themeShade="BF"/>
                <w:sz w:val="18"/>
              </w:rPr>
              <w:t>detallistaAllowanceChargeAllowanceChargeType</w:t>
            </w:r>
            <w:proofErr w:type="spellEnd"/>
          </w:p>
        </w:tc>
      </w:tr>
      <w:tr w:rsidR="00CA60E6" w:rsidRPr="00ED7B10" w14:paraId="4A3643F6" w14:textId="77777777" w:rsidTr="000C1253">
        <w:tc>
          <w:tcPr>
            <w:tcW w:w="9394" w:type="dxa"/>
          </w:tcPr>
          <w:p w14:paraId="71E07004" w14:textId="77777777" w:rsidR="00CA60E6" w:rsidRPr="002738C3" w:rsidRDefault="00CA60E6" w:rsidP="003441B2">
            <w:pPr>
              <w:rPr>
                <w:rFonts w:ascii="Consolas" w:hAnsi="Consolas" w:cs="Segoe UI"/>
                <w:color w:val="2F5496" w:themeColor="accent5" w:themeShade="BF"/>
                <w:sz w:val="18"/>
              </w:rPr>
            </w:pPr>
            <w:proofErr w:type="spellStart"/>
            <w:r w:rsidRPr="002738C3">
              <w:rPr>
                <w:rFonts w:ascii="Consolas" w:hAnsi="Consolas" w:cs="Segoe UI"/>
                <w:color w:val="2F5496" w:themeColor="accent5" w:themeShade="BF"/>
                <w:sz w:val="18"/>
              </w:rPr>
              <w:t>detallistaAllowanceChargeMonetaryAmountOrPercentageRateBase</w:t>
            </w:r>
            <w:proofErr w:type="spellEnd"/>
          </w:p>
        </w:tc>
      </w:tr>
      <w:tr w:rsidR="00CA60E6" w:rsidRPr="00ED7B10" w14:paraId="2E48D9F6" w14:textId="77777777" w:rsidTr="000C1253">
        <w:tc>
          <w:tcPr>
            <w:tcW w:w="9394" w:type="dxa"/>
          </w:tcPr>
          <w:p w14:paraId="1EDA0D9C" w14:textId="77777777" w:rsidR="00CA60E6" w:rsidRPr="002738C3" w:rsidRDefault="00CA60E6" w:rsidP="003441B2">
            <w:pPr>
              <w:rPr>
                <w:rFonts w:ascii="Consolas" w:hAnsi="Consolas" w:cs="Segoe UI"/>
                <w:color w:val="2F5496" w:themeColor="accent5" w:themeShade="BF"/>
                <w:sz w:val="18"/>
              </w:rPr>
            </w:pPr>
            <w:proofErr w:type="spellStart"/>
            <w:r w:rsidRPr="002738C3">
              <w:rPr>
                <w:rFonts w:ascii="Consolas" w:hAnsi="Consolas" w:cs="Segoe UI"/>
                <w:color w:val="2F5496" w:themeColor="accent5" w:themeShade="BF"/>
                <w:sz w:val="18"/>
              </w:rPr>
              <w:t>detallistaAllowanceChargeSettlementType</w:t>
            </w:r>
            <w:proofErr w:type="spellEnd"/>
          </w:p>
        </w:tc>
      </w:tr>
      <w:tr w:rsidR="00CA60E6" w:rsidRPr="00ED7B10" w14:paraId="62D56903" w14:textId="77777777" w:rsidTr="000C1253">
        <w:tc>
          <w:tcPr>
            <w:tcW w:w="9394" w:type="dxa"/>
          </w:tcPr>
          <w:p w14:paraId="3BDE865D" w14:textId="77777777" w:rsidR="00CA60E6" w:rsidRPr="002738C3" w:rsidRDefault="00CA60E6" w:rsidP="003441B2">
            <w:pPr>
              <w:rPr>
                <w:rFonts w:ascii="Consolas" w:hAnsi="Consolas" w:cs="Segoe UI"/>
                <w:color w:val="2F5496" w:themeColor="accent5" w:themeShade="BF"/>
                <w:sz w:val="18"/>
              </w:rPr>
            </w:pPr>
            <w:proofErr w:type="spellStart"/>
            <w:r w:rsidRPr="002738C3">
              <w:rPr>
                <w:rFonts w:ascii="Consolas" w:hAnsi="Consolas" w:cs="Segoe UI"/>
                <w:color w:val="2F5496" w:themeColor="accent5" w:themeShade="BF"/>
                <w:sz w:val="18"/>
              </w:rPr>
              <w:t>detallistaAllowanceChargeSpecialServicesType</w:t>
            </w:r>
            <w:proofErr w:type="spellEnd"/>
          </w:p>
        </w:tc>
      </w:tr>
      <w:tr w:rsidR="00CA60E6" w:rsidRPr="00ED7B10" w14:paraId="697DF0D1" w14:textId="77777777" w:rsidTr="000C1253">
        <w:tc>
          <w:tcPr>
            <w:tcW w:w="9394" w:type="dxa"/>
          </w:tcPr>
          <w:p w14:paraId="302A8004" w14:textId="77777777" w:rsidR="00CA60E6" w:rsidRPr="002738C3" w:rsidRDefault="00CA60E6" w:rsidP="003441B2">
            <w:pPr>
              <w:rPr>
                <w:rFonts w:ascii="Consolas" w:hAnsi="Consolas" w:cs="Segoe UI"/>
                <w:color w:val="2F5496" w:themeColor="accent5" w:themeShade="BF"/>
                <w:sz w:val="18"/>
              </w:rPr>
            </w:pPr>
            <w:proofErr w:type="spellStart"/>
            <w:r w:rsidRPr="002738C3">
              <w:rPr>
                <w:rFonts w:ascii="Consolas" w:hAnsi="Consolas" w:cs="Segoe UI"/>
                <w:color w:val="2F5496" w:themeColor="accent5" w:themeShade="BF"/>
                <w:sz w:val="18"/>
              </w:rPr>
              <w:t>detallistaCurrencyCurrencyFunction</w:t>
            </w:r>
            <w:proofErr w:type="spellEnd"/>
          </w:p>
        </w:tc>
      </w:tr>
      <w:tr w:rsidR="00CA60E6" w:rsidRPr="00ED7B10" w14:paraId="6B384B5E" w14:textId="77777777" w:rsidTr="000C1253">
        <w:tc>
          <w:tcPr>
            <w:tcW w:w="9394" w:type="dxa"/>
          </w:tcPr>
          <w:p w14:paraId="1F8C7A30" w14:textId="77777777" w:rsidR="00CA60E6" w:rsidRPr="002738C3" w:rsidRDefault="00CA60E6" w:rsidP="003441B2">
            <w:pPr>
              <w:rPr>
                <w:rFonts w:ascii="Consolas" w:hAnsi="Consolas" w:cs="Segoe UI"/>
                <w:color w:val="2F5496" w:themeColor="accent5" w:themeShade="BF"/>
                <w:sz w:val="18"/>
              </w:rPr>
            </w:pPr>
            <w:proofErr w:type="spellStart"/>
            <w:r w:rsidRPr="002738C3">
              <w:rPr>
                <w:rFonts w:ascii="Consolas" w:hAnsi="Consolas" w:cs="Segoe UI"/>
                <w:color w:val="2F5496" w:themeColor="accent5" w:themeShade="BF"/>
                <w:sz w:val="18"/>
              </w:rPr>
              <w:t>detallistaCurrencyCurrencyISOCode</w:t>
            </w:r>
            <w:proofErr w:type="spellEnd"/>
          </w:p>
        </w:tc>
      </w:tr>
      <w:tr w:rsidR="00CA60E6" w:rsidRPr="00ED7B10" w14:paraId="292F58D4" w14:textId="77777777" w:rsidTr="000C1253">
        <w:tc>
          <w:tcPr>
            <w:tcW w:w="9394" w:type="dxa"/>
          </w:tcPr>
          <w:p w14:paraId="69B03D5F" w14:textId="77777777" w:rsidR="00CA60E6" w:rsidRPr="002738C3" w:rsidRDefault="00CA60E6" w:rsidP="003441B2">
            <w:pPr>
              <w:rPr>
                <w:rFonts w:ascii="Consolas" w:hAnsi="Consolas" w:cs="Segoe UI"/>
                <w:color w:val="2F5496" w:themeColor="accent5" w:themeShade="BF"/>
                <w:sz w:val="18"/>
              </w:rPr>
            </w:pPr>
            <w:proofErr w:type="spellStart"/>
            <w:r w:rsidRPr="002738C3">
              <w:rPr>
                <w:rFonts w:ascii="Consolas" w:hAnsi="Consolas" w:cs="Segoe UI"/>
                <w:color w:val="2F5496" w:themeColor="accent5" w:themeShade="BF"/>
                <w:sz w:val="18"/>
              </w:rPr>
              <w:t>detallistaDocumentStatus</w:t>
            </w:r>
            <w:proofErr w:type="spellEnd"/>
          </w:p>
        </w:tc>
      </w:tr>
      <w:tr w:rsidR="00CA60E6" w:rsidRPr="00ED7B10" w14:paraId="095D5F5E" w14:textId="77777777" w:rsidTr="000C1253">
        <w:tc>
          <w:tcPr>
            <w:tcW w:w="9394" w:type="dxa"/>
          </w:tcPr>
          <w:p w14:paraId="186F8566" w14:textId="77777777" w:rsidR="00CA60E6" w:rsidRPr="002738C3" w:rsidRDefault="00CA60E6" w:rsidP="003441B2">
            <w:pPr>
              <w:rPr>
                <w:rFonts w:ascii="Consolas" w:hAnsi="Consolas" w:cs="Segoe UI"/>
                <w:color w:val="2F5496" w:themeColor="accent5" w:themeShade="BF"/>
                <w:sz w:val="18"/>
              </w:rPr>
            </w:pPr>
            <w:proofErr w:type="spellStart"/>
            <w:r w:rsidRPr="002738C3">
              <w:rPr>
                <w:rFonts w:ascii="Consolas" w:hAnsi="Consolas" w:cs="Segoe UI"/>
                <w:color w:val="2F5496" w:themeColor="accent5" w:themeShade="BF"/>
                <w:sz w:val="18"/>
              </w:rPr>
              <w:t>detallistaInvoiceCreatorAlternatePartyIdentificationType</w:t>
            </w:r>
            <w:proofErr w:type="spellEnd"/>
          </w:p>
        </w:tc>
      </w:tr>
      <w:tr w:rsidR="00CA60E6" w:rsidRPr="00ED7B10" w14:paraId="184246A3" w14:textId="77777777" w:rsidTr="000C1253">
        <w:tc>
          <w:tcPr>
            <w:tcW w:w="9394" w:type="dxa"/>
          </w:tcPr>
          <w:p w14:paraId="5E204D4C" w14:textId="77777777" w:rsidR="00CA60E6" w:rsidRPr="002738C3" w:rsidRDefault="00CA60E6" w:rsidP="003441B2">
            <w:pPr>
              <w:rPr>
                <w:rFonts w:ascii="Consolas" w:hAnsi="Consolas" w:cs="Segoe UI"/>
                <w:color w:val="2F5496" w:themeColor="accent5" w:themeShade="BF"/>
                <w:sz w:val="18"/>
              </w:rPr>
            </w:pPr>
            <w:r w:rsidRPr="002738C3">
              <w:rPr>
                <w:rFonts w:ascii="Consolas" w:hAnsi="Consolas" w:cs="Segoe UI"/>
                <w:color w:val="2F5496" w:themeColor="accent5" w:themeShade="BF"/>
                <w:sz w:val="18"/>
              </w:rPr>
              <w:t>detallistaLineItemAdditionalInformationReferenceIdentificationType</w:t>
            </w:r>
          </w:p>
        </w:tc>
      </w:tr>
      <w:tr w:rsidR="00CA60E6" w:rsidRPr="00ED7B10" w14:paraId="2E3A8C8D" w14:textId="77777777" w:rsidTr="000C1253">
        <w:tc>
          <w:tcPr>
            <w:tcW w:w="9394" w:type="dxa"/>
          </w:tcPr>
          <w:p w14:paraId="419C8F84" w14:textId="77777777" w:rsidR="00CA60E6" w:rsidRPr="002738C3" w:rsidRDefault="00CA60E6" w:rsidP="003441B2">
            <w:pPr>
              <w:rPr>
                <w:rFonts w:ascii="Consolas" w:hAnsi="Consolas" w:cs="Segoe UI"/>
                <w:color w:val="2F5496" w:themeColor="accent5" w:themeShade="BF"/>
                <w:sz w:val="18"/>
              </w:rPr>
            </w:pPr>
            <w:proofErr w:type="spellStart"/>
            <w:r w:rsidRPr="002738C3">
              <w:rPr>
                <w:rFonts w:ascii="Consolas" w:hAnsi="Consolas" w:cs="Segoe UI"/>
                <w:color w:val="2F5496" w:themeColor="accent5" w:themeShade="BF"/>
                <w:sz w:val="18"/>
              </w:rPr>
              <w:t>detallistaLineItemAditionalQuantityQuantityType</w:t>
            </w:r>
            <w:proofErr w:type="spellEnd"/>
          </w:p>
        </w:tc>
      </w:tr>
      <w:tr w:rsidR="00CA60E6" w:rsidRPr="00ED7B10" w14:paraId="79E0BF49" w14:textId="77777777" w:rsidTr="000C1253">
        <w:tc>
          <w:tcPr>
            <w:tcW w:w="9394" w:type="dxa"/>
          </w:tcPr>
          <w:p w14:paraId="172ECFA6" w14:textId="77777777" w:rsidR="00CA60E6" w:rsidRPr="002738C3" w:rsidRDefault="00CA60E6" w:rsidP="003441B2">
            <w:pPr>
              <w:rPr>
                <w:rFonts w:ascii="Consolas" w:hAnsi="Consolas" w:cs="Segoe UI"/>
                <w:color w:val="2F5496" w:themeColor="accent5" w:themeShade="BF"/>
                <w:sz w:val="18"/>
              </w:rPr>
            </w:pPr>
            <w:proofErr w:type="spellStart"/>
            <w:r w:rsidRPr="002738C3">
              <w:rPr>
                <w:rFonts w:ascii="Consolas" w:hAnsi="Consolas" w:cs="Segoe UI"/>
                <w:color w:val="2F5496" w:themeColor="accent5" w:themeShade="BF"/>
                <w:sz w:val="18"/>
              </w:rPr>
              <w:t>detallistaLineItemAllowanceChargeAllowanceChargeType</w:t>
            </w:r>
            <w:proofErr w:type="spellEnd"/>
          </w:p>
        </w:tc>
      </w:tr>
      <w:tr w:rsidR="00CA60E6" w:rsidRPr="00ED7B10" w14:paraId="1DC8EAFE" w14:textId="77777777" w:rsidTr="000C1253">
        <w:tc>
          <w:tcPr>
            <w:tcW w:w="9394" w:type="dxa"/>
          </w:tcPr>
          <w:p w14:paraId="3E174543" w14:textId="77777777" w:rsidR="00CA60E6" w:rsidRPr="002738C3" w:rsidRDefault="00CA60E6" w:rsidP="003441B2">
            <w:pPr>
              <w:rPr>
                <w:rFonts w:ascii="Consolas" w:hAnsi="Consolas" w:cs="Segoe UI"/>
                <w:color w:val="2F5496" w:themeColor="accent5" w:themeShade="BF"/>
                <w:sz w:val="18"/>
              </w:rPr>
            </w:pPr>
            <w:proofErr w:type="spellStart"/>
            <w:r w:rsidRPr="002738C3">
              <w:rPr>
                <w:rFonts w:ascii="Consolas" w:hAnsi="Consolas" w:cs="Segoe UI"/>
                <w:color w:val="2F5496" w:themeColor="accent5" w:themeShade="BF"/>
                <w:sz w:val="18"/>
              </w:rPr>
              <w:t>detallistaLineItemAllowanceChargeSettlementType</w:t>
            </w:r>
            <w:proofErr w:type="spellEnd"/>
          </w:p>
        </w:tc>
      </w:tr>
      <w:tr w:rsidR="00CA60E6" w:rsidRPr="00ED7B10" w14:paraId="5389C2DC" w14:textId="77777777" w:rsidTr="000C1253">
        <w:tc>
          <w:tcPr>
            <w:tcW w:w="9394" w:type="dxa"/>
          </w:tcPr>
          <w:p w14:paraId="3FEBC8F9" w14:textId="77777777" w:rsidR="00CA60E6" w:rsidRPr="002738C3" w:rsidRDefault="00CA60E6" w:rsidP="003441B2">
            <w:pPr>
              <w:rPr>
                <w:rFonts w:ascii="Consolas" w:hAnsi="Consolas" w:cs="Segoe UI"/>
                <w:color w:val="2F5496" w:themeColor="accent5" w:themeShade="BF"/>
                <w:sz w:val="18"/>
              </w:rPr>
            </w:pPr>
            <w:proofErr w:type="spellStart"/>
            <w:r w:rsidRPr="002738C3">
              <w:rPr>
                <w:rFonts w:ascii="Consolas" w:hAnsi="Consolas" w:cs="Segoe UI"/>
                <w:color w:val="2F5496" w:themeColor="accent5" w:themeShade="BF"/>
                <w:sz w:val="18"/>
              </w:rPr>
              <w:t>detallistaLineItemAllowanceChargeSpecialServicesType</w:t>
            </w:r>
            <w:proofErr w:type="spellEnd"/>
          </w:p>
        </w:tc>
      </w:tr>
      <w:tr w:rsidR="00CA60E6" w:rsidRPr="00ED7B10" w14:paraId="53579111" w14:textId="77777777" w:rsidTr="000C1253">
        <w:tc>
          <w:tcPr>
            <w:tcW w:w="9394" w:type="dxa"/>
          </w:tcPr>
          <w:p w14:paraId="670559EC" w14:textId="77777777" w:rsidR="00CA60E6" w:rsidRPr="002738C3" w:rsidRDefault="00CA60E6" w:rsidP="003441B2">
            <w:pPr>
              <w:rPr>
                <w:rFonts w:ascii="Consolas" w:hAnsi="Consolas" w:cs="Segoe UI"/>
                <w:color w:val="2F5496" w:themeColor="accent5" w:themeShade="BF"/>
                <w:sz w:val="18"/>
              </w:rPr>
            </w:pPr>
            <w:proofErr w:type="spellStart"/>
            <w:r w:rsidRPr="002738C3">
              <w:rPr>
                <w:rFonts w:ascii="Consolas" w:hAnsi="Consolas" w:cs="Segoe UI"/>
                <w:color w:val="2F5496" w:themeColor="accent5" w:themeShade="BF"/>
                <w:sz w:val="18"/>
              </w:rPr>
              <w:t>detallistaLineItemAlternateTradeItemIdentificationType</w:t>
            </w:r>
            <w:proofErr w:type="spellEnd"/>
          </w:p>
        </w:tc>
      </w:tr>
      <w:tr w:rsidR="00CA60E6" w:rsidRPr="00ED7B10" w14:paraId="018844BC" w14:textId="77777777" w:rsidTr="000C1253">
        <w:tc>
          <w:tcPr>
            <w:tcW w:w="9394" w:type="dxa"/>
          </w:tcPr>
          <w:p w14:paraId="61652D50" w14:textId="77777777" w:rsidR="00CA60E6" w:rsidRPr="002738C3" w:rsidRDefault="00CA60E6" w:rsidP="003441B2">
            <w:pPr>
              <w:rPr>
                <w:rFonts w:ascii="Consolas" w:hAnsi="Consolas" w:cs="Segoe UI"/>
                <w:color w:val="2F5496" w:themeColor="accent5" w:themeShade="BF"/>
                <w:sz w:val="18"/>
              </w:rPr>
            </w:pPr>
            <w:proofErr w:type="spellStart"/>
            <w:r w:rsidRPr="002738C3">
              <w:rPr>
                <w:rFonts w:ascii="Consolas" w:hAnsi="Consolas" w:cs="Segoe UI"/>
                <w:color w:val="2F5496" w:themeColor="accent5" w:themeShade="BF"/>
                <w:sz w:val="18"/>
              </w:rPr>
              <w:t>detallistaLineItemCustomsAlternatePartyIdentificationType</w:t>
            </w:r>
            <w:proofErr w:type="spellEnd"/>
          </w:p>
        </w:tc>
      </w:tr>
      <w:tr w:rsidR="00CA60E6" w:rsidRPr="00ED7B10" w14:paraId="15EFB1DA" w14:textId="77777777" w:rsidTr="000C1253">
        <w:tc>
          <w:tcPr>
            <w:tcW w:w="9394" w:type="dxa"/>
          </w:tcPr>
          <w:p w14:paraId="63C19EA3" w14:textId="77777777" w:rsidR="00CA60E6" w:rsidRPr="002738C3" w:rsidRDefault="00CA60E6" w:rsidP="003441B2">
            <w:pPr>
              <w:rPr>
                <w:rFonts w:ascii="Consolas" w:hAnsi="Consolas" w:cs="Segoe UI"/>
                <w:color w:val="2F5496" w:themeColor="accent5" w:themeShade="BF"/>
                <w:sz w:val="18"/>
              </w:rPr>
            </w:pPr>
            <w:proofErr w:type="spellStart"/>
            <w:r w:rsidRPr="002738C3">
              <w:rPr>
                <w:rFonts w:ascii="Consolas" w:hAnsi="Consolas" w:cs="Segoe UI"/>
                <w:color w:val="2F5496" w:themeColor="accent5" w:themeShade="BF"/>
                <w:sz w:val="18"/>
              </w:rPr>
              <w:t>detallistaLineItemLogisticUnitsSerialShippingContainerCodeType</w:t>
            </w:r>
            <w:proofErr w:type="spellEnd"/>
          </w:p>
        </w:tc>
      </w:tr>
      <w:tr w:rsidR="00CA60E6" w:rsidRPr="00ED7B10" w14:paraId="788B0814" w14:textId="77777777" w:rsidTr="000C1253">
        <w:tc>
          <w:tcPr>
            <w:tcW w:w="9394" w:type="dxa"/>
          </w:tcPr>
          <w:p w14:paraId="2786C6F2" w14:textId="77777777" w:rsidR="00CA60E6" w:rsidRPr="002738C3" w:rsidRDefault="00CA60E6" w:rsidP="003441B2">
            <w:pPr>
              <w:rPr>
                <w:rFonts w:ascii="Consolas" w:hAnsi="Consolas" w:cs="Segoe UI"/>
                <w:color w:val="2F5496" w:themeColor="accent5" w:themeShade="BF"/>
                <w:sz w:val="18"/>
              </w:rPr>
            </w:pPr>
            <w:proofErr w:type="spellStart"/>
            <w:r w:rsidRPr="002738C3">
              <w:rPr>
                <w:rFonts w:ascii="Consolas" w:hAnsi="Consolas" w:cs="Segoe UI"/>
                <w:color w:val="2F5496" w:themeColor="accent5" w:themeShade="BF"/>
                <w:sz w:val="18"/>
              </w:rPr>
              <w:t>detallistaLineItemPalletInformationDescriptionType</w:t>
            </w:r>
            <w:proofErr w:type="spellEnd"/>
          </w:p>
        </w:tc>
      </w:tr>
      <w:tr w:rsidR="00CA60E6" w:rsidRPr="00ED7B10" w14:paraId="1132FFD8" w14:textId="77777777" w:rsidTr="000C1253">
        <w:tc>
          <w:tcPr>
            <w:tcW w:w="9394" w:type="dxa"/>
          </w:tcPr>
          <w:p w14:paraId="08C1E320" w14:textId="77777777" w:rsidR="00CA60E6" w:rsidRPr="002738C3" w:rsidRDefault="00CA60E6" w:rsidP="003441B2">
            <w:pPr>
              <w:rPr>
                <w:rFonts w:ascii="Consolas" w:hAnsi="Consolas" w:cs="Segoe UI"/>
                <w:color w:val="2F5496" w:themeColor="accent5" w:themeShade="BF"/>
                <w:sz w:val="18"/>
              </w:rPr>
            </w:pPr>
            <w:proofErr w:type="spellStart"/>
            <w:r w:rsidRPr="002738C3">
              <w:rPr>
                <w:rFonts w:ascii="Consolas" w:hAnsi="Consolas" w:cs="Segoe UI"/>
                <w:color w:val="2F5496" w:themeColor="accent5" w:themeShade="BF"/>
                <w:sz w:val="18"/>
              </w:rPr>
              <w:t>detallistaLineItemPalletInformationTransportMethodOfPayment</w:t>
            </w:r>
            <w:proofErr w:type="spellEnd"/>
          </w:p>
        </w:tc>
      </w:tr>
      <w:tr w:rsidR="00CA60E6" w:rsidRPr="00ED7B10" w14:paraId="15B0BF14" w14:textId="77777777" w:rsidTr="000C1253">
        <w:tc>
          <w:tcPr>
            <w:tcW w:w="9394" w:type="dxa"/>
          </w:tcPr>
          <w:p w14:paraId="6C8DC44D" w14:textId="77777777" w:rsidR="00CA60E6" w:rsidRPr="002738C3" w:rsidRDefault="00CA60E6" w:rsidP="003441B2">
            <w:pPr>
              <w:rPr>
                <w:rFonts w:ascii="Consolas" w:hAnsi="Consolas" w:cs="Segoe UI"/>
                <w:color w:val="2F5496" w:themeColor="accent5" w:themeShade="BF"/>
                <w:sz w:val="18"/>
              </w:rPr>
            </w:pPr>
            <w:proofErr w:type="spellStart"/>
            <w:r w:rsidRPr="002738C3">
              <w:rPr>
                <w:rFonts w:ascii="Consolas" w:hAnsi="Consolas" w:cs="Segoe UI"/>
                <w:color w:val="2F5496" w:themeColor="accent5" w:themeShade="BF"/>
                <w:sz w:val="18"/>
              </w:rPr>
              <w:t>detallistaLineItemTradeItemDescriptionInformationLanguage</w:t>
            </w:r>
            <w:proofErr w:type="spellEnd"/>
          </w:p>
        </w:tc>
      </w:tr>
      <w:tr w:rsidR="00CA60E6" w:rsidRPr="00ED7B10" w14:paraId="49E3EDC4" w14:textId="77777777" w:rsidTr="000C1253">
        <w:tc>
          <w:tcPr>
            <w:tcW w:w="9394" w:type="dxa"/>
          </w:tcPr>
          <w:p w14:paraId="389F148B" w14:textId="77777777" w:rsidR="00CA60E6" w:rsidRPr="002738C3" w:rsidRDefault="00CA60E6" w:rsidP="003441B2">
            <w:pPr>
              <w:rPr>
                <w:rFonts w:ascii="Consolas" w:hAnsi="Consolas" w:cs="Segoe UI"/>
                <w:color w:val="2F5496" w:themeColor="accent5" w:themeShade="BF"/>
                <w:sz w:val="18"/>
              </w:rPr>
            </w:pPr>
            <w:proofErr w:type="spellStart"/>
            <w:r w:rsidRPr="002738C3">
              <w:rPr>
                <w:rFonts w:ascii="Consolas" w:hAnsi="Consolas" w:cs="Segoe UI"/>
                <w:color w:val="2F5496" w:themeColor="accent5" w:themeShade="BF"/>
                <w:sz w:val="18"/>
              </w:rPr>
              <w:t>detallistaLineItemTradeItemTaxInformationTaxCategory</w:t>
            </w:r>
            <w:proofErr w:type="spellEnd"/>
          </w:p>
        </w:tc>
      </w:tr>
      <w:tr w:rsidR="00CA60E6" w:rsidRPr="00ED7B10" w14:paraId="591A1511" w14:textId="77777777" w:rsidTr="000C1253">
        <w:tc>
          <w:tcPr>
            <w:tcW w:w="9394" w:type="dxa"/>
          </w:tcPr>
          <w:p w14:paraId="482546CD" w14:textId="77777777" w:rsidR="00CA60E6" w:rsidRPr="002738C3" w:rsidRDefault="00CA60E6" w:rsidP="003441B2">
            <w:pPr>
              <w:rPr>
                <w:rFonts w:ascii="Consolas" w:hAnsi="Consolas" w:cs="Segoe UI"/>
                <w:color w:val="2F5496" w:themeColor="accent5" w:themeShade="BF"/>
                <w:sz w:val="18"/>
              </w:rPr>
            </w:pPr>
            <w:proofErr w:type="spellStart"/>
            <w:r w:rsidRPr="002738C3">
              <w:rPr>
                <w:rFonts w:ascii="Consolas" w:hAnsi="Consolas" w:cs="Segoe UI"/>
                <w:color w:val="2F5496" w:themeColor="accent5" w:themeShade="BF"/>
                <w:sz w:val="18"/>
              </w:rPr>
              <w:t>detallistaLineItemTradeItemTaxInformationTaxTypeDescription</w:t>
            </w:r>
            <w:proofErr w:type="spellEnd"/>
          </w:p>
        </w:tc>
      </w:tr>
      <w:tr w:rsidR="00CA60E6" w:rsidRPr="00ED7B10" w14:paraId="1B5A6F67" w14:textId="77777777" w:rsidTr="000C1253">
        <w:tc>
          <w:tcPr>
            <w:tcW w:w="9394" w:type="dxa"/>
          </w:tcPr>
          <w:p w14:paraId="58A70AE9" w14:textId="77777777" w:rsidR="00CA60E6" w:rsidRPr="002738C3" w:rsidRDefault="00CA60E6" w:rsidP="003441B2">
            <w:pPr>
              <w:rPr>
                <w:rFonts w:ascii="Consolas" w:hAnsi="Consolas" w:cs="Segoe UI"/>
                <w:color w:val="2F5496" w:themeColor="accent5" w:themeShade="BF"/>
                <w:sz w:val="18"/>
              </w:rPr>
            </w:pPr>
            <w:proofErr w:type="spellStart"/>
            <w:r w:rsidRPr="002738C3">
              <w:rPr>
                <w:rFonts w:ascii="Consolas" w:hAnsi="Consolas" w:cs="Segoe UI"/>
                <w:color w:val="2F5496" w:themeColor="accent5" w:themeShade="BF"/>
                <w:sz w:val="18"/>
              </w:rPr>
              <w:t>detallistaOrderIdentificationReferenceIdentificationType</w:t>
            </w:r>
            <w:proofErr w:type="spellEnd"/>
          </w:p>
        </w:tc>
      </w:tr>
      <w:tr w:rsidR="00CA60E6" w:rsidRPr="00ED7B10" w14:paraId="32B7C939" w14:textId="77777777" w:rsidTr="000C1253">
        <w:tc>
          <w:tcPr>
            <w:tcW w:w="9394" w:type="dxa"/>
          </w:tcPr>
          <w:p w14:paraId="77708553" w14:textId="77777777" w:rsidR="00CA60E6" w:rsidRPr="002738C3" w:rsidRDefault="00CA60E6" w:rsidP="003441B2">
            <w:pPr>
              <w:rPr>
                <w:rFonts w:ascii="Consolas" w:hAnsi="Consolas" w:cs="Segoe UI"/>
                <w:color w:val="2F5496" w:themeColor="accent5" w:themeShade="BF"/>
                <w:sz w:val="18"/>
              </w:rPr>
            </w:pPr>
            <w:proofErr w:type="spellStart"/>
            <w:r w:rsidRPr="002738C3">
              <w:rPr>
                <w:rFonts w:ascii="Consolas" w:hAnsi="Consolas" w:cs="Segoe UI"/>
                <w:color w:val="2F5496" w:themeColor="accent5" w:themeShade="BF"/>
                <w:sz w:val="18"/>
              </w:rPr>
              <w:t>detallistaPaymentTermsDiscountPaymentDiscountType</w:t>
            </w:r>
            <w:proofErr w:type="spellEnd"/>
          </w:p>
        </w:tc>
      </w:tr>
      <w:tr w:rsidR="00CA60E6" w:rsidRPr="00ED7B10" w14:paraId="16A1FAD8" w14:textId="77777777" w:rsidTr="000C1253">
        <w:tc>
          <w:tcPr>
            <w:tcW w:w="9394" w:type="dxa"/>
          </w:tcPr>
          <w:p w14:paraId="4FAF6427" w14:textId="77777777" w:rsidR="00CA60E6" w:rsidRPr="002738C3" w:rsidRDefault="00CA60E6" w:rsidP="003441B2">
            <w:pPr>
              <w:rPr>
                <w:rFonts w:ascii="Consolas" w:hAnsi="Consolas" w:cs="Segoe UI"/>
                <w:color w:val="2F5496" w:themeColor="accent5" w:themeShade="BF"/>
                <w:sz w:val="18"/>
              </w:rPr>
            </w:pPr>
            <w:proofErr w:type="spellStart"/>
            <w:r w:rsidRPr="002738C3">
              <w:rPr>
                <w:rFonts w:ascii="Consolas" w:hAnsi="Consolas" w:cs="Segoe UI"/>
                <w:color w:val="2F5496" w:themeColor="accent5" w:themeShade="BF"/>
                <w:sz w:val="18"/>
              </w:rPr>
              <w:t>detallistaPaymentTermsNetPaymentNetPaymentTermsType</w:t>
            </w:r>
            <w:proofErr w:type="spellEnd"/>
          </w:p>
        </w:tc>
      </w:tr>
      <w:tr w:rsidR="00CA60E6" w:rsidRPr="00ED7B10" w14:paraId="0FFD1CBD" w14:textId="77777777" w:rsidTr="000C1253">
        <w:tc>
          <w:tcPr>
            <w:tcW w:w="9394" w:type="dxa"/>
          </w:tcPr>
          <w:p w14:paraId="5F20FFAB" w14:textId="77777777" w:rsidR="00CA60E6" w:rsidRPr="002738C3" w:rsidRDefault="00CA60E6" w:rsidP="003441B2">
            <w:pPr>
              <w:rPr>
                <w:rFonts w:ascii="Consolas" w:hAnsi="Consolas" w:cs="Segoe UI"/>
                <w:color w:val="2F5496" w:themeColor="accent5" w:themeShade="BF"/>
                <w:sz w:val="18"/>
              </w:rPr>
            </w:pPr>
            <w:r w:rsidRPr="002738C3">
              <w:rPr>
                <w:rFonts w:ascii="Consolas" w:hAnsi="Consolas" w:cs="Segoe UI"/>
                <w:color w:val="2F5496" w:themeColor="accent5" w:themeShade="BF"/>
                <w:sz w:val="18"/>
              </w:rPr>
              <w:t>detallistaPaymentTermsNetPaymentPaymentTimePeriodTimePeriodDueTimePeriod</w:t>
            </w:r>
          </w:p>
        </w:tc>
      </w:tr>
      <w:tr w:rsidR="00CA60E6" w:rsidRPr="00ED7B10" w14:paraId="60A8AA59" w14:textId="77777777" w:rsidTr="000C1253">
        <w:tc>
          <w:tcPr>
            <w:tcW w:w="9394" w:type="dxa"/>
          </w:tcPr>
          <w:p w14:paraId="7C443B6C" w14:textId="77777777" w:rsidR="00CA60E6" w:rsidRPr="002738C3" w:rsidRDefault="00CA60E6" w:rsidP="003441B2">
            <w:pPr>
              <w:rPr>
                <w:rFonts w:ascii="Consolas" w:hAnsi="Consolas" w:cs="Segoe UI"/>
                <w:color w:val="2F5496" w:themeColor="accent5" w:themeShade="BF"/>
                <w:sz w:val="18"/>
              </w:rPr>
            </w:pPr>
            <w:proofErr w:type="spellStart"/>
            <w:r w:rsidRPr="002738C3">
              <w:rPr>
                <w:rFonts w:ascii="Consolas" w:hAnsi="Consolas" w:cs="Segoe UI"/>
                <w:color w:val="2F5496" w:themeColor="accent5" w:themeShade="BF"/>
                <w:sz w:val="18"/>
              </w:rPr>
              <w:t>detallistaPaymentTermsPaymentTermsEvent</w:t>
            </w:r>
            <w:proofErr w:type="spellEnd"/>
          </w:p>
        </w:tc>
      </w:tr>
      <w:tr w:rsidR="00CA60E6" w:rsidRPr="00ED7B10" w14:paraId="1A83272C" w14:textId="77777777" w:rsidTr="000C1253">
        <w:tc>
          <w:tcPr>
            <w:tcW w:w="9394" w:type="dxa"/>
          </w:tcPr>
          <w:p w14:paraId="419C0BF2" w14:textId="77777777" w:rsidR="00CA60E6" w:rsidRPr="002738C3" w:rsidRDefault="00CA60E6" w:rsidP="003441B2">
            <w:pPr>
              <w:rPr>
                <w:rFonts w:ascii="Consolas" w:hAnsi="Consolas" w:cs="Segoe UI"/>
                <w:color w:val="2F5496" w:themeColor="accent5" w:themeShade="BF"/>
                <w:sz w:val="18"/>
              </w:rPr>
            </w:pPr>
            <w:proofErr w:type="spellStart"/>
            <w:r w:rsidRPr="002738C3">
              <w:rPr>
                <w:rFonts w:ascii="Consolas" w:hAnsi="Consolas" w:cs="Segoe UI"/>
                <w:color w:val="2F5496" w:themeColor="accent5" w:themeShade="BF"/>
                <w:sz w:val="18"/>
              </w:rPr>
              <w:t>detallistaPaymentTermsPaymentTermsRelationTime</w:t>
            </w:r>
            <w:proofErr w:type="spellEnd"/>
          </w:p>
        </w:tc>
      </w:tr>
      <w:tr w:rsidR="00CA60E6" w:rsidRPr="00ED7B10" w14:paraId="0C3B1C37" w14:textId="77777777" w:rsidTr="000C1253">
        <w:tc>
          <w:tcPr>
            <w:tcW w:w="9394" w:type="dxa"/>
          </w:tcPr>
          <w:p w14:paraId="348277CF" w14:textId="77777777" w:rsidR="00CA60E6" w:rsidRPr="002738C3" w:rsidRDefault="00CA60E6" w:rsidP="003441B2">
            <w:pPr>
              <w:rPr>
                <w:rFonts w:ascii="Consolas" w:hAnsi="Consolas" w:cs="Segoe UI"/>
                <w:color w:val="2F5496" w:themeColor="accent5" w:themeShade="BF"/>
                <w:sz w:val="18"/>
              </w:rPr>
            </w:pPr>
            <w:proofErr w:type="spellStart"/>
            <w:r w:rsidRPr="002738C3">
              <w:rPr>
                <w:rFonts w:ascii="Consolas" w:hAnsi="Consolas" w:cs="Segoe UI"/>
                <w:color w:val="2F5496" w:themeColor="accent5" w:themeShade="BF"/>
                <w:sz w:val="18"/>
              </w:rPr>
              <w:t>detallistaReferenceIdentificationType</w:t>
            </w:r>
            <w:proofErr w:type="spellEnd"/>
          </w:p>
        </w:tc>
      </w:tr>
      <w:tr w:rsidR="00CA60E6" w:rsidRPr="00ED7B10" w14:paraId="2FE55F8E" w14:textId="77777777" w:rsidTr="000C1253">
        <w:tc>
          <w:tcPr>
            <w:tcW w:w="9394" w:type="dxa"/>
          </w:tcPr>
          <w:p w14:paraId="52B61F8E" w14:textId="77777777" w:rsidR="00CA60E6" w:rsidRPr="002738C3" w:rsidRDefault="00CA60E6" w:rsidP="003441B2">
            <w:pPr>
              <w:rPr>
                <w:rFonts w:ascii="Consolas" w:hAnsi="Consolas" w:cs="Segoe UI"/>
                <w:color w:val="2F5496" w:themeColor="accent5" w:themeShade="BF"/>
                <w:sz w:val="18"/>
              </w:rPr>
            </w:pPr>
            <w:proofErr w:type="spellStart"/>
            <w:r w:rsidRPr="002738C3">
              <w:rPr>
                <w:rFonts w:ascii="Consolas" w:hAnsi="Consolas" w:cs="Segoe UI"/>
                <w:color w:val="2F5496" w:themeColor="accent5" w:themeShade="BF"/>
                <w:sz w:val="18"/>
              </w:rPr>
              <w:t>detallistaRequestForPaymentIdentificationEntityType</w:t>
            </w:r>
            <w:proofErr w:type="spellEnd"/>
          </w:p>
        </w:tc>
      </w:tr>
      <w:tr w:rsidR="00CA60E6" w:rsidRPr="00ED7B10" w14:paraId="5A86FC90" w14:textId="77777777" w:rsidTr="000C1253">
        <w:tc>
          <w:tcPr>
            <w:tcW w:w="9394" w:type="dxa"/>
          </w:tcPr>
          <w:p w14:paraId="0D8FA3AE" w14:textId="77777777" w:rsidR="00CA60E6" w:rsidRPr="002738C3" w:rsidRDefault="00CA60E6" w:rsidP="003441B2">
            <w:pPr>
              <w:rPr>
                <w:rFonts w:ascii="Consolas" w:hAnsi="Consolas" w:cs="Segoe UI"/>
                <w:color w:val="2F5496" w:themeColor="accent5" w:themeShade="BF"/>
                <w:sz w:val="18"/>
              </w:rPr>
            </w:pPr>
            <w:proofErr w:type="spellStart"/>
            <w:r w:rsidRPr="002738C3">
              <w:rPr>
                <w:rFonts w:ascii="Consolas" w:hAnsi="Consolas" w:cs="Segoe UI"/>
                <w:color w:val="2F5496" w:themeColor="accent5" w:themeShade="BF"/>
                <w:sz w:val="18"/>
              </w:rPr>
              <w:t>detallistaSellerAlternatePartyIdentificationType</w:t>
            </w:r>
            <w:proofErr w:type="spellEnd"/>
          </w:p>
        </w:tc>
      </w:tr>
      <w:tr w:rsidR="00CA60E6" w:rsidRPr="00ED7B10" w14:paraId="534C77B3" w14:textId="77777777" w:rsidTr="000C1253">
        <w:tc>
          <w:tcPr>
            <w:tcW w:w="9394" w:type="dxa"/>
          </w:tcPr>
          <w:p w14:paraId="0793FC8E" w14:textId="77777777" w:rsidR="00CA60E6" w:rsidRPr="002738C3" w:rsidRDefault="00CA60E6" w:rsidP="003441B2">
            <w:pPr>
              <w:rPr>
                <w:rFonts w:ascii="Consolas" w:hAnsi="Consolas" w:cs="Segoe UI"/>
                <w:color w:val="2F5496" w:themeColor="accent5" w:themeShade="BF"/>
                <w:sz w:val="18"/>
              </w:rPr>
            </w:pPr>
            <w:proofErr w:type="spellStart"/>
            <w:r w:rsidRPr="002738C3">
              <w:rPr>
                <w:rFonts w:ascii="Consolas" w:hAnsi="Consolas" w:cs="Segoe UI"/>
                <w:color w:val="2F5496" w:themeColor="accent5" w:themeShade="BF"/>
                <w:sz w:val="18"/>
              </w:rPr>
              <w:t>detallistaSpecialInstructionCode</w:t>
            </w:r>
            <w:proofErr w:type="spellEnd"/>
          </w:p>
        </w:tc>
      </w:tr>
      <w:tr w:rsidR="00CA60E6" w:rsidRPr="00ED7B10" w14:paraId="032E9CDB" w14:textId="77777777" w:rsidTr="000C1253">
        <w:tc>
          <w:tcPr>
            <w:tcW w:w="9394" w:type="dxa"/>
          </w:tcPr>
          <w:p w14:paraId="3798FCFF" w14:textId="77777777" w:rsidR="00CA60E6" w:rsidRPr="002738C3" w:rsidRDefault="00CA60E6" w:rsidP="003441B2">
            <w:pPr>
              <w:rPr>
                <w:rFonts w:ascii="Consolas" w:hAnsi="Consolas" w:cs="Segoe UI"/>
                <w:color w:val="2F5496" w:themeColor="accent5" w:themeShade="BF"/>
                <w:sz w:val="18"/>
              </w:rPr>
            </w:pPr>
            <w:proofErr w:type="spellStart"/>
            <w:r w:rsidRPr="002738C3">
              <w:rPr>
                <w:rFonts w:ascii="Consolas" w:hAnsi="Consolas" w:cs="Segoe UI"/>
                <w:color w:val="2F5496" w:themeColor="accent5" w:themeShade="BF"/>
                <w:sz w:val="18"/>
              </w:rPr>
              <w:t>detallistaTotalAllowanceChargeAllowanceOrChargeType</w:t>
            </w:r>
            <w:proofErr w:type="spellEnd"/>
          </w:p>
        </w:tc>
      </w:tr>
      <w:tr w:rsidR="00CA60E6" w:rsidRPr="00ED7B10" w14:paraId="07598C1F" w14:textId="77777777" w:rsidTr="000C1253">
        <w:tc>
          <w:tcPr>
            <w:tcW w:w="9394" w:type="dxa"/>
          </w:tcPr>
          <w:p w14:paraId="2E442559" w14:textId="77777777" w:rsidR="00CA60E6" w:rsidRPr="002738C3" w:rsidRDefault="00CA60E6" w:rsidP="003441B2">
            <w:pPr>
              <w:rPr>
                <w:rFonts w:ascii="Consolas" w:hAnsi="Consolas" w:cs="Segoe UI"/>
                <w:color w:val="2F5496" w:themeColor="accent5" w:themeShade="BF"/>
                <w:sz w:val="18"/>
                <w:lang w:val="es-ES"/>
              </w:rPr>
            </w:pPr>
            <w:proofErr w:type="spellStart"/>
            <w:r w:rsidRPr="002738C3">
              <w:rPr>
                <w:rFonts w:ascii="Consolas" w:hAnsi="Consolas" w:cs="Segoe UI"/>
                <w:color w:val="2F5496" w:themeColor="accent5" w:themeShade="BF"/>
                <w:sz w:val="18"/>
              </w:rPr>
              <w:t>detallistaTotalAllowanceChargeSpecialServicesType</w:t>
            </w:r>
            <w:proofErr w:type="spellEnd"/>
          </w:p>
        </w:tc>
      </w:tr>
    </w:tbl>
    <w:p w14:paraId="29A8A43B" w14:textId="5B1FB0DB" w:rsidR="009F0C0C" w:rsidRDefault="009F0C0C" w:rsidP="009F0C0C">
      <w:pPr>
        <w:pStyle w:val="Ttulo2"/>
        <w:rPr>
          <w:rFonts w:cs="Segoe UI"/>
          <w:lang w:val="es-ES"/>
        </w:rPr>
      </w:pPr>
      <w:bookmarkStart w:id="257" w:name="_Toc140772165"/>
      <w:proofErr w:type="spellStart"/>
      <w:r w:rsidRPr="0049151A">
        <w:rPr>
          <w:i/>
          <w:lang w:val="es-ES"/>
        </w:rPr>
        <w:t>Namespace</w:t>
      </w:r>
      <w:proofErr w:type="spellEnd"/>
      <w:r>
        <w:rPr>
          <w:lang w:val="es-ES"/>
        </w:rPr>
        <w:t xml:space="preserve"> </w:t>
      </w:r>
      <w:r w:rsidRPr="0049151A">
        <w:rPr>
          <w:rFonts w:ascii="Consolas" w:hAnsi="Consolas"/>
          <w:lang w:val="es-ES"/>
        </w:rPr>
        <w:t>SifeiSignature3_</w:t>
      </w:r>
      <w:proofErr w:type="gramStart"/>
      <w:r w:rsidRPr="0049151A">
        <w:rPr>
          <w:rFonts w:ascii="Consolas" w:hAnsi="Consolas"/>
          <w:lang w:val="es-ES"/>
        </w:rPr>
        <w:t>3.Complementos.Iedu</w:t>
      </w:r>
      <w:proofErr w:type="gramEnd"/>
      <w:r w:rsidRPr="0049151A">
        <w:rPr>
          <w:rFonts w:ascii="Consolas" w:hAnsi="Consolas"/>
          <w:lang w:val="es-ES"/>
        </w:rPr>
        <w:t>10</w:t>
      </w:r>
      <w:bookmarkEnd w:id="257"/>
    </w:p>
    <w:p w14:paraId="3B3ED66B" w14:textId="654B567B" w:rsidR="00CA60E6" w:rsidRPr="00ED7B10" w:rsidRDefault="00CA60E6" w:rsidP="009F0C0C">
      <w:pPr>
        <w:pStyle w:val="Ttulo3"/>
        <w:rPr>
          <w:lang w:val="es-ES"/>
        </w:rPr>
      </w:pPr>
      <w:bookmarkStart w:id="258" w:name="_Toc140772166"/>
      <w:r w:rsidRPr="00ED7B10">
        <w:rPr>
          <w:lang w:val="es-ES"/>
        </w:rPr>
        <w:t xml:space="preserve">Enumeraciones de complemento Instituciones </w:t>
      </w:r>
      <w:r w:rsidR="0049151A" w:rsidRPr="00ED7B10">
        <w:rPr>
          <w:lang w:val="es-ES"/>
        </w:rPr>
        <w:t xml:space="preserve">Educativas </w:t>
      </w:r>
      <w:r w:rsidRPr="00ED7B10">
        <w:rPr>
          <w:lang w:val="es-ES"/>
        </w:rPr>
        <w:t>versión 1.0</w:t>
      </w:r>
      <w:bookmarkEnd w:id="258"/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94"/>
      </w:tblGrid>
      <w:tr w:rsidR="00CA60E6" w:rsidRPr="00DF316E" w14:paraId="2743AF44" w14:textId="77777777" w:rsidTr="00CA60E6">
        <w:tc>
          <w:tcPr>
            <w:tcW w:w="9394" w:type="dxa"/>
            <w:shd w:val="clear" w:color="auto" w:fill="2E74B5" w:themeFill="accent1" w:themeFillShade="BF"/>
          </w:tcPr>
          <w:p w14:paraId="4E301FE0" w14:textId="77777777" w:rsidR="00CA60E6" w:rsidRPr="00DF316E" w:rsidRDefault="00CA60E6" w:rsidP="0049151A">
            <w:pPr>
              <w:pStyle w:val="Textoindependiente"/>
              <w:rPr>
                <w:rFonts w:ascii="Consolas" w:hAnsi="Consolas"/>
                <w:color w:val="FFFFFF" w:themeColor="background1"/>
                <w:sz w:val="18"/>
              </w:rPr>
            </w:pPr>
            <w:proofErr w:type="spellStart"/>
            <w:r w:rsidRPr="00DF316E">
              <w:rPr>
                <w:rFonts w:ascii="Consolas" w:hAnsi="Consolas"/>
                <w:color w:val="FFFFFF" w:themeColor="background1"/>
                <w:sz w:val="18"/>
                <w:szCs w:val="19"/>
                <w:lang w:val="es-ES"/>
              </w:rPr>
              <w:t>Namespace</w:t>
            </w:r>
            <w:proofErr w:type="spellEnd"/>
            <w:r w:rsidRPr="00DF316E">
              <w:rPr>
                <w:rFonts w:ascii="Consolas" w:hAnsi="Consolas"/>
                <w:color w:val="FFFFFF" w:themeColor="background1"/>
                <w:sz w:val="18"/>
                <w:szCs w:val="19"/>
                <w:lang w:val="es-ES"/>
              </w:rPr>
              <w:t xml:space="preserve">: </w:t>
            </w:r>
            <w:r w:rsidRPr="00DF316E">
              <w:rPr>
                <w:rFonts w:ascii="Consolas" w:hAnsi="Consolas"/>
                <w:color w:val="FFFFFF" w:themeColor="background1"/>
                <w:sz w:val="18"/>
              </w:rPr>
              <w:t>SifeiSignature3_</w:t>
            </w:r>
            <w:proofErr w:type="gramStart"/>
            <w:r w:rsidRPr="00DF316E">
              <w:rPr>
                <w:rFonts w:ascii="Consolas" w:hAnsi="Consolas"/>
                <w:color w:val="FFFFFF" w:themeColor="background1"/>
                <w:sz w:val="18"/>
              </w:rPr>
              <w:t>3.Complementos.Iedu</w:t>
            </w:r>
            <w:proofErr w:type="gramEnd"/>
            <w:r w:rsidRPr="00DF316E">
              <w:rPr>
                <w:rFonts w:ascii="Consolas" w:hAnsi="Consolas"/>
                <w:color w:val="FFFFFF" w:themeColor="background1"/>
                <w:sz w:val="18"/>
              </w:rPr>
              <w:t>10</w:t>
            </w:r>
          </w:p>
        </w:tc>
      </w:tr>
      <w:tr w:rsidR="00CA60E6" w:rsidRPr="00DF316E" w14:paraId="3779BB87" w14:textId="77777777" w:rsidTr="00CA60E6">
        <w:tc>
          <w:tcPr>
            <w:tcW w:w="9394" w:type="dxa"/>
          </w:tcPr>
          <w:p w14:paraId="6AA783D7" w14:textId="77777777" w:rsidR="00CA60E6" w:rsidRPr="00DF316E" w:rsidRDefault="00CA60E6" w:rsidP="003441B2">
            <w:pPr>
              <w:rPr>
                <w:rFonts w:cs="Segoe UI"/>
                <w:sz w:val="18"/>
                <w:lang w:val="es-ES"/>
              </w:rPr>
            </w:pPr>
            <w:proofErr w:type="spellStart"/>
            <w:r w:rsidRPr="00DF316E">
              <w:rPr>
                <w:rFonts w:ascii="Consolas" w:hAnsi="Consolas" w:cs="Segoe UI"/>
                <w:sz w:val="18"/>
              </w:rPr>
              <w:t>instEducativasNivelEducativo</w:t>
            </w:r>
            <w:proofErr w:type="spellEnd"/>
          </w:p>
        </w:tc>
      </w:tr>
    </w:tbl>
    <w:p w14:paraId="06710ACC" w14:textId="1CF05F68" w:rsidR="00CA60E6" w:rsidRPr="00ED7B10" w:rsidRDefault="0049151A" w:rsidP="009F0C0C">
      <w:pPr>
        <w:pStyle w:val="Ttulo3"/>
        <w:rPr>
          <w:lang w:val="es-ES"/>
        </w:rPr>
      </w:pPr>
      <w:bookmarkStart w:id="259" w:name="_Toc140772167"/>
      <w:r>
        <w:rPr>
          <w:lang w:val="es-ES"/>
        </w:rPr>
        <w:t>Enumeraciones de complemento Nó</w:t>
      </w:r>
      <w:r w:rsidR="00CA60E6" w:rsidRPr="00ED7B10">
        <w:rPr>
          <w:lang w:val="es-ES"/>
        </w:rPr>
        <w:t>mina versión 1.2</w:t>
      </w:r>
      <w:bookmarkEnd w:id="259"/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94"/>
      </w:tblGrid>
      <w:tr w:rsidR="00CA60E6" w:rsidRPr="00DF316E" w14:paraId="601C6D13" w14:textId="77777777" w:rsidTr="003441B2">
        <w:tc>
          <w:tcPr>
            <w:tcW w:w="9394" w:type="dxa"/>
            <w:shd w:val="clear" w:color="auto" w:fill="2E74B5" w:themeFill="accent1" w:themeFillShade="BF"/>
          </w:tcPr>
          <w:p w14:paraId="39B7ED6E" w14:textId="1C5E9DBC" w:rsidR="00CA60E6" w:rsidRPr="00DF316E" w:rsidRDefault="00CA60E6" w:rsidP="0049151A">
            <w:pPr>
              <w:pStyle w:val="Textoindependiente"/>
              <w:rPr>
                <w:rFonts w:ascii="Consolas" w:hAnsi="Consolas"/>
                <w:color w:val="FFFFFF" w:themeColor="background1"/>
                <w:sz w:val="18"/>
                <w:szCs w:val="19"/>
                <w:lang w:val="es-ES"/>
              </w:rPr>
            </w:pPr>
            <w:proofErr w:type="spellStart"/>
            <w:r w:rsidRPr="00DF316E">
              <w:rPr>
                <w:rFonts w:ascii="Consolas" w:hAnsi="Consolas"/>
                <w:color w:val="FFFFFF" w:themeColor="background1"/>
                <w:sz w:val="18"/>
                <w:szCs w:val="19"/>
                <w:lang w:val="es-ES"/>
              </w:rPr>
              <w:t>Namespace</w:t>
            </w:r>
            <w:proofErr w:type="spellEnd"/>
            <w:r w:rsidRPr="00DF316E">
              <w:rPr>
                <w:rFonts w:ascii="Consolas" w:hAnsi="Consolas"/>
                <w:color w:val="FFFFFF" w:themeColor="background1"/>
                <w:sz w:val="18"/>
                <w:szCs w:val="19"/>
                <w:lang w:val="es-ES"/>
              </w:rPr>
              <w:t>: SifeiSignature3_</w:t>
            </w:r>
            <w:proofErr w:type="gramStart"/>
            <w:r w:rsidRPr="00DF316E">
              <w:rPr>
                <w:rFonts w:ascii="Consolas" w:hAnsi="Consolas"/>
                <w:color w:val="FFFFFF" w:themeColor="background1"/>
                <w:sz w:val="18"/>
                <w:szCs w:val="19"/>
                <w:lang w:val="es-ES"/>
              </w:rPr>
              <w:t>3.Complementos.Nomina</w:t>
            </w:r>
            <w:proofErr w:type="gramEnd"/>
            <w:r w:rsidRPr="00DF316E">
              <w:rPr>
                <w:rFonts w:ascii="Consolas" w:hAnsi="Consolas"/>
                <w:color w:val="FFFFFF" w:themeColor="background1"/>
                <w:sz w:val="18"/>
                <w:szCs w:val="19"/>
                <w:lang w:val="es-ES"/>
              </w:rPr>
              <w:t>12</w:t>
            </w:r>
          </w:p>
        </w:tc>
      </w:tr>
      <w:tr w:rsidR="00CA60E6" w:rsidRPr="00DF316E" w14:paraId="0D946159" w14:textId="77777777" w:rsidTr="003441B2">
        <w:tc>
          <w:tcPr>
            <w:tcW w:w="9394" w:type="dxa"/>
          </w:tcPr>
          <w:p w14:paraId="3D91631F" w14:textId="139DDB0D" w:rsidR="00CA60E6" w:rsidRPr="00DF316E" w:rsidRDefault="00CA60E6" w:rsidP="003441B2">
            <w:pPr>
              <w:rPr>
                <w:rFonts w:cs="Segoe UI"/>
                <w:sz w:val="18"/>
                <w:lang w:val="es-ES"/>
              </w:rPr>
            </w:pPr>
            <w:proofErr w:type="spellStart"/>
            <w:r w:rsidRPr="00DF316E">
              <w:rPr>
                <w:rFonts w:ascii="Consolas" w:hAnsi="Consolas" w:cs="Segoe UI"/>
                <w:sz w:val="18"/>
              </w:rPr>
              <w:lastRenderedPageBreak/>
              <w:t>NominaReceptorSindicalizado</w:t>
            </w:r>
            <w:proofErr w:type="spellEnd"/>
          </w:p>
        </w:tc>
      </w:tr>
    </w:tbl>
    <w:p w14:paraId="0DC11CD5" w14:textId="77777777" w:rsidR="002B49D1" w:rsidRPr="00ED7B10" w:rsidRDefault="002B49D1" w:rsidP="002B49D1">
      <w:pPr>
        <w:pStyle w:val="Ttulo2"/>
        <w:rPr>
          <w:rFonts w:cs="Segoe UI"/>
          <w:lang w:val="es-ES"/>
        </w:rPr>
      </w:pPr>
      <w:r w:rsidRPr="00334EF1">
        <w:rPr>
          <w:rFonts w:cs="Segoe UI"/>
          <w:lang w:val="en-US"/>
        </w:rPr>
        <w:t xml:space="preserve">  </w:t>
      </w:r>
      <w:bookmarkStart w:id="260" w:name="_Toc140772168"/>
      <w:r>
        <w:rPr>
          <w:rFonts w:cs="Segoe UI"/>
          <w:lang w:val="es-ES"/>
        </w:rPr>
        <w:t xml:space="preserve">Referencia del </w:t>
      </w:r>
      <w:proofErr w:type="spellStart"/>
      <w:r w:rsidRPr="00065CB6">
        <w:rPr>
          <w:rFonts w:cs="Segoe UI"/>
          <w:i/>
          <w:lang w:val="es-ES"/>
        </w:rPr>
        <w:t>Namespace</w:t>
      </w:r>
      <w:proofErr w:type="spellEnd"/>
      <w:r>
        <w:rPr>
          <w:rFonts w:cs="Segoe UI"/>
          <w:lang w:val="es-ES"/>
        </w:rPr>
        <w:t xml:space="preserve"> </w:t>
      </w:r>
      <w:r w:rsidRPr="00065CB6">
        <w:rPr>
          <w:rFonts w:ascii="Consolas" w:hAnsi="Consolas"/>
          <w:lang w:val="es-ES"/>
        </w:rPr>
        <w:t>SifeiSignature3_</w:t>
      </w:r>
      <w:proofErr w:type="gramStart"/>
      <w:r w:rsidRPr="00065CB6">
        <w:rPr>
          <w:rFonts w:ascii="Consolas" w:hAnsi="Consolas"/>
          <w:lang w:val="es-ES"/>
        </w:rPr>
        <w:t>3.Cancelacion</w:t>
      </w:r>
      <w:bookmarkEnd w:id="260"/>
      <w:proofErr w:type="gramEnd"/>
    </w:p>
    <w:p w14:paraId="19C2614F" w14:textId="56A2BC8E" w:rsidR="00670F6C" w:rsidRPr="00ED7B10" w:rsidRDefault="00670F6C" w:rsidP="009F0C0C">
      <w:pPr>
        <w:pStyle w:val="Ttulo3"/>
        <w:rPr>
          <w:lang w:val="es-ES"/>
        </w:rPr>
      </w:pPr>
      <w:bookmarkStart w:id="261" w:name="_Toc140772169"/>
      <w:r w:rsidRPr="00ED7B10">
        <w:rPr>
          <w:lang w:val="es-ES"/>
        </w:rPr>
        <w:t xml:space="preserve">Clase </w:t>
      </w:r>
      <w:r w:rsidRPr="0049151A">
        <w:rPr>
          <w:rFonts w:ascii="Consolas" w:hAnsi="Consolas"/>
          <w:lang w:val="es-ES"/>
        </w:rPr>
        <w:t>Acuse</w:t>
      </w:r>
      <w:bookmarkEnd w:id="261"/>
    </w:p>
    <w:p w14:paraId="511BD0C4" w14:textId="579F1332" w:rsidR="00670F6C" w:rsidRPr="00ED7B10" w:rsidRDefault="0049151A" w:rsidP="009F0C0C">
      <w:pPr>
        <w:pStyle w:val="Ttulo4"/>
        <w:rPr>
          <w:lang w:val="es-ES"/>
        </w:rPr>
      </w:pPr>
      <w:r>
        <w:rPr>
          <w:lang w:val="es-ES"/>
        </w:rPr>
        <w:t>Constructores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4390"/>
        <w:gridCol w:w="5004"/>
      </w:tblGrid>
      <w:tr w:rsidR="00670F6C" w:rsidRPr="00CF035E" w14:paraId="0B926170" w14:textId="77777777" w:rsidTr="00407035">
        <w:tc>
          <w:tcPr>
            <w:tcW w:w="4390" w:type="dxa"/>
            <w:shd w:val="clear" w:color="auto" w:fill="2E74B5" w:themeFill="accent1" w:themeFillShade="BF"/>
          </w:tcPr>
          <w:p w14:paraId="3324CA78" w14:textId="77777777" w:rsidR="00670F6C" w:rsidRPr="00CF035E" w:rsidRDefault="00670F6C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>Constructor</w:t>
            </w:r>
          </w:p>
        </w:tc>
        <w:tc>
          <w:tcPr>
            <w:tcW w:w="5004" w:type="dxa"/>
            <w:shd w:val="clear" w:color="auto" w:fill="2E74B5" w:themeFill="accent1" w:themeFillShade="BF"/>
          </w:tcPr>
          <w:p w14:paraId="25781A36" w14:textId="77777777" w:rsidR="00670F6C" w:rsidRPr="00CF035E" w:rsidRDefault="00670F6C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Descripción </w:t>
            </w:r>
          </w:p>
        </w:tc>
      </w:tr>
      <w:tr w:rsidR="00670F6C" w:rsidRPr="00ED7B10" w14:paraId="6704DD41" w14:textId="77777777" w:rsidTr="00407035">
        <w:tc>
          <w:tcPr>
            <w:tcW w:w="4390" w:type="dxa"/>
          </w:tcPr>
          <w:p w14:paraId="5B0FD9B0" w14:textId="07C4F854" w:rsidR="00670F6C" w:rsidRPr="00A5185B" w:rsidRDefault="00670F6C" w:rsidP="00A5185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</w:pPr>
            <w:proofErr w:type="spellStart"/>
            <w:r w:rsidRPr="0049151A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public</w:t>
            </w:r>
            <w:proofErr w:type="spellEnd"/>
            <w:r w:rsidR="00A5185B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gramStart"/>
            <w:r w:rsidR="00A5185B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Acuse(</w:t>
            </w:r>
            <w:proofErr w:type="gramEnd"/>
            <w:r w:rsidR="00A5185B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);</w:t>
            </w:r>
          </w:p>
        </w:tc>
        <w:tc>
          <w:tcPr>
            <w:tcW w:w="5004" w:type="dxa"/>
          </w:tcPr>
          <w:p w14:paraId="0A1F1F6A" w14:textId="10383ECB" w:rsidR="00670F6C" w:rsidRPr="00ED7B10" w:rsidRDefault="0049151A" w:rsidP="003441B2">
            <w:pPr>
              <w:rPr>
                <w:rFonts w:cs="Segoe UI"/>
                <w:lang w:val="es-ES"/>
              </w:rPr>
            </w:pPr>
            <w:r>
              <w:rPr>
                <w:rFonts w:cs="Segoe UI"/>
                <w:sz w:val="18"/>
                <w:lang w:val="es-ES"/>
              </w:rPr>
              <w:t>Constructor vací</w:t>
            </w:r>
            <w:r w:rsidR="00670F6C" w:rsidRPr="0049151A">
              <w:rPr>
                <w:rFonts w:cs="Segoe UI"/>
                <w:sz w:val="18"/>
                <w:lang w:val="es-ES"/>
              </w:rPr>
              <w:t>o.</w:t>
            </w:r>
          </w:p>
        </w:tc>
      </w:tr>
    </w:tbl>
    <w:p w14:paraId="2A868A81" w14:textId="77777777" w:rsidR="00670F6C" w:rsidRPr="00ED7B10" w:rsidRDefault="00670F6C" w:rsidP="009F0C0C">
      <w:pPr>
        <w:pStyle w:val="Ttulo4"/>
        <w:rPr>
          <w:lang w:val="es-ES"/>
        </w:rPr>
      </w:pPr>
      <w:r w:rsidRPr="00ED7B10">
        <w:rPr>
          <w:lang w:val="es-ES"/>
        </w:rP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4390"/>
        <w:gridCol w:w="5004"/>
      </w:tblGrid>
      <w:tr w:rsidR="00B3724D" w:rsidRPr="00B3724D" w14:paraId="623ECBF8" w14:textId="77777777" w:rsidTr="00407035">
        <w:trPr>
          <w:tblHeader/>
        </w:trPr>
        <w:tc>
          <w:tcPr>
            <w:tcW w:w="4390" w:type="dxa"/>
            <w:shd w:val="clear" w:color="auto" w:fill="2E74B5" w:themeFill="accent1" w:themeFillShade="BF"/>
          </w:tcPr>
          <w:p w14:paraId="067C3415" w14:textId="77777777" w:rsidR="00670F6C" w:rsidRPr="00B3724D" w:rsidRDefault="00670F6C" w:rsidP="00B3724D">
            <w:pPr>
              <w:pStyle w:val="Textoindependiente"/>
              <w:rPr>
                <w:color w:val="FFFFFF" w:themeColor="background1"/>
                <w:sz w:val="18"/>
              </w:rPr>
            </w:pPr>
            <w:r w:rsidRPr="00B3724D">
              <w:rPr>
                <w:color w:val="FFFFFF" w:themeColor="background1"/>
                <w:sz w:val="18"/>
              </w:rPr>
              <w:t>Constructor</w:t>
            </w:r>
          </w:p>
        </w:tc>
        <w:tc>
          <w:tcPr>
            <w:tcW w:w="5004" w:type="dxa"/>
            <w:shd w:val="clear" w:color="auto" w:fill="2E74B5" w:themeFill="accent1" w:themeFillShade="BF"/>
          </w:tcPr>
          <w:p w14:paraId="65E6CC77" w14:textId="77777777" w:rsidR="00670F6C" w:rsidRPr="00BC7AB7" w:rsidRDefault="00670F6C" w:rsidP="00B3724D">
            <w:pPr>
              <w:pStyle w:val="Textoindependiente"/>
              <w:rPr>
                <w:color w:val="FFFFFF" w:themeColor="background1"/>
                <w:sz w:val="18"/>
              </w:rPr>
            </w:pPr>
            <w:r w:rsidRPr="00BC7AB7">
              <w:rPr>
                <w:color w:val="FFFFFF" w:themeColor="background1"/>
                <w:sz w:val="18"/>
              </w:rPr>
              <w:t xml:space="preserve">Descripción </w:t>
            </w:r>
          </w:p>
        </w:tc>
      </w:tr>
      <w:tr w:rsidR="00670F6C" w:rsidRPr="00F067F4" w14:paraId="71D2C490" w14:textId="77777777" w:rsidTr="00407035">
        <w:tc>
          <w:tcPr>
            <w:tcW w:w="4390" w:type="dxa"/>
          </w:tcPr>
          <w:p w14:paraId="314EAD37" w14:textId="77777777" w:rsidR="00670F6C" w:rsidRPr="0049151A" w:rsidRDefault="00670F6C" w:rsidP="003441B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49151A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49151A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49151A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49151A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49151A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AcuseXml</w:t>
            </w:r>
            <w:proofErr w:type="spellEnd"/>
            <w:r w:rsidRPr="0049151A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49151A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49151A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49151A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49151A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49151A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  <w:tc>
          <w:tcPr>
            <w:tcW w:w="5004" w:type="dxa"/>
          </w:tcPr>
          <w:p w14:paraId="3257EAAD" w14:textId="074920D9" w:rsidR="00670F6C" w:rsidRPr="009D7286" w:rsidRDefault="00A732EA" w:rsidP="00A732EA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9D7286">
              <w:rPr>
                <w:rFonts w:cs="Segoe UI"/>
                <w:i/>
                <w:color w:val="000000"/>
                <w:sz w:val="18"/>
                <w:szCs w:val="18"/>
              </w:rPr>
              <w:t>String</w:t>
            </w:r>
            <w:proofErr w:type="spellEnd"/>
            <w:r w:rsidRPr="009D7286">
              <w:rPr>
                <w:rFonts w:cs="Segoe UI"/>
                <w:color w:val="000000"/>
                <w:sz w:val="18"/>
                <w:szCs w:val="18"/>
              </w:rPr>
              <w:t xml:space="preserve"> que contiene el </w:t>
            </w:r>
            <w:r w:rsidR="009D7286" w:rsidRPr="009D7286">
              <w:rPr>
                <w:rFonts w:cs="Segoe UI"/>
                <w:color w:val="000000"/>
                <w:sz w:val="18"/>
                <w:szCs w:val="18"/>
              </w:rPr>
              <w:t xml:space="preserve">XML </w:t>
            </w:r>
            <w:r w:rsidRPr="009D7286">
              <w:rPr>
                <w:rFonts w:cs="Segoe UI"/>
                <w:color w:val="000000"/>
                <w:sz w:val="18"/>
                <w:szCs w:val="18"/>
              </w:rPr>
              <w:t>del acuse de cancelaci</w:t>
            </w:r>
            <w:r w:rsidR="009D7286">
              <w:rPr>
                <w:rFonts w:cs="Segoe UI"/>
                <w:color w:val="000000"/>
                <w:sz w:val="18"/>
                <w:szCs w:val="18"/>
              </w:rPr>
              <w:t>ó</w:t>
            </w:r>
            <w:r w:rsidRPr="009D7286">
              <w:rPr>
                <w:rFonts w:cs="Segoe UI"/>
                <w:color w:val="000000"/>
                <w:sz w:val="18"/>
                <w:szCs w:val="18"/>
              </w:rPr>
              <w:t>n.</w:t>
            </w:r>
          </w:p>
        </w:tc>
      </w:tr>
      <w:tr w:rsidR="00670F6C" w:rsidRPr="00F067F4" w14:paraId="2FC24BC2" w14:textId="77777777" w:rsidTr="00407035">
        <w:tc>
          <w:tcPr>
            <w:tcW w:w="4390" w:type="dxa"/>
          </w:tcPr>
          <w:p w14:paraId="3DCBC0B9" w14:textId="5BA8715E" w:rsidR="00670F6C" w:rsidRPr="0049151A" w:rsidRDefault="00670F6C" w:rsidP="003441B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49151A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49151A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49151A">
              <w:rPr>
                <w:rFonts w:ascii="Consolas" w:hAnsi="Consolas" w:cs="Segoe UI"/>
                <w:color w:val="2B91AF"/>
                <w:sz w:val="18"/>
                <w:szCs w:val="19"/>
                <w:lang w:val="en-US"/>
              </w:rPr>
              <w:t>DateTime</w:t>
            </w:r>
            <w:proofErr w:type="spellEnd"/>
            <w:r w:rsidRPr="0049151A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49151A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Fecha</w:t>
            </w:r>
            <w:proofErr w:type="spellEnd"/>
            <w:r w:rsidRPr="0049151A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49151A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49151A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49151A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49151A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49151A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  <w:tc>
          <w:tcPr>
            <w:tcW w:w="5004" w:type="dxa"/>
          </w:tcPr>
          <w:p w14:paraId="4CAD4F26" w14:textId="16919016" w:rsidR="00670F6C" w:rsidRPr="009D7286" w:rsidRDefault="003627BE" w:rsidP="003441B2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9D7286">
              <w:rPr>
                <w:rFonts w:cs="Segoe UI"/>
                <w:color w:val="000000"/>
                <w:sz w:val="18"/>
                <w:szCs w:val="18"/>
              </w:rPr>
              <w:t>Fecha en que se gener</w:t>
            </w:r>
            <w:r w:rsidR="009D7286">
              <w:rPr>
                <w:rFonts w:cs="Segoe UI"/>
                <w:color w:val="000000"/>
                <w:sz w:val="18"/>
                <w:szCs w:val="18"/>
              </w:rPr>
              <w:t>ó</w:t>
            </w:r>
            <w:r w:rsidRPr="009D7286">
              <w:rPr>
                <w:rFonts w:cs="Segoe UI"/>
                <w:color w:val="000000"/>
                <w:sz w:val="18"/>
                <w:szCs w:val="18"/>
              </w:rPr>
              <w:t xml:space="preserve"> el acuse.</w:t>
            </w:r>
          </w:p>
        </w:tc>
      </w:tr>
      <w:tr w:rsidR="00670F6C" w:rsidRPr="00F067F4" w14:paraId="2513304F" w14:textId="77777777" w:rsidTr="00407035">
        <w:tc>
          <w:tcPr>
            <w:tcW w:w="4390" w:type="dxa"/>
          </w:tcPr>
          <w:p w14:paraId="4BE11AFB" w14:textId="68120CCC" w:rsidR="00670F6C" w:rsidRPr="0049151A" w:rsidRDefault="00670F6C" w:rsidP="003441B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49151A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49151A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49151A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49151A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49151A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Rfc</w:t>
            </w:r>
            <w:proofErr w:type="spellEnd"/>
            <w:r w:rsidRPr="0049151A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49151A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49151A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49151A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49151A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49151A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  <w:tc>
          <w:tcPr>
            <w:tcW w:w="5004" w:type="dxa"/>
          </w:tcPr>
          <w:p w14:paraId="15D4F04B" w14:textId="0F70481E" w:rsidR="00670F6C" w:rsidRPr="009D7286" w:rsidRDefault="009D7286" w:rsidP="003441B2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  <w:lang w:val="en-US"/>
              </w:rPr>
            </w:pPr>
            <w:r w:rsidRPr="009D7286">
              <w:rPr>
                <w:rFonts w:cs="Segoe UI"/>
                <w:color w:val="000000"/>
                <w:sz w:val="18"/>
                <w:szCs w:val="18"/>
                <w:lang w:val="en-US"/>
              </w:rPr>
              <w:t xml:space="preserve">RFC </w:t>
            </w:r>
            <w:r w:rsidR="00A732EA" w:rsidRPr="009D7286">
              <w:rPr>
                <w:rFonts w:cs="Segoe UI"/>
                <w:color w:val="000000"/>
                <w:sz w:val="18"/>
                <w:szCs w:val="18"/>
                <w:lang w:val="en-US"/>
              </w:rPr>
              <w:t xml:space="preserve">del </w:t>
            </w:r>
            <w:proofErr w:type="spellStart"/>
            <w:r w:rsidR="00A732EA" w:rsidRPr="009D7286">
              <w:rPr>
                <w:rFonts w:cs="Segoe UI"/>
                <w:color w:val="000000"/>
                <w:sz w:val="18"/>
                <w:szCs w:val="18"/>
                <w:lang w:val="en-US"/>
              </w:rPr>
              <w:t>emisor</w:t>
            </w:r>
            <w:proofErr w:type="spellEnd"/>
            <w:r>
              <w:rPr>
                <w:rFonts w:cs="Segoe UI"/>
                <w:color w:val="000000"/>
                <w:sz w:val="18"/>
                <w:szCs w:val="18"/>
                <w:lang w:val="en-US"/>
              </w:rPr>
              <w:t>.</w:t>
            </w:r>
          </w:p>
        </w:tc>
      </w:tr>
      <w:tr w:rsidR="00670F6C" w:rsidRPr="00F067F4" w14:paraId="53999177" w14:textId="77777777" w:rsidTr="00407035">
        <w:tc>
          <w:tcPr>
            <w:tcW w:w="4390" w:type="dxa"/>
          </w:tcPr>
          <w:p w14:paraId="6C310FFA" w14:textId="1781CC4C" w:rsidR="00670F6C" w:rsidRPr="0049151A" w:rsidRDefault="00670F6C" w:rsidP="003441B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49151A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49151A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49151A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49151A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Status </w:t>
            </w:r>
            <w:proofErr w:type="gramStart"/>
            <w:r w:rsidRPr="0049151A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49151A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49151A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49151A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49151A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  <w:tc>
          <w:tcPr>
            <w:tcW w:w="5004" w:type="dxa"/>
          </w:tcPr>
          <w:p w14:paraId="313EDC63" w14:textId="7DA089D2" w:rsidR="00670F6C" w:rsidRPr="009D7286" w:rsidRDefault="00E805CB" w:rsidP="0085419F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9D7286">
              <w:rPr>
                <w:rFonts w:cs="Segoe UI"/>
                <w:color w:val="000000"/>
                <w:sz w:val="18"/>
                <w:szCs w:val="18"/>
              </w:rPr>
              <w:t>C</w:t>
            </w:r>
            <w:r w:rsidR="009D7286">
              <w:rPr>
                <w:rFonts w:cs="Segoe UI"/>
                <w:color w:val="000000"/>
                <w:sz w:val="18"/>
                <w:szCs w:val="18"/>
              </w:rPr>
              <w:t>ó</w:t>
            </w:r>
            <w:r w:rsidR="005F6030" w:rsidRPr="009D7286">
              <w:rPr>
                <w:rFonts w:cs="Segoe UI"/>
                <w:color w:val="000000"/>
                <w:sz w:val="18"/>
                <w:szCs w:val="18"/>
              </w:rPr>
              <w:t>digo</w:t>
            </w:r>
            <w:r w:rsidRPr="009D7286">
              <w:rPr>
                <w:rFonts w:cs="Segoe UI"/>
                <w:color w:val="000000"/>
                <w:sz w:val="18"/>
                <w:szCs w:val="18"/>
              </w:rPr>
              <w:t xml:space="preserve"> del estatus</w:t>
            </w:r>
            <w:r w:rsidR="0085419F" w:rsidRPr="009D7286">
              <w:rPr>
                <w:rFonts w:cs="Segoe UI"/>
                <w:color w:val="000000"/>
                <w:sz w:val="18"/>
                <w:szCs w:val="18"/>
              </w:rPr>
              <w:t xml:space="preserve"> de la operaci</w:t>
            </w:r>
            <w:r w:rsidR="009D7286">
              <w:rPr>
                <w:rFonts w:cs="Segoe UI"/>
                <w:color w:val="000000"/>
                <w:sz w:val="18"/>
                <w:szCs w:val="18"/>
              </w:rPr>
              <w:t>ó</w:t>
            </w:r>
            <w:r w:rsidR="0085419F" w:rsidRPr="009D7286">
              <w:rPr>
                <w:rFonts w:cs="Segoe UI"/>
                <w:color w:val="000000"/>
                <w:sz w:val="18"/>
                <w:szCs w:val="18"/>
              </w:rPr>
              <w:t xml:space="preserve">n </w:t>
            </w:r>
            <w:r w:rsidR="0085419F" w:rsidRPr="009D7286">
              <w:rPr>
                <w:rFonts w:ascii="Consolas" w:hAnsi="Consolas" w:cs="Segoe UI"/>
                <w:color w:val="000000"/>
                <w:sz w:val="18"/>
                <w:szCs w:val="18"/>
              </w:rPr>
              <w:t>cancelar</w:t>
            </w:r>
            <w:r w:rsidR="0085419F" w:rsidRPr="009D7286">
              <w:rPr>
                <w:rFonts w:cs="Segoe UI"/>
                <w:color w:val="000000"/>
                <w:sz w:val="18"/>
                <w:szCs w:val="18"/>
              </w:rPr>
              <w:t xml:space="preserve"> </w:t>
            </w:r>
            <w:r w:rsidR="005F6030" w:rsidRPr="009D7286">
              <w:rPr>
                <w:rFonts w:cs="Segoe UI"/>
                <w:color w:val="000000"/>
                <w:sz w:val="18"/>
                <w:szCs w:val="18"/>
              </w:rPr>
              <w:t>SAT.</w:t>
            </w:r>
          </w:p>
        </w:tc>
      </w:tr>
      <w:tr w:rsidR="00670F6C" w:rsidRPr="00F067F4" w14:paraId="458CFAA4" w14:textId="77777777" w:rsidTr="00407035">
        <w:tc>
          <w:tcPr>
            <w:tcW w:w="4390" w:type="dxa"/>
          </w:tcPr>
          <w:p w14:paraId="456E515B" w14:textId="69873F72" w:rsidR="00670F6C" w:rsidRPr="0049151A" w:rsidRDefault="00670F6C" w:rsidP="003441B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49151A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49151A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49151A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49151A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Sello </w:t>
            </w:r>
            <w:proofErr w:type="gramStart"/>
            <w:r w:rsidRPr="0049151A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49151A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49151A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49151A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49151A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  <w:tc>
          <w:tcPr>
            <w:tcW w:w="5004" w:type="dxa"/>
          </w:tcPr>
          <w:p w14:paraId="3433E2B5" w14:textId="1B2CA042" w:rsidR="00670F6C" w:rsidRPr="009D7286" w:rsidRDefault="00A732EA" w:rsidP="003441B2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  <w:lang w:val="en-US"/>
              </w:rPr>
            </w:pPr>
            <w:r w:rsidRPr="009D7286">
              <w:rPr>
                <w:rFonts w:cs="Segoe UI"/>
                <w:color w:val="000000"/>
                <w:sz w:val="18"/>
                <w:szCs w:val="18"/>
                <w:lang w:val="en-US"/>
              </w:rPr>
              <w:t>Sello</w:t>
            </w:r>
            <w:r w:rsidR="009D7286">
              <w:rPr>
                <w:rFonts w:cs="Segoe UI"/>
                <w:color w:val="000000"/>
                <w:sz w:val="18"/>
                <w:szCs w:val="18"/>
                <w:lang w:val="en-US"/>
              </w:rPr>
              <w:t>.</w:t>
            </w:r>
          </w:p>
        </w:tc>
      </w:tr>
      <w:tr w:rsidR="00670F6C" w:rsidRPr="00F067F4" w14:paraId="65410A0C" w14:textId="77777777" w:rsidTr="00407035">
        <w:tc>
          <w:tcPr>
            <w:tcW w:w="4390" w:type="dxa"/>
          </w:tcPr>
          <w:p w14:paraId="4C784AF5" w14:textId="0499EF54" w:rsidR="00670F6C" w:rsidRPr="0049151A" w:rsidRDefault="00670F6C" w:rsidP="003441B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49151A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49151A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49151A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49151A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49151A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Mensaje</w:t>
            </w:r>
            <w:proofErr w:type="spellEnd"/>
            <w:r w:rsidRPr="0049151A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49151A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49151A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49151A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49151A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49151A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  <w:tc>
          <w:tcPr>
            <w:tcW w:w="5004" w:type="dxa"/>
          </w:tcPr>
          <w:p w14:paraId="3DE069A1" w14:textId="3764BDD5" w:rsidR="00670F6C" w:rsidRPr="009D7286" w:rsidRDefault="003627BE" w:rsidP="003441B2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9D7286">
              <w:rPr>
                <w:rFonts w:cs="Segoe UI"/>
                <w:color w:val="000000"/>
                <w:sz w:val="18"/>
                <w:szCs w:val="18"/>
              </w:rPr>
              <w:t>Mensaje</w:t>
            </w:r>
            <w:r w:rsidR="0085419F" w:rsidRPr="009D7286">
              <w:rPr>
                <w:rFonts w:cs="Segoe UI"/>
                <w:color w:val="000000"/>
                <w:sz w:val="18"/>
                <w:szCs w:val="18"/>
              </w:rPr>
              <w:t xml:space="preserve"> que contiene la descripci</w:t>
            </w:r>
            <w:r w:rsidR="00407035">
              <w:rPr>
                <w:rFonts w:cs="Segoe UI"/>
                <w:color w:val="000000"/>
                <w:sz w:val="18"/>
                <w:szCs w:val="18"/>
              </w:rPr>
              <w:t>ó</w:t>
            </w:r>
            <w:r w:rsidR="0085419F" w:rsidRPr="009D7286">
              <w:rPr>
                <w:rFonts w:cs="Segoe UI"/>
                <w:color w:val="000000"/>
                <w:sz w:val="18"/>
                <w:szCs w:val="18"/>
              </w:rPr>
              <w:t xml:space="preserve">n del </w:t>
            </w:r>
            <w:r w:rsidR="0085419F" w:rsidRPr="00404BB1">
              <w:rPr>
                <w:rFonts w:ascii="Consolas" w:hAnsi="Consolas" w:cs="Segoe UI"/>
                <w:i/>
                <w:color w:val="000000"/>
                <w:sz w:val="18"/>
                <w:szCs w:val="18"/>
              </w:rPr>
              <w:t>status</w:t>
            </w:r>
            <w:r w:rsidR="0085419F" w:rsidRPr="009D7286">
              <w:rPr>
                <w:rFonts w:cs="Segoe UI"/>
                <w:color w:val="000000"/>
                <w:sz w:val="18"/>
                <w:szCs w:val="18"/>
              </w:rPr>
              <w:t>.</w:t>
            </w:r>
          </w:p>
        </w:tc>
      </w:tr>
      <w:tr w:rsidR="00670F6C" w:rsidRPr="00F067F4" w14:paraId="4A7F7EA8" w14:textId="77777777" w:rsidTr="00407035">
        <w:tc>
          <w:tcPr>
            <w:tcW w:w="4390" w:type="dxa"/>
          </w:tcPr>
          <w:p w14:paraId="0B2B4FEB" w14:textId="207F271C" w:rsidR="00670F6C" w:rsidRPr="0049151A" w:rsidRDefault="00670F6C" w:rsidP="003441B2">
            <w:pPr>
              <w:rPr>
                <w:rFonts w:ascii="Consolas" w:hAnsi="Consolas" w:cs="Segoe UI"/>
                <w:sz w:val="18"/>
                <w:lang w:val="en-US"/>
              </w:rPr>
            </w:pPr>
            <w:r w:rsidRPr="0049151A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49151A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49151A">
              <w:rPr>
                <w:rFonts w:ascii="Consolas" w:hAnsi="Consolas" w:cs="Segoe UI"/>
                <w:color w:val="2B91AF"/>
                <w:sz w:val="18"/>
                <w:szCs w:val="19"/>
                <w:lang w:val="en-US"/>
              </w:rPr>
              <w:t>List</w:t>
            </w:r>
            <w:r w:rsidRPr="0049151A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&lt;</w:t>
            </w:r>
            <w:proofErr w:type="spellStart"/>
            <w:r w:rsidRPr="0049151A">
              <w:rPr>
                <w:rFonts w:ascii="Consolas" w:hAnsi="Consolas" w:cs="Segoe UI"/>
                <w:color w:val="2B91AF"/>
                <w:sz w:val="18"/>
                <w:szCs w:val="19"/>
                <w:lang w:val="en-US"/>
              </w:rPr>
              <w:t>AcuseDetalle</w:t>
            </w:r>
            <w:proofErr w:type="spellEnd"/>
            <w:r w:rsidRPr="0049151A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&gt; </w:t>
            </w:r>
            <w:proofErr w:type="spellStart"/>
            <w:r w:rsidRPr="0049151A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AcuseDetalle</w:t>
            </w:r>
            <w:proofErr w:type="spellEnd"/>
            <w:r w:rsidRPr="0049151A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49151A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49151A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49151A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49151A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49151A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  <w:tc>
          <w:tcPr>
            <w:tcW w:w="5004" w:type="dxa"/>
          </w:tcPr>
          <w:p w14:paraId="17A5B0E2" w14:textId="5E0CBFF4" w:rsidR="00670F6C" w:rsidRPr="009D7286" w:rsidRDefault="00A732EA" w:rsidP="003441B2">
            <w:pPr>
              <w:rPr>
                <w:rFonts w:cs="Segoe UI"/>
                <w:sz w:val="18"/>
                <w:szCs w:val="18"/>
              </w:rPr>
            </w:pPr>
            <w:r w:rsidRPr="009D7286">
              <w:rPr>
                <w:rFonts w:cs="Segoe UI"/>
                <w:sz w:val="18"/>
                <w:szCs w:val="18"/>
              </w:rPr>
              <w:t xml:space="preserve">Lista de detalles de acuse (indicando en UUID y estatus) ver clase </w:t>
            </w:r>
            <w:hyperlink w:anchor="_Clase_AcuseDetalle" w:history="1">
              <w:proofErr w:type="spellStart"/>
              <w:r w:rsidRPr="009D7286">
                <w:rPr>
                  <w:rStyle w:val="Hipervnculo"/>
                  <w:rFonts w:ascii="Consolas" w:hAnsi="Consolas" w:cs="Segoe UI"/>
                  <w:sz w:val="18"/>
                  <w:szCs w:val="18"/>
                </w:rPr>
                <w:t>AcuseDetalle</w:t>
              </w:r>
              <w:proofErr w:type="spellEnd"/>
            </w:hyperlink>
            <w:r w:rsidRPr="009D7286">
              <w:rPr>
                <w:rFonts w:ascii="Consolas" w:hAnsi="Consolas" w:cs="Segoe UI"/>
                <w:color w:val="2B91AF"/>
                <w:sz w:val="18"/>
                <w:szCs w:val="18"/>
              </w:rPr>
              <w:t>.</w:t>
            </w:r>
          </w:p>
        </w:tc>
      </w:tr>
    </w:tbl>
    <w:p w14:paraId="5EF5B0AC" w14:textId="61315AA6" w:rsidR="00670F6C" w:rsidRPr="00ED7B10" w:rsidRDefault="00670F6C" w:rsidP="009F0C0C">
      <w:pPr>
        <w:pStyle w:val="Ttulo3"/>
        <w:rPr>
          <w:lang w:val="es-ES"/>
        </w:rPr>
      </w:pPr>
      <w:bookmarkStart w:id="262" w:name="_Clase_AcuseDetalle"/>
      <w:bookmarkStart w:id="263" w:name="_Toc140772170"/>
      <w:bookmarkEnd w:id="262"/>
      <w:r w:rsidRPr="00ED7B10">
        <w:rPr>
          <w:lang w:val="es-ES"/>
        </w:rPr>
        <w:t xml:space="preserve">Clase </w:t>
      </w:r>
      <w:proofErr w:type="spellStart"/>
      <w:r w:rsidRPr="00B3724D">
        <w:rPr>
          <w:rFonts w:ascii="Consolas" w:hAnsi="Consolas"/>
          <w:lang w:val="es-ES"/>
        </w:rPr>
        <w:t>AcuseDetalle</w:t>
      </w:r>
      <w:bookmarkEnd w:id="263"/>
      <w:proofErr w:type="spellEnd"/>
    </w:p>
    <w:p w14:paraId="1287B079" w14:textId="27AEDD9E" w:rsidR="00670F6C" w:rsidRPr="00ED7B10" w:rsidRDefault="00B3724D" w:rsidP="009F0C0C">
      <w:pPr>
        <w:pStyle w:val="Ttulo4"/>
        <w:rPr>
          <w:lang w:val="es-ES"/>
        </w:rPr>
      </w:pPr>
      <w:r>
        <w:rPr>
          <w:lang w:val="es-ES"/>
        </w:rPr>
        <w:t>Constructores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4390"/>
        <w:gridCol w:w="5004"/>
      </w:tblGrid>
      <w:tr w:rsidR="00670F6C" w:rsidRPr="00CF035E" w14:paraId="7ADF4C5B" w14:textId="77777777" w:rsidTr="00407035">
        <w:tc>
          <w:tcPr>
            <w:tcW w:w="4390" w:type="dxa"/>
            <w:shd w:val="clear" w:color="auto" w:fill="2E74B5" w:themeFill="accent1" w:themeFillShade="BF"/>
          </w:tcPr>
          <w:p w14:paraId="7A89BA57" w14:textId="77777777" w:rsidR="00670F6C" w:rsidRPr="00CF035E" w:rsidRDefault="00670F6C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>Constructor</w:t>
            </w:r>
          </w:p>
        </w:tc>
        <w:tc>
          <w:tcPr>
            <w:tcW w:w="5004" w:type="dxa"/>
            <w:shd w:val="clear" w:color="auto" w:fill="2E74B5" w:themeFill="accent1" w:themeFillShade="BF"/>
          </w:tcPr>
          <w:p w14:paraId="10BE9824" w14:textId="77777777" w:rsidR="00670F6C" w:rsidRPr="00CF035E" w:rsidRDefault="00670F6C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Descripción </w:t>
            </w:r>
          </w:p>
        </w:tc>
      </w:tr>
      <w:tr w:rsidR="00670F6C" w:rsidRPr="00A5185B" w14:paraId="5C2BEBE5" w14:textId="77777777" w:rsidTr="00407035">
        <w:tc>
          <w:tcPr>
            <w:tcW w:w="4390" w:type="dxa"/>
          </w:tcPr>
          <w:p w14:paraId="6E2E78A3" w14:textId="6F14E590" w:rsidR="00670F6C" w:rsidRPr="00A5185B" w:rsidRDefault="00670F6C" w:rsidP="00A5185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</w:pPr>
            <w:proofErr w:type="spellStart"/>
            <w:r w:rsidRPr="00A5185B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public</w:t>
            </w:r>
            <w:proofErr w:type="spellEnd"/>
            <w:r w:rsidR="00A5185B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</w:t>
            </w:r>
            <w:proofErr w:type="spellStart"/>
            <w:proofErr w:type="gramStart"/>
            <w:r w:rsidR="00A5185B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>AcuseDetalle</w:t>
            </w:r>
            <w:proofErr w:type="spellEnd"/>
            <w:r w:rsidR="00A5185B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>(</w:t>
            </w:r>
            <w:proofErr w:type="gramEnd"/>
            <w:r w:rsidR="00A5185B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>);</w:t>
            </w:r>
          </w:p>
        </w:tc>
        <w:tc>
          <w:tcPr>
            <w:tcW w:w="5004" w:type="dxa"/>
          </w:tcPr>
          <w:p w14:paraId="07D6F2C4" w14:textId="3FCBECC9" w:rsidR="00670F6C" w:rsidRPr="00A5185B" w:rsidRDefault="00A5185B" w:rsidP="003441B2">
            <w:pPr>
              <w:rPr>
                <w:rFonts w:cs="Segoe UI"/>
                <w:sz w:val="18"/>
                <w:szCs w:val="18"/>
                <w:lang w:val="es-ES"/>
              </w:rPr>
            </w:pPr>
            <w:r>
              <w:rPr>
                <w:rFonts w:cs="Segoe UI"/>
                <w:sz w:val="18"/>
                <w:szCs w:val="18"/>
                <w:lang w:val="es-ES"/>
              </w:rPr>
              <w:t>Constructor vací</w:t>
            </w:r>
            <w:r w:rsidR="00670F6C" w:rsidRPr="00A5185B">
              <w:rPr>
                <w:rFonts w:cs="Segoe UI"/>
                <w:sz w:val="18"/>
                <w:szCs w:val="18"/>
                <w:lang w:val="es-ES"/>
              </w:rPr>
              <w:t>o.</w:t>
            </w:r>
          </w:p>
        </w:tc>
      </w:tr>
    </w:tbl>
    <w:p w14:paraId="1C1FBFFC" w14:textId="77777777" w:rsidR="00670F6C" w:rsidRPr="00ED7B10" w:rsidRDefault="00670F6C" w:rsidP="009F0C0C">
      <w:pPr>
        <w:pStyle w:val="Ttulo4"/>
        <w:rPr>
          <w:lang w:val="es-ES"/>
        </w:rPr>
      </w:pPr>
      <w:r w:rsidRPr="00ED7B10">
        <w:rPr>
          <w:lang w:val="es-ES"/>
        </w:rP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4390"/>
        <w:gridCol w:w="5004"/>
      </w:tblGrid>
      <w:tr w:rsidR="00670F6C" w:rsidRPr="00CF035E" w14:paraId="126E1F0D" w14:textId="77777777" w:rsidTr="00407035">
        <w:tc>
          <w:tcPr>
            <w:tcW w:w="4390" w:type="dxa"/>
            <w:shd w:val="clear" w:color="auto" w:fill="2E74B5" w:themeFill="accent1" w:themeFillShade="BF"/>
          </w:tcPr>
          <w:p w14:paraId="0914ED95" w14:textId="164C4667" w:rsidR="00670F6C" w:rsidRPr="002B49D1" w:rsidRDefault="002B49D1" w:rsidP="00CF035E">
            <w:pPr>
              <w:pStyle w:val="Textoindependiente"/>
              <w:rPr>
                <w:color w:val="FFFFFF" w:themeColor="background1"/>
                <w:sz w:val="18"/>
                <w:u w:val="single"/>
                <w:lang w:val="es-ES"/>
              </w:rPr>
            </w:pPr>
            <w:proofErr w:type="spellStart"/>
            <w:r>
              <w:rPr>
                <w:color w:val="FFFFFF" w:themeColor="background1"/>
                <w:sz w:val="18"/>
                <w:lang w:val="es-ES"/>
              </w:rPr>
              <w:t>Propiededades</w:t>
            </w:r>
            <w:proofErr w:type="spellEnd"/>
          </w:p>
        </w:tc>
        <w:tc>
          <w:tcPr>
            <w:tcW w:w="5004" w:type="dxa"/>
            <w:shd w:val="clear" w:color="auto" w:fill="2E74B5" w:themeFill="accent1" w:themeFillShade="BF"/>
          </w:tcPr>
          <w:p w14:paraId="02EB281A" w14:textId="77777777" w:rsidR="00670F6C" w:rsidRPr="00BC7AB7" w:rsidRDefault="00670F6C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BC7AB7">
              <w:rPr>
                <w:color w:val="FFFFFF" w:themeColor="background1"/>
                <w:sz w:val="18"/>
                <w:lang w:val="es-ES"/>
              </w:rPr>
              <w:t xml:space="preserve">Descripción </w:t>
            </w:r>
          </w:p>
        </w:tc>
      </w:tr>
      <w:tr w:rsidR="00670F6C" w:rsidRPr="00F067F4" w14:paraId="799FC631" w14:textId="77777777" w:rsidTr="00407035">
        <w:tc>
          <w:tcPr>
            <w:tcW w:w="4390" w:type="dxa"/>
          </w:tcPr>
          <w:p w14:paraId="3CD5C27D" w14:textId="77777777" w:rsidR="00670F6C" w:rsidRPr="00407035" w:rsidRDefault="00670F6C" w:rsidP="003441B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407035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407035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407035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407035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UUID </w:t>
            </w:r>
            <w:proofErr w:type="gramStart"/>
            <w:r w:rsidRPr="00407035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{ </w:t>
            </w:r>
            <w:r w:rsidRPr="00407035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get</w:t>
            </w:r>
            <w:proofErr w:type="gramEnd"/>
            <w:r w:rsidRPr="00407035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; </w:t>
            </w:r>
            <w:r w:rsidRPr="00407035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set</w:t>
            </w:r>
            <w:r w:rsidRPr="00407035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; }</w:t>
            </w:r>
          </w:p>
        </w:tc>
        <w:tc>
          <w:tcPr>
            <w:tcW w:w="5004" w:type="dxa"/>
          </w:tcPr>
          <w:p w14:paraId="6F931BD6" w14:textId="54DB28E5" w:rsidR="00670F6C" w:rsidRPr="00407035" w:rsidRDefault="00A732EA" w:rsidP="003441B2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  <w:lang w:val="en-US"/>
              </w:rPr>
            </w:pPr>
            <w:r w:rsidRPr="00407035">
              <w:rPr>
                <w:rFonts w:cs="Segoe UI"/>
                <w:color w:val="000000"/>
                <w:sz w:val="18"/>
                <w:szCs w:val="18"/>
                <w:lang w:val="en-US"/>
              </w:rPr>
              <w:t>UUID del CFDI</w:t>
            </w:r>
            <w:r w:rsidR="00407035">
              <w:rPr>
                <w:rFonts w:cs="Segoe UI"/>
                <w:color w:val="000000"/>
                <w:sz w:val="18"/>
                <w:szCs w:val="18"/>
                <w:lang w:val="en-US"/>
              </w:rPr>
              <w:t>.</w:t>
            </w:r>
          </w:p>
        </w:tc>
      </w:tr>
      <w:tr w:rsidR="00670F6C" w:rsidRPr="00F067F4" w14:paraId="20A38B98" w14:textId="77777777" w:rsidTr="00407035">
        <w:tc>
          <w:tcPr>
            <w:tcW w:w="4390" w:type="dxa"/>
          </w:tcPr>
          <w:p w14:paraId="018343E9" w14:textId="490C1C7C" w:rsidR="00670F6C" w:rsidRPr="00407035" w:rsidRDefault="00670F6C" w:rsidP="003441B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407035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407035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407035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407035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Status </w:t>
            </w:r>
            <w:proofErr w:type="gramStart"/>
            <w:r w:rsidRPr="00407035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{ </w:t>
            </w:r>
            <w:r w:rsidRPr="00407035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get</w:t>
            </w:r>
            <w:proofErr w:type="gramEnd"/>
            <w:r w:rsidRPr="00407035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; </w:t>
            </w:r>
            <w:r w:rsidRPr="00407035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set</w:t>
            </w:r>
            <w:r w:rsidRPr="00407035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; }</w:t>
            </w:r>
          </w:p>
        </w:tc>
        <w:tc>
          <w:tcPr>
            <w:tcW w:w="5004" w:type="dxa"/>
          </w:tcPr>
          <w:p w14:paraId="6D33CADB" w14:textId="77777777" w:rsidR="00870AC5" w:rsidRPr="00870AC5" w:rsidRDefault="00407035" w:rsidP="00870AC5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>
              <w:rPr>
                <w:rFonts w:cs="Segoe UI"/>
                <w:color w:val="000000"/>
                <w:sz w:val="18"/>
                <w:szCs w:val="18"/>
              </w:rPr>
              <w:t>Có</w:t>
            </w:r>
            <w:r w:rsidR="00166DFD" w:rsidRPr="00407035">
              <w:rPr>
                <w:rFonts w:cs="Segoe UI"/>
                <w:color w:val="000000"/>
                <w:sz w:val="18"/>
                <w:szCs w:val="18"/>
              </w:rPr>
              <w:t>digo del e</w:t>
            </w:r>
            <w:r w:rsidR="00A732EA" w:rsidRPr="00407035">
              <w:rPr>
                <w:rFonts w:cs="Segoe UI"/>
                <w:color w:val="000000"/>
                <w:sz w:val="18"/>
                <w:szCs w:val="18"/>
              </w:rPr>
              <w:t xml:space="preserve">status </w:t>
            </w:r>
            <w:r w:rsidR="00166DFD" w:rsidRPr="00407035">
              <w:rPr>
                <w:rFonts w:cs="Segoe UI"/>
                <w:color w:val="000000"/>
                <w:sz w:val="18"/>
                <w:szCs w:val="18"/>
              </w:rPr>
              <w:t xml:space="preserve">de la </w:t>
            </w:r>
            <w:proofErr w:type="spellStart"/>
            <w:r w:rsidR="00166DFD" w:rsidRPr="00407035">
              <w:rPr>
                <w:rFonts w:cs="Segoe UI"/>
                <w:color w:val="000000"/>
                <w:sz w:val="18"/>
                <w:szCs w:val="18"/>
              </w:rPr>
              <w:t>operacion</w:t>
            </w:r>
            <w:proofErr w:type="spellEnd"/>
            <w:r w:rsidR="00166DFD" w:rsidRPr="00407035">
              <w:rPr>
                <w:rFonts w:cs="Segoe UI"/>
                <w:color w:val="000000"/>
                <w:sz w:val="18"/>
                <w:szCs w:val="18"/>
              </w:rPr>
              <w:t xml:space="preserve"> </w:t>
            </w:r>
            <w:r>
              <w:rPr>
                <w:rFonts w:cs="Segoe UI"/>
                <w:color w:val="000000"/>
                <w:sz w:val="18"/>
                <w:szCs w:val="18"/>
              </w:rPr>
              <w:t xml:space="preserve">(ver numeral </w:t>
            </w:r>
            <w:r>
              <w:rPr>
                <w:rFonts w:cs="Segoe UI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Segoe UI"/>
                <w:color w:val="000000"/>
                <w:sz w:val="18"/>
                <w:szCs w:val="18"/>
              </w:rPr>
              <w:instrText xml:space="preserve"> REF _Ref497135658 \r \h  \* MERGEFORMAT </w:instrText>
            </w:r>
            <w:r>
              <w:rPr>
                <w:rFonts w:cs="Segoe UI"/>
                <w:color w:val="000000"/>
                <w:sz w:val="18"/>
                <w:szCs w:val="18"/>
              </w:rPr>
            </w:r>
            <w:r>
              <w:rPr>
                <w:rFonts w:cs="Segoe UI"/>
                <w:color w:val="000000"/>
                <w:sz w:val="18"/>
                <w:szCs w:val="18"/>
              </w:rPr>
              <w:fldChar w:fldCharType="separate"/>
            </w:r>
            <w:r w:rsidR="00870AC5">
              <w:rPr>
                <w:rFonts w:cs="Segoe UI"/>
                <w:color w:val="000000"/>
                <w:sz w:val="18"/>
                <w:szCs w:val="18"/>
              </w:rPr>
              <w:t>0</w:t>
            </w:r>
            <w:r>
              <w:rPr>
                <w:rFonts w:cs="Segoe UI"/>
                <w:color w:val="000000"/>
                <w:sz w:val="18"/>
                <w:szCs w:val="18"/>
              </w:rPr>
              <w:fldChar w:fldCharType="end"/>
            </w:r>
            <w:r>
              <w:rPr>
                <w:rFonts w:cs="Segoe UI"/>
                <w:color w:val="000000"/>
                <w:sz w:val="18"/>
                <w:szCs w:val="18"/>
              </w:rPr>
              <w:t xml:space="preserve"> </w:t>
            </w:r>
            <w:r>
              <w:rPr>
                <w:rFonts w:cs="Segoe UI"/>
                <w:color w:val="000000"/>
                <w:sz w:val="18"/>
                <w:szCs w:val="18"/>
              </w:rPr>
              <w:fldChar w:fldCharType="begin"/>
            </w:r>
            <w:r>
              <w:rPr>
                <w:rFonts w:cs="Segoe UI"/>
                <w:color w:val="000000"/>
                <w:sz w:val="18"/>
                <w:szCs w:val="18"/>
              </w:rPr>
              <w:instrText xml:space="preserve"> REF _Ref497135662 \h  \* MERGEFORMAT </w:instrText>
            </w:r>
            <w:r>
              <w:rPr>
                <w:rFonts w:cs="Segoe UI"/>
                <w:color w:val="000000"/>
                <w:sz w:val="18"/>
                <w:szCs w:val="18"/>
              </w:rPr>
            </w:r>
            <w:r>
              <w:rPr>
                <w:rFonts w:cs="Segoe UI"/>
                <w:color w:val="000000"/>
                <w:sz w:val="18"/>
                <w:szCs w:val="18"/>
              </w:rPr>
              <w:fldChar w:fldCharType="separate"/>
            </w:r>
          </w:p>
          <w:p w14:paraId="23D0E9BC" w14:textId="75E7D07C" w:rsidR="00670F6C" w:rsidRPr="00407035" w:rsidRDefault="00870AC5" w:rsidP="00F63FD2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870AC5">
              <w:rPr>
                <w:rFonts w:cs="Segoe UI"/>
                <w:color w:val="000000"/>
                <w:sz w:val="18"/>
                <w:szCs w:val="18"/>
              </w:rPr>
              <w:t xml:space="preserve">Códigos de Respuesta de </w:t>
            </w:r>
            <w:r>
              <w:rPr>
                <w:lang w:val="es-ES"/>
              </w:rPr>
              <w:t>Cancelación</w:t>
            </w:r>
            <w:r w:rsidR="00407035">
              <w:rPr>
                <w:rFonts w:cs="Segoe UI"/>
                <w:color w:val="000000"/>
                <w:sz w:val="18"/>
                <w:szCs w:val="18"/>
              </w:rPr>
              <w:fldChar w:fldCharType="end"/>
            </w:r>
            <w:r w:rsidR="00166DFD" w:rsidRPr="00407035">
              <w:rPr>
                <w:rFonts w:cs="Segoe UI"/>
                <w:color w:val="000000"/>
                <w:sz w:val="18"/>
                <w:szCs w:val="18"/>
              </w:rPr>
              <w:t>)</w:t>
            </w:r>
            <w:r w:rsidR="00407035">
              <w:rPr>
                <w:rFonts w:cs="Segoe UI"/>
                <w:color w:val="000000"/>
                <w:sz w:val="18"/>
                <w:szCs w:val="18"/>
              </w:rPr>
              <w:t>.</w:t>
            </w:r>
          </w:p>
        </w:tc>
      </w:tr>
      <w:tr w:rsidR="00670F6C" w:rsidRPr="00F067F4" w14:paraId="3BA48419" w14:textId="77777777" w:rsidTr="00407035">
        <w:tc>
          <w:tcPr>
            <w:tcW w:w="4390" w:type="dxa"/>
          </w:tcPr>
          <w:p w14:paraId="3D2F1156" w14:textId="70ADAD8A" w:rsidR="00670F6C" w:rsidRPr="00407035" w:rsidRDefault="00670F6C" w:rsidP="003441B2">
            <w:pPr>
              <w:rPr>
                <w:rFonts w:ascii="Consolas" w:hAnsi="Consolas" w:cs="Segoe UI"/>
                <w:sz w:val="18"/>
                <w:szCs w:val="18"/>
                <w:lang w:val="en-US"/>
              </w:rPr>
            </w:pPr>
            <w:r w:rsidRPr="00407035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407035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407035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407035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07035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Mensaje</w:t>
            </w:r>
            <w:proofErr w:type="spellEnd"/>
            <w:r w:rsidRPr="00407035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407035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{ </w:t>
            </w:r>
            <w:r w:rsidRPr="00407035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get</w:t>
            </w:r>
            <w:proofErr w:type="gramEnd"/>
            <w:r w:rsidRPr="00407035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; </w:t>
            </w:r>
            <w:r w:rsidRPr="00407035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set</w:t>
            </w:r>
            <w:r w:rsidRPr="00407035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; }</w:t>
            </w:r>
          </w:p>
        </w:tc>
        <w:tc>
          <w:tcPr>
            <w:tcW w:w="5004" w:type="dxa"/>
          </w:tcPr>
          <w:p w14:paraId="51B8DA88" w14:textId="34F0E602" w:rsidR="00670F6C" w:rsidRPr="00407035" w:rsidRDefault="00A732EA" w:rsidP="00A732EA">
            <w:pPr>
              <w:rPr>
                <w:rFonts w:cs="Segoe UI"/>
                <w:sz w:val="18"/>
                <w:szCs w:val="18"/>
                <w:lang w:val="en-US"/>
              </w:rPr>
            </w:pPr>
            <w:proofErr w:type="spellStart"/>
            <w:r w:rsidRPr="00407035">
              <w:rPr>
                <w:rFonts w:cs="Segoe UI"/>
                <w:sz w:val="18"/>
                <w:szCs w:val="18"/>
                <w:lang w:val="en-US"/>
              </w:rPr>
              <w:t>Mensaje</w:t>
            </w:r>
            <w:proofErr w:type="spellEnd"/>
            <w:r w:rsidRPr="00407035">
              <w:rPr>
                <w:rFonts w:cs="Segoe U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07035">
              <w:rPr>
                <w:rFonts w:cs="Segoe UI"/>
                <w:sz w:val="18"/>
                <w:szCs w:val="18"/>
                <w:lang w:val="en-US"/>
              </w:rPr>
              <w:t>relacionado</w:t>
            </w:r>
            <w:proofErr w:type="spellEnd"/>
            <w:r w:rsidRPr="00407035">
              <w:rPr>
                <w:rFonts w:cs="Segoe UI"/>
                <w:sz w:val="18"/>
                <w:szCs w:val="18"/>
                <w:lang w:val="en-US"/>
              </w:rPr>
              <w:t xml:space="preserve"> al </w:t>
            </w:r>
            <w:proofErr w:type="spellStart"/>
            <w:r w:rsidRPr="00407035">
              <w:rPr>
                <w:rFonts w:cs="Segoe UI"/>
                <w:sz w:val="18"/>
                <w:szCs w:val="18"/>
                <w:lang w:val="en-US"/>
              </w:rPr>
              <w:t>estatus</w:t>
            </w:r>
            <w:proofErr w:type="spellEnd"/>
            <w:r w:rsidRPr="00407035">
              <w:rPr>
                <w:rFonts w:cs="Segoe UI"/>
                <w:sz w:val="18"/>
                <w:szCs w:val="18"/>
                <w:lang w:val="en-US"/>
              </w:rPr>
              <w:t>.</w:t>
            </w:r>
          </w:p>
        </w:tc>
      </w:tr>
    </w:tbl>
    <w:p w14:paraId="0D25A94C" w14:textId="1AFC73DB" w:rsidR="00670F6C" w:rsidRDefault="00670F6C" w:rsidP="00BD5958">
      <w:pPr>
        <w:pStyle w:val="Ttulo3"/>
        <w:rPr>
          <w:rFonts w:ascii="Consolas" w:hAnsi="Consolas"/>
          <w:lang w:val="es-ES"/>
        </w:rPr>
      </w:pPr>
      <w:bookmarkStart w:id="264" w:name="_Toc140772171"/>
      <w:r w:rsidRPr="00ED7B10">
        <w:rPr>
          <w:lang w:val="es-ES"/>
        </w:rPr>
        <w:t xml:space="preserve">Clase </w:t>
      </w:r>
      <w:proofErr w:type="spellStart"/>
      <w:r w:rsidR="00BD5958" w:rsidRPr="00B3724D">
        <w:rPr>
          <w:rFonts w:ascii="Consolas" w:hAnsi="Consolas"/>
          <w:lang w:val="es-ES"/>
        </w:rPr>
        <w:t>Cancelacion</w:t>
      </w:r>
      <w:proofErr w:type="spellEnd"/>
      <w:r w:rsidR="00BD5958" w:rsidRPr="00BD5958">
        <w:rPr>
          <w:rFonts w:ascii="Consolas" w:hAnsi="Consolas"/>
          <w:lang w:val="es-ES"/>
        </w:rPr>
        <w:t xml:space="preserve"> (deprecada, obsoleta)</w:t>
      </w:r>
      <w:bookmarkEnd w:id="264"/>
    </w:p>
    <w:p w14:paraId="1BBC26A3" w14:textId="78038259" w:rsidR="00D03646" w:rsidRPr="00D03646" w:rsidRDefault="00D03646" w:rsidP="00D03646">
      <w:pPr>
        <w:rPr>
          <w:lang w:val="es-ES"/>
        </w:rPr>
      </w:pPr>
      <w:r>
        <w:rPr>
          <w:lang w:val="es-ES"/>
        </w:rPr>
        <w:t xml:space="preserve">Esta clase no debe usarse, favor de referirse a </w:t>
      </w:r>
      <w:hyperlink w:anchor="_Clase_Cancelacion_2018" w:history="1">
        <w:r w:rsidRPr="00D03646">
          <w:rPr>
            <w:rStyle w:val="Hipervnculo"/>
            <w:lang w:val="es-ES"/>
          </w:rPr>
          <w:t>Cancelacion2018</w:t>
        </w:r>
      </w:hyperlink>
      <w:r>
        <w:rPr>
          <w:lang w:val="es-ES"/>
        </w:rPr>
        <w:t>.</w:t>
      </w:r>
    </w:p>
    <w:p w14:paraId="78DC934F" w14:textId="51B100D2" w:rsidR="00670F6C" w:rsidRPr="00ED7B10" w:rsidRDefault="00B3724D" w:rsidP="009F0C0C">
      <w:pPr>
        <w:pStyle w:val="Ttulo4"/>
        <w:rPr>
          <w:lang w:val="es-ES"/>
        </w:rPr>
      </w:pPr>
      <w:r>
        <w:rPr>
          <w:lang w:val="es-ES"/>
        </w:rPr>
        <w:t>Constructores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4390"/>
        <w:gridCol w:w="5004"/>
      </w:tblGrid>
      <w:tr w:rsidR="00670F6C" w:rsidRPr="00CF035E" w14:paraId="3FF7F6E3" w14:textId="77777777" w:rsidTr="00407035">
        <w:tc>
          <w:tcPr>
            <w:tcW w:w="4390" w:type="dxa"/>
            <w:shd w:val="clear" w:color="auto" w:fill="2E74B5" w:themeFill="accent1" w:themeFillShade="BF"/>
          </w:tcPr>
          <w:p w14:paraId="410C4193" w14:textId="77777777" w:rsidR="00670F6C" w:rsidRPr="00CF035E" w:rsidRDefault="00670F6C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>Constructor</w:t>
            </w:r>
          </w:p>
        </w:tc>
        <w:tc>
          <w:tcPr>
            <w:tcW w:w="5004" w:type="dxa"/>
            <w:shd w:val="clear" w:color="auto" w:fill="2E74B5" w:themeFill="accent1" w:themeFillShade="BF"/>
          </w:tcPr>
          <w:p w14:paraId="0E3C7242" w14:textId="0E93873D" w:rsidR="00670F6C" w:rsidRPr="00CF035E" w:rsidRDefault="00670F6C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Descripción </w:t>
            </w:r>
            <w:r w:rsidR="00BD5958">
              <w:rPr>
                <w:color w:val="FFFFFF" w:themeColor="background1"/>
                <w:sz w:val="18"/>
                <w:lang w:val="es-ES"/>
              </w:rPr>
              <w:t>(</w:t>
            </w:r>
            <w:proofErr w:type="spellStart"/>
            <w:proofErr w:type="gramStart"/>
            <w:r w:rsidR="00BD5958">
              <w:rPr>
                <w:color w:val="FFFFFF" w:themeColor="background1"/>
                <w:sz w:val="18"/>
                <w:lang w:val="es-ES"/>
              </w:rPr>
              <w:t>deprecada,obsoleta</w:t>
            </w:r>
            <w:proofErr w:type="spellEnd"/>
            <w:proofErr w:type="gramEnd"/>
            <w:r w:rsidR="00BD5958">
              <w:rPr>
                <w:color w:val="FFFFFF" w:themeColor="background1"/>
                <w:sz w:val="18"/>
                <w:lang w:val="es-ES"/>
              </w:rPr>
              <w:t>)</w:t>
            </w:r>
          </w:p>
        </w:tc>
      </w:tr>
      <w:tr w:rsidR="00670F6C" w:rsidRPr="00ED7B10" w14:paraId="444C8B5F" w14:textId="77777777" w:rsidTr="00407035">
        <w:tc>
          <w:tcPr>
            <w:tcW w:w="4390" w:type="dxa"/>
          </w:tcPr>
          <w:p w14:paraId="4564025E" w14:textId="7F61FC13" w:rsidR="00670F6C" w:rsidRPr="00A5185B" w:rsidRDefault="00670F6C" w:rsidP="00A5185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</w:pPr>
            <w:proofErr w:type="spellStart"/>
            <w:r w:rsidRPr="00A5185B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public</w:t>
            </w:r>
            <w:proofErr w:type="spellEnd"/>
            <w:r w:rsidR="00A5185B" w:rsidRPr="00A5185B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</w:t>
            </w:r>
            <w:proofErr w:type="spellStart"/>
            <w:r w:rsidR="00A5185B" w:rsidRPr="00A5185B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>Cancelacion</w:t>
            </w:r>
            <w:proofErr w:type="spellEnd"/>
            <w:r w:rsidR="00A5185B" w:rsidRPr="00A5185B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();</w:t>
            </w:r>
          </w:p>
        </w:tc>
        <w:tc>
          <w:tcPr>
            <w:tcW w:w="5004" w:type="dxa"/>
          </w:tcPr>
          <w:p w14:paraId="28BBB647" w14:textId="5CA09179" w:rsidR="00670F6C" w:rsidRPr="00A5185B" w:rsidRDefault="00A5185B" w:rsidP="003441B2">
            <w:pPr>
              <w:rPr>
                <w:rFonts w:cs="Segoe UI"/>
                <w:sz w:val="18"/>
                <w:szCs w:val="18"/>
                <w:lang w:val="es-ES"/>
              </w:rPr>
            </w:pPr>
            <w:r>
              <w:rPr>
                <w:rFonts w:cs="Segoe UI"/>
                <w:sz w:val="18"/>
                <w:szCs w:val="18"/>
                <w:lang w:val="es-ES"/>
              </w:rPr>
              <w:t>Constructor vací</w:t>
            </w:r>
            <w:r w:rsidR="00670F6C" w:rsidRPr="00A5185B">
              <w:rPr>
                <w:rFonts w:cs="Segoe UI"/>
                <w:sz w:val="18"/>
                <w:szCs w:val="18"/>
                <w:lang w:val="es-ES"/>
              </w:rPr>
              <w:t>o.</w:t>
            </w:r>
          </w:p>
        </w:tc>
      </w:tr>
    </w:tbl>
    <w:p w14:paraId="530F96CB" w14:textId="026995C1" w:rsidR="00670F6C" w:rsidRPr="00ED7B10" w:rsidRDefault="00A5185B" w:rsidP="009F0C0C">
      <w:pPr>
        <w:pStyle w:val="Ttulo4"/>
        <w:rPr>
          <w:lang w:val="es-ES"/>
        </w:rPr>
      </w:pPr>
      <w:r>
        <w:rPr>
          <w:lang w:val="es-ES"/>
        </w:rPr>
        <w:t>Mé</w:t>
      </w:r>
      <w:r w:rsidR="00670F6C" w:rsidRPr="00ED7B10">
        <w:rPr>
          <w:lang w:val="es-ES"/>
        </w:rPr>
        <w:t>todo</w:t>
      </w:r>
      <w:r w:rsidR="009F0C0C">
        <w:rPr>
          <w:lang w:val="es-ES"/>
        </w:rPr>
        <w:t>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4390"/>
        <w:gridCol w:w="5004"/>
      </w:tblGrid>
      <w:tr w:rsidR="00670F6C" w:rsidRPr="00CF035E" w14:paraId="66004B48" w14:textId="77777777" w:rsidTr="00407035">
        <w:trPr>
          <w:tblHeader/>
        </w:trPr>
        <w:tc>
          <w:tcPr>
            <w:tcW w:w="4390" w:type="dxa"/>
            <w:shd w:val="clear" w:color="auto" w:fill="2E74B5" w:themeFill="accent1" w:themeFillShade="BF"/>
          </w:tcPr>
          <w:p w14:paraId="1818D9C4" w14:textId="6D778494" w:rsidR="00670F6C" w:rsidRPr="00CF035E" w:rsidRDefault="002B49D1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proofErr w:type="spellStart"/>
            <w:r>
              <w:rPr>
                <w:color w:val="FFFFFF" w:themeColor="background1"/>
                <w:sz w:val="18"/>
                <w:lang w:val="es-ES"/>
              </w:rPr>
              <w:t>Metodos</w:t>
            </w:r>
            <w:proofErr w:type="spellEnd"/>
            <w:r>
              <w:rPr>
                <w:color w:val="FFFFFF" w:themeColor="background1"/>
                <w:sz w:val="18"/>
                <w:lang w:val="es-ES"/>
              </w:rPr>
              <w:t xml:space="preserve"> de </w:t>
            </w:r>
            <w:proofErr w:type="spellStart"/>
            <w:r>
              <w:rPr>
                <w:color w:val="FFFFFF" w:themeColor="background1"/>
                <w:sz w:val="18"/>
                <w:lang w:val="es-ES"/>
              </w:rPr>
              <w:t>Cancelacion</w:t>
            </w:r>
            <w:proofErr w:type="spellEnd"/>
          </w:p>
        </w:tc>
        <w:tc>
          <w:tcPr>
            <w:tcW w:w="5004" w:type="dxa"/>
            <w:shd w:val="clear" w:color="auto" w:fill="2E74B5" w:themeFill="accent1" w:themeFillShade="BF"/>
          </w:tcPr>
          <w:p w14:paraId="0C66FCE3" w14:textId="77777777" w:rsidR="00670F6C" w:rsidRPr="00CF035E" w:rsidRDefault="00670F6C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BC7AB7">
              <w:rPr>
                <w:color w:val="FFFFFF" w:themeColor="background1"/>
                <w:sz w:val="18"/>
                <w:lang w:val="es-ES"/>
              </w:rPr>
              <w:t>Descripción</w:t>
            </w:r>
            <w:r w:rsidRPr="00CF035E">
              <w:rPr>
                <w:color w:val="FFFFFF" w:themeColor="background1"/>
                <w:sz w:val="18"/>
                <w:lang w:val="es-ES"/>
              </w:rPr>
              <w:t xml:space="preserve"> </w:t>
            </w:r>
          </w:p>
        </w:tc>
      </w:tr>
      <w:tr w:rsidR="00670F6C" w:rsidRPr="00ED7B10" w14:paraId="181C8B2E" w14:textId="77777777" w:rsidTr="00407035">
        <w:tc>
          <w:tcPr>
            <w:tcW w:w="4390" w:type="dxa"/>
          </w:tcPr>
          <w:p w14:paraId="21BA6109" w14:textId="77777777" w:rsidR="00670F6C" w:rsidRPr="00A5185B" w:rsidRDefault="00670F6C" w:rsidP="003441B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</w:pPr>
            <w:r w:rsidRPr="00A5185B">
              <w:rPr>
                <w:rFonts w:ascii="Consolas" w:hAnsi="Consolas" w:cs="Segoe UI"/>
                <w:color w:val="0000FF"/>
                <w:sz w:val="18"/>
                <w:szCs w:val="18"/>
              </w:rPr>
              <w:t>p</w:t>
            </w:r>
            <w:proofErr w:type="spellStart"/>
            <w:r w:rsidRPr="00A5185B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ublic</w:t>
            </w:r>
            <w:proofErr w:type="spellEnd"/>
            <w:r w:rsidRPr="00A5185B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A5185B">
              <w:rPr>
                <w:rFonts w:ascii="Consolas" w:hAnsi="Consolas" w:cs="Segoe UI"/>
                <w:color w:val="2B91AF"/>
                <w:sz w:val="18"/>
                <w:szCs w:val="18"/>
                <w:lang w:val="es-ES"/>
              </w:rPr>
              <w:t>ReturnCancelacion</w:t>
            </w:r>
            <w:proofErr w:type="spellEnd"/>
            <w:r w:rsidRPr="00A5185B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</w:t>
            </w:r>
            <w:proofErr w:type="gramStart"/>
            <w:r w:rsidRPr="00A5185B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>cancela(</w:t>
            </w:r>
            <w:proofErr w:type="gramEnd"/>
          </w:p>
          <w:p w14:paraId="7C2C7175" w14:textId="77777777" w:rsidR="00670F6C" w:rsidRPr="00A5185B" w:rsidRDefault="00670F6C" w:rsidP="003441B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</w:pPr>
            <w:proofErr w:type="spellStart"/>
            <w:r w:rsidRPr="00A5185B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ref</w:t>
            </w:r>
            <w:proofErr w:type="spellEnd"/>
            <w:r w:rsidRPr="00A5185B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A5185B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string</w:t>
            </w:r>
            <w:proofErr w:type="spellEnd"/>
            <w:r w:rsidRPr="00A5185B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A5185B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>msg</w:t>
            </w:r>
            <w:proofErr w:type="spellEnd"/>
            <w:r w:rsidRPr="00A5185B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, </w:t>
            </w:r>
          </w:p>
          <w:p w14:paraId="18628DB7" w14:textId="39BD8643" w:rsidR="00670F6C" w:rsidRPr="009A637B" w:rsidRDefault="00670F6C" w:rsidP="003441B2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</w:pPr>
            <w:proofErr w:type="spellStart"/>
            <w:proofErr w:type="gramStart"/>
            <w:r w:rsidRPr="00A5185B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lastRenderedPageBreak/>
              <w:t>string</w:t>
            </w:r>
            <w:proofErr w:type="spellEnd"/>
            <w:r w:rsidRPr="00A5185B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>[</w:t>
            </w:r>
            <w:proofErr w:type="gramEnd"/>
            <w:r w:rsidRPr="00A5185B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] </w:t>
            </w:r>
            <w:proofErr w:type="spellStart"/>
            <w:r w:rsidRPr="00A5185B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>listaUUIDS</w:t>
            </w:r>
            <w:proofErr w:type="spellEnd"/>
            <w:r w:rsidRPr="00A5185B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, </w:t>
            </w:r>
            <w:r w:rsidR="009A637B">
              <w:rPr>
                <w:rFonts w:ascii="Consolas" w:hAnsi="Consolas" w:cs="Consolas"/>
                <w:color w:val="008000"/>
                <w:sz w:val="18"/>
                <w:szCs w:val="18"/>
                <w:lang w:val="es-ES"/>
              </w:rPr>
              <w:t>/*</w:t>
            </w:r>
            <w:r w:rsidR="009A637B" w:rsidRPr="00E43B34">
              <w:rPr>
                <w:rFonts w:ascii="Consolas" w:hAnsi="Consolas" w:cs="Consolas"/>
                <w:color w:val="008000"/>
                <w:sz w:val="18"/>
                <w:szCs w:val="18"/>
                <w:lang w:val="es-ES"/>
              </w:rPr>
              <w:t>arreglo de UUID</w:t>
            </w:r>
            <w:r w:rsidR="009A637B">
              <w:rPr>
                <w:rFonts w:ascii="Consolas" w:hAnsi="Consolas" w:cs="Consolas"/>
                <w:color w:val="008000"/>
                <w:sz w:val="18"/>
                <w:szCs w:val="18"/>
                <w:lang w:val="es-ES"/>
              </w:rPr>
              <w:t xml:space="preserve"> a cancelar*/</w:t>
            </w:r>
          </w:p>
          <w:p w14:paraId="0B9B755B" w14:textId="77777777" w:rsidR="00670F6C" w:rsidRPr="000B2F8E" w:rsidRDefault="00670F6C" w:rsidP="003441B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0B2F8E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0B2F8E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B2F8E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rfcSifei</w:t>
            </w:r>
            <w:proofErr w:type="spellEnd"/>
            <w:r w:rsidRPr="000B2F8E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09E95451" w14:textId="77777777" w:rsidR="00670F6C" w:rsidRPr="000B2F8E" w:rsidRDefault="00670F6C" w:rsidP="003441B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0B2F8E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0B2F8E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password, </w:t>
            </w:r>
          </w:p>
          <w:p w14:paraId="5980C97A" w14:textId="77777777" w:rsidR="00670F6C" w:rsidRPr="000B2F8E" w:rsidRDefault="00670F6C" w:rsidP="003441B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0B2F8E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0B2F8E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B2F8E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rfcEmisor</w:t>
            </w:r>
            <w:proofErr w:type="spellEnd"/>
            <w:r w:rsidRPr="000B2F8E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</w:p>
          <w:p w14:paraId="690D5DBE" w14:textId="0E49E7E3" w:rsidR="00670F6C" w:rsidRPr="00A5185B" w:rsidRDefault="00670F6C" w:rsidP="003441B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</w:pPr>
            <w:proofErr w:type="spellStart"/>
            <w:r w:rsidRPr="00A5185B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string</w:t>
            </w:r>
            <w:proofErr w:type="spellEnd"/>
            <w:r w:rsidRPr="00A5185B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A5185B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>rutaCert</w:t>
            </w:r>
            <w:proofErr w:type="spellEnd"/>
            <w:r w:rsidRPr="00A5185B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, </w:t>
            </w:r>
            <w:r w:rsidR="00DE7956">
              <w:rPr>
                <w:rFonts w:ascii="Consolas" w:hAnsi="Consolas" w:cs="Consolas"/>
                <w:color w:val="008000"/>
                <w:sz w:val="18"/>
                <w:szCs w:val="18"/>
                <w:lang w:val="es-ES"/>
              </w:rPr>
              <w:t>/*ruta del certificado*/</w:t>
            </w:r>
          </w:p>
          <w:p w14:paraId="58D9CF91" w14:textId="0F39109E" w:rsidR="00670F6C" w:rsidRPr="000B2F8E" w:rsidRDefault="00670F6C" w:rsidP="003441B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0B2F8E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0B2F8E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B2F8E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rutaKey</w:t>
            </w:r>
            <w:proofErr w:type="spellEnd"/>
            <w:r w:rsidRPr="000B2F8E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, </w:t>
            </w:r>
            <w:r w:rsidR="00DE7956" w:rsidRPr="000B2F8E">
              <w:rPr>
                <w:rFonts w:ascii="Consolas" w:hAnsi="Consolas" w:cs="Consolas"/>
                <w:color w:val="008000"/>
                <w:sz w:val="18"/>
                <w:szCs w:val="18"/>
                <w:lang w:val="en-US"/>
              </w:rPr>
              <w:t>/*</w:t>
            </w:r>
            <w:proofErr w:type="spellStart"/>
            <w:r w:rsidR="00DE7956" w:rsidRPr="000B2F8E">
              <w:rPr>
                <w:rFonts w:ascii="Consolas" w:hAnsi="Consolas" w:cs="Consolas"/>
                <w:color w:val="008000"/>
                <w:sz w:val="18"/>
                <w:szCs w:val="18"/>
                <w:lang w:val="en-US"/>
              </w:rPr>
              <w:t>ruta</w:t>
            </w:r>
            <w:proofErr w:type="spellEnd"/>
            <w:r w:rsidR="00DE7956" w:rsidRPr="000B2F8E">
              <w:rPr>
                <w:rFonts w:ascii="Consolas" w:hAnsi="Consolas" w:cs="Consolas"/>
                <w:color w:val="008000"/>
                <w:sz w:val="18"/>
                <w:szCs w:val="18"/>
                <w:lang w:val="en-US"/>
              </w:rPr>
              <w:t xml:space="preserve"> del key*/</w:t>
            </w:r>
          </w:p>
          <w:p w14:paraId="1BACB70C" w14:textId="4C879FD8" w:rsidR="00670F6C" w:rsidRPr="00A5185B" w:rsidRDefault="00670F6C" w:rsidP="003441B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</w:pPr>
            <w:proofErr w:type="spellStart"/>
            <w:r w:rsidRPr="00A5185B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string</w:t>
            </w:r>
            <w:proofErr w:type="spellEnd"/>
            <w:r w:rsidRPr="00A5185B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A5185B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>pwdCert</w:t>
            </w:r>
            <w:proofErr w:type="spellEnd"/>
            <w:r w:rsidRPr="00A5185B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, </w:t>
            </w:r>
            <w:r w:rsidR="00DE7956">
              <w:rPr>
                <w:rFonts w:ascii="Consolas" w:hAnsi="Consolas" w:cs="Consolas"/>
                <w:color w:val="008000"/>
                <w:sz w:val="18"/>
                <w:szCs w:val="18"/>
                <w:lang w:val="es-ES"/>
              </w:rPr>
              <w:t>/*Contraseña del certificado*/</w:t>
            </w:r>
          </w:p>
          <w:p w14:paraId="61152678" w14:textId="77777777" w:rsidR="00670F6C" w:rsidRPr="00A5185B" w:rsidRDefault="00670F6C" w:rsidP="003441B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</w:pPr>
            <w:proofErr w:type="spellStart"/>
            <w:r w:rsidRPr="00A5185B">
              <w:rPr>
                <w:rFonts w:ascii="Consolas" w:hAnsi="Consolas" w:cs="Segoe UI"/>
                <w:color w:val="2B91AF"/>
                <w:sz w:val="18"/>
                <w:szCs w:val="18"/>
                <w:lang w:val="es-ES"/>
              </w:rPr>
              <w:t>Definiciones</w:t>
            </w:r>
            <w:r w:rsidRPr="00A5185B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>.</w:t>
            </w:r>
            <w:r w:rsidRPr="00A5185B">
              <w:rPr>
                <w:rFonts w:ascii="Consolas" w:hAnsi="Consolas" w:cs="Segoe UI"/>
                <w:color w:val="2B91AF"/>
                <w:sz w:val="18"/>
                <w:szCs w:val="18"/>
                <w:lang w:val="es-ES"/>
              </w:rPr>
              <w:t>TipoTimbrado</w:t>
            </w:r>
            <w:proofErr w:type="spellEnd"/>
            <w:r w:rsidRPr="00A5185B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A5185B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>pTipoTimbrado</w:t>
            </w:r>
            <w:proofErr w:type="spellEnd"/>
          </w:p>
          <w:p w14:paraId="3454F98D" w14:textId="0371A336" w:rsidR="00670F6C" w:rsidRPr="00ED7B10" w:rsidRDefault="00670F6C" w:rsidP="003441B2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9"/>
                <w:szCs w:val="19"/>
              </w:rPr>
            </w:pPr>
            <w:r w:rsidRPr="00A5185B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>);</w:t>
            </w:r>
          </w:p>
        </w:tc>
        <w:tc>
          <w:tcPr>
            <w:tcW w:w="5004" w:type="dxa"/>
          </w:tcPr>
          <w:p w14:paraId="35740CC1" w14:textId="6BD35805" w:rsidR="003627BE" w:rsidRDefault="003627BE" w:rsidP="003627BE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>
              <w:rPr>
                <w:rFonts w:cs="Segoe UI"/>
                <w:color w:val="000000"/>
                <w:sz w:val="18"/>
                <w:szCs w:val="18"/>
              </w:rPr>
              <w:lastRenderedPageBreak/>
              <w:t xml:space="preserve">Cancela todos los CFDI pasados en el parámetro </w:t>
            </w:r>
            <w:r w:rsidRPr="00DE7956">
              <w:rPr>
                <w:rFonts w:ascii="Consolas" w:hAnsi="Consolas" w:cs="Consolas"/>
                <w:color w:val="000000"/>
                <w:sz w:val="18"/>
                <w:szCs w:val="18"/>
              </w:rPr>
              <w:t>@</w:t>
            </w:r>
            <w:proofErr w:type="spellStart"/>
            <w:r w:rsidRPr="00DE7956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>listaUUIDS</w:t>
            </w:r>
            <w:proofErr w:type="spellEnd"/>
          </w:p>
          <w:p w14:paraId="658CBB41" w14:textId="77777777" w:rsidR="003627BE" w:rsidRPr="003D05AF" w:rsidRDefault="003627BE" w:rsidP="003627BE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62F89583" w14:textId="77777777" w:rsidR="003627BE" w:rsidRPr="003D05AF" w:rsidRDefault="003627BE" w:rsidP="003627BE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lastRenderedPageBreak/>
              <w:t>Excepciones:</w:t>
            </w:r>
          </w:p>
          <w:p w14:paraId="25E4A0B8" w14:textId="77777777" w:rsidR="003627BE" w:rsidRDefault="003627BE" w:rsidP="003627BE">
            <w:pPr>
              <w:autoSpaceDE w:val="0"/>
              <w:autoSpaceDN w:val="0"/>
              <w:adjustRightInd w:val="0"/>
              <w:rPr>
                <w:rFonts w:cs="Segoe UI"/>
                <w:b/>
                <w:bCs/>
                <w:color w:val="191970"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</w:p>
          <w:p w14:paraId="5F7515CD" w14:textId="490B000E" w:rsidR="003627BE" w:rsidRDefault="005F6030" w:rsidP="003627B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</w:pPr>
            <w:r>
              <w:rPr>
                <w:rFonts w:cs="Segoe UI"/>
                <w:bCs/>
                <w:sz w:val="18"/>
                <w:szCs w:val="18"/>
              </w:rPr>
              <w:t xml:space="preserve">Si no existe el certificado indicado por el </w:t>
            </w:r>
            <w:proofErr w:type="spellStart"/>
            <w:r>
              <w:rPr>
                <w:rFonts w:cs="Segoe UI"/>
                <w:bCs/>
                <w:sz w:val="18"/>
                <w:szCs w:val="18"/>
              </w:rPr>
              <w:t>path</w:t>
            </w:r>
            <w:proofErr w:type="spellEnd"/>
            <w:r>
              <w:rPr>
                <w:rFonts w:cs="Segoe UI"/>
                <w:bCs/>
                <w:sz w:val="18"/>
                <w:szCs w:val="18"/>
              </w:rPr>
              <w:t xml:space="preserve"> </w:t>
            </w:r>
            <w:r w:rsidRPr="00DE7956">
              <w:rPr>
                <w:rFonts w:ascii="Consolas" w:hAnsi="Consolas" w:cs="Consolas"/>
                <w:bCs/>
                <w:sz w:val="18"/>
                <w:szCs w:val="18"/>
              </w:rPr>
              <w:t>@</w:t>
            </w:r>
            <w:proofErr w:type="spellStart"/>
            <w:r w:rsidRPr="00DE7956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>rutaCert</w:t>
            </w:r>
            <w:proofErr w:type="spellEnd"/>
            <w:r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>.</w:t>
            </w:r>
          </w:p>
          <w:p w14:paraId="460DF553" w14:textId="6CDEF40D" w:rsidR="005F6030" w:rsidRDefault="005F6030" w:rsidP="003627BE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r>
              <w:rPr>
                <w:rFonts w:cs="Segoe UI"/>
                <w:bCs/>
                <w:sz w:val="18"/>
                <w:szCs w:val="18"/>
              </w:rPr>
              <w:t>Si el certificado es inv</w:t>
            </w:r>
            <w:r w:rsidR="00407035">
              <w:rPr>
                <w:rFonts w:cs="Segoe UI"/>
                <w:bCs/>
                <w:sz w:val="18"/>
                <w:szCs w:val="18"/>
              </w:rPr>
              <w:t>á</w:t>
            </w:r>
            <w:r>
              <w:rPr>
                <w:rFonts w:cs="Segoe UI"/>
                <w:bCs/>
                <w:sz w:val="18"/>
                <w:szCs w:val="18"/>
              </w:rPr>
              <w:t>lido.</w:t>
            </w:r>
          </w:p>
          <w:p w14:paraId="4EAFE8FE" w14:textId="4C495655" w:rsidR="005F6030" w:rsidRDefault="005F6030" w:rsidP="003627BE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r>
              <w:rPr>
                <w:rFonts w:cs="Segoe UI"/>
                <w:bCs/>
                <w:sz w:val="18"/>
                <w:szCs w:val="18"/>
              </w:rPr>
              <w:t>Si hubo un error al crear el PFX.</w:t>
            </w:r>
          </w:p>
          <w:p w14:paraId="3481DB63" w14:textId="77777777" w:rsidR="005F6030" w:rsidRDefault="005F6030" w:rsidP="003627BE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</w:p>
          <w:p w14:paraId="08219850" w14:textId="77777777" w:rsidR="003627BE" w:rsidRPr="003D05AF" w:rsidRDefault="003627BE" w:rsidP="003627BE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ArgumentException</w:t>
            </w:r>
            <w:proofErr w:type="spellEnd"/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 </w:t>
            </w:r>
          </w:p>
          <w:p w14:paraId="3BBC2506" w14:textId="77777777" w:rsidR="00670F6C" w:rsidRDefault="003627BE" w:rsidP="003627BE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>Ni</w:t>
            </w:r>
            <w:r>
              <w:rPr>
                <w:rFonts w:cs="Segoe UI"/>
                <w:color w:val="000000"/>
                <w:sz w:val="18"/>
                <w:szCs w:val="18"/>
              </w:rPr>
              <w:t>n</w:t>
            </w:r>
            <w:r w:rsidRPr="003D05AF">
              <w:rPr>
                <w:rFonts w:cs="Segoe UI"/>
                <w:color w:val="000000"/>
                <w:sz w:val="18"/>
                <w:szCs w:val="18"/>
              </w:rPr>
              <w:t>guna.</w:t>
            </w:r>
          </w:p>
          <w:p w14:paraId="5FFE0BB8" w14:textId="77777777" w:rsidR="00BC7AB7" w:rsidRDefault="00BC7AB7" w:rsidP="003627BE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proofErr w:type="spellStart"/>
            <w:r w:rsidRPr="00407035">
              <w:rPr>
                <w:rFonts w:ascii="Consolas" w:hAnsi="Consolas" w:cs="Segoe UI"/>
                <w:b/>
                <w:color w:val="0070C0"/>
                <w:sz w:val="18"/>
                <w:szCs w:val="18"/>
                <w:lang w:val="es-ES"/>
              </w:rPr>
              <w:t>Returns</w:t>
            </w:r>
            <w:proofErr w:type="spellEnd"/>
            <w:r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:</w:t>
            </w:r>
          </w:p>
          <w:p w14:paraId="3AF65B62" w14:textId="5F634D08" w:rsidR="00BC7AB7" w:rsidRPr="00DE7956" w:rsidRDefault="00BC7AB7" w:rsidP="00BC7AB7">
            <w:pPr>
              <w:rPr>
                <w:rFonts w:cs="Segoe UI"/>
                <w:sz w:val="18"/>
                <w:szCs w:val="18"/>
              </w:rPr>
            </w:pPr>
            <w:r w:rsidRPr="00DE7956">
              <w:rPr>
                <w:rFonts w:cs="Segoe UI"/>
                <w:sz w:val="18"/>
                <w:szCs w:val="18"/>
              </w:rPr>
              <w:t xml:space="preserve">Objeto de tipo </w:t>
            </w:r>
            <w:proofErr w:type="spellStart"/>
            <w:r w:rsidRPr="00407035">
              <w:rPr>
                <w:rFonts w:ascii="Consolas" w:hAnsi="Consolas" w:cs="Segoe UI"/>
                <w:color w:val="2B91AF"/>
                <w:sz w:val="18"/>
                <w:szCs w:val="18"/>
                <w:lang w:val="es-ES"/>
              </w:rPr>
              <w:t>ReturnCancelacion</w:t>
            </w:r>
            <w:proofErr w:type="spellEnd"/>
            <w:r w:rsidRPr="00DE7956">
              <w:rPr>
                <w:rFonts w:cs="Segoe UI"/>
                <w:color w:val="2B91AF"/>
                <w:sz w:val="18"/>
                <w:szCs w:val="18"/>
                <w:lang w:val="es-ES"/>
              </w:rPr>
              <w:t xml:space="preserve"> </w:t>
            </w:r>
            <w:r w:rsidRPr="00DE7956">
              <w:rPr>
                <w:rFonts w:cs="Segoe UI"/>
                <w:sz w:val="18"/>
                <w:szCs w:val="18"/>
              </w:rPr>
              <w:t xml:space="preserve">que indica el resultado de la operación </w:t>
            </w:r>
            <w:r w:rsidRPr="004D30C7">
              <w:rPr>
                <w:rFonts w:ascii="Consolas" w:hAnsi="Consolas" w:cs="Segoe UI"/>
                <w:sz w:val="18"/>
                <w:szCs w:val="18"/>
              </w:rPr>
              <w:t>cancelar</w:t>
            </w:r>
            <w:r w:rsidR="004D30C7">
              <w:rPr>
                <w:rFonts w:cs="Segoe UI"/>
                <w:sz w:val="18"/>
                <w:szCs w:val="18"/>
              </w:rPr>
              <w:t xml:space="preserve"> </w:t>
            </w:r>
            <w:r w:rsidRPr="00DE7956">
              <w:rPr>
                <w:rFonts w:cs="Segoe UI"/>
                <w:sz w:val="18"/>
                <w:szCs w:val="18"/>
              </w:rPr>
              <w:t xml:space="preserve">(ver clase </w:t>
            </w:r>
            <w:proofErr w:type="spellStart"/>
            <w:r w:rsidRPr="00407035">
              <w:rPr>
                <w:rFonts w:ascii="Consolas" w:hAnsi="Consolas" w:cs="Segoe UI"/>
                <w:color w:val="2B91AF"/>
                <w:sz w:val="18"/>
                <w:szCs w:val="18"/>
                <w:lang w:val="es-ES"/>
              </w:rPr>
              <w:t>ReturnCancelacion</w:t>
            </w:r>
            <w:proofErr w:type="spellEnd"/>
            <w:r w:rsidRPr="00DE7956">
              <w:rPr>
                <w:rFonts w:cs="Segoe UI"/>
                <w:sz w:val="18"/>
                <w:szCs w:val="18"/>
                <w:lang w:val="es-ES"/>
              </w:rPr>
              <w:t>)</w:t>
            </w:r>
            <w:r w:rsidR="004D30C7">
              <w:rPr>
                <w:rFonts w:cs="Segoe UI"/>
                <w:sz w:val="18"/>
                <w:szCs w:val="18"/>
                <w:lang w:val="es-ES"/>
              </w:rPr>
              <w:t>.</w:t>
            </w:r>
          </w:p>
        </w:tc>
      </w:tr>
    </w:tbl>
    <w:p w14:paraId="379F2F85" w14:textId="472ADC31" w:rsidR="00BD5958" w:rsidRPr="00ED7B10" w:rsidRDefault="00BD5958" w:rsidP="00BD5958">
      <w:pPr>
        <w:pStyle w:val="Ttulo3"/>
        <w:rPr>
          <w:lang w:val="es-ES"/>
        </w:rPr>
      </w:pPr>
      <w:bookmarkStart w:id="265" w:name="_Clase_Cancelacion_2018"/>
      <w:bookmarkStart w:id="266" w:name="_Toc140772172"/>
      <w:bookmarkEnd w:id="265"/>
      <w:r w:rsidRPr="00ED7B10">
        <w:rPr>
          <w:lang w:val="es-ES"/>
        </w:rPr>
        <w:lastRenderedPageBreak/>
        <w:t xml:space="preserve">Clase </w:t>
      </w:r>
      <w:proofErr w:type="spellStart"/>
      <w:r w:rsidRPr="00B3724D">
        <w:rPr>
          <w:rFonts w:ascii="Consolas" w:hAnsi="Consolas"/>
          <w:lang w:val="es-ES"/>
        </w:rPr>
        <w:t>Cancelacion</w:t>
      </w:r>
      <w:proofErr w:type="spellEnd"/>
      <w:r>
        <w:rPr>
          <w:rFonts w:ascii="Consolas" w:hAnsi="Consolas"/>
          <w:lang w:val="es-ES"/>
        </w:rPr>
        <w:t xml:space="preserve"> 2018</w:t>
      </w:r>
      <w:bookmarkEnd w:id="266"/>
    </w:p>
    <w:p w14:paraId="70EECF9D" w14:textId="77777777" w:rsidR="00BD5958" w:rsidRPr="00ED7B10" w:rsidRDefault="00BD5958" w:rsidP="00BD5958">
      <w:pPr>
        <w:pStyle w:val="Ttulo4"/>
        <w:rPr>
          <w:lang w:val="es-ES"/>
        </w:rPr>
      </w:pPr>
      <w:r>
        <w:rPr>
          <w:lang w:val="es-ES"/>
        </w:rPr>
        <w:t>Constructores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4390"/>
        <w:gridCol w:w="5004"/>
      </w:tblGrid>
      <w:tr w:rsidR="00BD5958" w:rsidRPr="00CF035E" w14:paraId="2C1E8428" w14:textId="77777777" w:rsidTr="00D03646">
        <w:tc>
          <w:tcPr>
            <w:tcW w:w="4390" w:type="dxa"/>
            <w:shd w:val="clear" w:color="auto" w:fill="2E74B5" w:themeFill="accent1" w:themeFillShade="BF"/>
          </w:tcPr>
          <w:p w14:paraId="149FB31F" w14:textId="77777777" w:rsidR="00BD5958" w:rsidRPr="00CF035E" w:rsidRDefault="00BD5958" w:rsidP="00D03646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>Constructor</w:t>
            </w:r>
          </w:p>
        </w:tc>
        <w:tc>
          <w:tcPr>
            <w:tcW w:w="5004" w:type="dxa"/>
            <w:shd w:val="clear" w:color="auto" w:fill="2E74B5" w:themeFill="accent1" w:themeFillShade="BF"/>
          </w:tcPr>
          <w:p w14:paraId="4DA7741E" w14:textId="77777777" w:rsidR="00BD5958" w:rsidRPr="00CF035E" w:rsidRDefault="00BD5958" w:rsidP="00D03646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Descripción </w:t>
            </w:r>
            <w:r>
              <w:rPr>
                <w:color w:val="FFFFFF" w:themeColor="background1"/>
                <w:sz w:val="18"/>
                <w:lang w:val="es-ES"/>
              </w:rPr>
              <w:t>(</w:t>
            </w:r>
            <w:proofErr w:type="spellStart"/>
            <w:proofErr w:type="gramStart"/>
            <w:r>
              <w:rPr>
                <w:color w:val="FFFFFF" w:themeColor="background1"/>
                <w:sz w:val="18"/>
                <w:lang w:val="es-ES"/>
              </w:rPr>
              <w:t>deprecada,obsoleta</w:t>
            </w:r>
            <w:proofErr w:type="spellEnd"/>
            <w:proofErr w:type="gramEnd"/>
            <w:r>
              <w:rPr>
                <w:color w:val="FFFFFF" w:themeColor="background1"/>
                <w:sz w:val="18"/>
                <w:lang w:val="es-ES"/>
              </w:rPr>
              <w:t>)</w:t>
            </w:r>
          </w:p>
        </w:tc>
      </w:tr>
      <w:tr w:rsidR="00BD5958" w:rsidRPr="00ED7B10" w14:paraId="7683575D" w14:textId="77777777" w:rsidTr="00D03646">
        <w:tc>
          <w:tcPr>
            <w:tcW w:w="4390" w:type="dxa"/>
          </w:tcPr>
          <w:p w14:paraId="29C0C388" w14:textId="1782A13F" w:rsidR="00BD5958" w:rsidRPr="00A5185B" w:rsidRDefault="00BD5958" w:rsidP="00D03646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</w:pPr>
            <w:proofErr w:type="spellStart"/>
            <w:r w:rsidRPr="00A5185B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public</w:t>
            </w:r>
            <w:proofErr w:type="spellEnd"/>
            <w:r w:rsidRPr="00A5185B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Consolas" w:hAnsi="Consolas" w:cs="Consolas"/>
                <w:color w:val="2B91AF"/>
                <w:sz w:val="19"/>
                <w:szCs w:val="19"/>
                <w:lang w:val="es-ES"/>
              </w:rPr>
              <w:t>Cancelacion2018</w:t>
            </w:r>
            <w:r w:rsidRPr="00A5185B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();</w:t>
            </w:r>
          </w:p>
        </w:tc>
        <w:tc>
          <w:tcPr>
            <w:tcW w:w="5004" w:type="dxa"/>
          </w:tcPr>
          <w:p w14:paraId="6319F971" w14:textId="77777777" w:rsidR="00BD5958" w:rsidRPr="00A5185B" w:rsidRDefault="00BD5958" w:rsidP="00D03646">
            <w:pPr>
              <w:rPr>
                <w:rFonts w:cs="Segoe UI"/>
                <w:sz w:val="18"/>
                <w:szCs w:val="18"/>
                <w:lang w:val="es-ES"/>
              </w:rPr>
            </w:pPr>
            <w:r>
              <w:rPr>
                <w:rFonts w:cs="Segoe UI"/>
                <w:sz w:val="18"/>
                <w:szCs w:val="18"/>
                <w:lang w:val="es-ES"/>
              </w:rPr>
              <w:t>Constructor vací</w:t>
            </w:r>
            <w:r w:rsidRPr="00A5185B">
              <w:rPr>
                <w:rFonts w:cs="Segoe UI"/>
                <w:sz w:val="18"/>
                <w:szCs w:val="18"/>
                <w:lang w:val="es-ES"/>
              </w:rPr>
              <w:t>o.</w:t>
            </w:r>
          </w:p>
        </w:tc>
      </w:tr>
    </w:tbl>
    <w:p w14:paraId="27BB7988" w14:textId="77777777" w:rsidR="00BD5958" w:rsidRPr="00ED7B10" w:rsidRDefault="00BD5958" w:rsidP="00BD5958">
      <w:pPr>
        <w:pStyle w:val="Ttulo4"/>
        <w:rPr>
          <w:lang w:val="es-ES"/>
        </w:rPr>
      </w:pPr>
      <w:r>
        <w:rPr>
          <w:lang w:val="es-ES"/>
        </w:rPr>
        <w:t>Mé</w:t>
      </w:r>
      <w:r w:rsidRPr="00ED7B10">
        <w:rPr>
          <w:lang w:val="es-ES"/>
        </w:rPr>
        <w:t>todo</w:t>
      </w:r>
      <w:r>
        <w:rPr>
          <w:lang w:val="es-ES"/>
        </w:rPr>
        <w:t>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4390"/>
        <w:gridCol w:w="5004"/>
      </w:tblGrid>
      <w:tr w:rsidR="00BD5958" w:rsidRPr="00CF035E" w14:paraId="680B6F14" w14:textId="77777777" w:rsidTr="00D03646">
        <w:trPr>
          <w:tblHeader/>
        </w:trPr>
        <w:tc>
          <w:tcPr>
            <w:tcW w:w="4390" w:type="dxa"/>
            <w:shd w:val="clear" w:color="auto" w:fill="2E74B5" w:themeFill="accent1" w:themeFillShade="BF"/>
          </w:tcPr>
          <w:p w14:paraId="5E321BDD" w14:textId="524E0C1B" w:rsidR="00BD5958" w:rsidRPr="00CF035E" w:rsidRDefault="00BD5958" w:rsidP="00D03646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proofErr w:type="spellStart"/>
            <w:r>
              <w:rPr>
                <w:color w:val="FFFFFF" w:themeColor="background1"/>
                <w:sz w:val="18"/>
                <w:lang w:val="es-ES"/>
              </w:rPr>
              <w:t>Metodos</w:t>
            </w:r>
            <w:proofErr w:type="spellEnd"/>
            <w:r>
              <w:rPr>
                <w:color w:val="FFFFFF" w:themeColor="background1"/>
                <w:sz w:val="18"/>
                <w:lang w:val="es-ES"/>
              </w:rPr>
              <w:t xml:space="preserve"> de Cancelacion2018</w:t>
            </w:r>
          </w:p>
        </w:tc>
        <w:tc>
          <w:tcPr>
            <w:tcW w:w="5004" w:type="dxa"/>
            <w:shd w:val="clear" w:color="auto" w:fill="2E74B5" w:themeFill="accent1" w:themeFillShade="BF"/>
          </w:tcPr>
          <w:p w14:paraId="4363D5BC" w14:textId="77777777" w:rsidR="00BD5958" w:rsidRPr="00CF035E" w:rsidRDefault="00BD5958" w:rsidP="00D03646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BC7AB7">
              <w:rPr>
                <w:color w:val="FFFFFF" w:themeColor="background1"/>
                <w:sz w:val="18"/>
                <w:lang w:val="es-ES"/>
              </w:rPr>
              <w:t>Descripción</w:t>
            </w:r>
            <w:r w:rsidRPr="00CF035E">
              <w:rPr>
                <w:color w:val="FFFFFF" w:themeColor="background1"/>
                <w:sz w:val="18"/>
                <w:lang w:val="es-ES"/>
              </w:rPr>
              <w:t xml:space="preserve"> </w:t>
            </w:r>
          </w:p>
        </w:tc>
      </w:tr>
      <w:tr w:rsidR="00BD5958" w:rsidRPr="00ED7B10" w14:paraId="1F99F206" w14:textId="77777777" w:rsidTr="00D03646">
        <w:tc>
          <w:tcPr>
            <w:tcW w:w="4390" w:type="dxa"/>
          </w:tcPr>
          <w:p w14:paraId="4C20269D" w14:textId="77777777" w:rsidR="00180BDD" w:rsidRDefault="00C4434F" w:rsidP="00D0364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ReturnCancelacion2018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cancelaCfdis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proofErr w:type="gramEnd"/>
          </w:p>
          <w:p w14:paraId="39FC6D05" w14:textId="77777777" w:rsidR="00180BDD" w:rsidRDefault="00C4434F" w:rsidP="00D0364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ref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msg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,</w:t>
            </w:r>
          </w:p>
          <w:p w14:paraId="2A7448D6" w14:textId="77777777" w:rsidR="00180BDD" w:rsidRDefault="00C4434F" w:rsidP="00D0364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proofErr w:type="gram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[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]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listaUUIDS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,</w:t>
            </w:r>
          </w:p>
          <w:p w14:paraId="069828AF" w14:textId="77777777" w:rsidR="00180BDD" w:rsidRDefault="00C4434F" w:rsidP="00D0364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rfcSifei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,</w:t>
            </w:r>
          </w:p>
          <w:p w14:paraId="18CAF7A2" w14:textId="77777777" w:rsidR="00180BDD" w:rsidRDefault="00C4434F" w:rsidP="00D0364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password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, </w:t>
            </w:r>
          </w:p>
          <w:p w14:paraId="0E218044" w14:textId="77777777" w:rsidR="00180BDD" w:rsidRDefault="00C4434F" w:rsidP="00D0364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rfcEmisor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,</w:t>
            </w:r>
          </w:p>
          <w:p w14:paraId="2F5A043C" w14:textId="77777777" w:rsidR="00180BDD" w:rsidRDefault="00C4434F" w:rsidP="00D0364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rutaCert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,</w:t>
            </w:r>
          </w:p>
          <w:p w14:paraId="4A978C50" w14:textId="77777777" w:rsidR="00180BDD" w:rsidRDefault="00C4434F" w:rsidP="00D0364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rutaKey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,</w:t>
            </w:r>
          </w:p>
          <w:p w14:paraId="476A500A" w14:textId="32EEC81B" w:rsidR="00BD5958" w:rsidRPr="00ED7B10" w:rsidRDefault="00C4434F" w:rsidP="00D03646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9"/>
                <w:szCs w:val="19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pwdCert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Definiciones.TipoTimbrado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pTipoTimbrado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);</w:t>
            </w:r>
          </w:p>
        </w:tc>
        <w:tc>
          <w:tcPr>
            <w:tcW w:w="5004" w:type="dxa"/>
          </w:tcPr>
          <w:p w14:paraId="548D6FEA" w14:textId="2888DB08" w:rsidR="00BD5958" w:rsidRDefault="00BD5958" w:rsidP="00D03646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>
              <w:rPr>
                <w:rFonts w:cs="Segoe UI"/>
                <w:color w:val="000000"/>
                <w:sz w:val="18"/>
                <w:szCs w:val="18"/>
              </w:rPr>
              <w:t>Cancela todos los CFDI pasados en el parámetro</w:t>
            </w:r>
            <w:r w:rsidR="00180BDD">
              <w:rPr>
                <w:rFonts w:cs="Segoe UI"/>
                <w:color w:val="000000"/>
                <w:sz w:val="18"/>
                <w:szCs w:val="18"/>
              </w:rPr>
              <w:t xml:space="preserve"> </w:t>
            </w:r>
            <w:r w:rsidR="00180BDD" w:rsidRPr="00DE7956">
              <w:rPr>
                <w:rFonts w:ascii="Consolas" w:hAnsi="Consolas" w:cs="Consolas"/>
                <w:color w:val="000000"/>
                <w:sz w:val="18"/>
                <w:szCs w:val="18"/>
              </w:rPr>
              <w:t>@</w:t>
            </w:r>
            <w:proofErr w:type="spellStart"/>
            <w:r w:rsidR="00180BDD" w:rsidRPr="00DE7956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>listaUUIDS</w:t>
            </w:r>
            <w:proofErr w:type="spellEnd"/>
            <w:r w:rsidR="00180BDD">
              <w:rPr>
                <w:rFonts w:cs="Segoe UI"/>
                <w:color w:val="000000"/>
                <w:sz w:val="18"/>
                <w:szCs w:val="18"/>
              </w:rPr>
              <w:t xml:space="preserve">, siguiendo el nuevo esquema de cancelación, es decir, se sigue el nuevo mecanismo </w:t>
            </w:r>
            <w:proofErr w:type="spellStart"/>
            <w:r w:rsidR="00180BDD">
              <w:rPr>
                <w:rFonts w:cs="Segoe UI"/>
                <w:color w:val="000000"/>
                <w:sz w:val="18"/>
                <w:szCs w:val="18"/>
              </w:rPr>
              <w:t>implemnetado</w:t>
            </w:r>
            <w:proofErr w:type="spellEnd"/>
            <w:r w:rsidR="00180BDD">
              <w:rPr>
                <w:rFonts w:cs="Segoe UI"/>
                <w:color w:val="000000"/>
                <w:sz w:val="18"/>
                <w:szCs w:val="18"/>
              </w:rPr>
              <w:t xml:space="preserve"> para la cancelación.</w:t>
            </w:r>
            <w:r>
              <w:rPr>
                <w:rFonts w:cs="Segoe UI"/>
                <w:color w:val="000000"/>
                <w:sz w:val="18"/>
                <w:szCs w:val="18"/>
              </w:rPr>
              <w:t xml:space="preserve"> </w:t>
            </w:r>
          </w:p>
          <w:p w14:paraId="510B4D82" w14:textId="77777777" w:rsidR="00BD5958" w:rsidRPr="003D05AF" w:rsidRDefault="00BD5958" w:rsidP="00D03646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39A9447A" w14:textId="77777777" w:rsidR="00BD5958" w:rsidRPr="003D05AF" w:rsidRDefault="00BD5958" w:rsidP="00D03646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r w:rsidRPr="003D05AF"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Excepciones:</w:t>
            </w:r>
          </w:p>
          <w:p w14:paraId="2DB4C467" w14:textId="77777777" w:rsidR="00BD5958" w:rsidRDefault="00BD5958" w:rsidP="00D03646">
            <w:pPr>
              <w:autoSpaceDE w:val="0"/>
              <w:autoSpaceDN w:val="0"/>
              <w:adjustRightInd w:val="0"/>
              <w:rPr>
                <w:rFonts w:cs="Segoe UI"/>
                <w:b/>
                <w:bCs/>
                <w:color w:val="191970"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Exception</w:t>
            </w:r>
            <w:proofErr w:type="spellEnd"/>
            <w:r w:rsidRPr="003D05AF">
              <w:rPr>
                <w:rFonts w:cs="Segoe UI"/>
                <w:b/>
                <w:bCs/>
                <w:color w:val="191970"/>
                <w:sz w:val="18"/>
                <w:szCs w:val="18"/>
              </w:rPr>
              <w:t xml:space="preserve"> </w:t>
            </w:r>
          </w:p>
          <w:p w14:paraId="0ADF7338" w14:textId="77777777" w:rsidR="00BD5958" w:rsidRDefault="00BD5958" w:rsidP="00D03646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</w:pPr>
            <w:r>
              <w:rPr>
                <w:rFonts w:cs="Segoe UI"/>
                <w:bCs/>
                <w:sz w:val="18"/>
                <w:szCs w:val="18"/>
              </w:rPr>
              <w:t xml:space="preserve">Si no existe el certificado indicado por el </w:t>
            </w:r>
            <w:proofErr w:type="spellStart"/>
            <w:r>
              <w:rPr>
                <w:rFonts w:cs="Segoe UI"/>
                <w:bCs/>
                <w:sz w:val="18"/>
                <w:szCs w:val="18"/>
              </w:rPr>
              <w:t>path</w:t>
            </w:r>
            <w:proofErr w:type="spellEnd"/>
            <w:r>
              <w:rPr>
                <w:rFonts w:cs="Segoe UI"/>
                <w:bCs/>
                <w:sz w:val="18"/>
                <w:szCs w:val="18"/>
              </w:rPr>
              <w:t xml:space="preserve"> </w:t>
            </w:r>
            <w:r w:rsidRPr="00DE7956">
              <w:rPr>
                <w:rFonts w:ascii="Consolas" w:hAnsi="Consolas" w:cs="Consolas"/>
                <w:bCs/>
                <w:sz w:val="18"/>
                <w:szCs w:val="18"/>
              </w:rPr>
              <w:t>@</w:t>
            </w:r>
            <w:proofErr w:type="spellStart"/>
            <w:r w:rsidRPr="00DE7956">
              <w:rPr>
                <w:rFonts w:ascii="Consolas" w:hAnsi="Consolas" w:cs="Consolas"/>
                <w:color w:val="000000"/>
                <w:sz w:val="18"/>
                <w:szCs w:val="18"/>
                <w:lang w:val="es-ES"/>
              </w:rPr>
              <w:t>rutaCert</w:t>
            </w:r>
            <w:proofErr w:type="spellEnd"/>
            <w:r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>.</w:t>
            </w:r>
          </w:p>
          <w:p w14:paraId="3953EFFB" w14:textId="77777777" w:rsidR="00BD5958" w:rsidRDefault="00BD5958" w:rsidP="00D03646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r>
              <w:rPr>
                <w:rFonts w:cs="Segoe UI"/>
                <w:bCs/>
                <w:sz w:val="18"/>
                <w:szCs w:val="18"/>
              </w:rPr>
              <w:t>Si el certificado es inválido.</w:t>
            </w:r>
          </w:p>
          <w:p w14:paraId="642A3258" w14:textId="77777777" w:rsidR="00BD5958" w:rsidRDefault="00BD5958" w:rsidP="00D03646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  <w:r>
              <w:rPr>
                <w:rFonts w:cs="Segoe UI"/>
                <w:bCs/>
                <w:sz w:val="18"/>
                <w:szCs w:val="18"/>
              </w:rPr>
              <w:t>Si hubo un error al crear el PFX.</w:t>
            </w:r>
          </w:p>
          <w:p w14:paraId="41DA42B8" w14:textId="77777777" w:rsidR="00BD5958" w:rsidRDefault="00BD5958" w:rsidP="00D03646">
            <w:pPr>
              <w:autoSpaceDE w:val="0"/>
              <w:autoSpaceDN w:val="0"/>
              <w:adjustRightInd w:val="0"/>
              <w:rPr>
                <w:rFonts w:cs="Segoe UI"/>
                <w:bCs/>
                <w:sz w:val="18"/>
                <w:szCs w:val="18"/>
              </w:rPr>
            </w:pPr>
          </w:p>
          <w:p w14:paraId="6D3E6422" w14:textId="77777777" w:rsidR="00BD5958" w:rsidRPr="003D05AF" w:rsidRDefault="00BD5958" w:rsidP="00D03646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proofErr w:type="spellStart"/>
            <w:r w:rsidRPr="009E559D">
              <w:rPr>
                <w:rFonts w:ascii="Consolas" w:hAnsi="Consolas" w:cs="Segoe UI"/>
                <w:b/>
                <w:bCs/>
                <w:color w:val="191970"/>
                <w:sz w:val="18"/>
                <w:szCs w:val="18"/>
              </w:rPr>
              <w:t>ArgumentException</w:t>
            </w:r>
            <w:proofErr w:type="spellEnd"/>
            <w:r w:rsidRPr="003D05AF">
              <w:rPr>
                <w:rFonts w:cs="Segoe UI"/>
                <w:color w:val="000000"/>
                <w:sz w:val="18"/>
                <w:szCs w:val="18"/>
              </w:rPr>
              <w:t xml:space="preserve"> </w:t>
            </w:r>
          </w:p>
          <w:p w14:paraId="0D945DA6" w14:textId="77777777" w:rsidR="00BD5958" w:rsidRDefault="00BD5958" w:rsidP="00D03646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3D05AF">
              <w:rPr>
                <w:rFonts w:cs="Segoe UI"/>
                <w:color w:val="000000"/>
                <w:sz w:val="18"/>
                <w:szCs w:val="18"/>
              </w:rPr>
              <w:t>Ni</w:t>
            </w:r>
            <w:r>
              <w:rPr>
                <w:rFonts w:cs="Segoe UI"/>
                <w:color w:val="000000"/>
                <w:sz w:val="18"/>
                <w:szCs w:val="18"/>
              </w:rPr>
              <w:t>n</w:t>
            </w:r>
            <w:r w:rsidRPr="003D05AF">
              <w:rPr>
                <w:rFonts w:cs="Segoe UI"/>
                <w:color w:val="000000"/>
                <w:sz w:val="18"/>
                <w:szCs w:val="18"/>
              </w:rPr>
              <w:t>guna.</w:t>
            </w:r>
          </w:p>
          <w:p w14:paraId="0FD94EFF" w14:textId="77777777" w:rsidR="00BD5958" w:rsidRDefault="00BD5958" w:rsidP="00D03646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proofErr w:type="spellStart"/>
            <w:r w:rsidRPr="00407035">
              <w:rPr>
                <w:rFonts w:ascii="Consolas" w:hAnsi="Consolas" w:cs="Segoe UI"/>
                <w:b/>
                <w:color w:val="0070C0"/>
                <w:sz w:val="18"/>
                <w:szCs w:val="18"/>
                <w:lang w:val="es-ES"/>
              </w:rPr>
              <w:t>Returns</w:t>
            </w:r>
            <w:proofErr w:type="spellEnd"/>
            <w:r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:</w:t>
            </w:r>
          </w:p>
          <w:p w14:paraId="1EB84E20" w14:textId="77777777" w:rsidR="00BD5958" w:rsidRPr="00DE7956" w:rsidRDefault="00BD5958" w:rsidP="00D03646">
            <w:pPr>
              <w:rPr>
                <w:rFonts w:cs="Segoe UI"/>
                <w:sz w:val="18"/>
                <w:szCs w:val="18"/>
              </w:rPr>
            </w:pPr>
            <w:r w:rsidRPr="00DE7956">
              <w:rPr>
                <w:rFonts w:cs="Segoe UI"/>
                <w:sz w:val="18"/>
                <w:szCs w:val="18"/>
              </w:rPr>
              <w:t xml:space="preserve">Objeto de tipo </w:t>
            </w:r>
            <w:proofErr w:type="spellStart"/>
            <w:r w:rsidRPr="00407035">
              <w:rPr>
                <w:rFonts w:ascii="Consolas" w:hAnsi="Consolas" w:cs="Segoe UI"/>
                <w:color w:val="2B91AF"/>
                <w:sz w:val="18"/>
                <w:szCs w:val="18"/>
                <w:lang w:val="es-ES"/>
              </w:rPr>
              <w:t>ReturnCancelacion</w:t>
            </w:r>
            <w:proofErr w:type="spellEnd"/>
            <w:r w:rsidRPr="00DE7956">
              <w:rPr>
                <w:rFonts w:cs="Segoe UI"/>
                <w:color w:val="2B91AF"/>
                <w:sz w:val="18"/>
                <w:szCs w:val="18"/>
                <w:lang w:val="es-ES"/>
              </w:rPr>
              <w:t xml:space="preserve"> </w:t>
            </w:r>
            <w:r w:rsidRPr="00DE7956">
              <w:rPr>
                <w:rFonts w:cs="Segoe UI"/>
                <w:sz w:val="18"/>
                <w:szCs w:val="18"/>
              </w:rPr>
              <w:t xml:space="preserve">que indica el resultado de la operación </w:t>
            </w:r>
            <w:r w:rsidRPr="004D30C7">
              <w:rPr>
                <w:rFonts w:ascii="Consolas" w:hAnsi="Consolas" w:cs="Segoe UI"/>
                <w:sz w:val="18"/>
                <w:szCs w:val="18"/>
              </w:rPr>
              <w:t>cancelar</w:t>
            </w:r>
            <w:r>
              <w:rPr>
                <w:rFonts w:cs="Segoe UI"/>
                <w:sz w:val="18"/>
                <w:szCs w:val="18"/>
              </w:rPr>
              <w:t xml:space="preserve"> </w:t>
            </w:r>
            <w:r w:rsidRPr="00DE7956">
              <w:rPr>
                <w:rFonts w:cs="Segoe UI"/>
                <w:sz w:val="18"/>
                <w:szCs w:val="18"/>
              </w:rPr>
              <w:t xml:space="preserve">(ver clase </w:t>
            </w:r>
            <w:proofErr w:type="spellStart"/>
            <w:r w:rsidRPr="00407035">
              <w:rPr>
                <w:rFonts w:ascii="Consolas" w:hAnsi="Consolas" w:cs="Segoe UI"/>
                <w:color w:val="2B91AF"/>
                <w:sz w:val="18"/>
                <w:szCs w:val="18"/>
                <w:lang w:val="es-ES"/>
              </w:rPr>
              <w:t>ReturnCancelacion</w:t>
            </w:r>
            <w:proofErr w:type="spellEnd"/>
            <w:r w:rsidRPr="00DE7956">
              <w:rPr>
                <w:rFonts w:cs="Segoe UI"/>
                <w:sz w:val="18"/>
                <w:szCs w:val="18"/>
                <w:lang w:val="es-ES"/>
              </w:rPr>
              <w:t>)</w:t>
            </w:r>
            <w:r>
              <w:rPr>
                <w:rFonts w:cs="Segoe UI"/>
                <w:sz w:val="18"/>
                <w:szCs w:val="18"/>
                <w:lang w:val="es-ES"/>
              </w:rPr>
              <w:t>.</w:t>
            </w:r>
          </w:p>
        </w:tc>
      </w:tr>
      <w:tr w:rsidR="00C4434F" w:rsidRPr="00ED7B10" w14:paraId="19044514" w14:textId="77777777" w:rsidTr="00D03646">
        <w:tc>
          <w:tcPr>
            <w:tcW w:w="4390" w:type="dxa"/>
          </w:tcPr>
          <w:p w14:paraId="3CED60BE" w14:textId="77777777" w:rsidR="00454C1C" w:rsidRDefault="00C4434F" w:rsidP="00D0364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ReturnDocumentosRelacionados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consultaDocumentosRelacionados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proofErr w:type="gramEnd"/>
          </w:p>
          <w:p w14:paraId="4FF888B4" w14:textId="79A51E1B" w:rsidR="00454C1C" w:rsidRDefault="00C4434F" w:rsidP="00D0364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rfcUsuarioSifei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,</w:t>
            </w:r>
          </w:p>
          <w:p w14:paraId="20CBD3B6" w14:textId="77777777" w:rsidR="00454C1C" w:rsidRDefault="00C4434F" w:rsidP="00D0364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password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,</w:t>
            </w:r>
          </w:p>
          <w:p w14:paraId="5D3A0951" w14:textId="53A40AB2" w:rsidR="00E93FD6" w:rsidRDefault="00E93FD6" w:rsidP="00E93FD6">
            <w:pPr>
              <w:pStyle w:val="HTMLconformatoprevio"/>
              <w:shd w:val="clear" w:color="auto" w:fill="FFFFFF"/>
              <w:rPr>
                <w:rFonts w:ascii="Consolas" w:hAnsi="Consolas"/>
                <w:color w:val="000000"/>
                <w:sz w:val="18"/>
              </w:rPr>
            </w:pPr>
            <w:proofErr w:type="spellStart"/>
            <w:r w:rsidRPr="00E93FD6">
              <w:rPr>
                <w:rFonts w:ascii="Consolas" w:hAnsi="Consolas"/>
                <w:color w:val="2B91AF"/>
                <w:sz w:val="18"/>
              </w:rPr>
              <w:t>tipoConsultaRelacionados</w:t>
            </w:r>
            <w:proofErr w:type="spellEnd"/>
            <w:r w:rsidRPr="00E93FD6">
              <w:rPr>
                <w:rFonts w:ascii="Consolas" w:hAnsi="Consolas"/>
                <w:color w:val="000000"/>
                <w:sz w:val="18"/>
              </w:rPr>
              <w:t> consultar</w:t>
            </w:r>
            <w:r>
              <w:rPr>
                <w:rFonts w:ascii="Consolas" w:hAnsi="Consolas"/>
                <w:color w:val="000000"/>
                <w:sz w:val="18"/>
              </w:rPr>
              <w:t>,</w:t>
            </w:r>
          </w:p>
          <w:p w14:paraId="573B2894" w14:textId="7E3CA123" w:rsidR="00E93FD6" w:rsidRPr="00E93FD6" w:rsidRDefault="00E93FD6" w:rsidP="00E93FD6">
            <w:pPr>
              <w:pStyle w:val="HTMLconformatoprevio"/>
              <w:shd w:val="clear" w:color="auto" w:fill="FFFFFF"/>
              <w:rPr>
                <w:rFonts w:ascii="Consolas" w:hAnsi="Consolas"/>
                <w:color w:val="000000"/>
                <w:sz w:val="18"/>
              </w:rPr>
            </w:pPr>
            <w:proofErr w:type="spellStart"/>
            <w:r w:rsidRPr="00E93FD6">
              <w:rPr>
                <w:rFonts w:ascii="Consolas" w:hAnsi="Consolas"/>
                <w:color w:val="0000FF"/>
                <w:sz w:val="18"/>
              </w:rPr>
              <w:t>string</w:t>
            </w:r>
            <w:proofErr w:type="spellEnd"/>
            <w:r w:rsidRPr="00E93FD6">
              <w:rPr>
                <w:rFonts w:ascii="Consolas" w:hAnsi="Consolas"/>
                <w:color w:val="000000"/>
                <w:sz w:val="18"/>
              </w:rPr>
              <w:t> </w:t>
            </w:r>
            <w:proofErr w:type="spellStart"/>
            <w:r w:rsidRPr="00E93FD6">
              <w:rPr>
                <w:rFonts w:ascii="Consolas" w:hAnsi="Consolas"/>
                <w:color w:val="000000"/>
                <w:sz w:val="18"/>
              </w:rPr>
              <w:t>rfcEmisor</w:t>
            </w:r>
            <w:proofErr w:type="spellEnd"/>
            <w:r w:rsidRPr="00E93FD6">
              <w:rPr>
                <w:rFonts w:ascii="Consolas" w:hAnsi="Consolas"/>
                <w:color w:val="000000"/>
                <w:sz w:val="18"/>
              </w:rPr>
              <w:t>,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rfcReceptor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,</w:t>
            </w:r>
          </w:p>
          <w:p w14:paraId="50CE0172" w14:textId="76FEB253" w:rsidR="00454C1C" w:rsidRDefault="00C4434F" w:rsidP="00D0364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rutaCert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rutaKey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pwdCert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, </w:t>
            </w:r>
          </w:p>
          <w:p w14:paraId="2D0635A2" w14:textId="77777777" w:rsidR="00454C1C" w:rsidRDefault="00C4434F" w:rsidP="00D0364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uuid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,</w:t>
            </w:r>
          </w:p>
          <w:p w14:paraId="71FD70A5" w14:textId="77777777" w:rsidR="00454C1C" w:rsidRDefault="00C4434F" w:rsidP="00D0364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ref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msg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,</w:t>
            </w:r>
          </w:p>
          <w:p w14:paraId="1B8A547F" w14:textId="22D7693F" w:rsidR="00C4434F" w:rsidRDefault="00C4434F" w:rsidP="00D0364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Definiciones.TipoTimbrado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pTipoTimbrado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);</w:t>
            </w:r>
          </w:p>
        </w:tc>
        <w:tc>
          <w:tcPr>
            <w:tcW w:w="5004" w:type="dxa"/>
          </w:tcPr>
          <w:p w14:paraId="45E2E22D" w14:textId="24826C8B" w:rsidR="00C4434F" w:rsidRDefault="00454C1C" w:rsidP="00D03646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>
              <w:rPr>
                <w:rFonts w:cs="Segoe UI"/>
                <w:color w:val="000000"/>
                <w:sz w:val="18"/>
                <w:szCs w:val="18"/>
              </w:rPr>
              <w:t>Retorna todos los documentos relacionados al CFDI.</w:t>
            </w:r>
            <w:r w:rsidR="00E93FD6">
              <w:rPr>
                <w:rFonts w:cs="Segoe UI"/>
                <w:color w:val="000000"/>
                <w:sz w:val="18"/>
                <w:szCs w:val="18"/>
              </w:rPr>
              <w:t xml:space="preserve">  El parámetro </w:t>
            </w:r>
            <w:r w:rsidR="00E93FD6" w:rsidRPr="00E93FD6"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@consultar</w:t>
            </w:r>
            <w:r w:rsidR="00E93FD6">
              <w:rPr>
                <w:rFonts w:cs="Segoe UI"/>
                <w:color w:val="000000"/>
                <w:sz w:val="18"/>
                <w:szCs w:val="18"/>
              </w:rPr>
              <w:t xml:space="preserve"> especifica qué sujeto está realizando la consulta (Emisor o Receptor) y por lo tanto los certificados deben corresponder al </w:t>
            </w:r>
            <w:proofErr w:type="spellStart"/>
            <w:r w:rsidR="00E93FD6">
              <w:rPr>
                <w:rFonts w:cs="Segoe UI"/>
                <w:color w:val="000000"/>
                <w:sz w:val="18"/>
                <w:szCs w:val="18"/>
              </w:rPr>
              <w:t>rfc</w:t>
            </w:r>
            <w:proofErr w:type="spellEnd"/>
            <w:r w:rsidR="00E93FD6">
              <w:rPr>
                <w:rFonts w:cs="Segoe UI"/>
                <w:color w:val="000000"/>
                <w:sz w:val="18"/>
                <w:szCs w:val="18"/>
              </w:rPr>
              <w:t xml:space="preserve"> del sujeto que </w:t>
            </w:r>
            <w:proofErr w:type="spellStart"/>
            <w:r w:rsidR="00E93FD6">
              <w:rPr>
                <w:rFonts w:cs="Segoe UI"/>
                <w:color w:val="000000"/>
                <w:sz w:val="18"/>
                <w:szCs w:val="18"/>
              </w:rPr>
              <w:t>esta</w:t>
            </w:r>
            <w:proofErr w:type="spellEnd"/>
            <w:r w:rsidR="00E93FD6">
              <w:rPr>
                <w:rFonts w:cs="Segoe UI"/>
                <w:color w:val="000000"/>
                <w:sz w:val="18"/>
                <w:szCs w:val="18"/>
              </w:rPr>
              <w:t xml:space="preserve"> realizando la consulta.</w:t>
            </w:r>
            <w:r w:rsidR="00996BF8">
              <w:rPr>
                <w:rFonts w:cs="Segoe UI"/>
                <w:color w:val="000000"/>
                <w:sz w:val="18"/>
                <w:szCs w:val="18"/>
              </w:rPr>
              <w:t xml:space="preserve">  El parámetro </w:t>
            </w:r>
            <w:r w:rsidR="00996BF8" w:rsidRPr="00996BF8"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@rfcEmisor</w:t>
            </w:r>
            <w:r w:rsidR="00996BF8">
              <w:rPr>
                <w:rFonts w:cs="Segoe UI"/>
                <w:color w:val="000000"/>
                <w:sz w:val="18"/>
                <w:szCs w:val="18"/>
              </w:rPr>
              <w:t xml:space="preserve"> se vuelve requerido si el parámetro </w:t>
            </w:r>
            <w:r w:rsidR="00996BF8" w:rsidRPr="00996BF8"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@consultar</w:t>
            </w:r>
            <w:r w:rsidR="00996BF8">
              <w:rPr>
                <w:rFonts w:cs="Segoe UI"/>
                <w:color w:val="000000"/>
                <w:sz w:val="18"/>
                <w:szCs w:val="18"/>
              </w:rPr>
              <w:t xml:space="preserve"> corresponde a Emisor, por el </w:t>
            </w:r>
            <w:proofErr w:type="gramStart"/>
            <w:r w:rsidR="00996BF8">
              <w:rPr>
                <w:rFonts w:cs="Segoe UI"/>
                <w:color w:val="000000"/>
                <w:sz w:val="18"/>
                <w:szCs w:val="18"/>
              </w:rPr>
              <w:t>contrario</w:t>
            </w:r>
            <w:proofErr w:type="gramEnd"/>
            <w:r w:rsidR="00996BF8">
              <w:rPr>
                <w:rFonts w:cs="Segoe UI"/>
                <w:color w:val="000000"/>
                <w:sz w:val="18"/>
                <w:szCs w:val="18"/>
              </w:rPr>
              <w:t xml:space="preserve"> el parámetro </w:t>
            </w:r>
            <w:r w:rsidR="00996BF8" w:rsidRPr="00996BF8"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@rfcReceptor</w:t>
            </w:r>
            <w:r w:rsidR="00996BF8">
              <w:rPr>
                <w:rFonts w:cs="Segoe UI"/>
                <w:color w:val="000000"/>
                <w:sz w:val="18"/>
                <w:szCs w:val="18"/>
              </w:rPr>
              <w:t xml:space="preserve"> se vuelve requerido si el parámetro </w:t>
            </w:r>
            <w:r w:rsidR="00996BF8" w:rsidRPr="00996BF8"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@consultar</w:t>
            </w:r>
            <w:r w:rsidR="00996BF8">
              <w:rPr>
                <w:rFonts w:cs="Segoe UI"/>
                <w:color w:val="000000"/>
                <w:sz w:val="18"/>
                <w:szCs w:val="18"/>
              </w:rPr>
              <w:t xml:space="preserve"> corresponde a Receptor</w:t>
            </w:r>
          </w:p>
          <w:p w14:paraId="2C0BA41A" w14:textId="77777777" w:rsidR="00454C1C" w:rsidRDefault="00454C1C" w:rsidP="00D03646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55A3456C" w14:textId="77777777" w:rsidR="00454C1C" w:rsidRDefault="00454C1C" w:rsidP="00454C1C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proofErr w:type="spellStart"/>
            <w:r w:rsidRPr="00407035">
              <w:rPr>
                <w:rFonts w:ascii="Consolas" w:hAnsi="Consolas" w:cs="Segoe UI"/>
                <w:b/>
                <w:color w:val="0070C0"/>
                <w:sz w:val="18"/>
                <w:szCs w:val="18"/>
                <w:lang w:val="es-ES"/>
              </w:rPr>
              <w:t>Returns</w:t>
            </w:r>
            <w:proofErr w:type="spellEnd"/>
            <w:r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:</w:t>
            </w:r>
          </w:p>
          <w:p w14:paraId="24D84CBA" w14:textId="6EE1CC98" w:rsidR="00454C1C" w:rsidRDefault="00454C1C" w:rsidP="00454C1C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DE7956">
              <w:rPr>
                <w:rFonts w:cs="Segoe UI"/>
                <w:sz w:val="18"/>
                <w:szCs w:val="18"/>
              </w:rPr>
              <w:t xml:space="preserve">Objeto de tipo </w:t>
            </w:r>
            <w:proofErr w:type="spellStart"/>
            <w:r w:rsidRPr="00454C1C">
              <w:rPr>
                <w:rFonts w:ascii="Consolas" w:hAnsi="Consolas" w:cs="Segoe UI"/>
                <w:color w:val="2B91AF"/>
                <w:sz w:val="18"/>
                <w:szCs w:val="18"/>
                <w:lang w:val="es-ES"/>
              </w:rPr>
              <w:t>ReturnDocumentosRelacionados</w:t>
            </w:r>
            <w:proofErr w:type="spellEnd"/>
            <w:r w:rsidRPr="00454C1C">
              <w:rPr>
                <w:rFonts w:ascii="Consolas" w:hAnsi="Consolas" w:cs="Segoe UI"/>
                <w:color w:val="2B91AF"/>
                <w:sz w:val="18"/>
                <w:szCs w:val="18"/>
                <w:lang w:val="es-ES"/>
              </w:rPr>
              <w:t xml:space="preserve"> </w:t>
            </w:r>
            <w:r w:rsidRPr="00DE7956">
              <w:rPr>
                <w:rFonts w:cs="Segoe UI"/>
                <w:sz w:val="18"/>
                <w:szCs w:val="18"/>
              </w:rPr>
              <w:t>que indica el resultado de la operación</w:t>
            </w:r>
            <w:r>
              <w:rPr>
                <w:rFonts w:ascii="Consolas" w:hAnsi="Consolas" w:cs="Segoe UI"/>
                <w:sz w:val="18"/>
                <w:szCs w:val="18"/>
              </w:rPr>
              <w:t>, contiene tanto los UUID, y RFC de los CFDI padre e hijos</w:t>
            </w:r>
            <w:r>
              <w:rPr>
                <w:rFonts w:cs="Segoe UI"/>
                <w:sz w:val="18"/>
                <w:szCs w:val="18"/>
                <w:lang w:val="es-ES"/>
              </w:rPr>
              <w:t>.</w:t>
            </w:r>
          </w:p>
        </w:tc>
      </w:tr>
      <w:tr w:rsidR="00C4434F" w:rsidRPr="00ED7B10" w14:paraId="57CD54C8" w14:textId="77777777" w:rsidTr="00D03646">
        <w:tc>
          <w:tcPr>
            <w:tcW w:w="4390" w:type="dxa"/>
          </w:tcPr>
          <w:p w14:paraId="4E80DDC8" w14:textId="77777777" w:rsidR="00454C1C" w:rsidRDefault="00C4434F" w:rsidP="00D0364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lastRenderedPageBreak/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ReturnQrAcuse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consultaEstatusCfdi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proofErr w:type="gramEnd"/>
          </w:p>
          <w:p w14:paraId="7CBAF99E" w14:textId="77777777" w:rsidR="00454C1C" w:rsidRDefault="00C4434F" w:rsidP="00D0364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uuid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, </w:t>
            </w:r>
          </w:p>
          <w:p w14:paraId="288242CC" w14:textId="77777777" w:rsidR="00454C1C" w:rsidRDefault="00C4434F" w:rsidP="00D0364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rfcEmisor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,</w:t>
            </w:r>
          </w:p>
          <w:p w14:paraId="21661DA2" w14:textId="77777777" w:rsidR="00454C1C" w:rsidRDefault="00C4434F" w:rsidP="00D0364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rfcReceptor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, </w:t>
            </w:r>
          </w:p>
          <w:p w14:paraId="3916A731" w14:textId="77777777" w:rsidR="00454C1C" w:rsidRDefault="00C4434F" w:rsidP="00D0364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decimal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total, </w:t>
            </w:r>
          </w:p>
          <w:p w14:paraId="539D990D" w14:textId="77777777" w:rsidR="00454C1C" w:rsidRDefault="00C4434F" w:rsidP="00D0364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selloCfd8, </w:t>
            </w:r>
          </w:p>
          <w:p w14:paraId="49E41E54" w14:textId="77777777" w:rsidR="00454C1C" w:rsidRDefault="00C4434F" w:rsidP="00D0364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Definiciones.TipoTimbrado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tipoServicio</w:t>
            </w:r>
            <w:proofErr w:type="spellEnd"/>
          </w:p>
          <w:p w14:paraId="12D0140B" w14:textId="4F6C5B00" w:rsidR="00C4434F" w:rsidRDefault="00C4434F" w:rsidP="00D0364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);</w:t>
            </w:r>
          </w:p>
          <w:p w14:paraId="4461299C" w14:textId="3518C87C" w:rsidR="00454C1C" w:rsidRDefault="00454C1C" w:rsidP="00D0364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</w:pPr>
          </w:p>
        </w:tc>
        <w:tc>
          <w:tcPr>
            <w:tcW w:w="5004" w:type="dxa"/>
          </w:tcPr>
          <w:p w14:paraId="0AE601B1" w14:textId="60F38A85" w:rsidR="00C4434F" w:rsidRDefault="00454C1C" w:rsidP="00D03646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>
              <w:rPr>
                <w:rFonts w:cs="Segoe UI"/>
                <w:color w:val="000000"/>
                <w:sz w:val="18"/>
                <w:szCs w:val="18"/>
              </w:rPr>
              <w:t>Consulta el estado de un CFDI.</w:t>
            </w:r>
          </w:p>
          <w:p w14:paraId="3476BF6D" w14:textId="77777777" w:rsidR="00BE056F" w:rsidRDefault="00BE056F" w:rsidP="00D03646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</w:p>
          <w:p w14:paraId="34DBA457" w14:textId="0C730AEC" w:rsidR="00454C1C" w:rsidRDefault="00BE056F" w:rsidP="00D03646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>
              <w:rPr>
                <w:rFonts w:cs="Segoe UI"/>
                <w:color w:val="000000"/>
                <w:sz w:val="18"/>
                <w:szCs w:val="18"/>
              </w:rPr>
              <w:t>@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selloCfd8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Ultimos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8 caracteres del sello</w:t>
            </w:r>
          </w:p>
          <w:p w14:paraId="693C6A8E" w14:textId="77777777" w:rsidR="00454C1C" w:rsidRDefault="00454C1C" w:rsidP="00454C1C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proofErr w:type="spellStart"/>
            <w:r w:rsidRPr="00407035">
              <w:rPr>
                <w:rFonts w:ascii="Consolas" w:hAnsi="Consolas" w:cs="Segoe UI"/>
                <w:b/>
                <w:color w:val="0070C0"/>
                <w:sz w:val="18"/>
                <w:szCs w:val="18"/>
                <w:lang w:val="es-ES"/>
              </w:rPr>
              <w:t>Returns</w:t>
            </w:r>
            <w:proofErr w:type="spellEnd"/>
            <w:r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:</w:t>
            </w:r>
          </w:p>
          <w:p w14:paraId="5E860DD4" w14:textId="4DD0B854" w:rsidR="00454C1C" w:rsidRDefault="00454C1C" w:rsidP="00454C1C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DE7956">
              <w:rPr>
                <w:rFonts w:cs="Segoe UI"/>
                <w:sz w:val="18"/>
                <w:szCs w:val="18"/>
              </w:rPr>
              <w:t xml:space="preserve">Objeto de tipo </w:t>
            </w:r>
            <w:proofErr w:type="spellStart"/>
            <w:r w:rsidRPr="00454C1C">
              <w:rPr>
                <w:rStyle w:val="ClasesCar"/>
              </w:rPr>
              <w:t>ReturnDocumentosRelacionados</w:t>
            </w:r>
            <w:proofErr w:type="spellEnd"/>
            <w:r w:rsidRPr="00454C1C">
              <w:rPr>
                <w:rFonts w:ascii="Consolas" w:hAnsi="Consolas" w:cs="Segoe UI"/>
                <w:color w:val="2B91AF"/>
                <w:sz w:val="18"/>
                <w:szCs w:val="18"/>
                <w:lang w:val="es-ES"/>
              </w:rPr>
              <w:t xml:space="preserve"> </w:t>
            </w:r>
            <w:r w:rsidRPr="00DE7956">
              <w:rPr>
                <w:rFonts w:cs="Segoe UI"/>
                <w:sz w:val="18"/>
                <w:szCs w:val="18"/>
              </w:rPr>
              <w:t>que indica el resultado de la operación</w:t>
            </w:r>
            <w:r>
              <w:rPr>
                <w:rFonts w:ascii="Consolas" w:hAnsi="Consolas" w:cs="Segoe UI"/>
                <w:sz w:val="18"/>
                <w:szCs w:val="18"/>
              </w:rPr>
              <w:t>, contiene tanto los UUID, y RFC de los CFDI padre e hijos</w:t>
            </w:r>
            <w:r>
              <w:rPr>
                <w:rFonts w:cs="Segoe UI"/>
                <w:sz w:val="18"/>
                <w:szCs w:val="18"/>
                <w:lang w:val="es-ES"/>
              </w:rPr>
              <w:t>.</w:t>
            </w:r>
          </w:p>
        </w:tc>
      </w:tr>
      <w:tr w:rsidR="00C4434F" w:rsidRPr="00ED7B10" w14:paraId="66E24585" w14:textId="77777777" w:rsidTr="00D03646">
        <w:tc>
          <w:tcPr>
            <w:tcW w:w="4390" w:type="dxa"/>
          </w:tcPr>
          <w:p w14:paraId="0AEBEAB7" w14:textId="77777777" w:rsidR="00454C1C" w:rsidRDefault="00C4434F" w:rsidP="00D0364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ReturnPeticionesPendientes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getPeticionesCancelacionPendientes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proofErr w:type="gramEnd"/>
          </w:p>
          <w:p w14:paraId="443E6FF3" w14:textId="77777777" w:rsidR="00454C1C" w:rsidRDefault="00C4434F" w:rsidP="00D0364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rfcUsuarioSifei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,</w:t>
            </w:r>
          </w:p>
          <w:p w14:paraId="49B0EF73" w14:textId="77777777" w:rsidR="00454C1C" w:rsidRDefault="00C4434F" w:rsidP="00D0364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password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,</w:t>
            </w:r>
          </w:p>
          <w:p w14:paraId="3AC5391B" w14:textId="77777777" w:rsidR="00454C1C" w:rsidRDefault="00C4434F" w:rsidP="00D0364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rfcReceptor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,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Definiciones.TipoTimbrado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pTipoTimbrado</w:t>
            </w:r>
            <w:proofErr w:type="spellEnd"/>
          </w:p>
          <w:p w14:paraId="2C746797" w14:textId="3B2C831F" w:rsidR="00C4434F" w:rsidRDefault="00C4434F" w:rsidP="00D0364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);</w:t>
            </w:r>
          </w:p>
        </w:tc>
        <w:tc>
          <w:tcPr>
            <w:tcW w:w="5004" w:type="dxa"/>
          </w:tcPr>
          <w:p w14:paraId="1503A417" w14:textId="3E508170" w:rsidR="00454C1C" w:rsidRDefault="00454C1C" w:rsidP="00454C1C">
            <w:pPr>
              <w:rPr>
                <w:lang w:val="es-ES"/>
              </w:rPr>
            </w:pPr>
            <w:r>
              <w:rPr>
                <w:lang w:val="es-ES"/>
              </w:rPr>
              <w:t>Consulta las peticiones de cancelación pendiente que requieren autorización</w:t>
            </w:r>
            <w:r w:rsidR="00BE056F">
              <w:rPr>
                <w:lang w:val="es-ES"/>
              </w:rPr>
              <w:t xml:space="preserve"> para ser canceladas por el @</w:t>
            </w:r>
            <w:r w:rsidR="00BE056F"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 w:rsidR="00BE056F"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rfcReceptor</w:t>
            </w:r>
            <w:proofErr w:type="spellEnd"/>
          </w:p>
          <w:p w14:paraId="47BAC046" w14:textId="77777777" w:rsidR="00454C1C" w:rsidRDefault="00454C1C" w:rsidP="00454C1C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color w:val="0070C0"/>
                <w:sz w:val="18"/>
                <w:szCs w:val="18"/>
                <w:lang w:val="es-ES"/>
              </w:rPr>
            </w:pPr>
          </w:p>
          <w:p w14:paraId="516F0553" w14:textId="77777777" w:rsidR="00454C1C" w:rsidRDefault="00454C1C" w:rsidP="00454C1C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proofErr w:type="spellStart"/>
            <w:r w:rsidRPr="00407035">
              <w:rPr>
                <w:rFonts w:ascii="Consolas" w:hAnsi="Consolas" w:cs="Segoe UI"/>
                <w:b/>
                <w:color w:val="0070C0"/>
                <w:sz w:val="18"/>
                <w:szCs w:val="18"/>
                <w:lang w:val="es-ES"/>
              </w:rPr>
              <w:t>Returns</w:t>
            </w:r>
            <w:proofErr w:type="spellEnd"/>
            <w:r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:</w:t>
            </w:r>
          </w:p>
          <w:p w14:paraId="08B6C64E" w14:textId="7DF2B3D0" w:rsidR="00C4434F" w:rsidRDefault="00454C1C" w:rsidP="00454C1C">
            <w:pPr>
              <w:autoSpaceDE w:val="0"/>
              <w:autoSpaceDN w:val="0"/>
              <w:adjustRightInd w:val="0"/>
              <w:rPr>
                <w:rFonts w:cs="Segoe UI"/>
                <w:color w:val="000000"/>
                <w:sz w:val="18"/>
                <w:szCs w:val="18"/>
              </w:rPr>
            </w:pPr>
            <w:r w:rsidRPr="00DE7956">
              <w:rPr>
                <w:rFonts w:cs="Segoe UI"/>
                <w:sz w:val="18"/>
                <w:szCs w:val="18"/>
              </w:rPr>
              <w:t>Objeto de tipo</w:t>
            </w:r>
            <w:r>
              <w:rPr>
                <w:rFonts w:cs="Segoe UI"/>
                <w:sz w:val="18"/>
                <w:szCs w:val="18"/>
              </w:rPr>
              <w:t xml:space="preserve"> </w:t>
            </w:r>
            <w:proofErr w:type="spellStart"/>
            <w:r w:rsidRPr="00454C1C">
              <w:rPr>
                <w:rStyle w:val="ClasesCar"/>
              </w:rPr>
              <w:t>ReturnPeticionesPendientes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, </w:t>
            </w:r>
          </w:p>
        </w:tc>
      </w:tr>
      <w:tr w:rsidR="00C4434F" w:rsidRPr="00ED7B10" w14:paraId="43B54C14" w14:textId="77777777" w:rsidTr="00D03646">
        <w:tc>
          <w:tcPr>
            <w:tcW w:w="4390" w:type="dxa"/>
          </w:tcPr>
          <w:p w14:paraId="35AF0C96" w14:textId="77777777" w:rsidR="00454C1C" w:rsidRDefault="00C4434F" w:rsidP="00D0364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ReturnAceptacionRechazoResult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procesaRespuestaPeticionesCancelacion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(</w:t>
            </w:r>
            <w:proofErr w:type="gramEnd"/>
          </w:p>
          <w:p w14:paraId="0A15912D" w14:textId="77777777" w:rsidR="00454C1C" w:rsidRDefault="00C4434F" w:rsidP="00D0364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rfcUsuarioSifei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,</w:t>
            </w:r>
          </w:p>
          <w:p w14:paraId="5C9EF80F" w14:textId="77777777" w:rsidR="00454C1C" w:rsidRDefault="00C4434F" w:rsidP="00D0364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password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, </w:t>
            </w:r>
          </w:p>
          <w:p w14:paraId="5017FD2B" w14:textId="77777777" w:rsidR="00454C1C" w:rsidRDefault="00C4434F" w:rsidP="00D0364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rfcReceptor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, </w:t>
            </w:r>
          </w:p>
          <w:p w14:paraId="2AC19A74" w14:textId="77777777" w:rsidR="00454C1C" w:rsidRDefault="00C4434F" w:rsidP="00D0364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rutaCert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,</w:t>
            </w:r>
          </w:p>
          <w:p w14:paraId="5664E1B8" w14:textId="77777777" w:rsidR="00454C1C" w:rsidRDefault="00C4434F" w:rsidP="00D0364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rutaKey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, </w:t>
            </w:r>
          </w:p>
          <w:p w14:paraId="29E790F3" w14:textId="77777777" w:rsidR="00454C1C" w:rsidRDefault="00C4434F" w:rsidP="00D0364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pwdCert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, </w:t>
            </w:r>
          </w:p>
          <w:p w14:paraId="18239517" w14:textId="77777777" w:rsidR="00454C1C" w:rsidRDefault="00C4434F" w:rsidP="00D0364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ref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msg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,</w:t>
            </w:r>
          </w:p>
          <w:p w14:paraId="5A6450CB" w14:textId="5E8BD97D" w:rsidR="002C2010" w:rsidRDefault="00C4434F" w:rsidP="00D0364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</w:pP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folios[</w:t>
            </w:r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]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respFolios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, </w:t>
            </w:r>
            <w:r w:rsidR="002C2010"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 xml:space="preserve">//array de objetos folio donde se indica si se acepta o no la </w:t>
            </w:r>
            <w:proofErr w:type="spellStart"/>
            <w:r w:rsidR="002C2010">
              <w:rPr>
                <w:rFonts w:ascii="Consolas" w:hAnsi="Consolas" w:cs="Consolas"/>
                <w:color w:val="008000"/>
                <w:sz w:val="19"/>
                <w:szCs w:val="19"/>
                <w:lang w:val="es-ES"/>
              </w:rPr>
              <w:t>peticion</w:t>
            </w:r>
            <w:proofErr w:type="spellEnd"/>
            <w:r w:rsidR="002C2010"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</w:p>
          <w:p w14:paraId="5AD395E9" w14:textId="557C6FBC" w:rsidR="00C4434F" w:rsidRDefault="00C4434F" w:rsidP="00D0364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</w:pP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Definiciones.TipoTimbrado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pTipoTimbrado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);</w:t>
            </w:r>
          </w:p>
        </w:tc>
        <w:tc>
          <w:tcPr>
            <w:tcW w:w="5004" w:type="dxa"/>
          </w:tcPr>
          <w:p w14:paraId="11DBECD6" w14:textId="36236E4C" w:rsidR="00454C1C" w:rsidRDefault="00454C1C" w:rsidP="00454C1C">
            <w:pPr>
              <w:rPr>
                <w:lang w:val="es-ES"/>
              </w:rPr>
            </w:pPr>
            <w:proofErr w:type="spellStart"/>
            <w:r>
              <w:rPr>
                <w:lang w:val="es-ES"/>
              </w:rPr>
              <w:t>Metodo</w:t>
            </w:r>
            <w:proofErr w:type="spellEnd"/>
            <w:r>
              <w:rPr>
                <w:lang w:val="es-ES"/>
              </w:rPr>
              <w:t xml:space="preserve"> que </w:t>
            </w:r>
            <w:proofErr w:type="gramStart"/>
            <w:r>
              <w:rPr>
                <w:lang w:val="es-ES"/>
              </w:rPr>
              <w:t>realiza  la</w:t>
            </w:r>
            <w:proofErr w:type="gramEnd"/>
            <w:r>
              <w:rPr>
                <w:lang w:val="es-ES"/>
              </w:rPr>
              <w:t xml:space="preserve"> operación de aceptación y rechazo de peticiones de cancelación. Para hacerlo se deben pasar el parámetro @folios, que es el arreglo de objetos tipo </w:t>
            </w:r>
            <w:r w:rsidRPr="00454C1C">
              <w:rPr>
                <w:rStyle w:val="ClasesCar"/>
              </w:rPr>
              <w:t>folios</w:t>
            </w:r>
            <w:r w:rsidR="002C2010" w:rsidRPr="002C2010">
              <w:rPr>
                <w:rStyle w:val="TextoindependienteCar"/>
              </w:rPr>
              <w:t xml:space="preserve">, en </w:t>
            </w:r>
            <w:proofErr w:type="spellStart"/>
            <w:r w:rsidR="002C2010" w:rsidRPr="002C2010">
              <w:rPr>
                <w:rStyle w:val="TextoindependienteCar"/>
              </w:rPr>
              <w:t>el</w:t>
            </w:r>
            <w:proofErr w:type="spellEnd"/>
            <w:r w:rsidR="002C2010" w:rsidRPr="002C2010">
              <w:rPr>
                <w:rStyle w:val="TextoindependienteCar"/>
              </w:rPr>
              <w:t xml:space="preserve"> se indica el UUID a la vez que la respuesta (</w:t>
            </w:r>
            <w:proofErr w:type="spellStart"/>
            <w:r w:rsidR="002C2010" w:rsidRPr="002C2010">
              <w:rPr>
                <w:rStyle w:val="TextoindependienteCar"/>
              </w:rPr>
              <w:t>Aceptacion</w:t>
            </w:r>
            <w:proofErr w:type="spellEnd"/>
            <w:r w:rsidR="002C2010" w:rsidRPr="002C2010">
              <w:rPr>
                <w:rStyle w:val="TextoindependienteCar"/>
              </w:rPr>
              <w:t xml:space="preserve"> o Rechazo)</w:t>
            </w:r>
          </w:p>
          <w:p w14:paraId="3D197754" w14:textId="77777777" w:rsidR="00454C1C" w:rsidRDefault="00454C1C" w:rsidP="00454C1C">
            <w:pPr>
              <w:autoSpaceDE w:val="0"/>
              <w:autoSpaceDN w:val="0"/>
              <w:adjustRightInd w:val="0"/>
              <w:rPr>
                <w:rFonts w:ascii="Consolas" w:hAnsi="Consolas" w:cs="Segoe UI"/>
                <w:b/>
                <w:color w:val="0070C0"/>
                <w:sz w:val="18"/>
                <w:szCs w:val="18"/>
                <w:lang w:val="es-ES"/>
              </w:rPr>
            </w:pPr>
          </w:p>
          <w:p w14:paraId="5A0BCD9D" w14:textId="77777777" w:rsidR="00454C1C" w:rsidRDefault="00454C1C" w:rsidP="00454C1C">
            <w:pPr>
              <w:autoSpaceDE w:val="0"/>
              <w:autoSpaceDN w:val="0"/>
              <w:adjustRightInd w:val="0"/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</w:pPr>
            <w:proofErr w:type="spellStart"/>
            <w:r w:rsidRPr="00407035">
              <w:rPr>
                <w:rFonts w:ascii="Consolas" w:hAnsi="Consolas" w:cs="Segoe UI"/>
                <w:b/>
                <w:color w:val="0070C0"/>
                <w:sz w:val="18"/>
                <w:szCs w:val="18"/>
                <w:lang w:val="es-ES"/>
              </w:rPr>
              <w:t>Returns</w:t>
            </w:r>
            <w:proofErr w:type="spellEnd"/>
            <w:r>
              <w:rPr>
                <w:rFonts w:cs="Segoe UI"/>
                <w:b/>
                <w:color w:val="0070C0"/>
                <w:sz w:val="18"/>
                <w:szCs w:val="18"/>
                <w:lang w:val="es-ES"/>
              </w:rPr>
              <w:t>:</w:t>
            </w:r>
          </w:p>
          <w:p w14:paraId="022AEC3B" w14:textId="16FEDE6A" w:rsidR="00C4434F" w:rsidRDefault="00454C1C" w:rsidP="00454C1C">
            <w:pPr>
              <w:pStyle w:val="Clases"/>
            </w:pPr>
            <w:proofErr w:type="spellStart"/>
            <w:r>
              <w:t>ReturnAceptacionRechazoResult</w:t>
            </w:r>
            <w:proofErr w:type="spellEnd"/>
          </w:p>
        </w:tc>
      </w:tr>
    </w:tbl>
    <w:p w14:paraId="3591DB84" w14:textId="77777777" w:rsidR="00BD5958" w:rsidRDefault="00BD5958" w:rsidP="00684ED9"/>
    <w:p w14:paraId="4B18182A" w14:textId="30147F2A" w:rsidR="003441B2" w:rsidRPr="00ED7B10" w:rsidRDefault="003441B2" w:rsidP="009F0C0C">
      <w:pPr>
        <w:pStyle w:val="Ttulo2"/>
      </w:pPr>
      <w:bookmarkStart w:id="267" w:name="_Toc140772173"/>
      <w:r w:rsidRPr="00ED7B10">
        <w:t xml:space="preserve">Referencia del </w:t>
      </w:r>
      <w:proofErr w:type="spellStart"/>
      <w:r w:rsidRPr="00A5185B">
        <w:rPr>
          <w:i/>
        </w:rPr>
        <w:t>Namespace</w:t>
      </w:r>
      <w:proofErr w:type="spellEnd"/>
      <w:r w:rsidRPr="00ED7B10">
        <w:t xml:space="preserve"> </w:t>
      </w:r>
      <w:r w:rsidRPr="00A5185B">
        <w:rPr>
          <w:rFonts w:ascii="Consolas" w:hAnsi="Consolas"/>
        </w:rPr>
        <w:t>SifeiSignature3_</w:t>
      </w:r>
      <w:proofErr w:type="gramStart"/>
      <w:r w:rsidRPr="00A5185B">
        <w:rPr>
          <w:rFonts w:ascii="Consolas" w:hAnsi="Consolas"/>
        </w:rPr>
        <w:t>3.Complementos.Cce</w:t>
      </w:r>
      <w:proofErr w:type="gramEnd"/>
      <w:r w:rsidRPr="00A5185B">
        <w:rPr>
          <w:rFonts w:ascii="Consolas" w:hAnsi="Consolas"/>
        </w:rPr>
        <w:t>11</w:t>
      </w:r>
      <w:bookmarkEnd w:id="267"/>
    </w:p>
    <w:p w14:paraId="7663D29B" w14:textId="77777777" w:rsidR="003441B2" w:rsidRPr="00ED7B10" w:rsidRDefault="003441B2" w:rsidP="003441B2">
      <w:pPr>
        <w:pStyle w:val="Ttulo3"/>
        <w:rPr>
          <w:rFonts w:cs="Segoe UI"/>
        </w:rPr>
      </w:pPr>
      <w:r w:rsidRPr="00ED7B10">
        <w:rPr>
          <w:rFonts w:cs="Segoe UI"/>
          <w:sz w:val="24"/>
        </w:rPr>
        <w:fldChar w:fldCharType="begin"/>
      </w:r>
      <w:r w:rsidRPr="00ED7B10">
        <w:rPr>
          <w:rFonts w:cs="Segoe UI"/>
          <w:sz w:val="24"/>
        </w:rPr>
        <w:instrText>tc  \l 2 "SifeiSignature3_3.Complementos.Cce11"</w:instrText>
      </w:r>
      <w:r w:rsidRPr="00ED7B10">
        <w:rPr>
          <w:rFonts w:cs="Segoe UI"/>
          <w:sz w:val="24"/>
        </w:rPr>
        <w:fldChar w:fldCharType="end"/>
      </w:r>
      <w:r w:rsidRPr="00ED7B10">
        <w:rPr>
          <w:rFonts w:cs="Segoe UI"/>
          <w:sz w:val="24"/>
        </w:rPr>
        <w:fldChar w:fldCharType="begin"/>
      </w:r>
      <w:r w:rsidRPr="00ED7B10">
        <w:rPr>
          <w:rFonts w:cs="Segoe UI"/>
          <w:sz w:val="24"/>
        </w:rPr>
        <w:instrText>xe "SifeiSignature3_3.Complementos.Cce11"</w:instrText>
      </w:r>
      <w:r w:rsidRPr="00ED7B10">
        <w:rPr>
          <w:rFonts w:cs="Segoe UI"/>
          <w:sz w:val="24"/>
        </w:rPr>
        <w:fldChar w:fldCharType="end"/>
      </w:r>
      <w:bookmarkStart w:id="268" w:name="AAAAAAAAAO"/>
      <w:bookmarkStart w:id="269" w:name="_Toc140772174"/>
      <w:bookmarkEnd w:id="268"/>
      <w:r w:rsidRPr="00ED7B10">
        <w:rPr>
          <w:rFonts w:cs="Segoe UI"/>
        </w:rPr>
        <w:t>Clases</w:t>
      </w:r>
      <w:bookmarkEnd w:id="269"/>
    </w:p>
    <w:p w14:paraId="03692463" w14:textId="6A044A8D" w:rsidR="003441B2" w:rsidRPr="00A5185B" w:rsidRDefault="003441B2" w:rsidP="00A5185B">
      <w:pPr>
        <w:pStyle w:val="Listaconvietas"/>
        <w:rPr>
          <w:rFonts w:ascii="Consolas" w:hAnsi="Consolas"/>
          <w:color w:val="000000"/>
          <w:lang w:val="es-ES"/>
        </w:rPr>
      </w:pPr>
      <w:proofErr w:type="spellStart"/>
      <w:r w:rsidRPr="00A5185B">
        <w:rPr>
          <w:rFonts w:ascii="Consolas" w:hAnsi="Consolas"/>
          <w:color w:val="0000FF"/>
          <w:lang w:val="es-ES"/>
        </w:rPr>
        <w:t>class</w:t>
      </w:r>
      <w:proofErr w:type="spellEnd"/>
      <w:r w:rsidRPr="00A5185B">
        <w:rPr>
          <w:rFonts w:ascii="Consolas" w:hAnsi="Consolas"/>
          <w:color w:val="000000"/>
          <w:lang w:val="es-ES"/>
        </w:rPr>
        <w:t xml:space="preserve"> </w:t>
      </w:r>
      <w:proofErr w:type="spellStart"/>
      <w:r w:rsidRPr="00A5185B">
        <w:rPr>
          <w:rFonts w:ascii="Consolas" w:hAnsi="Consolas"/>
          <w:lang w:val="es-ES"/>
        </w:rPr>
        <w:t>ComercioExterior</w:t>
      </w:r>
      <w:proofErr w:type="spellEnd"/>
    </w:p>
    <w:p w14:paraId="73A59DBD" w14:textId="0CD071E3" w:rsidR="003441B2" w:rsidRPr="00A5185B" w:rsidRDefault="003441B2" w:rsidP="00A5185B">
      <w:pPr>
        <w:pStyle w:val="Listaconvietas"/>
        <w:rPr>
          <w:rFonts w:ascii="Consolas" w:hAnsi="Consolas"/>
          <w:color w:val="000000"/>
          <w:lang w:val="es-ES"/>
        </w:rPr>
      </w:pPr>
      <w:proofErr w:type="spellStart"/>
      <w:r w:rsidRPr="00A5185B">
        <w:rPr>
          <w:rFonts w:ascii="Consolas" w:hAnsi="Consolas"/>
          <w:color w:val="0000FF"/>
          <w:lang w:val="es-ES"/>
        </w:rPr>
        <w:t>class</w:t>
      </w:r>
      <w:proofErr w:type="spellEnd"/>
      <w:r w:rsidRPr="00A5185B">
        <w:rPr>
          <w:rFonts w:ascii="Consolas" w:hAnsi="Consolas"/>
          <w:color w:val="000000"/>
          <w:lang w:val="es-ES"/>
        </w:rPr>
        <w:t xml:space="preserve"> </w:t>
      </w:r>
      <w:proofErr w:type="spellStart"/>
      <w:r w:rsidRPr="00A5185B">
        <w:rPr>
          <w:rFonts w:ascii="Consolas" w:hAnsi="Consolas"/>
          <w:lang w:val="es-ES"/>
        </w:rPr>
        <w:t>ComercioExteriorDestinatario</w:t>
      </w:r>
      <w:proofErr w:type="spellEnd"/>
    </w:p>
    <w:p w14:paraId="33A14935" w14:textId="7651F890" w:rsidR="003441B2" w:rsidRPr="00A5185B" w:rsidRDefault="003441B2" w:rsidP="00A5185B">
      <w:pPr>
        <w:pStyle w:val="Listaconvietas"/>
        <w:rPr>
          <w:rFonts w:ascii="Consolas" w:hAnsi="Consolas"/>
          <w:color w:val="000000"/>
          <w:lang w:val="es-ES"/>
        </w:rPr>
      </w:pPr>
      <w:proofErr w:type="spellStart"/>
      <w:r w:rsidRPr="00A5185B">
        <w:rPr>
          <w:rFonts w:ascii="Consolas" w:hAnsi="Consolas"/>
          <w:color w:val="0000FF"/>
          <w:lang w:val="es-ES"/>
        </w:rPr>
        <w:t>class</w:t>
      </w:r>
      <w:proofErr w:type="spellEnd"/>
      <w:r w:rsidRPr="00A5185B">
        <w:rPr>
          <w:rFonts w:ascii="Consolas" w:hAnsi="Consolas"/>
          <w:color w:val="000000"/>
          <w:lang w:val="es-ES"/>
        </w:rPr>
        <w:t xml:space="preserve"> </w:t>
      </w:r>
      <w:proofErr w:type="spellStart"/>
      <w:r w:rsidRPr="00A5185B">
        <w:rPr>
          <w:rFonts w:ascii="Consolas" w:hAnsi="Consolas"/>
          <w:lang w:val="es-ES"/>
        </w:rPr>
        <w:t>ComercioExteriorDestinatarioDomicilio</w:t>
      </w:r>
      <w:proofErr w:type="spellEnd"/>
    </w:p>
    <w:p w14:paraId="4D823F4F" w14:textId="660EA6C6" w:rsidR="003441B2" w:rsidRPr="00A5185B" w:rsidRDefault="003441B2" w:rsidP="00A5185B">
      <w:pPr>
        <w:pStyle w:val="Listaconvietas"/>
        <w:rPr>
          <w:rFonts w:ascii="Consolas" w:hAnsi="Consolas"/>
          <w:color w:val="000000"/>
          <w:lang w:val="es-ES"/>
        </w:rPr>
      </w:pPr>
      <w:proofErr w:type="spellStart"/>
      <w:r w:rsidRPr="00A5185B">
        <w:rPr>
          <w:rFonts w:ascii="Consolas" w:hAnsi="Consolas"/>
          <w:color w:val="0000FF"/>
          <w:lang w:val="es-ES"/>
        </w:rPr>
        <w:t>class</w:t>
      </w:r>
      <w:proofErr w:type="spellEnd"/>
      <w:r w:rsidRPr="00A5185B">
        <w:rPr>
          <w:rFonts w:ascii="Consolas" w:hAnsi="Consolas"/>
          <w:color w:val="000000"/>
          <w:lang w:val="es-ES"/>
        </w:rPr>
        <w:t xml:space="preserve"> </w:t>
      </w:r>
      <w:proofErr w:type="spellStart"/>
      <w:r w:rsidRPr="00A5185B">
        <w:rPr>
          <w:rFonts w:ascii="Consolas" w:hAnsi="Consolas"/>
          <w:lang w:val="es-ES"/>
        </w:rPr>
        <w:t>ComercioExteriorEmisor</w:t>
      </w:r>
      <w:proofErr w:type="spellEnd"/>
    </w:p>
    <w:p w14:paraId="18C3975D" w14:textId="5CFAD91B" w:rsidR="003441B2" w:rsidRPr="00A5185B" w:rsidRDefault="003441B2" w:rsidP="00A5185B">
      <w:pPr>
        <w:pStyle w:val="Listaconvietas"/>
        <w:rPr>
          <w:rFonts w:ascii="Consolas" w:hAnsi="Consolas"/>
          <w:color w:val="000000"/>
          <w:lang w:val="es-ES"/>
        </w:rPr>
      </w:pPr>
      <w:proofErr w:type="spellStart"/>
      <w:r w:rsidRPr="00A5185B">
        <w:rPr>
          <w:rFonts w:ascii="Consolas" w:hAnsi="Consolas"/>
          <w:color w:val="0000FF"/>
          <w:lang w:val="es-ES"/>
        </w:rPr>
        <w:t>class</w:t>
      </w:r>
      <w:proofErr w:type="spellEnd"/>
      <w:r w:rsidRPr="00A5185B">
        <w:rPr>
          <w:rFonts w:ascii="Consolas" w:hAnsi="Consolas"/>
          <w:color w:val="000000"/>
          <w:lang w:val="es-ES"/>
        </w:rPr>
        <w:t xml:space="preserve"> </w:t>
      </w:r>
      <w:proofErr w:type="spellStart"/>
      <w:r w:rsidRPr="00A5185B">
        <w:rPr>
          <w:rFonts w:ascii="Consolas" w:hAnsi="Consolas"/>
          <w:lang w:val="es-ES"/>
        </w:rPr>
        <w:t>ComercioExteriorEmisorDomicilio</w:t>
      </w:r>
      <w:proofErr w:type="spellEnd"/>
    </w:p>
    <w:p w14:paraId="22928036" w14:textId="39ADD730" w:rsidR="003441B2" w:rsidRPr="00A5185B" w:rsidRDefault="003441B2" w:rsidP="00A5185B">
      <w:pPr>
        <w:pStyle w:val="Listaconvietas"/>
        <w:rPr>
          <w:rFonts w:ascii="Consolas" w:hAnsi="Consolas"/>
          <w:color w:val="000000"/>
          <w:lang w:val="es-ES"/>
        </w:rPr>
      </w:pPr>
      <w:proofErr w:type="spellStart"/>
      <w:r w:rsidRPr="00A5185B">
        <w:rPr>
          <w:rFonts w:ascii="Consolas" w:hAnsi="Consolas"/>
          <w:color w:val="0000FF"/>
          <w:lang w:val="es-ES"/>
        </w:rPr>
        <w:t>class</w:t>
      </w:r>
      <w:proofErr w:type="spellEnd"/>
      <w:r w:rsidRPr="00A5185B">
        <w:rPr>
          <w:rFonts w:ascii="Consolas" w:hAnsi="Consolas"/>
          <w:color w:val="000000"/>
          <w:lang w:val="es-ES"/>
        </w:rPr>
        <w:t xml:space="preserve"> </w:t>
      </w:r>
      <w:proofErr w:type="spellStart"/>
      <w:r w:rsidRPr="00A5185B">
        <w:rPr>
          <w:rFonts w:ascii="Consolas" w:hAnsi="Consolas"/>
          <w:lang w:val="es-ES"/>
        </w:rPr>
        <w:t>ComercioExteriorMercancia</w:t>
      </w:r>
      <w:proofErr w:type="spellEnd"/>
    </w:p>
    <w:p w14:paraId="694D5EA6" w14:textId="43343E4F" w:rsidR="003441B2" w:rsidRPr="00A5185B" w:rsidRDefault="003441B2" w:rsidP="00A5185B">
      <w:pPr>
        <w:pStyle w:val="Listaconvietas"/>
        <w:rPr>
          <w:rFonts w:ascii="Consolas" w:hAnsi="Consolas"/>
          <w:color w:val="000000"/>
          <w:lang w:val="es-ES"/>
        </w:rPr>
      </w:pPr>
      <w:proofErr w:type="spellStart"/>
      <w:r w:rsidRPr="00A5185B">
        <w:rPr>
          <w:rFonts w:ascii="Consolas" w:hAnsi="Consolas"/>
          <w:color w:val="0000FF"/>
          <w:lang w:val="es-ES"/>
        </w:rPr>
        <w:t>class</w:t>
      </w:r>
      <w:proofErr w:type="spellEnd"/>
      <w:r w:rsidRPr="00A5185B">
        <w:rPr>
          <w:rFonts w:ascii="Consolas" w:hAnsi="Consolas"/>
          <w:color w:val="000000"/>
          <w:lang w:val="es-ES"/>
        </w:rPr>
        <w:t xml:space="preserve"> </w:t>
      </w:r>
      <w:proofErr w:type="spellStart"/>
      <w:r w:rsidRPr="00A5185B">
        <w:rPr>
          <w:rFonts w:ascii="Consolas" w:hAnsi="Consolas"/>
          <w:lang w:val="es-ES"/>
        </w:rPr>
        <w:t>ComercioExteriorMercanciaDescripcionesEspecificas</w:t>
      </w:r>
      <w:proofErr w:type="spellEnd"/>
    </w:p>
    <w:p w14:paraId="5834E7A3" w14:textId="5D72DEB3" w:rsidR="003441B2" w:rsidRPr="00A5185B" w:rsidRDefault="003441B2" w:rsidP="00A5185B">
      <w:pPr>
        <w:pStyle w:val="Listaconvietas"/>
        <w:rPr>
          <w:rFonts w:ascii="Consolas" w:hAnsi="Consolas"/>
          <w:color w:val="000000"/>
          <w:lang w:val="es-ES"/>
        </w:rPr>
      </w:pPr>
      <w:proofErr w:type="spellStart"/>
      <w:r w:rsidRPr="00A5185B">
        <w:rPr>
          <w:rFonts w:ascii="Consolas" w:hAnsi="Consolas"/>
          <w:color w:val="0000FF"/>
          <w:lang w:val="es-ES"/>
        </w:rPr>
        <w:t>class</w:t>
      </w:r>
      <w:proofErr w:type="spellEnd"/>
      <w:r w:rsidRPr="00A5185B">
        <w:rPr>
          <w:rFonts w:ascii="Consolas" w:hAnsi="Consolas"/>
          <w:color w:val="000000"/>
          <w:lang w:val="es-ES"/>
        </w:rPr>
        <w:t xml:space="preserve"> </w:t>
      </w:r>
      <w:proofErr w:type="spellStart"/>
      <w:r w:rsidRPr="00A5185B">
        <w:rPr>
          <w:rFonts w:ascii="Consolas" w:hAnsi="Consolas"/>
          <w:lang w:val="es-ES"/>
        </w:rPr>
        <w:t>ComercioExteriorPropietario</w:t>
      </w:r>
      <w:proofErr w:type="spellEnd"/>
    </w:p>
    <w:p w14:paraId="00A7302F" w14:textId="4CB5B760" w:rsidR="003441B2" w:rsidRPr="00A5185B" w:rsidRDefault="003441B2" w:rsidP="00A5185B">
      <w:pPr>
        <w:pStyle w:val="Listaconvietas"/>
        <w:rPr>
          <w:rFonts w:ascii="Consolas" w:hAnsi="Consolas"/>
          <w:color w:val="000000"/>
          <w:lang w:val="es-ES"/>
        </w:rPr>
      </w:pPr>
      <w:proofErr w:type="spellStart"/>
      <w:r w:rsidRPr="00A5185B">
        <w:rPr>
          <w:rFonts w:ascii="Consolas" w:hAnsi="Consolas"/>
          <w:color w:val="0000FF"/>
          <w:lang w:val="es-ES"/>
        </w:rPr>
        <w:t>class</w:t>
      </w:r>
      <w:proofErr w:type="spellEnd"/>
      <w:r w:rsidRPr="00A5185B">
        <w:rPr>
          <w:rFonts w:ascii="Consolas" w:hAnsi="Consolas"/>
          <w:color w:val="000000"/>
          <w:lang w:val="es-ES"/>
        </w:rPr>
        <w:t xml:space="preserve"> </w:t>
      </w:r>
      <w:proofErr w:type="spellStart"/>
      <w:r w:rsidRPr="00A5185B">
        <w:rPr>
          <w:rFonts w:ascii="Consolas" w:hAnsi="Consolas"/>
          <w:lang w:val="es-ES"/>
        </w:rPr>
        <w:t>ComercioExteriorReceptor</w:t>
      </w:r>
      <w:proofErr w:type="spellEnd"/>
    </w:p>
    <w:p w14:paraId="4A44DA96" w14:textId="04610268" w:rsidR="00A11E65" w:rsidRPr="00A5185B" w:rsidRDefault="003441B2" w:rsidP="00A5185B">
      <w:pPr>
        <w:pStyle w:val="Listaconvietas"/>
        <w:rPr>
          <w:rFonts w:ascii="Consolas" w:hAnsi="Consolas"/>
          <w:lang w:val="es-ES"/>
        </w:rPr>
      </w:pPr>
      <w:proofErr w:type="spellStart"/>
      <w:r w:rsidRPr="00A5185B">
        <w:rPr>
          <w:rFonts w:ascii="Consolas" w:hAnsi="Consolas"/>
          <w:color w:val="0000FF"/>
          <w:lang w:val="es-ES"/>
        </w:rPr>
        <w:t>class</w:t>
      </w:r>
      <w:proofErr w:type="spellEnd"/>
      <w:r w:rsidRPr="00A5185B">
        <w:rPr>
          <w:rFonts w:ascii="Consolas" w:hAnsi="Consolas"/>
          <w:color w:val="000000"/>
          <w:lang w:val="es-ES"/>
        </w:rPr>
        <w:t xml:space="preserve"> </w:t>
      </w:r>
      <w:proofErr w:type="spellStart"/>
      <w:r w:rsidRPr="00A5185B">
        <w:rPr>
          <w:rFonts w:ascii="Consolas" w:hAnsi="Consolas"/>
          <w:lang w:val="es-ES"/>
        </w:rPr>
        <w:t>ComercioExteriorReceptorDomicilio</w:t>
      </w:r>
      <w:proofErr w:type="spellEnd"/>
    </w:p>
    <w:p w14:paraId="6B60B88A" w14:textId="16075119" w:rsidR="003441B2" w:rsidRPr="00ED7B10" w:rsidRDefault="003441B2" w:rsidP="009F0C0C">
      <w:pPr>
        <w:pStyle w:val="Ttulo3"/>
        <w:rPr>
          <w:lang w:val="es-ES"/>
        </w:rPr>
      </w:pPr>
      <w:bookmarkStart w:id="270" w:name="_Toc140772175"/>
      <w:r w:rsidRPr="00ED7B10">
        <w:rPr>
          <w:lang w:val="es-ES"/>
        </w:rPr>
        <w:t xml:space="preserve">Clase </w:t>
      </w:r>
      <w:proofErr w:type="spellStart"/>
      <w:r w:rsidRPr="007E47D4">
        <w:rPr>
          <w:rFonts w:ascii="Consolas" w:hAnsi="Consolas"/>
          <w:lang w:val="es-ES"/>
        </w:rPr>
        <w:t>ComercioExterior</w:t>
      </w:r>
      <w:bookmarkEnd w:id="270"/>
      <w:proofErr w:type="spellEnd"/>
    </w:p>
    <w:p w14:paraId="78948163" w14:textId="0DDA861F" w:rsidR="003441B2" w:rsidRPr="00ED7B10" w:rsidRDefault="00A5185B" w:rsidP="009F0C0C">
      <w:pPr>
        <w:pStyle w:val="Ttulo4"/>
        <w:rPr>
          <w:lang w:val="es-ES"/>
        </w:rPr>
      </w:pPr>
      <w:r>
        <w:rPr>
          <w:lang w:val="es-ES"/>
        </w:rPr>
        <w:t>Constructores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4531"/>
        <w:gridCol w:w="4863"/>
      </w:tblGrid>
      <w:tr w:rsidR="003441B2" w:rsidRPr="00CF035E" w14:paraId="0F85A7BD" w14:textId="77777777" w:rsidTr="00404BB1">
        <w:trPr>
          <w:tblHeader/>
        </w:trPr>
        <w:tc>
          <w:tcPr>
            <w:tcW w:w="4531" w:type="dxa"/>
            <w:shd w:val="clear" w:color="auto" w:fill="2E74B5" w:themeFill="accent1" w:themeFillShade="BF"/>
          </w:tcPr>
          <w:p w14:paraId="7434AB86" w14:textId="77777777" w:rsidR="003441B2" w:rsidRPr="00CF035E" w:rsidRDefault="003441B2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>Constructor</w:t>
            </w:r>
          </w:p>
        </w:tc>
        <w:tc>
          <w:tcPr>
            <w:tcW w:w="4863" w:type="dxa"/>
            <w:shd w:val="clear" w:color="auto" w:fill="2E74B5" w:themeFill="accent1" w:themeFillShade="BF"/>
          </w:tcPr>
          <w:p w14:paraId="23A51790" w14:textId="77777777" w:rsidR="003441B2" w:rsidRPr="00CF035E" w:rsidRDefault="003441B2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Descripción </w:t>
            </w:r>
          </w:p>
        </w:tc>
      </w:tr>
      <w:tr w:rsidR="003441B2" w:rsidRPr="00ED7B10" w14:paraId="74A501F6" w14:textId="77777777" w:rsidTr="00404BB1">
        <w:tc>
          <w:tcPr>
            <w:tcW w:w="4531" w:type="dxa"/>
          </w:tcPr>
          <w:p w14:paraId="03CDCC43" w14:textId="1A81A9D4" w:rsidR="003441B2" w:rsidRPr="00A5185B" w:rsidRDefault="003441B2" w:rsidP="00A5185B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</w:pPr>
            <w:proofErr w:type="spellStart"/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public</w:t>
            </w:r>
            <w:proofErr w:type="spellEnd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proofErr w:type="gramStart"/>
            <w:r w:rsidRPr="00A5185B">
              <w:rPr>
                <w:rFonts w:ascii="Consolas" w:hAnsi="Consolas" w:cs="Segoe UI"/>
                <w:color w:val="2B91AF"/>
                <w:sz w:val="18"/>
                <w:szCs w:val="19"/>
                <w:lang w:val="es-ES"/>
              </w:rPr>
              <w:t>ComercioExterior</w:t>
            </w:r>
            <w:proofErr w:type="spellEnd"/>
            <w:r w:rsidR="00A5185B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(</w:t>
            </w:r>
            <w:proofErr w:type="gramEnd"/>
            <w:r w:rsidR="00A5185B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);</w:t>
            </w:r>
          </w:p>
        </w:tc>
        <w:tc>
          <w:tcPr>
            <w:tcW w:w="4863" w:type="dxa"/>
          </w:tcPr>
          <w:p w14:paraId="0921E6EF" w14:textId="76F224DA" w:rsidR="003441B2" w:rsidRPr="00A5185B" w:rsidRDefault="00A5185B" w:rsidP="003441B2">
            <w:pPr>
              <w:rPr>
                <w:rFonts w:cs="Segoe UI"/>
                <w:sz w:val="18"/>
                <w:lang w:val="es-ES"/>
              </w:rPr>
            </w:pPr>
            <w:r>
              <w:rPr>
                <w:rFonts w:cs="Segoe UI"/>
                <w:sz w:val="18"/>
                <w:lang w:val="es-ES"/>
              </w:rPr>
              <w:t>Constructor vací</w:t>
            </w:r>
            <w:r w:rsidR="003441B2" w:rsidRPr="00A5185B">
              <w:rPr>
                <w:rFonts w:cs="Segoe UI"/>
                <w:sz w:val="18"/>
                <w:lang w:val="es-ES"/>
              </w:rPr>
              <w:t>o.</w:t>
            </w:r>
          </w:p>
        </w:tc>
      </w:tr>
    </w:tbl>
    <w:p w14:paraId="0A6F982B" w14:textId="2EA50926" w:rsidR="003441B2" w:rsidRPr="00ED7B10" w:rsidRDefault="003441B2" w:rsidP="009F0C0C">
      <w:pPr>
        <w:pStyle w:val="Ttulo4"/>
        <w:rPr>
          <w:lang w:val="es-ES"/>
        </w:rPr>
      </w:pPr>
      <w:r w:rsidRPr="00ED7B10">
        <w:rPr>
          <w:lang w:val="es-ES"/>
        </w:rPr>
        <w:lastRenderedPageBreak/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51"/>
      </w:tblGrid>
      <w:tr w:rsidR="003D5523" w:rsidRPr="00CF035E" w14:paraId="5825E2BA" w14:textId="77777777" w:rsidTr="00A5185B">
        <w:trPr>
          <w:tblHeader/>
        </w:trPr>
        <w:tc>
          <w:tcPr>
            <w:tcW w:w="9351" w:type="dxa"/>
            <w:shd w:val="clear" w:color="auto" w:fill="2E74B5" w:themeFill="accent1" w:themeFillShade="BF"/>
          </w:tcPr>
          <w:p w14:paraId="762D72F9" w14:textId="3537A4E4" w:rsidR="003D5523" w:rsidRPr="00CF035E" w:rsidRDefault="003D5523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Propiedades </w:t>
            </w:r>
          </w:p>
        </w:tc>
      </w:tr>
      <w:tr w:rsidR="003D5523" w:rsidRPr="00546A8C" w14:paraId="5EE6AF37" w14:textId="77777777" w:rsidTr="003D5523">
        <w:tc>
          <w:tcPr>
            <w:tcW w:w="9351" w:type="dxa"/>
          </w:tcPr>
          <w:p w14:paraId="4A634F51" w14:textId="77777777" w:rsidR="003D5523" w:rsidRPr="00A5185B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bool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TipoCambioUSDSpecified</w:t>
            </w:r>
            <w:proofErr w:type="spellEnd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3D5523" w:rsidRPr="00546A8C" w14:paraId="77F95BCB" w14:textId="77777777" w:rsidTr="003D5523">
        <w:tc>
          <w:tcPr>
            <w:tcW w:w="9351" w:type="dxa"/>
          </w:tcPr>
          <w:p w14:paraId="52DCB42F" w14:textId="51E787EF" w:rsidR="003D5523" w:rsidRPr="00A5185B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decimal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TipoCambioUSD</w:t>
            </w:r>
            <w:proofErr w:type="spellEnd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3D5523" w:rsidRPr="00546A8C" w14:paraId="1949CB33" w14:textId="77777777" w:rsidTr="003D5523">
        <w:tc>
          <w:tcPr>
            <w:tcW w:w="9351" w:type="dxa"/>
          </w:tcPr>
          <w:p w14:paraId="34436A17" w14:textId="3A56BEF4" w:rsidR="003D5523" w:rsidRPr="00A5185B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Observaciones</w:t>
            </w:r>
            <w:proofErr w:type="spellEnd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3D5523" w:rsidRPr="00546A8C" w14:paraId="444FD081" w14:textId="77777777" w:rsidTr="003D5523">
        <w:tc>
          <w:tcPr>
            <w:tcW w:w="9351" w:type="dxa"/>
          </w:tcPr>
          <w:p w14:paraId="3F052B02" w14:textId="2CE87C65" w:rsidR="003D5523" w:rsidRPr="00A5185B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bool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SubdivisionSpecified</w:t>
            </w:r>
            <w:proofErr w:type="spellEnd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3D5523" w:rsidRPr="00546A8C" w14:paraId="7DAA1CC1" w14:textId="77777777" w:rsidTr="003D5523">
        <w:tc>
          <w:tcPr>
            <w:tcW w:w="9351" w:type="dxa"/>
          </w:tcPr>
          <w:p w14:paraId="44FECA77" w14:textId="6DF8FBCA" w:rsidR="003D5523" w:rsidRPr="00A5185B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int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Subdivision </w:t>
            </w:r>
            <w:proofErr w:type="gramStart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3D5523" w:rsidRPr="00546A8C" w14:paraId="584CC519" w14:textId="77777777" w:rsidTr="003D5523">
        <w:tc>
          <w:tcPr>
            <w:tcW w:w="9351" w:type="dxa"/>
          </w:tcPr>
          <w:p w14:paraId="021E1D0A" w14:textId="03E07111" w:rsidR="003D5523" w:rsidRPr="00A5185B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bool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IncotermSpecified</w:t>
            </w:r>
            <w:proofErr w:type="spellEnd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3D5523" w:rsidRPr="00546A8C" w14:paraId="66DAA4BD" w14:textId="77777777" w:rsidTr="003D5523">
        <w:tc>
          <w:tcPr>
            <w:tcW w:w="9351" w:type="dxa"/>
          </w:tcPr>
          <w:p w14:paraId="14324054" w14:textId="545E563E" w:rsidR="003D5523" w:rsidRPr="00A5185B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Incoterm </w:t>
            </w:r>
            <w:proofErr w:type="gramStart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3D5523" w:rsidRPr="00546A8C" w14:paraId="21FF1646" w14:textId="77777777" w:rsidTr="003D5523">
        <w:tc>
          <w:tcPr>
            <w:tcW w:w="9351" w:type="dxa"/>
          </w:tcPr>
          <w:p w14:paraId="6CEED8C6" w14:textId="421F63C9" w:rsidR="003D5523" w:rsidRPr="00A5185B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NumeroExportadorConfiable</w:t>
            </w:r>
            <w:proofErr w:type="spellEnd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3D5523" w:rsidRPr="00546A8C" w14:paraId="53563F89" w14:textId="77777777" w:rsidTr="003D5523">
        <w:tc>
          <w:tcPr>
            <w:tcW w:w="9351" w:type="dxa"/>
          </w:tcPr>
          <w:p w14:paraId="52063619" w14:textId="4943F900" w:rsidR="003D5523" w:rsidRPr="00A5185B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NumCertificadoOrigen</w:t>
            </w:r>
            <w:proofErr w:type="spellEnd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3D5523" w:rsidRPr="00546A8C" w14:paraId="0AC7799A" w14:textId="77777777" w:rsidTr="003D5523">
        <w:tc>
          <w:tcPr>
            <w:tcW w:w="9351" w:type="dxa"/>
          </w:tcPr>
          <w:p w14:paraId="2ED05E89" w14:textId="4FB44CD1" w:rsidR="003D5523" w:rsidRPr="00A5185B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bool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CertificadoOrigenSpecified</w:t>
            </w:r>
            <w:proofErr w:type="spellEnd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3D5523" w:rsidRPr="00546A8C" w14:paraId="4790D8CE" w14:textId="77777777" w:rsidTr="003D5523">
        <w:tc>
          <w:tcPr>
            <w:tcW w:w="9351" w:type="dxa"/>
          </w:tcPr>
          <w:p w14:paraId="2190B588" w14:textId="52F3C345" w:rsidR="003D5523" w:rsidRPr="00A5185B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decimal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TotalUSD</w:t>
            </w:r>
            <w:proofErr w:type="spellEnd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3D5523" w:rsidRPr="00546A8C" w14:paraId="3ECC770E" w14:textId="77777777" w:rsidTr="003D5523">
        <w:tc>
          <w:tcPr>
            <w:tcW w:w="9351" w:type="dxa"/>
          </w:tcPr>
          <w:p w14:paraId="1ADA2BBB" w14:textId="6C9703A2" w:rsidR="003D5523" w:rsidRPr="00A5185B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int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CertificadoOrigen</w:t>
            </w:r>
            <w:proofErr w:type="spellEnd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3D5523" w:rsidRPr="00546A8C" w14:paraId="3361A999" w14:textId="77777777" w:rsidTr="003D5523">
        <w:tc>
          <w:tcPr>
            <w:tcW w:w="9351" w:type="dxa"/>
          </w:tcPr>
          <w:p w14:paraId="450030EC" w14:textId="78734852" w:rsidR="003D5523" w:rsidRPr="00A5185B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ClaveDePedimento</w:t>
            </w:r>
            <w:proofErr w:type="spellEnd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3D5523" w:rsidRPr="00546A8C" w14:paraId="4D52D157" w14:textId="77777777" w:rsidTr="003D5523">
        <w:tc>
          <w:tcPr>
            <w:tcW w:w="9351" w:type="dxa"/>
          </w:tcPr>
          <w:p w14:paraId="44B42095" w14:textId="79AA7656" w:rsidR="003D5523" w:rsidRPr="00A5185B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TipoOperacion</w:t>
            </w:r>
            <w:proofErr w:type="spellEnd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3D5523" w:rsidRPr="00546A8C" w14:paraId="1450F9AD" w14:textId="77777777" w:rsidTr="003D5523">
        <w:tc>
          <w:tcPr>
            <w:tcW w:w="9351" w:type="dxa"/>
          </w:tcPr>
          <w:p w14:paraId="7D35CEF1" w14:textId="1B8AA786" w:rsidR="003D5523" w:rsidRPr="00A5185B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bool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MotivoTrasladoSpecified</w:t>
            </w:r>
            <w:proofErr w:type="spellEnd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3D5523" w:rsidRPr="00546A8C" w14:paraId="3718D983" w14:textId="77777777" w:rsidTr="003D5523">
        <w:tc>
          <w:tcPr>
            <w:tcW w:w="9351" w:type="dxa"/>
          </w:tcPr>
          <w:p w14:paraId="01871AB9" w14:textId="314970E9" w:rsidR="003D5523" w:rsidRPr="00A5185B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MotivoTraslado</w:t>
            </w:r>
            <w:proofErr w:type="spellEnd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3D5523" w:rsidRPr="00546A8C" w14:paraId="4B591849" w14:textId="77777777" w:rsidTr="003D5523">
        <w:tc>
          <w:tcPr>
            <w:tcW w:w="9351" w:type="dxa"/>
          </w:tcPr>
          <w:p w14:paraId="4F5D5A2C" w14:textId="697D5B15" w:rsidR="003D5523" w:rsidRPr="00A5185B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Version </w:t>
            </w:r>
            <w:proofErr w:type="gramStart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3D5523" w:rsidRPr="00ED7B10" w14:paraId="5155C161" w14:textId="77777777" w:rsidTr="003D5523">
        <w:tc>
          <w:tcPr>
            <w:tcW w:w="9351" w:type="dxa"/>
          </w:tcPr>
          <w:p w14:paraId="34057B3E" w14:textId="091C1690" w:rsidR="003D5523" w:rsidRPr="00A5185B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</w:rPr>
            </w:pPr>
            <w:proofErr w:type="spellStart"/>
            <w:r w:rsidRPr="00A5185B">
              <w:rPr>
                <w:rFonts w:ascii="Consolas" w:hAnsi="Consolas" w:cs="Segoe UI"/>
                <w:color w:val="0000FF"/>
                <w:sz w:val="18"/>
                <w:szCs w:val="19"/>
              </w:rPr>
              <w:t>public</w:t>
            </w:r>
            <w:proofErr w:type="spellEnd"/>
            <w:r w:rsidRPr="00A5185B">
              <w:rPr>
                <w:rFonts w:ascii="Consolas" w:hAnsi="Consolas" w:cs="Segoe UI"/>
                <w:color w:val="000000"/>
                <w:sz w:val="18"/>
                <w:szCs w:val="19"/>
              </w:rPr>
              <w:t xml:space="preserve"> </w:t>
            </w:r>
            <w:proofErr w:type="spellStart"/>
            <w:proofErr w:type="gramStart"/>
            <w:r w:rsidRPr="00A5185B">
              <w:rPr>
                <w:rFonts w:ascii="Consolas" w:hAnsi="Consolas" w:cs="Segoe UI"/>
                <w:color w:val="2B91AF"/>
                <w:sz w:val="18"/>
                <w:szCs w:val="19"/>
              </w:rPr>
              <w:t>ComercioExteriorMercancia</w:t>
            </w:r>
            <w:proofErr w:type="spellEnd"/>
            <w:r w:rsidRPr="00A5185B">
              <w:rPr>
                <w:rFonts w:ascii="Consolas" w:hAnsi="Consolas" w:cs="Segoe UI"/>
                <w:color w:val="000000"/>
                <w:sz w:val="18"/>
                <w:szCs w:val="19"/>
              </w:rPr>
              <w:t>[</w:t>
            </w:r>
            <w:proofErr w:type="gramEnd"/>
            <w:r w:rsidRPr="00A5185B">
              <w:rPr>
                <w:rFonts w:ascii="Consolas" w:hAnsi="Consolas" w:cs="Segoe UI"/>
                <w:color w:val="000000"/>
                <w:sz w:val="18"/>
                <w:szCs w:val="19"/>
              </w:rPr>
              <w:t xml:space="preserve">] </w:t>
            </w:r>
            <w:proofErr w:type="spellStart"/>
            <w:r w:rsidRPr="00A5185B">
              <w:rPr>
                <w:rFonts w:ascii="Consolas" w:hAnsi="Consolas" w:cs="Segoe UI"/>
                <w:color w:val="000000"/>
                <w:sz w:val="18"/>
                <w:szCs w:val="19"/>
              </w:rPr>
              <w:t>Mercancias</w:t>
            </w:r>
            <w:proofErr w:type="spellEnd"/>
            <w:r w:rsidRPr="00A5185B">
              <w:rPr>
                <w:rFonts w:ascii="Consolas" w:hAnsi="Consolas" w:cs="Segoe UI"/>
                <w:color w:val="000000"/>
                <w:sz w:val="18"/>
                <w:szCs w:val="19"/>
              </w:rPr>
              <w:t xml:space="preserve"> { </w:t>
            </w:r>
            <w:proofErr w:type="spellStart"/>
            <w:r w:rsidRPr="00A5185B">
              <w:rPr>
                <w:rFonts w:ascii="Consolas" w:hAnsi="Consolas" w:cs="Segoe UI"/>
                <w:color w:val="0000FF"/>
                <w:sz w:val="18"/>
                <w:szCs w:val="19"/>
              </w:rPr>
              <w:t>get</w:t>
            </w:r>
            <w:proofErr w:type="spellEnd"/>
            <w:r w:rsidRPr="00A5185B">
              <w:rPr>
                <w:rFonts w:ascii="Consolas" w:hAnsi="Consolas" w:cs="Segoe UI"/>
                <w:color w:val="000000"/>
                <w:sz w:val="18"/>
                <w:szCs w:val="19"/>
              </w:rPr>
              <w:t xml:space="preserve">;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</w:rPr>
              <w:t>set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</w:rPr>
              <w:t>; }</w:t>
            </w:r>
          </w:p>
        </w:tc>
      </w:tr>
      <w:tr w:rsidR="003D5523" w:rsidRPr="00ED7B10" w14:paraId="30A2E423" w14:textId="77777777" w:rsidTr="003D5523">
        <w:tc>
          <w:tcPr>
            <w:tcW w:w="9351" w:type="dxa"/>
          </w:tcPr>
          <w:p w14:paraId="61E8877E" w14:textId="159A554D" w:rsidR="003D5523" w:rsidRPr="00A5185B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</w:rPr>
            </w:pPr>
            <w:proofErr w:type="spellStart"/>
            <w:r w:rsidRPr="00A5185B">
              <w:rPr>
                <w:rFonts w:ascii="Consolas" w:hAnsi="Consolas" w:cs="Segoe UI"/>
                <w:color w:val="0000FF"/>
                <w:sz w:val="18"/>
                <w:szCs w:val="19"/>
              </w:rPr>
              <w:t>public</w:t>
            </w:r>
            <w:proofErr w:type="spellEnd"/>
            <w:r w:rsidRPr="00A5185B">
              <w:rPr>
                <w:rFonts w:ascii="Consolas" w:hAnsi="Consolas" w:cs="Segoe UI"/>
                <w:color w:val="000000"/>
                <w:sz w:val="18"/>
                <w:szCs w:val="19"/>
              </w:rPr>
              <w:t xml:space="preserve"> </w:t>
            </w:r>
            <w:proofErr w:type="spellStart"/>
            <w:proofErr w:type="gramStart"/>
            <w:r w:rsidRPr="00A5185B">
              <w:rPr>
                <w:rFonts w:ascii="Consolas" w:hAnsi="Consolas" w:cs="Segoe UI"/>
                <w:color w:val="2B91AF"/>
                <w:sz w:val="18"/>
                <w:szCs w:val="19"/>
              </w:rPr>
              <w:t>ComercioExteriorDestinatario</w:t>
            </w:r>
            <w:proofErr w:type="spellEnd"/>
            <w:r w:rsidRPr="00A5185B">
              <w:rPr>
                <w:rFonts w:ascii="Consolas" w:hAnsi="Consolas" w:cs="Segoe UI"/>
                <w:color w:val="000000"/>
                <w:sz w:val="18"/>
                <w:szCs w:val="19"/>
              </w:rPr>
              <w:t>[</w:t>
            </w:r>
            <w:proofErr w:type="gramEnd"/>
            <w:r w:rsidRPr="00A5185B">
              <w:rPr>
                <w:rFonts w:ascii="Consolas" w:hAnsi="Consolas" w:cs="Segoe UI"/>
                <w:color w:val="000000"/>
                <w:sz w:val="18"/>
                <w:szCs w:val="19"/>
              </w:rPr>
              <w:t xml:space="preserve">] Destinatario { </w:t>
            </w:r>
            <w:proofErr w:type="spellStart"/>
            <w:r w:rsidRPr="00A5185B">
              <w:rPr>
                <w:rFonts w:ascii="Consolas" w:hAnsi="Consolas" w:cs="Segoe UI"/>
                <w:color w:val="0000FF"/>
                <w:sz w:val="18"/>
                <w:szCs w:val="19"/>
              </w:rPr>
              <w:t>get</w:t>
            </w:r>
            <w:proofErr w:type="spellEnd"/>
            <w:r w:rsidRPr="00A5185B">
              <w:rPr>
                <w:rFonts w:ascii="Consolas" w:hAnsi="Consolas" w:cs="Segoe UI"/>
                <w:color w:val="000000"/>
                <w:sz w:val="18"/>
                <w:szCs w:val="19"/>
              </w:rPr>
              <w:t xml:space="preserve">;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</w:rPr>
              <w:t>set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</w:rPr>
              <w:t>; }</w:t>
            </w:r>
          </w:p>
        </w:tc>
      </w:tr>
      <w:tr w:rsidR="003D5523" w:rsidRPr="00546A8C" w14:paraId="2AC66011" w14:textId="77777777" w:rsidTr="003D5523">
        <w:tc>
          <w:tcPr>
            <w:tcW w:w="9351" w:type="dxa"/>
          </w:tcPr>
          <w:p w14:paraId="7416D3C0" w14:textId="5CC72D48" w:rsidR="003D5523" w:rsidRPr="00A5185B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5185B">
              <w:rPr>
                <w:rFonts w:ascii="Consolas" w:hAnsi="Consolas" w:cs="Segoe UI"/>
                <w:color w:val="2B91AF"/>
                <w:sz w:val="18"/>
                <w:szCs w:val="19"/>
                <w:lang w:val="en-US"/>
              </w:rPr>
              <w:t>ComercioExteriorReceptor</w:t>
            </w:r>
            <w:proofErr w:type="spellEnd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Receptor </w:t>
            </w:r>
            <w:proofErr w:type="gramStart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3D5523" w:rsidRPr="00ED7B10" w14:paraId="60CFF720" w14:textId="77777777" w:rsidTr="003D5523">
        <w:tc>
          <w:tcPr>
            <w:tcW w:w="9351" w:type="dxa"/>
          </w:tcPr>
          <w:p w14:paraId="176034A2" w14:textId="602119D7" w:rsidR="003D5523" w:rsidRPr="00A5185B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</w:rPr>
            </w:pPr>
            <w:proofErr w:type="spellStart"/>
            <w:r w:rsidRPr="00A5185B">
              <w:rPr>
                <w:rFonts w:ascii="Consolas" w:hAnsi="Consolas" w:cs="Segoe UI"/>
                <w:color w:val="0000FF"/>
                <w:sz w:val="18"/>
                <w:szCs w:val="19"/>
              </w:rPr>
              <w:t>public</w:t>
            </w:r>
            <w:proofErr w:type="spellEnd"/>
            <w:r w:rsidRPr="00A5185B">
              <w:rPr>
                <w:rFonts w:ascii="Consolas" w:hAnsi="Consolas" w:cs="Segoe UI"/>
                <w:color w:val="000000"/>
                <w:sz w:val="18"/>
                <w:szCs w:val="19"/>
              </w:rPr>
              <w:t xml:space="preserve"> </w:t>
            </w:r>
            <w:proofErr w:type="spellStart"/>
            <w:proofErr w:type="gramStart"/>
            <w:r w:rsidRPr="00A5185B">
              <w:rPr>
                <w:rFonts w:ascii="Consolas" w:hAnsi="Consolas" w:cs="Segoe UI"/>
                <w:color w:val="2B91AF"/>
                <w:sz w:val="18"/>
                <w:szCs w:val="19"/>
              </w:rPr>
              <w:t>ComercioExteriorPropietario</w:t>
            </w:r>
            <w:proofErr w:type="spellEnd"/>
            <w:r w:rsidRPr="00A5185B">
              <w:rPr>
                <w:rFonts w:ascii="Consolas" w:hAnsi="Consolas" w:cs="Segoe UI"/>
                <w:color w:val="000000"/>
                <w:sz w:val="18"/>
                <w:szCs w:val="19"/>
              </w:rPr>
              <w:t>[</w:t>
            </w:r>
            <w:proofErr w:type="gramEnd"/>
            <w:r w:rsidRPr="00A5185B">
              <w:rPr>
                <w:rFonts w:ascii="Consolas" w:hAnsi="Consolas" w:cs="Segoe UI"/>
                <w:color w:val="000000"/>
                <w:sz w:val="18"/>
                <w:szCs w:val="19"/>
              </w:rPr>
              <w:t xml:space="preserve">] Propietario { </w:t>
            </w:r>
            <w:proofErr w:type="spellStart"/>
            <w:r w:rsidRPr="00A5185B">
              <w:rPr>
                <w:rFonts w:ascii="Consolas" w:hAnsi="Consolas" w:cs="Segoe UI"/>
                <w:color w:val="0000FF"/>
                <w:sz w:val="18"/>
                <w:szCs w:val="19"/>
              </w:rPr>
              <w:t>get</w:t>
            </w:r>
            <w:proofErr w:type="spellEnd"/>
            <w:r w:rsidRPr="00A5185B">
              <w:rPr>
                <w:rFonts w:ascii="Consolas" w:hAnsi="Consolas" w:cs="Segoe UI"/>
                <w:color w:val="000000"/>
                <w:sz w:val="18"/>
                <w:szCs w:val="19"/>
              </w:rPr>
              <w:t xml:space="preserve">;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</w:rPr>
              <w:t>set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</w:rPr>
              <w:t>; }</w:t>
            </w:r>
          </w:p>
        </w:tc>
      </w:tr>
      <w:tr w:rsidR="003D5523" w:rsidRPr="00546A8C" w14:paraId="69E50AA2" w14:textId="77777777" w:rsidTr="003D5523">
        <w:tc>
          <w:tcPr>
            <w:tcW w:w="9351" w:type="dxa"/>
          </w:tcPr>
          <w:p w14:paraId="25488362" w14:textId="70E94284" w:rsidR="003D5523" w:rsidRPr="00A5185B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5185B">
              <w:rPr>
                <w:rFonts w:ascii="Consolas" w:hAnsi="Consolas" w:cs="Segoe UI"/>
                <w:color w:val="2B91AF"/>
                <w:sz w:val="18"/>
                <w:szCs w:val="19"/>
                <w:lang w:val="en-US"/>
              </w:rPr>
              <w:t>ComercioExteriorEmisor</w:t>
            </w:r>
            <w:proofErr w:type="spellEnd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Emisor</w:t>
            </w:r>
            <w:proofErr w:type="spellEnd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3D5523" w:rsidRPr="00546A8C" w14:paraId="32F3146A" w14:textId="77777777" w:rsidTr="003D5523">
        <w:tc>
          <w:tcPr>
            <w:tcW w:w="9351" w:type="dxa"/>
          </w:tcPr>
          <w:p w14:paraId="12D5E65C" w14:textId="3FA9B3FF" w:rsidR="003D5523" w:rsidRPr="00A5185B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bool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ClaveDePedimentoSpecified</w:t>
            </w:r>
            <w:proofErr w:type="spellEnd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3D5523" w:rsidRPr="00546A8C" w14:paraId="1A3C7194" w14:textId="77777777" w:rsidTr="003D5523">
        <w:tc>
          <w:tcPr>
            <w:tcW w:w="9351" w:type="dxa"/>
          </w:tcPr>
          <w:p w14:paraId="3262FACE" w14:textId="6C6B02CB" w:rsidR="003D5523" w:rsidRPr="00A5185B" w:rsidRDefault="003D5523" w:rsidP="00C6208D">
            <w:pPr>
              <w:rPr>
                <w:rFonts w:ascii="Consolas" w:hAnsi="Consolas" w:cs="Segoe UI"/>
                <w:sz w:val="18"/>
                <w:lang w:val="en-US"/>
              </w:rPr>
            </w:pP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bool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TotalUSDSpecified</w:t>
            </w:r>
            <w:proofErr w:type="spellEnd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5185B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5185B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</w:tbl>
    <w:p w14:paraId="524DF181" w14:textId="3D15891B" w:rsidR="003D5523" w:rsidRPr="00ED7B10" w:rsidRDefault="003D5523" w:rsidP="009F0C0C">
      <w:pPr>
        <w:pStyle w:val="Ttulo3"/>
        <w:rPr>
          <w:lang w:val="es-ES"/>
        </w:rPr>
      </w:pPr>
      <w:bookmarkStart w:id="271" w:name="_Toc140772176"/>
      <w:r w:rsidRPr="00ED7B10">
        <w:rPr>
          <w:lang w:val="es-ES"/>
        </w:rPr>
        <w:t xml:space="preserve">Clase </w:t>
      </w:r>
      <w:proofErr w:type="spellStart"/>
      <w:r w:rsidRPr="00966020">
        <w:rPr>
          <w:rFonts w:ascii="Consolas" w:hAnsi="Consolas"/>
          <w:lang w:val="es-ES"/>
        </w:rPr>
        <w:t>ComercioExteriorDestinatario</w:t>
      </w:r>
      <w:bookmarkEnd w:id="271"/>
      <w:proofErr w:type="spellEnd"/>
    </w:p>
    <w:p w14:paraId="1336B2F0" w14:textId="66D344ED" w:rsidR="003D5523" w:rsidRPr="00ED7B10" w:rsidRDefault="00966020" w:rsidP="009F0C0C">
      <w:pPr>
        <w:pStyle w:val="Ttulo4"/>
        <w:rPr>
          <w:lang w:val="es-ES"/>
        </w:rPr>
      </w:pPr>
      <w:r>
        <w:rPr>
          <w:lang w:val="es-ES"/>
        </w:rPr>
        <w:t>Constructores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4531"/>
        <w:gridCol w:w="4863"/>
      </w:tblGrid>
      <w:tr w:rsidR="003D5523" w:rsidRPr="00CF035E" w14:paraId="1C5EDE65" w14:textId="77777777" w:rsidTr="00404BB1">
        <w:tc>
          <w:tcPr>
            <w:tcW w:w="4531" w:type="dxa"/>
            <w:shd w:val="clear" w:color="auto" w:fill="2E74B5" w:themeFill="accent1" w:themeFillShade="BF"/>
          </w:tcPr>
          <w:p w14:paraId="347B6932" w14:textId="77777777" w:rsidR="003D5523" w:rsidRPr="00CF035E" w:rsidRDefault="003D5523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>Constructor</w:t>
            </w:r>
          </w:p>
        </w:tc>
        <w:tc>
          <w:tcPr>
            <w:tcW w:w="4863" w:type="dxa"/>
            <w:shd w:val="clear" w:color="auto" w:fill="2E74B5" w:themeFill="accent1" w:themeFillShade="BF"/>
          </w:tcPr>
          <w:p w14:paraId="7D7F6BFE" w14:textId="77777777" w:rsidR="003D5523" w:rsidRPr="00CF035E" w:rsidRDefault="003D5523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Descripción </w:t>
            </w:r>
          </w:p>
        </w:tc>
      </w:tr>
      <w:tr w:rsidR="003D5523" w:rsidRPr="00ED7B10" w14:paraId="3482271D" w14:textId="77777777" w:rsidTr="00404BB1">
        <w:tc>
          <w:tcPr>
            <w:tcW w:w="4531" w:type="dxa"/>
          </w:tcPr>
          <w:p w14:paraId="0A7E3677" w14:textId="5CE6E31A" w:rsidR="003D5523" w:rsidRPr="00966020" w:rsidRDefault="003D5523" w:rsidP="00966020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</w:pPr>
            <w:proofErr w:type="spellStart"/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public</w:t>
            </w:r>
            <w:proofErr w:type="spellEnd"/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</w:t>
            </w:r>
            <w:proofErr w:type="spellStart"/>
            <w:proofErr w:type="gramStart"/>
            <w:r w:rsidRPr="00966020">
              <w:rPr>
                <w:rFonts w:ascii="Consolas" w:hAnsi="Consolas" w:cs="Segoe UI"/>
                <w:color w:val="2B91AF"/>
                <w:sz w:val="18"/>
                <w:szCs w:val="18"/>
                <w:lang w:val="es-ES"/>
              </w:rPr>
              <w:t>ComercioExteriorDestinatario</w:t>
            </w:r>
            <w:proofErr w:type="spellEnd"/>
            <w:r w:rsidR="00966020" w:rsidRPr="00966020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>(</w:t>
            </w:r>
            <w:proofErr w:type="gramEnd"/>
            <w:r w:rsidR="00966020" w:rsidRPr="00966020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>);</w:t>
            </w:r>
          </w:p>
        </w:tc>
        <w:tc>
          <w:tcPr>
            <w:tcW w:w="4863" w:type="dxa"/>
          </w:tcPr>
          <w:p w14:paraId="26FC34CB" w14:textId="07A9A3A6" w:rsidR="003D5523" w:rsidRPr="00966020" w:rsidRDefault="00966020" w:rsidP="00C6208D">
            <w:pPr>
              <w:rPr>
                <w:rFonts w:cs="Segoe UI"/>
                <w:sz w:val="18"/>
                <w:szCs w:val="18"/>
                <w:lang w:val="es-ES"/>
              </w:rPr>
            </w:pPr>
            <w:r>
              <w:rPr>
                <w:rFonts w:cs="Segoe UI"/>
                <w:sz w:val="18"/>
                <w:szCs w:val="18"/>
                <w:lang w:val="es-ES"/>
              </w:rPr>
              <w:t>Constructor vací</w:t>
            </w:r>
            <w:r w:rsidR="003D5523" w:rsidRPr="00966020">
              <w:rPr>
                <w:rFonts w:cs="Segoe UI"/>
                <w:sz w:val="18"/>
                <w:szCs w:val="18"/>
                <w:lang w:val="es-ES"/>
              </w:rPr>
              <w:t>o.</w:t>
            </w:r>
          </w:p>
        </w:tc>
      </w:tr>
    </w:tbl>
    <w:p w14:paraId="66914B41" w14:textId="77777777" w:rsidR="003D5523" w:rsidRPr="00ED7B10" w:rsidRDefault="003D5523" w:rsidP="009F0C0C">
      <w:pPr>
        <w:pStyle w:val="Ttulo4"/>
        <w:rPr>
          <w:lang w:val="es-ES"/>
        </w:rPr>
      </w:pPr>
      <w:r w:rsidRPr="00ED7B10">
        <w:rPr>
          <w:lang w:val="es-ES"/>
        </w:rP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51"/>
      </w:tblGrid>
      <w:tr w:rsidR="003D5523" w:rsidRPr="00CF035E" w14:paraId="1057E75F" w14:textId="77777777" w:rsidTr="00C6208D">
        <w:tc>
          <w:tcPr>
            <w:tcW w:w="9351" w:type="dxa"/>
            <w:shd w:val="clear" w:color="auto" w:fill="2E74B5" w:themeFill="accent1" w:themeFillShade="BF"/>
          </w:tcPr>
          <w:p w14:paraId="6F00E4D6" w14:textId="77777777" w:rsidR="003D5523" w:rsidRPr="00CF035E" w:rsidRDefault="003D5523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Propiedades </w:t>
            </w:r>
          </w:p>
        </w:tc>
      </w:tr>
      <w:tr w:rsidR="003D5523" w:rsidRPr="00ED7B10" w14:paraId="6AE2A77D" w14:textId="77777777" w:rsidTr="003D5523">
        <w:tc>
          <w:tcPr>
            <w:tcW w:w="9351" w:type="dxa"/>
          </w:tcPr>
          <w:p w14:paraId="2AC5372E" w14:textId="77777777" w:rsidR="003D5523" w:rsidRPr="00966020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</w:pPr>
            <w:proofErr w:type="spellStart"/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public</w:t>
            </w:r>
            <w:proofErr w:type="spellEnd"/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proofErr w:type="gramStart"/>
            <w:r w:rsidRPr="00966020">
              <w:rPr>
                <w:rFonts w:ascii="Consolas" w:hAnsi="Consolas" w:cs="Segoe UI"/>
                <w:color w:val="2B91AF"/>
                <w:sz w:val="18"/>
                <w:szCs w:val="19"/>
                <w:lang w:val="es-ES"/>
              </w:rPr>
              <w:t>ComercioExteriorDestinatarioDomicilio</w:t>
            </w:r>
            <w:proofErr w:type="spellEnd"/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[</w:t>
            </w:r>
            <w:proofErr w:type="gramEnd"/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] Domicilio { </w:t>
            </w:r>
            <w:proofErr w:type="spellStart"/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get</w:t>
            </w:r>
            <w:proofErr w:type="spellEnd"/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; </w:t>
            </w: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set</w:t>
            </w:r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; }</w:t>
            </w:r>
          </w:p>
        </w:tc>
      </w:tr>
      <w:tr w:rsidR="003D5523" w:rsidRPr="00546A8C" w14:paraId="05BEA603" w14:textId="77777777" w:rsidTr="003D5523">
        <w:tc>
          <w:tcPr>
            <w:tcW w:w="9351" w:type="dxa"/>
          </w:tcPr>
          <w:p w14:paraId="14406711" w14:textId="605718AF" w:rsidR="003D5523" w:rsidRPr="00966020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NumRegIdTrib</w:t>
            </w:r>
            <w:proofErr w:type="spellEnd"/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3D5523" w:rsidRPr="00546A8C" w14:paraId="7D112FC5" w14:textId="77777777" w:rsidTr="003D5523">
        <w:tc>
          <w:tcPr>
            <w:tcW w:w="9351" w:type="dxa"/>
          </w:tcPr>
          <w:p w14:paraId="7DF3625B" w14:textId="085AE3FE" w:rsidR="003D5523" w:rsidRPr="00966020" w:rsidRDefault="003D5523" w:rsidP="00C6208D">
            <w:pPr>
              <w:rPr>
                <w:rFonts w:ascii="Consolas" w:hAnsi="Consolas" w:cs="Segoe UI"/>
                <w:sz w:val="18"/>
                <w:lang w:val="en-US"/>
              </w:rPr>
            </w:pP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Nombre </w:t>
            </w:r>
            <w:proofErr w:type="gramStart"/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</w:tbl>
    <w:p w14:paraId="099BFB20" w14:textId="50A54B36" w:rsidR="003D5523" w:rsidRPr="00ED7B10" w:rsidRDefault="003D5523" w:rsidP="009F0C0C">
      <w:pPr>
        <w:pStyle w:val="Ttulo3"/>
        <w:rPr>
          <w:lang w:val="es-ES"/>
        </w:rPr>
      </w:pPr>
      <w:bookmarkStart w:id="272" w:name="_Toc140772177"/>
      <w:r w:rsidRPr="00ED7B10">
        <w:rPr>
          <w:lang w:val="es-ES"/>
        </w:rPr>
        <w:t xml:space="preserve">Clase </w:t>
      </w:r>
      <w:proofErr w:type="spellStart"/>
      <w:r w:rsidRPr="00966020">
        <w:rPr>
          <w:rFonts w:ascii="Consolas" w:hAnsi="Consolas"/>
          <w:lang w:val="es-ES"/>
        </w:rPr>
        <w:t>ComercioExteriorDestinatarioDomicilio</w:t>
      </w:r>
      <w:bookmarkEnd w:id="272"/>
      <w:proofErr w:type="spellEnd"/>
    </w:p>
    <w:p w14:paraId="3FFDA556" w14:textId="17C2C4BA" w:rsidR="003D5523" w:rsidRPr="00ED7B10" w:rsidRDefault="00966020" w:rsidP="009F0C0C">
      <w:pPr>
        <w:pStyle w:val="Ttulo4"/>
        <w:rPr>
          <w:lang w:val="es-ES"/>
        </w:rPr>
      </w:pPr>
      <w:r>
        <w:rPr>
          <w:lang w:val="es-ES"/>
        </w:rPr>
        <w:t>Constructores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="003D5523" w:rsidRPr="00CF035E" w14:paraId="7BB34A62" w14:textId="77777777" w:rsidTr="00DF316E">
        <w:trPr>
          <w:tblHeader/>
        </w:trPr>
        <w:tc>
          <w:tcPr>
            <w:tcW w:w="4697" w:type="dxa"/>
            <w:shd w:val="clear" w:color="auto" w:fill="2E74B5" w:themeFill="accent1" w:themeFillShade="BF"/>
          </w:tcPr>
          <w:p w14:paraId="00BC9C41" w14:textId="77777777" w:rsidR="003D5523" w:rsidRPr="00CF035E" w:rsidRDefault="003D5523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>Constructor</w:t>
            </w:r>
          </w:p>
        </w:tc>
        <w:tc>
          <w:tcPr>
            <w:tcW w:w="4697" w:type="dxa"/>
            <w:shd w:val="clear" w:color="auto" w:fill="2E74B5" w:themeFill="accent1" w:themeFillShade="BF"/>
          </w:tcPr>
          <w:p w14:paraId="5EC30C14" w14:textId="77777777" w:rsidR="003D5523" w:rsidRPr="00CF035E" w:rsidRDefault="003D5523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Descripción </w:t>
            </w:r>
          </w:p>
        </w:tc>
      </w:tr>
      <w:tr w:rsidR="003D5523" w:rsidRPr="00966020" w14:paraId="3231CC73" w14:textId="77777777" w:rsidTr="00C6208D">
        <w:tc>
          <w:tcPr>
            <w:tcW w:w="4697" w:type="dxa"/>
          </w:tcPr>
          <w:p w14:paraId="41B8734F" w14:textId="189CDE46" w:rsidR="003D5523" w:rsidRPr="00966020" w:rsidRDefault="003D5523" w:rsidP="00966020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</w:pPr>
            <w:proofErr w:type="spellStart"/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public</w:t>
            </w:r>
            <w:proofErr w:type="spellEnd"/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966020">
              <w:rPr>
                <w:rFonts w:ascii="Consolas" w:hAnsi="Consolas" w:cs="Segoe UI"/>
                <w:color w:val="2B91AF"/>
                <w:sz w:val="18"/>
                <w:szCs w:val="18"/>
                <w:lang w:val="es-ES"/>
              </w:rPr>
              <w:t>ComercioExteriorDestinatarioDomicilio</w:t>
            </w:r>
            <w:proofErr w:type="spellEnd"/>
            <w:r w:rsidR="00966020" w:rsidRPr="00966020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();</w:t>
            </w:r>
          </w:p>
        </w:tc>
        <w:tc>
          <w:tcPr>
            <w:tcW w:w="4697" w:type="dxa"/>
          </w:tcPr>
          <w:p w14:paraId="5C2C7FDB" w14:textId="35826890" w:rsidR="003D5523" w:rsidRPr="00966020" w:rsidRDefault="00966020" w:rsidP="00C6208D">
            <w:pPr>
              <w:rPr>
                <w:rFonts w:cs="Segoe UI"/>
                <w:sz w:val="18"/>
                <w:szCs w:val="18"/>
                <w:lang w:val="es-ES"/>
              </w:rPr>
            </w:pPr>
            <w:r w:rsidRPr="00966020">
              <w:rPr>
                <w:rFonts w:cs="Segoe UI"/>
                <w:sz w:val="18"/>
                <w:szCs w:val="18"/>
                <w:lang w:val="es-ES"/>
              </w:rPr>
              <w:t>Constructor vací</w:t>
            </w:r>
            <w:r w:rsidR="003D5523" w:rsidRPr="00966020">
              <w:rPr>
                <w:rFonts w:cs="Segoe UI"/>
                <w:sz w:val="18"/>
                <w:szCs w:val="18"/>
                <w:lang w:val="es-ES"/>
              </w:rPr>
              <w:t>o.</w:t>
            </w:r>
          </w:p>
        </w:tc>
      </w:tr>
    </w:tbl>
    <w:p w14:paraId="4D4427CD" w14:textId="77777777" w:rsidR="003D5523" w:rsidRPr="00ED7B10" w:rsidRDefault="003D5523" w:rsidP="009F0C0C">
      <w:pPr>
        <w:pStyle w:val="Ttulo4"/>
        <w:rPr>
          <w:lang w:val="es-ES"/>
        </w:rPr>
      </w:pPr>
      <w:r w:rsidRPr="00ED7B10">
        <w:rPr>
          <w:lang w:val="es-ES"/>
        </w:rP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51"/>
      </w:tblGrid>
      <w:tr w:rsidR="003D5523" w:rsidRPr="00CF035E" w14:paraId="0872FA62" w14:textId="77777777" w:rsidTr="00C6208D">
        <w:tc>
          <w:tcPr>
            <w:tcW w:w="9351" w:type="dxa"/>
            <w:shd w:val="clear" w:color="auto" w:fill="2E74B5" w:themeFill="accent1" w:themeFillShade="BF"/>
          </w:tcPr>
          <w:p w14:paraId="4AB7CE52" w14:textId="77777777" w:rsidR="003D5523" w:rsidRPr="00CF035E" w:rsidRDefault="003D5523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Propiedades </w:t>
            </w:r>
          </w:p>
        </w:tc>
      </w:tr>
      <w:tr w:rsidR="003D5523" w:rsidRPr="00546A8C" w14:paraId="26DE3589" w14:textId="77777777" w:rsidTr="003D5523">
        <w:tc>
          <w:tcPr>
            <w:tcW w:w="9351" w:type="dxa"/>
          </w:tcPr>
          <w:p w14:paraId="02197D07" w14:textId="77777777" w:rsidR="003D5523" w:rsidRPr="00966020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Calle </w:t>
            </w:r>
            <w:proofErr w:type="gramStart"/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3D5523" w:rsidRPr="00546A8C" w14:paraId="02359D8C" w14:textId="77777777" w:rsidTr="003D5523">
        <w:tc>
          <w:tcPr>
            <w:tcW w:w="9351" w:type="dxa"/>
          </w:tcPr>
          <w:p w14:paraId="35B880E5" w14:textId="21E948C3" w:rsidR="003D5523" w:rsidRPr="00966020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NumeroExterior</w:t>
            </w:r>
            <w:proofErr w:type="spellEnd"/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3D5523" w:rsidRPr="00546A8C" w14:paraId="6AB249D6" w14:textId="77777777" w:rsidTr="003D5523">
        <w:tc>
          <w:tcPr>
            <w:tcW w:w="9351" w:type="dxa"/>
          </w:tcPr>
          <w:p w14:paraId="5DE9BADB" w14:textId="0D99313E" w:rsidR="003D5523" w:rsidRPr="00966020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lastRenderedPageBreak/>
              <w:t>public</w:t>
            </w:r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NumeroInterior</w:t>
            </w:r>
            <w:proofErr w:type="spellEnd"/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3D5523" w:rsidRPr="00546A8C" w14:paraId="0550321C" w14:textId="77777777" w:rsidTr="003D5523">
        <w:tc>
          <w:tcPr>
            <w:tcW w:w="9351" w:type="dxa"/>
          </w:tcPr>
          <w:p w14:paraId="54C78543" w14:textId="4902C72D" w:rsidR="003D5523" w:rsidRPr="00966020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Colonia </w:t>
            </w:r>
            <w:proofErr w:type="gramStart"/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3D5523" w:rsidRPr="00546A8C" w14:paraId="231C4E7A" w14:textId="77777777" w:rsidTr="003D5523">
        <w:tc>
          <w:tcPr>
            <w:tcW w:w="9351" w:type="dxa"/>
          </w:tcPr>
          <w:p w14:paraId="709F1CAF" w14:textId="0A9FF745" w:rsidR="003D5523" w:rsidRPr="00966020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Localidad</w:t>
            </w:r>
            <w:proofErr w:type="spellEnd"/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3D5523" w:rsidRPr="00546A8C" w14:paraId="3932BD20" w14:textId="77777777" w:rsidTr="003D5523">
        <w:tc>
          <w:tcPr>
            <w:tcW w:w="9351" w:type="dxa"/>
          </w:tcPr>
          <w:p w14:paraId="0FFB5D30" w14:textId="35DDD773" w:rsidR="003D5523" w:rsidRPr="00966020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Referencia</w:t>
            </w:r>
            <w:proofErr w:type="spellEnd"/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3D5523" w:rsidRPr="00546A8C" w14:paraId="6E70D367" w14:textId="77777777" w:rsidTr="003D5523">
        <w:tc>
          <w:tcPr>
            <w:tcW w:w="9351" w:type="dxa"/>
          </w:tcPr>
          <w:p w14:paraId="6A8E416D" w14:textId="1A9F3843" w:rsidR="003D5523" w:rsidRPr="00966020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Municipio </w:t>
            </w:r>
            <w:proofErr w:type="gramStart"/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3D5523" w:rsidRPr="00546A8C" w14:paraId="1A7838B8" w14:textId="77777777" w:rsidTr="003D5523">
        <w:tc>
          <w:tcPr>
            <w:tcW w:w="9351" w:type="dxa"/>
          </w:tcPr>
          <w:p w14:paraId="796B0A54" w14:textId="693E21E0" w:rsidR="003D5523" w:rsidRPr="00966020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Estado </w:t>
            </w:r>
            <w:proofErr w:type="gramStart"/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3D5523" w:rsidRPr="00546A8C" w14:paraId="4963CD37" w14:textId="77777777" w:rsidTr="003D5523">
        <w:tc>
          <w:tcPr>
            <w:tcW w:w="9351" w:type="dxa"/>
          </w:tcPr>
          <w:p w14:paraId="1124BC98" w14:textId="0FA68FC8" w:rsidR="003D5523" w:rsidRPr="00966020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Pais </w:t>
            </w:r>
            <w:proofErr w:type="gramStart"/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3D5523" w:rsidRPr="00546A8C" w14:paraId="5198F51E" w14:textId="77777777" w:rsidTr="003D5523">
        <w:tc>
          <w:tcPr>
            <w:tcW w:w="9351" w:type="dxa"/>
          </w:tcPr>
          <w:p w14:paraId="14C48116" w14:textId="03E6935F" w:rsidR="003D5523" w:rsidRPr="00966020" w:rsidRDefault="003D5523" w:rsidP="00C6208D">
            <w:pPr>
              <w:rPr>
                <w:rFonts w:ascii="Consolas" w:hAnsi="Consolas" w:cs="Segoe UI"/>
                <w:sz w:val="18"/>
                <w:lang w:val="en-US"/>
              </w:rPr>
            </w:pP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CodigoPostal</w:t>
            </w:r>
            <w:proofErr w:type="spellEnd"/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966020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966020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</w:tbl>
    <w:p w14:paraId="3462CFE1" w14:textId="0AD287E5" w:rsidR="003D5523" w:rsidRPr="00ED7B10" w:rsidRDefault="003D5523" w:rsidP="009F0C0C">
      <w:pPr>
        <w:pStyle w:val="Ttulo3"/>
        <w:rPr>
          <w:lang w:val="es-ES"/>
        </w:rPr>
      </w:pPr>
      <w:bookmarkStart w:id="273" w:name="_Toc140772178"/>
      <w:r w:rsidRPr="00ED7B10">
        <w:rPr>
          <w:lang w:val="es-ES"/>
        </w:rPr>
        <w:t xml:space="preserve">Clase </w:t>
      </w:r>
      <w:proofErr w:type="spellStart"/>
      <w:r w:rsidRPr="00966020">
        <w:rPr>
          <w:rFonts w:ascii="Consolas" w:hAnsi="Consolas"/>
          <w:lang w:val="es-ES"/>
        </w:rPr>
        <w:t>ComercioExteriorEmisor</w:t>
      </w:r>
      <w:bookmarkEnd w:id="273"/>
      <w:proofErr w:type="spellEnd"/>
    </w:p>
    <w:p w14:paraId="4DCDC95F" w14:textId="72FBFE85" w:rsidR="003D5523" w:rsidRPr="00ED7B10" w:rsidRDefault="00966020" w:rsidP="009F0C0C">
      <w:pPr>
        <w:pStyle w:val="Ttulo4"/>
        <w:rPr>
          <w:lang w:val="es-ES"/>
        </w:rPr>
      </w:pPr>
      <w:r>
        <w:rPr>
          <w:lang w:val="es-ES"/>
        </w:rPr>
        <w:t>Constructores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4390"/>
        <w:gridCol w:w="5004"/>
      </w:tblGrid>
      <w:tr w:rsidR="003D5523" w:rsidRPr="00CF035E" w14:paraId="65D5BF77" w14:textId="77777777" w:rsidTr="00404BB1">
        <w:tc>
          <w:tcPr>
            <w:tcW w:w="4390" w:type="dxa"/>
            <w:shd w:val="clear" w:color="auto" w:fill="2E74B5" w:themeFill="accent1" w:themeFillShade="BF"/>
          </w:tcPr>
          <w:p w14:paraId="6AB32B29" w14:textId="77777777" w:rsidR="003D5523" w:rsidRPr="00CF035E" w:rsidRDefault="003D5523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>Constructor</w:t>
            </w:r>
          </w:p>
        </w:tc>
        <w:tc>
          <w:tcPr>
            <w:tcW w:w="5004" w:type="dxa"/>
            <w:shd w:val="clear" w:color="auto" w:fill="2E74B5" w:themeFill="accent1" w:themeFillShade="BF"/>
          </w:tcPr>
          <w:p w14:paraId="768BA214" w14:textId="77777777" w:rsidR="003D5523" w:rsidRPr="00CF035E" w:rsidRDefault="003D5523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Descripción </w:t>
            </w:r>
          </w:p>
        </w:tc>
      </w:tr>
      <w:tr w:rsidR="003D5523" w:rsidRPr="00966020" w14:paraId="7D66349F" w14:textId="77777777" w:rsidTr="00404BB1">
        <w:tc>
          <w:tcPr>
            <w:tcW w:w="4390" w:type="dxa"/>
          </w:tcPr>
          <w:p w14:paraId="4B605C08" w14:textId="56603DCA" w:rsidR="003D5523" w:rsidRPr="00966020" w:rsidRDefault="003D5523" w:rsidP="00966020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</w:pPr>
            <w:proofErr w:type="spellStart"/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public</w:t>
            </w:r>
            <w:proofErr w:type="spellEnd"/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966020">
              <w:rPr>
                <w:rFonts w:ascii="Consolas" w:hAnsi="Consolas" w:cs="Segoe UI"/>
                <w:color w:val="2B91AF"/>
                <w:sz w:val="18"/>
                <w:szCs w:val="18"/>
                <w:lang w:val="es-ES"/>
              </w:rPr>
              <w:t>ComercioExteriorEmisor</w:t>
            </w:r>
            <w:proofErr w:type="spellEnd"/>
            <w:r w:rsidR="00966020" w:rsidRPr="00966020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();</w:t>
            </w:r>
          </w:p>
        </w:tc>
        <w:tc>
          <w:tcPr>
            <w:tcW w:w="5004" w:type="dxa"/>
          </w:tcPr>
          <w:p w14:paraId="4AB78495" w14:textId="55B06917" w:rsidR="003D5523" w:rsidRPr="00966020" w:rsidRDefault="00966020" w:rsidP="00C6208D">
            <w:pPr>
              <w:rPr>
                <w:rFonts w:cs="Segoe UI"/>
                <w:sz w:val="18"/>
                <w:szCs w:val="18"/>
                <w:lang w:val="es-ES"/>
              </w:rPr>
            </w:pPr>
            <w:r w:rsidRPr="00966020">
              <w:rPr>
                <w:rFonts w:cs="Segoe UI"/>
                <w:sz w:val="18"/>
                <w:szCs w:val="18"/>
                <w:lang w:val="es-ES"/>
              </w:rPr>
              <w:t>Constructor vací</w:t>
            </w:r>
            <w:r w:rsidR="003D5523" w:rsidRPr="00966020">
              <w:rPr>
                <w:rFonts w:cs="Segoe UI"/>
                <w:sz w:val="18"/>
                <w:szCs w:val="18"/>
                <w:lang w:val="es-ES"/>
              </w:rPr>
              <w:t>o.</w:t>
            </w:r>
          </w:p>
        </w:tc>
      </w:tr>
    </w:tbl>
    <w:p w14:paraId="249E4F72" w14:textId="77777777" w:rsidR="003D5523" w:rsidRPr="00ED7B10" w:rsidRDefault="003D5523" w:rsidP="009F0C0C">
      <w:pPr>
        <w:pStyle w:val="Ttulo4"/>
        <w:rPr>
          <w:lang w:val="es-ES"/>
        </w:rPr>
      </w:pPr>
      <w:r w:rsidRPr="00ED7B10">
        <w:rPr>
          <w:lang w:val="es-ES"/>
        </w:rP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51"/>
      </w:tblGrid>
      <w:tr w:rsidR="003D5523" w:rsidRPr="00CF035E" w14:paraId="7418B6EF" w14:textId="77777777" w:rsidTr="00C6208D">
        <w:tc>
          <w:tcPr>
            <w:tcW w:w="9351" w:type="dxa"/>
            <w:shd w:val="clear" w:color="auto" w:fill="2E74B5" w:themeFill="accent1" w:themeFillShade="BF"/>
          </w:tcPr>
          <w:p w14:paraId="685A87CD" w14:textId="77777777" w:rsidR="003D5523" w:rsidRPr="00CF035E" w:rsidRDefault="003D5523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Propiedades </w:t>
            </w:r>
          </w:p>
        </w:tc>
      </w:tr>
      <w:tr w:rsidR="003D5523" w:rsidRPr="00ED7B10" w14:paraId="6710AE9B" w14:textId="77777777" w:rsidTr="003D5523">
        <w:tc>
          <w:tcPr>
            <w:tcW w:w="9351" w:type="dxa"/>
          </w:tcPr>
          <w:p w14:paraId="68CBA1F2" w14:textId="77777777" w:rsidR="003D5523" w:rsidRPr="00966020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</w:pPr>
            <w:proofErr w:type="spellStart"/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public</w:t>
            </w:r>
            <w:proofErr w:type="spellEnd"/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966020">
              <w:rPr>
                <w:rFonts w:ascii="Consolas" w:hAnsi="Consolas" w:cs="Segoe UI"/>
                <w:color w:val="2B91AF"/>
                <w:sz w:val="18"/>
                <w:szCs w:val="18"/>
                <w:lang w:val="es-ES"/>
              </w:rPr>
              <w:t>ComercioExteriorEmisorDomicilio</w:t>
            </w:r>
            <w:proofErr w:type="spellEnd"/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Domicilio </w:t>
            </w:r>
            <w:proofErr w:type="gramStart"/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{ </w:t>
            </w:r>
            <w:proofErr w:type="spellStart"/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get</w:t>
            </w:r>
            <w:proofErr w:type="spellEnd"/>
            <w:proofErr w:type="gramEnd"/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; </w:t>
            </w: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set</w:t>
            </w:r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>; }</w:t>
            </w:r>
          </w:p>
        </w:tc>
      </w:tr>
      <w:tr w:rsidR="003D5523" w:rsidRPr="00546A8C" w14:paraId="6601286F" w14:textId="77777777" w:rsidTr="003D5523">
        <w:tc>
          <w:tcPr>
            <w:tcW w:w="9351" w:type="dxa"/>
          </w:tcPr>
          <w:p w14:paraId="06076D85" w14:textId="508CB911" w:rsidR="003D5523" w:rsidRPr="00966020" w:rsidRDefault="000C1253" w:rsidP="000C1253">
            <w:pPr>
              <w:rPr>
                <w:rFonts w:ascii="Consolas" w:hAnsi="Consolas"/>
                <w:sz w:val="18"/>
                <w:szCs w:val="18"/>
                <w:lang w:val="en-US"/>
              </w:rPr>
            </w:pP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3D5523" w:rsidRPr="00966020">
              <w:rPr>
                <w:rFonts w:ascii="Consolas" w:hAnsi="Consolas"/>
                <w:color w:val="000000"/>
                <w:sz w:val="18"/>
                <w:szCs w:val="18"/>
                <w:lang w:val="en-US"/>
              </w:rPr>
              <w:t>Curp</w:t>
            </w:r>
            <w:proofErr w:type="spellEnd"/>
            <w:r w:rsidR="003D5523" w:rsidRPr="00966020">
              <w:rPr>
                <w:rFonts w:ascii="Consolas" w:hAnsi="Consolas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gramStart"/>
            <w:r w:rsidR="003D5523" w:rsidRPr="00966020">
              <w:rPr>
                <w:rFonts w:ascii="Consolas" w:hAnsi="Consolas"/>
                <w:color w:val="000000"/>
                <w:sz w:val="18"/>
                <w:szCs w:val="18"/>
                <w:lang w:val="en-US"/>
              </w:rPr>
              <w:t xml:space="preserve">{ </w:t>
            </w:r>
            <w:r w:rsidR="003D5523" w:rsidRPr="00966020">
              <w:rPr>
                <w:rFonts w:ascii="Consolas" w:hAnsi="Consolas"/>
                <w:sz w:val="18"/>
                <w:szCs w:val="18"/>
                <w:lang w:val="en-US"/>
              </w:rPr>
              <w:t>get</w:t>
            </w:r>
            <w:proofErr w:type="gramEnd"/>
            <w:r w:rsidR="003D5523" w:rsidRPr="00966020">
              <w:rPr>
                <w:rFonts w:ascii="Consolas" w:hAnsi="Consolas"/>
                <w:color w:val="000000"/>
                <w:sz w:val="18"/>
                <w:szCs w:val="18"/>
                <w:lang w:val="en-US"/>
              </w:rPr>
              <w:t xml:space="preserve">; </w:t>
            </w:r>
            <w:r w:rsidR="003D5523" w:rsidRPr="00966020">
              <w:rPr>
                <w:rFonts w:ascii="Consolas" w:hAnsi="Consolas"/>
                <w:sz w:val="18"/>
                <w:szCs w:val="18"/>
                <w:lang w:val="en-US"/>
              </w:rPr>
              <w:t>set</w:t>
            </w:r>
            <w:r w:rsidR="003D5523" w:rsidRPr="00966020">
              <w:rPr>
                <w:rFonts w:ascii="Consolas" w:hAnsi="Consolas"/>
                <w:color w:val="000000"/>
                <w:sz w:val="18"/>
                <w:szCs w:val="18"/>
                <w:lang w:val="en-US"/>
              </w:rPr>
              <w:t>; }</w:t>
            </w:r>
          </w:p>
        </w:tc>
      </w:tr>
    </w:tbl>
    <w:p w14:paraId="707244CA" w14:textId="77777777" w:rsidR="003D5523" w:rsidRPr="00ED7B10" w:rsidRDefault="003D5523" w:rsidP="009F0C0C">
      <w:pPr>
        <w:pStyle w:val="Ttulo3"/>
        <w:rPr>
          <w:lang w:val="es-ES"/>
        </w:rPr>
      </w:pPr>
      <w:bookmarkStart w:id="274" w:name="_Toc140772179"/>
      <w:r w:rsidRPr="00ED7B10">
        <w:rPr>
          <w:lang w:val="es-ES"/>
        </w:rPr>
        <w:t xml:space="preserve">Clase </w:t>
      </w:r>
      <w:proofErr w:type="spellStart"/>
      <w:r w:rsidRPr="00966020">
        <w:rPr>
          <w:rFonts w:ascii="Consolas" w:hAnsi="Consolas"/>
          <w:lang w:val="es-ES"/>
        </w:rPr>
        <w:t>ComercioExteriorEmisor</w:t>
      </w:r>
      <w:bookmarkEnd w:id="274"/>
      <w:proofErr w:type="spellEnd"/>
    </w:p>
    <w:p w14:paraId="6AC5ED85" w14:textId="4BAF4F5E" w:rsidR="003D5523" w:rsidRPr="00ED7B10" w:rsidRDefault="00966020" w:rsidP="009F0C0C">
      <w:pPr>
        <w:pStyle w:val="Ttulo4"/>
        <w:rPr>
          <w:lang w:val="es-ES"/>
        </w:rPr>
      </w:pPr>
      <w:r>
        <w:rPr>
          <w:lang w:val="es-ES"/>
        </w:rPr>
        <w:t>Constructores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4390"/>
        <w:gridCol w:w="5004"/>
      </w:tblGrid>
      <w:tr w:rsidR="003D5523" w:rsidRPr="00CF035E" w14:paraId="1F3B8E8A" w14:textId="77777777" w:rsidTr="00404BB1">
        <w:tc>
          <w:tcPr>
            <w:tcW w:w="4390" w:type="dxa"/>
            <w:shd w:val="clear" w:color="auto" w:fill="2E74B5" w:themeFill="accent1" w:themeFillShade="BF"/>
          </w:tcPr>
          <w:p w14:paraId="4635F623" w14:textId="77777777" w:rsidR="003D5523" w:rsidRPr="00CF035E" w:rsidRDefault="003D5523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>Constructor</w:t>
            </w:r>
          </w:p>
        </w:tc>
        <w:tc>
          <w:tcPr>
            <w:tcW w:w="5004" w:type="dxa"/>
            <w:shd w:val="clear" w:color="auto" w:fill="2E74B5" w:themeFill="accent1" w:themeFillShade="BF"/>
          </w:tcPr>
          <w:p w14:paraId="1F306912" w14:textId="77777777" w:rsidR="003D5523" w:rsidRPr="00CF035E" w:rsidRDefault="003D5523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Descripción </w:t>
            </w:r>
          </w:p>
        </w:tc>
      </w:tr>
      <w:tr w:rsidR="003D5523" w:rsidRPr="00966020" w14:paraId="0EE6F34F" w14:textId="77777777" w:rsidTr="00404BB1">
        <w:tc>
          <w:tcPr>
            <w:tcW w:w="4390" w:type="dxa"/>
          </w:tcPr>
          <w:p w14:paraId="5C2017E0" w14:textId="5C98E118" w:rsidR="003D5523" w:rsidRPr="00966020" w:rsidRDefault="003D5523" w:rsidP="00966020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</w:pPr>
            <w:proofErr w:type="spellStart"/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public</w:t>
            </w:r>
            <w:proofErr w:type="spellEnd"/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966020">
              <w:rPr>
                <w:rFonts w:ascii="Consolas" w:hAnsi="Consolas" w:cs="Segoe UI"/>
                <w:color w:val="2B91AF"/>
                <w:sz w:val="18"/>
                <w:szCs w:val="18"/>
                <w:lang w:val="es-ES"/>
              </w:rPr>
              <w:t>ComercioExteriorEmisor</w:t>
            </w:r>
            <w:proofErr w:type="spellEnd"/>
            <w:r w:rsidR="00966020" w:rsidRPr="00966020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();</w:t>
            </w:r>
          </w:p>
        </w:tc>
        <w:tc>
          <w:tcPr>
            <w:tcW w:w="5004" w:type="dxa"/>
          </w:tcPr>
          <w:p w14:paraId="5640CC35" w14:textId="64C2CBE8" w:rsidR="003D5523" w:rsidRPr="00966020" w:rsidRDefault="00966020" w:rsidP="00C6208D">
            <w:pPr>
              <w:rPr>
                <w:rFonts w:cs="Segoe UI"/>
                <w:sz w:val="18"/>
                <w:szCs w:val="18"/>
                <w:lang w:val="es-ES"/>
              </w:rPr>
            </w:pPr>
            <w:r w:rsidRPr="00966020">
              <w:rPr>
                <w:rFonts w:cs="Segoe UI"/>
                <w:sz w:val="18"/>
                <w:szCs w:val="18"/>
                <w:lang w:val="es-ES"/>
              </w:rPr>
              <w:t>Constructor vací</w:t>
            </w:r>
            <w:r w:rsidR="003D5523" w:rsidRPr="00966020">
              <w:rPr>
                <w:rFonts w:cs="Segoe UI"/>
                <w:sz w:val="18"/>
                <w:szCs w:val="18"/>
                <w:lang w:val="es-ES"/>
              </w:rPr>
              <w:t>o.</w:t>
            </w:r>
          </w:p>
        </w:tc>
      </w:tr>
    </w:tbl>
    <w:p w14:paraId="1B7A22E6" w14:textId="77777777" w:rsidR="003D5523" w:rsidRPr="00ED7B10" w:rsidRDefault="003D5523" w:rsidP="009F0C0C">
      <w:pPr>
        <w:pStyle w:val="Ttulo4"/>
        <w:rPr>
          <w:lang w:val="es-ES"/>
        </w:rPr>
      </w:pPr>
      <w:r w:rsidRPr="00ED7B10">
        <w:rPr>
          <w:lang w:val="es-ES"/>
        </w:rP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51"/>
      </w:tblGrid>
      <w:tr w:rsidR="003D5523" w:rsidRPr="00CF035E" w14:paraId="193AC271" w14:textId="77777777" w:rsidTr="007E47D4">
        <w:trPr>
          <w:tblHeader/>
        </w:trPr>
        <w:tc>
          <w:tcPr>
            <w:tcW w:w="9351" w:type="dxa"/>
            <w:shd w:val="clear" w:color="auto" w:fill="2E74B5" w:themeFill="accent1" w:themeFillShade="BF"/>
          </w:tcPr>
          <w:p w14:paraId="3799901F" w14:textId="77777777" w:rsidR="003D5523" w:rsidRPr="00CF035E" w:rsidRDefault="003D5523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Propiedades </w:t>
            </w:r>
          </w:p>
        </w:tc>
      </w:tr>
      <w:tr w:rsidR="003D5523" w:rsidRPr="00546A8C" w14:paraId="01904846" w14:textId="77777777" w:rsidTr="003D5523">
        <w:tc>
          <w:tcPr>
            <w:tcW w:w="9351" w:type="dxa"/>
          </w:tcPr>
          <w:p w14:paraId="6449E2D7" w14:textId="77777777" w:rsidR="003D5523" w:rsidRPr="00966020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Calle </w:t>
            </w:r>
            <w:proofErr w:type="gramStart"/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{ </w:t>
            </w: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get</w:t>
            </w:r>
            <w:proofErr w:type="gramEnd"/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; </w:t>
            </w: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set</w:t>
            </w:r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; }</w:t>
            </w:r>
          </w:p>
        </w:tc>
      </w:tr>
      <w:tr w:rsidR="003D5523" w:rsidRPr="00546A8C" w14:paraId="57FF128D" w14:textId="77777777" w:rsidTr="003D5523">
        <w:tc>
          <w:tcPr>
            <w:tcW w:w="9351" w:type="dxa"/>
          </w:tcPr>
          <w:p w14:paraId="173143B4" w14:textId="6C92A7BC" w:rsidR="003D5523" w:rsidRPr="00966020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NumeroExterior</w:t>
            </w:r>
            <w:proofErr w:type="spellEnd"/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{ </w:t>
            </w: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get</w:t>
            </w:r>
            <w:proofErr w:type="gramEnd"/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; </w:t>
            </w: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set</w:t>
            </w:r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; }</w:t>
            </w:r>
          </w:p>
        </w:tc>
      </w:tr>
      <w:tr w:rsidR="003D5523" w:rsidRPr="00546A8C" w14:paraId="5B2DCADC" w14:textId="77777777" w:rsidTr="003D5523">
        <w:tc>
          <w:tcPr>
            <w:tcW w:w="9351" w:type="dxa"/>
          </w:tcPr>
          <w:p w14:paraId="6F779F79" w14:textId="5139B76E" w:rsidR="003D5523" w:rsidRPr="00966020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NumeroInterior</w:t>
            </w:r>
            <w:proofErr w:type="spellEnd"/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{ </w:t>
            </w: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get</w:t>
            </w:r>
            <w:proofErr w:type="gramEnd"/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; </w:t>
            </w: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set</w:t>
            </w:r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; }</w:t>
            </w:r>
          </w:p>
        </w:tc>
      </w:tr>
      <w:tr w:rsidR="003D5523" w:rsidRPr="00546A8C" w14:paraId="63188F71" w14:textId="77777777" w:rsidTr="003D5523">
        <w:tc>
          <w:tcPr>
            <w:tcW w:w="9351" w:type="dxa"/>
          </w:tcPr>
          <w:p w14:paraId="06CC34F7" w14:textId="2E3ED29A" w:rsidR="003D5523" w:rsidRPr="00966020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Colonia </w:t>
            </w:r>
            <w:proofErr w:type="gramStart"/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{ </w:t>
            </w: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get</w:t>
            </w:r>
            <w:proofErr w:type="gramEnd"/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; </w:t>
            </w: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set</w:t>
            </w:r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; }</w:t>
            </w:r>
          </w:p>
        </w:tc>
      </w:tr>
      <w:tr w:rsidR="003D5523" w:rsidRPr="00546A8C" w14:paraId="031899A8" w14:textId="77777777" w:rsidTr="003D5523">
        <w:tc>
          <w:tcPr>
            <w:tcW w:w="9351" w:type="dxa"/>
          </w:tcPr>
          <w:p w14:paraId="4043C63B" w14:textId="3B22170B" w:rsidR="003D5523" w:rsidRPr="00966020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bool</w:t>
            </w:r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ColoniaSpecified</w:t>
            </w:r>
            <w:proofErr w:type="spellEnd"/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{ </w:t>
            </w: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get</w:t>
            </w:r>
            <w:proofErr w:type="gramEnd"/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; </w:t>
            </w: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set</w:t>
            </w:r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; }</w:t>
            </w:r>
          </w:p>
        </w:tc>
      </w:tr>
      <w:tr w:rsidR="003D5523" w:rsidRPr="00546A8C" w14:paraId="56594309" w14:textId="77777777" w:rsidTr="003D5523">
        <w:tc>
          <w:tcPr>
            <w:tcW w:w="9351" w:type="dxa"/>
          </w:tcPr>
          <w:p w14:paraId="61CB7BCD" w14:textId="25DAC435" w:rsidR="003D5523" w:rsidRPr="00966020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Localidad</w:t>
            </w:r>
            <w:proofErr w:type="spellEnd"/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{ </w:t>
            </w: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get</w:t>
            </w:r>
            <w:proofErr w:type="gramEnd"/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; </w:t>
            </w: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set</w:t>
            </w:r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; }</w:t>
            </w:r>
          </w:p>
        </w:tc>
      </w:tr>
      <w:tr w:rsidR="003D5523" w:rsidRPr="00546A8C" w14:paraId="3D96E078" w14:textId="77777777" w:rsidTr="003D5523">
        <w:tc>
          <w:tcPr>
            <w:tcW w:w="9351" w:type="dxa"/>
          </w:tcPr>
          <w:p w14:paraId="396D9FC3" w14:textId="54A5FC78" w:rsidR="003D5523" w:rsidRPr="00966020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bool</w:t>
            </w:r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LocalidadSpecified</w:t>
            </w:r>
            <w:proofErr w:type="spellEnd"/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{ </w:t>
            </w: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get</w:t>
            </w:r>
            <w:proofErr w:type="gramEnd"/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; </w:t>
            </w: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set</w:t>
            </w:r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; }</w:t>
            </w:r>
          </w:p>
        </w:tc>
      </w:tr>
      <w:tr w:rsidR="003D5523" w:rsidRPr="00546A8C" w14:paraId="677158BF" w14:textId="77777777" w:rsidTr="003D5523">
        <w:tc>
          <w:tcPr>
            <w:tcW w:w="9351" w:type="dxa"/>
          </w:tcPr>
          <w:p w14:paraId="602E3342" w14:textId="7ED371EA" w:rsidR="003D5523" w:rsidRPr="00966020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Referencia</w:t>
            </w:r>
            <w:proofErr w:type="spellEnd"/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{ </w:t>
            </w: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get</w:t>
            </w:r>
            <w:proofErr w:type="gramEnd"/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; </w:t>
            </w: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set</w:t>
            </w:r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; }</w:t>
            </w:r>
          </w:p>
        </w:tc>
      </w:tr>
      <w:tr w:rsidR="003D5523" w:rsidRPr="00546A8C" w14:paraId="2FAAE8E4" w14:textId="77777777" w:rsidTr="003D5523">
        <w:tc>
          <w:tcPr>
            <w:tcW w:w="9351" w:type="dxa"/>
          </w:tcPr>
          <w:p w14:paraId="02667533" w14:textId="10C6148C" w:rsidR="003D5523" w:rsidRPr="00966020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Municipio </w:t>
            </w:r>
            <w:proofErr w:type="gramStart"/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{ </w:t>
            </w: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get</w:t>
            </w:r>
            <w:proofErr w:type="gramEnd"/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; </w:t>
            </w: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set</w:t>
            </w:r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; }</w:t>
            </w:r>
          </w:p>
        </w:tc>
      </w:tr>
      <w:tr w:rsidR="003D5523" w:rsidRPr="00546A8C" w14:paraId="243D737C" w14:textId="77777777" w:rsidTr="003D5523">
        <w:tc>
          <w:tcPr>
            <w:tcW w:w="9351" w:type="dxa"/>
          </w:tcPr>
          <w:p w14:paraId="4AB5319F" w14:textId="1A0F0020" w:rsidR="003D5523" w:rsidRPr="00966020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bool</w:t>
            </w:r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MunicipioSpecified</w:t>
            </w:r>
            <w:proofErr w:type="spellEnd"/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{ </w:t>
            </w: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get</w:t>
            </w:r>
            <w:proofErr w:type="gramEnd"/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; </w:t>
            </w: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set</w:t>
            </w:r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; }</w:t>
            </w:r>
          </w:p>
        </w:tc>
      </w:tr>
      <w:tr w:rsidR="003D5523" w:rsidRPr="00546A8C" w14:paraId="3C62362D" w14:textId="77777777" w:rsidTr="003D5523">
        <w:tc>
          <w:tcPr>
            <w:tcW w:w="9351" w:type="dxa"/>
          </w:tcPr>
          <w:p w14:paraId="648423E7" w14:textId="4C84871E" w:rsidR="003D5523" w:rsidRPr="00966020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Estado </w:t>
            </w:r>
            <w:proofErr w:type="gramStart"/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{ </w:t>
            </w: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get</w:t>
            </w:r>
            <w:proofErr w:type="gramEnd"/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; </w:t>
            </w: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set</w:t>
            </w:r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; }</w:t>
            </w:r>
          </w:p>
        </w:tc>
      </w:tr>
      <w:tr w:rsidR="003D5523" w:rsidRPr="00546A8C" w14:paraId="0D697060" w14:textId="77777777" w:rsidTr="003D5523">
        <w:tc>
          <w:tcPr>
            <w:tcW w:w="9351" w:type="dxa"/>
          </w:tcPr>
          <w:p w14:paraId="1EC52D59" w14:textId="13406C48" w:rsidR="003D5523" w:rsidRPr="00966020" w:rsidRDefault="003D5523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Pais </w:t>
            </w:r>
            <w:proofErr w:type="gramStart"/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{ </w:t>
            </w: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get</w:t>
            </w:r>
            <w:proofErr w:type="gramEnd"/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; </w:t>
            </w:r>
            <w:r w:rsidRPr="00966020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set</w:t>
            </w:r>
            <w:r w:rsidRPr="00966020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; }</w:t>
            </w:r>
          </w:p>
        </w:tc>
      </w:tr>
      <w:tr w:rsidR="003D5523" w:rsidRPr="00546A8C" w14:paraId="66BFD29C" w14:textId="77777777" w:rsidTr="003D5523">
        <w:tc>
          <w:tcPr>
            <w:tcW w:w="9351" w:type="dxa"/>
          </w:tcPr>
          <w:p w14:paraId="2108B977" w14:textId="2986CC97" w:rsidR="003D5523" w:rsidRPr="00966020" w:rsidRDefault="003D5523" w:rsidP="000C1253">
            <w:pPr>
              <w:rPr>
                <w:rFonts w:ascii="Consolas" w:hAnsi="Consolas"/>
                <w:sz w:val="18"/>
                <w:szCs w:val="18"/>
                <w:lang w:val="en-US"/>
              </w:rPr>
            </w:pPr>
            <w:r w:rsidRPr="00966020">
              <w:rPr>
                <w:rFonts w:ascii="Consolas" w:hAnsi="Consolas"/>
                <w:color w:val="0000FF"/>
                <w:sz w:val="18"/>
                <w:szCs w:val="18"/>
                <w:lang w:val="en-US"/>
              </w:rPr>
              <w:t>public</w:t>
            </w:r>
            <w:r w:rsidRPr="00966020">
              <w:rPr>
                <w:rFonts w:ascii="Consolas" w:hAnsi="Consolas"/>
                <w:sz w:val="18"/>
                <w:szCs w:val="18"/>
                <w:lang w:val="en-US"/>
              </w:rPr>
              <w:t xml:space="preserve"> </w:t>
            </w:r>
            <w:r w:rsidRPr="00966020">
              <w:rPr>
                <w:rFonts w:ascii="Consolas" w:hAnsi="Consolas"/>
                <w:color w:val="0000FF"/>
                <w:sz w:val="18"/>
                <w:szCs w:val="18"/>
                <w:lang w:val="en-US"/>
              </w:rPr>
              <w:t>string</w:t>
            </w:r>
            <w:r w:rsidRPr="00966020">
              <w:rPr>
                <w:rFonts w:ascii="Consolas" w:hAnsi="Consolas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66020">
              <w:rPr>
                <w:rFonts w:ascii="Consolas" w:hAnsi="Consolas"/>
                <w:sz w:val="18"/>
                <w:szCs w:val="18"/>
                <w:lang w:val="en-US"/>
              </w:rPr>
              <w:t>CodigoPostal</w:t>
            </w:r>
            <w:proofErr w:type="spellEnd"/>
            <w:r w:rsidRPr="00966020">
              <w:rPr>
                <w:rFonts w:ascii="Consolas" w:hAnsi="Consolas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966020">
              <w:rPr>
                <w:rFonts w:ascii="Consolas" w:hAnsi="Consolas"/>
                <w:sz w:val="18"/>
                <w:szCs w:val="18"/>
                <w:lang w:val="en-US"/>
              </w:rPr>
              <w:t xml:space="preserve">{ </w:t>
            </w:r>
            <w:r w:rsidRPr="00966020">
              <w:rPr>
                <w:rFonts w:ascii="Consolas" w:hAnsi="Consolas"/>
                <w:color w:val="0000FF"/>
                <w:sz w:val="18"/>
                <w:szCs w:val="18"/>
                <w:lang w:val="en-US"/>
              </w:rPr>
              <w:t>get</w:t>
            </w:r>
            <w:proofErr w:type="gramEnd"/>
            <w:r w:rsidRPr="00966020">
              <w:rPr>
                <w:rFonts w:ascii="Consolas" w:hAnsi="Consolas"/>
                <w:sz w:val="18"/>
                <w:szCs w:val="18"/>
                <w:lang w:val="en-US"/>
              </w:rPr>
              <w:t xml:space="preserve">; </w:t>
            </w:r>
            <w:r w:rsidRPr="00966020">
              <w:rPr>
                <w:rFonts w:ascii="Consolas" w:hAnsi="Consolas"/>
                <w:color w:val="0000FF"/>
                <w:sz w:val="18"/>
                <w:szCs w:val="18"/>
                <w:lang w:val="en-US"/>
              </w:rPr>
              <w:t>set</w:t>
            </w:r>
            <w:r w:rsidRPr="00966020">
              <w:rPr>
                <w:rFonts w:ascii="Consolas" w:hAnsi="Consolas"/>
                <w:sz w:val="18"/>
                <w:szCs w:val="18"/>
                <w:lang w:val="en-US"/>
              </w:rPr>
              <w:t>; }</w:t>
            </w:r>
          </w:p>
        </w:tc>
      </w:tr>
    </w:tbl>
    <w:p w14:paraId="10409416" w14:textId="3685A8A5" w:rsidR="009A5BCC" w:rsidRPr="00ED7B10" w:rsidRDefault="009A5BCC" w:rsidP="009F0C0C">
      <w:pPr>
        <w:pStyle w:val="Ttulo3"/>
        <w:rPr>
          <w:lang w:val="es-ES"/>
        </w:rPr>
      </w:pPr>
      <w:bookmarkStart w:id="275" w:name="_Toc140772180"/>
      <w:r w:rsidRPr="00ED7B10">
        <w:rPr>
          <w:lang w:val="es-ES"/>
        </w:rPr>
        <w:t xml:space="preserve">Clase </w:t>
      </w:r>
      <w:proofErr w:type="spellStart"/>
      <w:r w:rsidRPr="00A9704E">
        <w:rPr>
          <w:rFonts w:ascii="Consolas" w:hAnsi="Consolas"/>
          <w:lang w:val="es-ES"/>
        </w:rPr>
        <w:t>ComercioExteriorMercancia</w:t>
      </w:r>
      <w:bookmarkEnd w:id="275"/>
      <w:proofErr w:type="spellEnd"/>
    </w:p>
    <w:p w14:paraId="187DD860" w14:textId="0BF86DDD" w:rsidR="009A5BCC" w:rsidRPr="00ED7B10" w:rsidRDefault="00A9704E" w:rsidP="009F0C0C">
      <w:pPr>
        <w:pStyle w:val="Ttulo4"/>
        <w:rPr>
          <w:lang w:val="es-ES"/>
        </w:rPr>
      </w:pPr>
      <w:r>
        <w:rPr>
          <w:lang w:val="es-ES"/>
        </w:rPr>
        <w:t>Constructores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4390"/>
        <w:gridCol w:w="5004"/>
      </w:tblGrid>
      <w:tr w:rsidR="009A5BCC" w:rsidRPr="00CF035E" w14:paraId="656B3584" w14:textId="77777777" w:rsidTr="00404BB1">
        <w:tc>
          <w:tcPr>
            <w:tcW w:w="4390" w:type="dxa"/>
            <w:shd w:val="clear" w:color="auto" w:fill="2E74B5" w:themeFill="accent1" w:themeFillShade="BF"/>
          </w:tcPr>
          <w:p w14:paraId="2EE2A02F" w14:textId="77777777" w:rsidR="009A5BCC" w:rsidRPr="00CF035E" w:rsidRDefault="009A5BCC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>Constructor</w:t>
            </w:r>
          </w:p>
        </w:tc>
        <w:tc>
          <w:tcPr>
            <w:tcW w:w="5004" w:type="dxa"/>
            <w:shd w:val="clear" w:color="auto" w:fill="2E74B5" w:themeFill="accent1" w:themeFillShade="BF"/>
          </w:tcPr>
          <w:p w14:paraId="47280596" w14:textId="77777777" w:rsidR="009A5BCC" w:rsidRPr="00CF035E" w:rsidRDefault="009A5BCC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Descripción </w:t>
            </w:r>
          </w:p>
        </w:tc>
      </w:tr>
      <w:tr w:rsidR="009A5BCC" w:rsidRPr="00ED7B10" w14:paraId="6DA8B3CB" w14:textId="77777777" w:rsidTr="00404BB1">
        <w:tc>
          <w:tcPr>
            <w:tcW w:w="4390" w:type="dxa"/>
          </w:tcPr>
          <w:p w14:paraId="2058F5FF" w14:textId="28F46147" w:rsidR="009A5BCC" w:rsidRPr="00A9704E" w:rsidRDefault="009A5BCC" w:rsidP="00A9704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</w:pPr>
            <w:proofErr w:type="spellStart"/>
            <w:r w:rsidRPr="00A9704E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public</w:t>
            </w:r>
            <w:proofErr w:type="spellEnd"/>
            <w:r w:rsidRPr="00A9704E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</w:t>
            </w:r>
            <w:proofErr w:type="spellStart"/>
            <w:proofErr w:type="gramStart"/>
            <w:r w:rsidRPr="00A9704E">
              <w:rPr>
                <w:rFonts w:ascii="Consolas" w:hAnsi="Consolas" w:cs="Segoe UI"/>
                <w:color w:val="2B91AF"/>
                <w:sz w:val="18"/>
                <w:szCs w:val="18"/>
                <w:lang w:val="es-ES"/>
              </w:rPr>
              <w:t>ComercioExteriorMercancia</w:t>
            </w:r>
            <w:proofErr w:type="spellEnd"/>
            <w:r w:rsidR="00A9704E" w:rsidRPr="00A9704E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>(</w:t>
            </w:r>
            <w:proofErr w:type="gramEnd"/>
            <w:r w:rsidR="00A9704E" w:rsidRPr="00A9704E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>);</w:t>
            </w:r>
          </w:p>
        </w:tc>
        <w:tc>
          <w:tcPr>
            <w:tcW w:w="5004" w:type="dxa"/>
          </w:tcPr>
          <w:p w14:paraId="0FE20A10" w14:textId="1ECA396B" w:rsidR="009A5BCC" w:rsidRPr="00A9704E" w:rsidRDefault="00A9704E" w:rsidP="00C6208D">
            <w:pPr>
              <w:rPr>
                <w:rFonts w:cs="Segoe UI"/>
                <w:sz w:val="18"/>
                <w:szCs w:val="18"/>
                <w:lang w:val="es-ES"/>
              </w:rPr>
            </w:pPr>
            <w:r w:rsidRPr="00A9704E">
              <w:rPr>
                <w:rFonts w:cs="Segoe UI"/>
                <w:sz w:val="18"/>
                <w:szCs w:val="18"/>
                <w:lang w:val="es-ES"/>
              </w:rPr>
              <w:t>Constructor vací</w:t>
            </w:r>
            <w:r w:rsidR="009A5BCC" w:rsidRPr="00A9704E">
              <w:rPr>
                <w:rFonts w:cs="Segoe UI"/>
                <w:sz w:val="18"/>
                <w:szCs w:val="18"/>
                <w:lang w:val="es-ES"/>
              </w:rPr>
              <w:t>o.</w:t>
            </w:r>
          </w:p>
        </w:tc>
      </w:tr>
    </w:tbl>
    <w:p w14:paraId="1C49DF10" w14:textId="77777777" w:rsidR="009A5BCC" w:rsidRPr="00ED7B10" w:rsidRDefault="009A5BCC" w:rsidP="009F0C0C">
      <w:pPr>
        <w:pStyle w:val="Ttulo4"/>
        <w:rPr>
          <w:lang w:val="es-ES"/>
        </w:rPr>
      </w:pPr>
      <w:r w:rsidRPr="00ED7B10">
        <w:rPr>
          <w:lang w:val="es-ES"/>
        </w:rPr>
        <w:lastRenderedPageBreak/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51"/>
      </w:tblGrid>
      <w:tr w:rsidR="009A5BCC" w:rsidRPr="00CF035E" w14:paraId="4E6B8EDD" w14:textId="77777777" w:rsidTr="00C6208D">
        <w:tc>
          <w:tcPr>
            <w:tcW w:w="9351" w:type="dxa"/>
            <w:shd w:val="clear" w:color="auto" w:fill="2E74B5" w:themeFill="accent1" w:themeFillShade="BF"/>
          </w:tcPr>
          <w:p w14:paraId="58FF1F95" w14:textId="77777777" w:rsidR="009A5BCC" w:rsidRPr="00CF035E" w:rsidRDefault="009A5BCC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Propiedades </w:t>
            </w:r>
          </w:p>
        </w:tc>
      </w:tr>
      <w:tr w:rsidR="009A5BCC" w:rsidRPr="00ED7B10" w14:paraId="3BE1F071" w14:textId="77777777" w:rsidTr="009A5BCC">
        <w:tc>
          <w:tcPr>
            <w:tcW w:w="9351" w:type="dxa"/>
          </w:tcPr>
          <w:p w14:paraId="3CE1C226" w14:textId="77777777" w:rsidR="009A5BCC" w:rsidRPr="00A9704E" w:rsidRDefault="009A5BCC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</w:pPr>
            <w:proofErr w:type="spellStart"/>
            <w:r w:rsidRPr="00A9704E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public</w:t>
            </w:r>
            <w:proofErr w:type="spellEnd"/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proofErr w:type="gramStart"/>
            <w:r w:rsidRPr="00A9704E">
              <w:rPr>
                <w:rFonts w:ascii="Consolas" w:hAnsi="Consolas" w:cs="Segoe UI"/>
                <w:color w:val="2B91AF"/>
                <w:sz w:val="18"/>
                <w:szCs w:val="19"/>
                <w:lang w:val="es-ES"/>
              </w:rPr>
              <w:t>ComercioExteriorMercanciaDescripcionesEspecificas</w:t>
            </w:r>
            <w:proofErr w:type="spellEnd"/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[</w:t>
            </w:r>
            <w:proofErr w:type="gramEnd"/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] </w:t>
            </w:r>
            <w:proofErr w:type="spellStart"/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DescripcionesEspecificas</w:t>
            </w:r>
            <w:proofErr w:type="spellEnd"/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{ </w:t>
            </w:r>
            <w:proofErr w:type="spellStart"/>
            <w:r w:rsidRPr="00A9704E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get</w:t>
            </w:r>
            <w:proofErr w:type="spellEnd"/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; </w:t>
            </w:r>
            <w:r w:rsidRPr="00A9704E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set</w:t>
            </w:r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; }</w:t>
            </w:r>
          </w:p>
        </w:tc>
      </w:tr>
      <w:tr w:rsidR="009A5BCC" w:rsidRPr="00546A8C" w14:paraId="3FB9BD5E" w14:textId="77777777" w:rsidTr="009A5BCC">
        <w:tc>
          <w:tcPr>
            <w:tcW w:w="9351" w:type="dxa"/>
          </w:tcPr>
          <w:p w14:paraId="65D1E136" w14:textId="33638CCE" w:rsidR="009A5BCC" w:rsidRPr="00A9704E" w:rsidRDefault="009A5BCC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9704E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9704E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NoIdentificacion</w:t>
            </w:r>
            <w:proofErr w:type="spellEnd"/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9704E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9704E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9A5BCC" w:rsidRPr="00546A8C" w14:paraId="1F7237FB" w14:textId="77777777" w:rsidTr="009A5BCC">
        <w:tc>
          <w:tcPr>
            <w:tcW w:w="9351" w:type="dxa"/>
          </w:tcPr>
          <w:p w14:paraId="53A29670" w14:textId="0D1D8D69" w:rsidR="009A5BCC" w:rsidRPr="00A9704E" w:rsidRDefault="009A5BCC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9704E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9704E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FraccionArancelaria</w:t>
            </w:r>
            <w:proofErr w:type="spellEnd"/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9704E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9704E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9A5BCC" w:rsidRPr="00546A8C" w14:paraId="044439A7" w14:textId="77777777" w:rsidTr="009A5BCC">
        <w:tc>
          <w:tcPr>
            <w:tcW w:w="9351" w:type="dxa"/>
          </w:tcPr>
          <w:p w14:paraId="7BDA643C" w14:textId="41C6AF10" w:rsidR="009A5BCC" w:rsidRPr="00A9704E" w:rsidRDefault="009A5BCC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9704E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9704E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bool</w:t>
            </w:r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FraccionArancelariaSpecified</w:t>
            </w:r>
            <w:proofErr w:type="spellEnd"/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9704E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9704E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9A5BCC" w:rsidRPr="00546A8C" w14:paraId="4EA44026" w14:textId="77777777" w:rsidTr="009A5BCC">
        <w:tc>
          <w:tcPr>
            <w:tcW w:w="9351" w:type="dxa"/>
          </w:tcPr>
          <w:p w14:paraId="486465DA" w14:textId="7E36E24F" w:rsidR="009A5BCC" w:rsidRPr="00A9704E" w:rsidRDefault="009A5BCC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9704E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9704E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decimal</w:t>
            </w:r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CantidadAduana</w:t>
            </w:r>
            <w:proofErr w:type="spellEnd"/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9704E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9704E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9A5BCC" w:rsidRPr="00546A8C" w14:paraId="7580762D" w14:textId="77777777" w:rsidTr="009A5BCC">
        <w:tc>
          <w:tcPr>
            <w:tcW w:w="9351" w:type="dxa"/>
          </w:tcPr>
          <w:p w14:paraId="0E3DD77C" w14:textId="1A94E750" w:rsidR="009A5BCC" w:rsidRPr="00A9704E" w:rsidRDefault="009A5BCC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9704E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9704E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bool</w:t>
            </w:r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CantidadAduanaSpecified</w:t>
            </w:r>
            <w:proofErr w:type="spellEnd"/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9704E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9704E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9A5BCC" w:rsidRPr="00546A8C" w14:paraId="02939DF0" w14:textId="77777777" w:rsidTr="009A5BCC">
        <w:tc>
          <w:tcPr>
            <w:tcW w:w="9351" w:type="dxa"/>
          </w:tcPr>
          <w:p w14:paraId="5C429D26" w14:textId="5D7AB038" w:rsidR="009A5BCC" w:rsidRPr="00A9704E" w:rsidRDefault="009A5BCC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9704E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9704E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UnidadAduana</w:t>
            </w:r>
            <w:proofErr w:type="spellEnd"/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9704E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9704E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9A5BCC" w:rsidRPr="00546A8C" w14:paraId="5AA85DDE" w14:textId="77777777" w:rsidTr="009A5BCC">
        <w:tc>
          <w:tcPr>
            <w:tcW w:w="9351" w:type="dxa"/>
          </w:tcPr>
          <w:p w14:paraId="741EBF93" w14:textId="46C72B1C" w:rsidR="009A5BCC" w:rsidRPr="00A9704E" w:rsidRDefault="009A5BCC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9704E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9704E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bool</w:t>
            </w:r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UnidadAduanaSpecified</w:t>
            </w:r>
            <w:proofErr w:type="spellEnd"/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9704E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9704E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9A5BCC" w:rsidRPr="00546A8C" w14:paraId="3419D675" w14:textId="77777777" w:rsidTr="009A5BCC">
        <w:tc>
          <w:tcPr>
            <w:tcW w:w="9351" w:type="dxa"/>
          </w:tcPr>
          <w:p w14:paraId="0825FAF9" w14:textId="61CDB80C" w:rsidR="009A5BCC" w:rsidRPr="00A9704E" w:rsidRDefault="009A5BCC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9704E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9704E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decimal</w:t>
            </w:r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ValorUnitarioAduana</w:t>
            </w:r>
            <w:proofErr w:type="spellEnd"/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9704E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9704E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9A5BCC" w:rsidRPr="00546A8C" w14:paraId="1D4CDDC3" w14:textId="77777777" w:rsidTr="009A5BCC">
        <w:tc>
          <w:tcPr>
            <w:tcW w:w="9351" w:type="dxa"/>
          </w:tcPr>
          <w:p w14:paraId="5E452297" w14:textId="2C1A8D43" w:rsidR="009A5BCC" w:rsidRPr="00A9704E" w:rsidRDefault="009A5BCC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9704E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9704E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bool</w:t>
            </w:r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ValorUnitarioAduanaSpecified</w:t>
            </w:r>
            <w:proofErr w:type="spellEnd"/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9704E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9704E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9A5BCC" w:rsidRPr="00546A8C" w14:paraId="5A450367" w14:textId="77777777" w:rsidTr="009A5BCC">
        <w:tc>
          <w:tcPr>
            <w:tcW w:w="9351" w:type="dxa"/>
          </w:tcPr>
          <w:p w14:paraId="28E452B0" w14:textId="11AA0235" w:rsidR="009A5BCC" w:rsidRPr="00A9704E" w:rsidRDefault="009A5BCC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</w:pPr>
            <w:r w:rsidRPr="00A9704E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9704E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decimal</w:t>
            </w:r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ValorDolares</w:t>
            </w:r>
            <w:proofErr w:type="spellEnd"/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9704E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9704E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9704E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</w:tbl>
    <w:p w14:paraId="3EF6E9C3" w14:textId="6E7F916F" w:rsidR="009A5BCC" w:rsidRPr="00ED7B10" w:rsidRDefault="009A5BCC" w:rsidP="009F0C0C">
      <w:pPr>
        <w:pStyle w:val="Ttulo3"/>
        <w:rPr>
          <w:lang w:val="es-ES"/>
        </w:rPr>
      </w:pPr>
      <w:bookmarkStart w:id="276" w:name="_Toc140772181"/>
      <w:r w:rsidRPr="00ED7B10">
        <w:rPr>
          <w:lang w:val="es-ES"/>
        </w:rPr>
        <w:t xml:space="preserve">Clase </w:t>
      </w:r>
      <w:proofErr w:type="spellStart"/>
      <w:r w:rsidRPr="00A9704E">
        <w:rPr>
          <w:rFonts w:ascii="Consolas" w:hAnsi="Consolas"/>
          <w:lang w:val="es-ES"/>
        </w:rPr>
        <w:t>ComercioExteriorMercanciaDescripcionesEspecificas</w:t>
      </w:r>
      <w:bookmarkEnd w:id="276"/>
      <w:proofErr w:type="spellEnd"/>
    </w:p>
    <w:p w14:paraId="2172B9B4" w14:textId="4C26E982" w:rsidR="009A5BCC" w:rsidRPr="00ED7B10" w:rsidRDefault="009A5BCC" w:rsidP="009F0C0C">
      <w:pPr>
        <w:pStyle w:val="Ttulo4"/>
        <w:rPr>
          <w:lang w:val="es-ES"/>
        </w:rPr>
      </w:pPr>
      <w:r w:rsidRPr="00ED7B10">
        <w:rPr>
          <w:lang w:val="es-ES"/>
        </w:rPr>
        <w:t>C</w:t>
      </w:r>
      <w:r w:rsidR="00A9704E">
        <w:rPr>
          <w:lang w:val="es-ES"/>
        </w:rPr>
        <w:t>onstructores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6232"/>
        <w:gridCol w:w="3162"/>
      </w:tblGrid>
      <w:tr w:rsidR="009A5BCC" w:rsidRPr="00CF035E" w14:paraId="0261377A" w14:textId="77777777" w:rsidTr="00065CB6">
        <w:trPr>
          <w:tblHeader/>
        </w:trPr>
        <w:tc>
          <w:tcPr>
            <w:tcW w:w="6232" w:type="dxa"/>
            <w:shd w:val="clear" w:color="auto" w:fill="2E74B5" w:themeFill="accent1" w:themeFillShade="BF"/>
          </w:tcPr>
          <w:p w14:paraId="494AFC64" w14:textId="77777777" w:rsidR="009A5BCC" w:rsidRPr="00CF035E" w:rsidRDefault="009A5BCC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>Constructor</w:t>
            </w:r>
          </w:p>
        </w:tc>
        <w:tc>
          <w:tcPr>
            <w:tcW w:w="3162" w:type="dxa"/>
            <w:shd w:val="clear" w:color="auto" w:fill="2E74B5" w:themeFill="accent1" w:themeFillShade="BF"/>
          </w:tcPr>
          <w:p w14:paraId="5CC1658A" w14:textId="77777777" w:rsidR="009A5BCC" w:rsidRPr="00CF035E" w:rsidRDefault="009A5BCC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Descripción </w:t>
            </w:r>
          </w:p>
        </w:tc>
      </w:tr>
      <w:tr w:rsidR="009A5BCC" w:rsidRPr="00A9704E" w14:paraId="2221A5E7" w14:textId="77777777" w:rsidTr="00065CB6">
        <w:tc>
          <w:tcPr>
            <w:tcW w:w="6232" w:type="dxa"/>
          </w:tcPr>
          <w:p w14:paraId="3C80D791" w14:textId="0C1ECEF4" w:rsidR="009A5BCC" w:rsidRPr="00A9704E" w:rsidRDefault="009A5BCC" w:rsidP="00A9704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</w:pPr>
            <w:proofErr w:type="spellStart"/>
            <w:r w:rsidRPr="00A9704E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public</w:t>
            </w:r>
            <w:proofErr w:type="spellEnd"/>
            <w:r w:rsidRPr="00A9704E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A9704E">
              <w:rPr>
                <w:rFonts w:ascii="Consolas" w:hAnsi="Consolas" w:cs="Segoe UI"/>
                <w:color w:val="2B91AF"/>
                <w:sz w:val="18"/>
                <w:szCs w:val="18"/>
                <w:lang w:val="es-ES"/>
              </w:rPr>
              <w:t>ComercioExteriorMercanciaDescripcionesEspecificas</w:t>
            </w:r>
            <w:proofErr w:type="spellEnd"/>
            <w:r w:rsidR="00A9704E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();</w:t>
            </w:r>
          </w:p>
        </w:tc>
        <w:tc>
          <w:tcPr>
            <w:tcW w:w="3162" w:type="dxa"/>
          </w:tcPr>
          <w:p w14:paraId="35DAB369" w14:textId="5ECFE33E" w:rsidR="009A5BCC" w:rsidRPr="00A9704E" w:rsidRDefault="00A9704E" w:rsidP="00C6208D">
            <w:pPr>
              <w:rPr>
                <w:rFonts w:cs="Segoe UI"/>
                <w:sz w:val="18"/>
                <w:szCs w:val="18"/>
                <w:lang w:val="es-ES"/>
              </w:rPr>
            </w:pPr>
            <w:r>
              <w:rPr>
                <w:rFonts w:cs="Segoe UI"/>
                <w:sz w:val="18"/>
                <w:szCs w:val="18"/>
                <w:lang w:val="es-ES"/>
              </w:rPr>
              <w:t>Constructor vací</w:t>
            </w:r>
            <w:r w:rsidR="009A5BCC" w:rsidRPr="00A9704E">
              <w:rPr>
                <w:rFonts w:cs="Segoe UI"/>
                <w:sz w:val="18"/>
                <w:szCs w:val="18"/>
                <w:lang w:val="es-ES"/>
              </w:rPr>
              <w:t>o.</w:t>
            </w:r>
          </w:p>
        </w:tc>
      </w:tr>
    </w:tbl>
    <w:p w14:paraId="41DE13B9" w14:textId="77777777" w:rsidR="009A5BCC" w:rsidRPr="00ED7B10" w:rsidRDefault="009A5BCC" w:rsidP="009F0C0C">
      <w:pPr>
        <w:pStyle w:val="Ttulo4"/>
        <w:rPr>
          <w:lang w:val="es-ES"/>
        </w:rPr>
      </w:pPr>
      <w:r w:rsidRPr="00ED7B10">
        <w:rPr>
          <w:lang w:val="es-ES"/>
        </w:rP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51"/>
      </w:tblGrid>
      <w:tr w:rsidR="009A5BCC" w:rsidRPr="00CF035E" w14:paraId="5632F957" w14:textId="77777777" w:rsidTr="00C6208D">
        <w:tc>
          <w:tcPr>
            <w:tcW w:w="9351" w:type="dxa"/>
            <w:shd w:val="clear" w:color="auto" w:fill="2E74B5" w:themeFill="accent1" w:themeFillShade="BF"/>
          </w:tcPr>
          <w:p w14:paraId="7FA774A6" w14:textId="77777777" w:rsidR="009A5BCC" w:rsidRPr="00CF035E" w:rsidRDefault="009A5BCC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Propiedades </w:t>
            </w:r>
          </w:p>
        </w:tc>
      </w:tr>
      <w:tr w:rsidR="009A5BCC" w:rsidRPr="00546A8C" w14:paraId="01CDA9ED" w14:textId="77777777" w:rsidTr="009A5BCC">
        <w:tc>
          <w:tcPr>
            <w:tcW w:w="9351" w:type="dxa"/>
          </w:tcPr>
          <w:p w14:paraId="588BAF37" w14:textId="77777777" w:rsidR="009A5BCC" w:rsidRPr="004C47E3" w:rsidRDefault="009A5BCC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4C47E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4C47E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Marca </w:t>
            </w:r>
            <w:proofErr w:type="gramStart"/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4C47E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4C47E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9A5BCC" w:rsidRPr="00546A8C" w14:paraId="78CDBF11" w14:textId="77777777" w:rsidTr="009A5BCC">
        <w:tc>
          <w:tcPr>
            <w:tcW w:w="9351" w:type="dxa"/>
          </w:tcPr>
          <w:p w14:paraId="49FC8D83" w14:textId="42236DF1" w:rsidR="009A5BCC" w:rsidRPr="004C47E3" w:rsidRDefault="009A5BCC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4C47E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4C47E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Modelo</w:t>
            </w:r>
            <w:proofErr w:type="spellEnd"/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4C47E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4C47E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9A5BCC" w:rsidRPr="00546A8C" w14:paraId="001FA217" w14:textId="77777777" w:rsidTr="009A5BCC">
        <w:tc>
          <w:tcPr>
            <w:tcW w:w="9351" w:type="dxa"/>
          </w:tcPr>
          <w:p w14:paraId="0827F646" w14:textId="643D835A" w:rsidR="009A5BCC" w:rsidRPr="004C47E3" w:rsidRDefault="009A5BCC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4C47E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4C47E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SubModelo</w:t>
            </w:r>
            <w:proofErr w:type="spellEnd"/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4C47E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4C47E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9A5BCC" w:rsidRPr="00546A8C" w14:paraId="289EED0B" w14:textId="77777777" w:rsidTr="009A5BCC">
        <w:tc>
          <w:tcPr>
            <w:tcW w:w="9351" w:type="dxa"/>
          </w:tcPr>
          <w:p w14:paraId="589A0AD8" w14:textId="26E4F481" w:rsidR="009A5BCC" w:rsidRPr="004C47E3" w:rsidRDefault="009A5BCC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</w:pPr>
            <w:r w:rsidRPr="004C47E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4C47E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NumeroSerie</w:t>
            </w:r>
            <w:proofErr w:type="spellEnd"/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4C47E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4C47E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</w:tbl>
    <w:p w14:paraId="727154D2" w14:textId="18C1E34B" w:rsidR="009A5BCC" w:rsidRPr="00ED7B10" w:rsidRDefault="009A5BCC" w:rsidP="009F0C0C">
      <w:pPr>
        <w:pStyle w:val="Ttulo3"/>
        <w:rPr>
          <w:lang w:val="es-ES"/>
        </w:rPr>
      </w:pPr>
      <w:bookmarkStart w:id="277" w:name="_Toc140772182"/>
      <w:r w:rsidRPr="00ED7B10">
        <w:rPr>
          <w:lang w:val="es-ES"/>
        </w:rPr>
        <w:t xml:space="preserve">Clase </w:t>
      </w:r>
      <w:proofErr w:type="spellStart"/>
      <w:r w:rsidRPr="004C47E3">
        <w:rPr>
          <w:rFonts w:ascii="Consolas" w:hAnsi="Consolas"/>
          <w:lang w:val="es-ES"/>
        </w:rPr>
        <w:t>ComercioExteriorPropietario</w:t>
      </w:r>
      <w:bookmarkEnd w:id="277"/>
      <w:proofErr w:type="spellEnd"/>
    </w:p>
    <w:p w14:paraId="00CFE126" w14:textId="6C669091" w:rsidR="009A5BCC" w:rsidRPr="00ED7B10" w:rsidRDefault="004C47E3" w:rsidP="009F0C0C">
      <w:pPr>
        <w:pStyle w:val="Ttulo4"/>
        <w:rPr>
          <w:lang w:val="es-ES"/>
        </w:rPr>
      </w:pPr>
      <w:r>
        <w:rPr>
          <w:lang w:val="es-ES"/>
        </w:rPr>
        <w:t>Constructores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4390"/>
        <w:gridCol w:w="5004"/>
      </w:tblGrid>
      <w:tr w:rsidR="009A5BCC" w:rsidRPr="00CF035E" w14:paraId="5442B1D7" w14:textId="77777777" w:rsidTr="00404BB1">
        <w:tc>
          <w:tcPr>
            <w:tcW w:w="4390" w:type="dxa"/>
            <w:shd w:val="clear" w:color="auto" w:fill="2E74B5" w:themeFill="accent1" w:themeFillShade="BF"/>
          </w:tcPr>
          <w:p w14:paraId="41FD25BA" w14:textId="77777777" w:rsidR="009A5BCC" w:rsidRPr="00CF035E" w:rsidRDefault="009A5BCC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>Constructor</w:t>
            </w:r>
          </w:p>
        </w:tc>
        <w:tc>
          <w:tcPr>
            <w:tcW w:w="5004" w:type="dxa"/>
            <w:shd w:val="clear" w:color="auto" w:fill="2E74B5" w:themeFill="accent1" w:themeFillShade="BF"/>
          </w:tcPr>
          <w:p w14:paraId="279D2FE2" w14:textId="77777777" w:rsidR="009A5BCC" w:rsidRPr="00CF035E" w:rsidRDefault="009A5BCC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Descripción </w:t>
            </w:r>
          </w:p>
        </w:tc>
      </w:tr>
      <w:tr w:rsidR="009A5BCC" w:rsidRPr="004C47E3" w14:paraId="0CA91FD7" w14:textId="77777777" w:rsidTr="00404BB1">
        <w:tc>
          <w:tcPr>
            <w:tcW w:w="4390" w:type="dxa"/>
          </w:tcPr>
          <w:p w14:paraId="1EC43FBA" w14:textId="06F178D7" w:rsidR="009A5BCC" w:rsidRPr="004C47E3" w:rsidRDefault="009A5BCC" w:rsidP="004C47E3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</w:pPr>
            <w:proofErr w:type="spellStart"/>
            <w:r w:rsidRPr="004C47E3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public</w:t>
            </w:r>
            <w:proofErr w:type="spellEnd"/>
            <w:r w:rsidRPr="004C47E3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4C47E3">
              <w:rPr>
                <w:rFonts w:ascii="Consolas" w:hAnsi="Consolas" w:cs="Segoe UI"/>
                <w:color w:val="2B91AF"/>
                <w:sz w:val="18"/>
                <w:szCs w:val="18"/>
                <w:lang w:val="es-ES"/>
              </w:rPr>
              <w:t>ComercioExteriorPropietario</w:t>
            </w:r>
            <w:proofErr w:type="spellEnd"/>
            <w:r w:rsidR="004C47E3" w:rsidRPr="004C47E3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();</w:t>
            </w:r>
          </w:p>
        </w:tc>
        <w:tc>
          <w:tcPr>
            <w:tcW w:w="5004" w:type="dxa"/>
          </w:tcPr>
          <w:p w14:paraId="69CD8661" w14:textId="17DBE0CC" w:rsidR="009A5BCC" w:rsidRPr="004C47E3" w:rsidRDefault="009A5BCC" w:rsidP="00C6208D">
            <w:pPr>
              <w:rPr>
                <w:rFonts w:cs="Segoe UI"/>
                <w:sz w:val="18"/>
                <w:szCs w:val="18"/>
                <w:lang w:val="es-ES"/>
              </w:rPr>
            </w:pPr>
            <w:r w:rsidRPr="004C47E3">
              <w:rPr>
                <w:rFonts w:cs="Segoe UI"/>
                <w:sz w:val="18"/>
                <w:szCs w:val="18"/>
                <w:lang w:val="es-ES"/>
              </w:rPr>
              <w:t>Constructor vac</w:t>
            </w:r>
            <w:r w:rsidR="004C47E3">
              <w:rPr>
                <w:rFonts w:cs="Segoe UI"/>
                <w:sz w:val="18"/>
                <w:szCs w:val="18"/>
                <w:lang w:val="es-ES"/>
              </w:rPr>
              <w:t>í</w:t>
            </w:r>
            <w:r w:rsidRPr="004C47E3">
              <w:rPr>
                <w:rFonts w:cs="Segoe UI"/>
                <w:sz w:val="18"/>
                <w:szCs w:val="18"/>
                <w:lang w:val="es-ES"/>
              </w:rPr>
              <w:t>o.</w:t>
            </w:r>
          </w:p>
        </w:tc>
      </w:tr>
    </w:tbl>
    <w:p w14:paraId="164A360A" w14:textId="77777777" w:rsidR="009A5BCC" w:rsidRPr="00ED7B10" w:rsidRDefault="009A5BCC" w:rsidP="009F0C0C">
      <w:pPr>
        <w:pStyle w:val="Ttulo4"/>
        <w:rPr>
          <w:lang w:val="es-ES"/>
        </w:rPr>
      </w:pPr>
      <w:r w:rsidRPr="00ED7B10">
        <w:rPr>
          <w:lang w:val="es-ES"/>
        </w:rP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51"/>
      </w:tblGrid>
      <w:tr w:rsidR="009A5BCC" w:rsidRPr="00CF035E" w14:paraId="228007B8" w14:textId="77777777" w:rsidTr="00C8257A">
        <w:trPr>
          <w:tblHeader/>
        </w:trPr>
        <w:tc>
          <w:tcPr>
            <w:tcW w:w="9351" w:type="dxa"/>
            <w:shd w:val="clear" w:color="auto" w:fill="2E74B5" w:themeFill="accent1" w:themeFillShade="BF"/>
          </w:tcPr>
          <w:p w14:paraId="3807E8F0" w14:textId="77777777" w:rsidR="009A5BCC" w:rsidRPr="00CF035E" w:rsidRDefault="009A5BCC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Propiedades </w:t>
            </w:r>
          </w:p>
        </w:tc>
      </w:tr>
      <w:tr w:rsidR="009A5BCC" w:rsidRPr="00546A8C" w14:paraId="6C8CD01F" w14:textId="77777777" w:rsidTr="009A5BCC">
        <w:tc>
          <w:tcPr>
            <w:tcW w:w="9351" w:type="dxa"/>
          </w:tcPr>
          <w:p w14:paraId="4B0A7DE6" w14:textId="77777777" w:rsidR="009A5BCC" w:rsidRPr="004C47E3" w:rsidRDefault="009A5BCC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4C47E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4C47E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NumRegIdTrib</w:t>
            </w:r>
            <w:proofErr w:type="spellEnd"/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4C47E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4C47E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9A5BCC" w:rsidRPr="00546A8C" w14:paraId="6C0E6B77" w14:textId="77777777" w:rsidTr="009A5BCC">
        <w:tc>
          <w:tcPr>
            <w:tcW w:w="9351" w:type="dxa"/>
          </w:tcPr>
          <w:p w14:paraId="711920DB" w14:textId="3884C66A" w:rsidR="009A5BCC" w:rsidRPr="004C47E3" w:rsidRDefault="009A5BCC" w:rsidP="00C6208D">
            <w:pPr>
              <w:rPr>
                <w:rFonts w:ascii="Consolas" w:hAnsi="Consolas" w:cs="Segoe UI"/>
                <w:sz w:val="18"/>
                <w:lang w:val="en-US"/>
              </w:rPr>
            </w:pPr>
            <w:r w:rsidRPr="004C47E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4C47E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ResidenciaFiscal</w:t>
            </w:r>
            <w:proofErr w:type="spellEnd"/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4C47E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4C47E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</w:tbl>
    <w:p w14:paraId="5887DA02" w14:textId="7AF28D75" w:rsidR="009A5BCC" w:rsidRPr="00ED7B10" w:rsidRDefault="009A5BCC" w:rsidP="009F0C0C">
      <w:pPr>
        <w:pStyle w:val="Ttulo3"/>
        <w:rPr>
          <w:lang w:val="es-ES"/>
        </w:rPr>
      </w:pPr>
      <w:bookmarkStart w:id="278" w:name="_Toc140772183"/>
      <w:r w:rsidRPr="00ED7B10">
        <w:rPr>
          <w:lang w:val="es-ES"/>
        </w:rPr>
        <w:t xml:space="preserve">Clase </w:t>
      </w:r>
      <w:proofErr w:type="spellStart"/>
      <w:r w:rsidRPr="004C47E3">
        <w:rPr>
          <w:rFonts w:ascii="Consolas" w:hAnsi="Consolas"/>
          <w:lang w:val="es-ES"/>
        </w:rPr>
        <w:t>ComercioExteriorReceptor</w:t>
      </w:r>
      <w:bookmarkEnd w:id="278"/>
      <w:proofErr w:type="spellEnd"/>
    </w:p>
    <w:p w14:paraId="6EC3678C" w14:textId="231FBDEC" w:rsidR="009A5BCC" w:rsidRPr="00ED7B10" w:rsidRDefault="004C47E3" w:rsidP="009F0C0C">
      <w:pPr>
        <w:pStyle w:val="Ttulo4"/>
        <w:rPr>
          <w:lang w:val="es-ES"/>
        </w:rPr>
      </w:pPr>
      <w:r>
        <w:rPr>
          <w:lang w:val="es-ES"/>
        </w:rPr>
        <w:t>Constructores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="009A5BCC" w:rsidRPr="00CF035E" w14:paraId="7C56A6B9" w14:textId="77777777" w:rsidTr="00C6208D">
        <w:tc>
          <w:tcPr>
            <w:tcW w:w="4697" w:type="dxa"/>
            <w:shd w:val="clear" w:color="auto" w:fill="2E74B5" w:themeFill="accent1" w:themeFillShade="BF"/>
          </w:tcPr>
          <w:p w14:paraId="59686A7B" w14:textId="77777777" w:rsidR="009A5BCC" w:rsidRPr="00CF035E" w:rsidRDefault="009A5BCC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>Constructor</w:t>
            </w:r>
          </w:p>
        </w:tc>
        <w:tc>
          <w:tcPr>
            <w:tcW w:w="4697" w:type="dxa"/>
            <w:shd w:val="clear" w:color="auto" w:fill="2E74B5" w:themeFill="accent1" w:themeFillShade="BF"/>
          </w:tcPr>
          <w:p w14:paraId="15C9DE02" w14:textId="77777777" w:rsidR="009A5BCC" w:rsidRPr="00CF035E" w:rsidRDefault="009A5BCC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Descripción </w:t>
            </w:r>
          </w:p>
        </w:tc>
      </w:tr>
      <w:tr w:rsidR="009A5BCC" w:rsidRPr="004C47E3" w14:paraId="5D1D38A0" w14:textId="77777777" w:rsidTr="00C6208D">
        <w:tc>
          <w:tcPr>
            <w:tcW w:w="4697" w:type="dxa"/>
          </w:tcPr>
          <w:p w14:paraId="774A5502" w14:textId="6A4E09F3" w:rsidR="009A5BCC" w:rsidRPr="004C47E3" w:rsidRDefault="009A5BCC" w:rsidP="004C47E3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</w:pPr>
            <w:proofErr w:type="spellStart"/>
            <w:r w:rsidRPr="004C47E3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public</w:t>
            </w:r>
            <w:proofErr w:type="spellEnd"/>
            <w:r w:rsidRPr="004C47E3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4C47E3">
              <w:rPr>
                <w:rFonts w:ascii="Consolas" w:hAnsi="Consolas" w:cs="Segoe UI"/>
                <w:color w:val="2B91AF"/>
                <w:sz w:val="18"/>
                <w:szCs w:val="18"/>
                <w:lang w:val="es-ES"/>
              </w:rPr>
              <w:t>ComercioExteriorReceptor</w:t>
            </w:r>
            <w:proofErr w:type="spellEnd"/>
            <w:r w:rsidR="004C47E3" w:rsidRPr="004C47E3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();</w:t>
            </w:r>
          </w:p>
        </w:tc>
        <w:tc>
          <w:tcPr>
            <w:tcW w:w="4697" w:type="dxa"/>
          </w:tcPr>
          <w:p w14:paraId="79AC2BE7" w14:textId="5DF8BC57" w:rsidR="009A5BCC" w:rsidRPr="004C47E3" w:rsidRDefault="004C47E3" w:rsidP="00C6208D">
            <w:pPr>
              <w:rPr>
                <w:rFonts w:cs="Segoe UI"/>
                <w:sz w:val="18"/>
                <w:szCs w:val="18"/>
                <w:lang w:val="es-ES"/>
              </w:rPr>
            </w:pPr>
            <w:r w:rsidRPr="004C47E3">
              <w:rPr>
                <w:rFonts w:cs="Segoe UI"/>
                <w:sz w:val="18"/>
                <w:szCs w:val="18"/>
                <w:lang w:val="es-ES"/>
              </w:rPr>
              <w:t>Constructor vací</w:t>
            </w:r>
            <w:r w:rsidR="009A5BCC" w:rsidRPr="004C47E3">
              <w:rPr>
                <w:rFonts w:cs="Segoe UI"/>
                <w:sz w:val="18"/>
                <w:szCs w:val="18"/>
                <w:lang w:val="es-ES"/>
              </w:rPr>
              <w:t>o.</w:t>
            </w:r>
          </w:p>
        </w:tc>
      </w:tr>
    </w:tbl>
    <w:p w14:paraId="648C7BA5" w14:textId="77777777" w:rsidR="009A5BCC" w:rsidRPr="00ED7B10" w:rsidRDefault="009A5BCC" w:rsidP="009F0C0C">
      <w:pPr>
        <w:pStyle w:val="Ttulo4"/>
        <w:rPr>
          <w:lang w:val="es-ES"/>
        </w:rPr>
      </w:pPr>
      <w:r w:rsidRPr="00ED7B10">
        <w:rPr>
          <w:lang w:val="es-ES"/>
        </w:rP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51"/>
      </w:tblGrid>
      <w:tr w:rsidR="009A5BCC" w:rsidRPr="00CF035E" w14:paraId="79C48411" w14:textId="77777777" w:rsidTr="00C6208D">
        <w:tc>
          <w:tcPr>
            <w:tcW w:w="9351" w:type="dxa"/>
            <w:shd w:val="clear" w:color="auto" w:fill="2E74B5" w:themeFill="accent1" w:themeFillShade="BF"/>
          </w:tcPr>
          <w:p w14:paraId="7C7042ED" w14:textId="77777777" w:rsidR="009A5BCC" w:rsidRPr="00CF035E" w:rsidRDefault="009A5BCC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Propiedades </w:t>
            </w:r>
          </w:p>
        </w:tc>
      </w:tr>
      <w:tr w:rsidR="009A5BCC" w:rsidRPr="00ED7B10" w14:paraId="60A560B4" w14:textId="77777777" w:rsidTr="009A5BCC">
        <w:tc>
          <w:tcPr>
            <w:tcW w:w="9351" w:type="dxa"/>
          </w:tcPr>
          <w:p w14:paraId="39FAAC00" w14:textId="77777777" w:rsidR="009A5BCC" w:rsidRPr="004C47E3" w:rsidRDefault="009A5BCC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</w:pPr>
            <w:proofErr w:type="spellStart"/>
            <w:r w:rsidRPr="004C47E3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lastRenderedPageBreak/>
              <w:t>public</w:t>
            </w:r>
            <w:proofErr w:type="spellEnd"/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r w:rsidRPr="004C47E3">
              <w:rPr>
                <w:rFonts w:ascii="Consolas" w:hAnsi="Consolas" w:cs="Segoe UI"/>
                <w:color w:val="2B91AF"/>
                <w:sz w:val="18"/>
                <w:szCs w:val="19"/>
                <w:lang w:val="es-ES"/>
              </w:rPr>
              <w:t>ComercioExteriorReceptorDomicilio</w:t>
            </w:r>
            <w:proofErr w:type="spellEnd"/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Domicilio </w:t>
            </w:r>
            <w:proofErr w:type="gramStart"/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{ </w:t>
            </w:r>
            <w:proofErr w:type="spellStart"/>
            <w:r w:rsidRPr="004C47E3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get</w:t>
            </w:r>
            <w:proofErr w:type="spellEnd"/>
            <w:proofErr w:type="gramEnd"/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; </w:t>
            </w:r>
            <w:r w:rsidRPr="004C47E3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set</w:t>
            </w:r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; }</w:t>
            </w:r>
          </w:p>
        </w:tc>
      </w:tr>
      <w:tr w:rsidR="009A5BCC" w:rsidRPr="00546A8C" w14:paraId="7C4FA7D3" w14:textId="77777777" w:rsidTr="009A5BCC">
        <w:tc>
          <w:tcPr>
            <w:tcW w:w="9351" w:type="dxa"/>
          </w:tcPr>
          <w:p w14:paraId="437BB806" w14:textId="58BCAA45" w:rsidR="009A5BCC" w:rsidRPr="004C47E3" w:rsidRDefault="009A5BCC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4C47E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4C47E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NumRegIdTrib</w:t>
            </w:r>
            <w:proofErr w:type="spellEnd"/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4C47E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4C47E3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4C47E3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</w:tbl>
    <w:p w14:paraId="435BFE50" w14:textId="7CCCCA16" w:rsidR="009A5BCC" w:rsidRPr="00ED7B10" w:rsidRDefault="009A5BCC" w:rsidP="009F0C0C">
      <w:pPr>
        <w:pStyle w:val="Ttulo3"/>
        <w:rPr>
          <w:lang w:val="es-ES"/>
        </w:rPr>
      </w:pPr>
      <w:bookmarkStart w:id="279" w:name="_Toc140772184"/>
      <w:r w:rsidRPr="00ED7B10">
        <w:rPr>
          <w:lang w:val="es-ES"/>
        </w:rPr>
        <w:t xml:space="preserve">Clase </w:t>
      </w:r>
      <w:proofErr w:type="spellStart"/>
      <w:r w:rsidRPr="007E47D4">
        <w:rPr>
          <w:rFonts w:ascii="Consolas" w:hAnsi="Consolas"/>
          <w:lang w:val="es-ES"/>
        </w:rPr>
        <w:t>ComercioExteriorReceptorDomicilio</w:t>
      </w:r>
      <w:bookmarkEnd w:id="279"/>
      <w:proofErr w:type="spellEnd"/>
    </w:p>
    <w:p w14:paraId="3B3808BF" w14:textId="17341D19" w:rsidR="009A5BCC" w:rsidRPr="00ED7B10" w:rsidRDefault="009A5BCC" w:rsidP="009F0C0C">
      <w:pPr>
        <w:pStyle w:val="Ttulo4"/>
        <w:rPr>
          <w:lang w:val="es-ES"/>
        </w:rPr>
      </w:pPr>
      <w:r w:rsidRPr="00ED7B10">
        <w:rPr>
          <w:lang w:val="es-ES"/>
        </w:rPr>
        <w:t>C</w:t>
      </w:r>
      <w:r w:rsidR="004C47E3">
        <w:rPr>
          <w:lang w:val="es-ES"/>
        </w:rPr>
        <w:t>onstructores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="009A5BCC" w:rsidRPr="00CF035E" w14:paraId="040EFD92" w14:textId="77777777" w:rsidTr="00404BB1">
        <w:tc>
          <w:tcPr>
            <w:tcW w:w="4697" w:type="dxa"/>
            <w:shd w:val="clear" w:color="auto" w:fill="2E74B5" w:themeFill="accent1" w:themeFillShade="BF"/>
          </w:tcPr>
          <w:p w14:paraId="6FB45E60" w14:textId="77777777" w:rsidR="009A5BCC" w:rsidRPr="00CF035E" w:rsidRDefault="009A5BCC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>Constructor</w:t>
            </w:r>
          </w:p>
        </w:tc>
        <w:tc>
          <w:tcPr>
            <w:tcW w:w="4697" w:type="dxa"/>
            <w:shd w:val="clear" w:color="auto" w:fill="2E74B5" w:themeFill="accent1" w:themeFillShade="BF"/>
          </w:tcPr>
          <w:p w14:paraId="759584A7" w14:textId="77777777" w:rsidR="009A5BCC" w:rsidRPr="00CF035E" w:rsidRDefault="009A5BCC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Descripción </w:t>
            </w:r>
          </w:p>
        </w:tc>
      </w:tr>
      <w:tr w:rsidR="009A5BCC" w:rsidRPr="004C47E3" w14:paraId="1CC9713F" w14:textId="77777777" w:rsidTr="00404BB1">
        <w:tc>
          <w:tcPr>
            <w:tcW w:w="4697" w:type="dxa"/>
          </w:tcPr>
          <w:p w14:paraId="1E18ECE7" w14:textId="30DE6A4E" w:rsidR="009A5BCC" w:rsidRPr="004C47E3" w:rsidRDefault="009A5BCC" w:rsidP="004C47E3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</w:pPr>
            <w:proofErr w:type="spellStart"/>
            <w:r w:rsidRPr="004C47E3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public</w:t>
            </w:r>
            <w:proofErr w:type="spellEnd"/>
            <w:r w:rsidRPr="004C47E3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4C47E3">
              <w:rPr>
                <w:rFonts w:ascii="Consolas" w:hAnsi="Consolas" w:cs="Segoe UI"/>
                <w:color w:val="2B91AF"/>
                <w:sz w:val="18"/>
                <w:szCs w:val="18"/>
                <w:lang w:val="es-ES"/>
              </w:rPr>
              <w:t>ComercioExteriorReceptorDomicilio</w:t>
            </w:r>
            <w:proofErr w:type="spellEnd"/>
            <w:r w:rsidR="004C47E3" w:rsidRPr="004C47E3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();</w:t>
            </w:r>
          </w:p>
        </w:tc>
        <w:tc>
          <w:tcPr>
            <w:tcW w:w="4697" w:type="dxa"/>
          </w:tcPr>
          <w:p w14:paraId="3D450B25" w14:textId="163DB5E2" w:rsidR="009A5BCC" w:rsidRPr="004C47E3" w:rsidRDefault="004C47E3" w:rsidP="00C6208D">
            <w:pPr>
              <w:rPr>
                <w:rFonts w:cs="Segoe UI"/>
                <w:sz w:val="18"/>
                <w:szCs w:val="18"/>
                <w:lang w:val="es-ES"/>
              </w:rPr>
            </w:pPr>
            <w:r>
              <w:rPr>
                <w:rFonts w:cs="Segoe UI"/>
                <w:sz w:val="18"/>
                <w:szCs w:val="18"/>
                <w:lang w:val="es-ES"/>
              </w:rPr>
              <w:t>Constructor vací</w:t>
            </w:r>
            <w:r w:rsidR="009A5BCC" w:rsidRPr="004C47E3">
              <w:rPr>
                <w:rFonts w:cs="Segoe UI"/>
                <w:sz w:val="18"/>
                <w:szCs w:val="18"/>
                <w:lang w:val="es-ES"/>
              </w:rPr>
              <w:t>o.</w:t>
            </w:r>
          </w:p>
        </w:tc>
      </w:tr>
    </w:tbl>
    <w:p w14:paraId="5E4B007D" w14:textId="77777777" w:rsidR="009A5BCC" w:rsidRPr="00ED7B10" w:rsidRDefault="009A5BCC" w:rsidP="009F0C0C">
      <w:pPr>
        <w:pStyle w:val="Ttulo4"/>
        <w:rPr>
          <w:lang w:val="es-ES"/>
        </w:rPr>
      </w:pPr>
      <w:r w:rsidRPr="00ED7B10">
        <w:rPr>
          <w:lang w:val="es-ES"/>
        </w:rP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51"/>
      </w:tblGrid>
      <w:tr w:rsidR="009A5BCC" w:rsidRPr="00CF035E" w14:paraId="0FCF700F" w14:textId="77777777" w:rsidTr="00065CB6">
        <w:trPr>
          <w:tblHeader/>
        </w:trPr>
        <w:tc>
          <w:tcPr>
            <w:tcW w:w="9351" w:type="dxa"/>
            <w:shd w:val="clear" w:color="auto" w:fill="2E74B5" w:themeFill="accent1" w:themeFillShade="BF"/>
          </w:tcPr>
          <w:p w14:paraId="7E5EA43B" w14:textId="77777777" w:rsidR="009A5BCC" w:rsidRPr="00CF035E" w:rsidRDefault="009A5BCC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Propiedades </w:t>
            </w:r>
          </w:p>
        </w:tc>
      </w:tr>
      <w:tr w:rsidR="009A5BCC" w:rsidRPr="00546A8C" w14:paraId="306EEFC2" w14:textId="77777777" w:rsidTr="009A5BCC">
        <w:tc>
          <w:tcPr>
            <w:tcW w:w="9351" w:type="dxa"/>
          </w:tcPr>
          <w:p w14:paraId="26B60873" w14:textId="77777777" w:rsidR="009A5BCC" w:rsidRPr="00065CB6" w:rsidRDefault="009A5BCC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Calle </w:t>
            </w:r>
            <w:proofErr w:type="gramStart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9A5BCC" w:rsidRPr="00546A8C" w14:paraId="6C36CE27" w14:textId="77777777" w:rsidTr="009A5BCC">
        <w:tc>
          <w:tcPr>
            <w:tcW w:w="9351" w:type="dxa"/>
          </w:tcPr>
          <w:p w14:paraId="2AF09FFF" w14:textId="58DD0A22" w:rsidR="009A5BCC" w:rsidRPr="00065CB6" w:rsidRDefault="009A5BCC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NumeroExterior</w:t>
            </w:r>
            <w:proofErr w:type="spellEnd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9A5BCC" w:rsidRPr="00546A8C" w14:paraId="5B804B80" w14:textId="77777777" w:rsidTr="009A5BCC">
        <w:tc>
          <w:tcPr>
            <w:tcW w:w="9351" w:type="dxa"/>
          </w:tcPr>
          <w:p w14:paraId="0D8FAA2D" w14:textId="32DA97DD" w:rsidR="009A5BCC" w:rsidRPr="00065CB6" w:rsidRDefault="009A5BCC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NumeroInterior</w:t>
            </w:r>
            <w:proofErr w:type="spellEnd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9A5BCC" w:rsidRPr="00546A8C" w14:paraId="3C17B9FE" w14:textId="77777777" w:rsidTr="009A5BCC">
        <w:tc>
          <w:tcPr>
            <w:tcW w:w="9351" w:type="dxa"/>
          </w:tcPr>
          <w:p w14:paraId="63DD4E75" w14:textId="0700C724" w:rsidR="009A5BCC" w:rsidRPr="00065CB6" w:rsidRDefault="009A5BCC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Colonia </w:t>
            </w:r>
            <w:proofErr w:type="gramStart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9A5BCC" w:rsidRPr="00546A8C" w14:paraId="43425B90" w14:textId="77777777" w:rsidTr="009A5BCC">
        <w:tc>
          <w:tcPr>
            <w:tcW w:w="9351" w:type="dxa"/>
          </w:tcPr>
          <w:p w14:paraId="754716CB" w14:textId="43E458FD" w:rsidR="009A5BCC" w:rsidRPr="00065CB6" w:rsidRDefault="009A5BCC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Localidad</w:t>
            </w:r>
            <w:proofErr w:type="spellEnd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9A5BCC" w:rsidRPr="00546A8C" w14:paraId="43B29888" w14:textId="77777777" w:rsidTr="009A5BCC">
        <w:tc>
          <w:tcPr>
            <w:tcW w:w="9351" w:type="dxa"/>
          </w:tcPr>
          <w:p w14:paraId="63BF79DA" w14:textId="2A36C27F" w:rsidR="009A5BCC" w:rsidRPr="00065CB6" w:rsidRDefault="009A5BCC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Referencia</w:t>
            </w:r>
            <w:proofErr w:type="spellEnd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9A5BCC" w:rsidRPr="00546A8C" w14:paraId="4CB85C71" w14:textId="77777777" w:rsidTr="009A5BCC">
        <w:tc>
          <w:tcPr>
            <w:tcW w:w="9351" w:type="dxa"/>
          </w:tcPr>
          <w:p w14:paraId="61139958" w14:textId="77777777" w:rsidR="00C90D3B" w:rsidRDefault="00C90D3B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</w:pPr>
          </w:p>
          <w:p w14:paraId="3592684F" w14:textId="65BB64B6" w:rsidR="009A5BCC" w:rsidRPr="00065CB6" w:rsidRDefault="009A5BCC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Municipio </w:t>
            </w:r>
            <w:proofErr w:type="gramStart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9A5BCC" w:rsidRPr="00546A8C" w14:paraId="5B79F63A" w14:textId="77777777" w:rsidTr="009A5BCC">
        <w:tc>
          <w:tcPr>
            <w:tcW w:w="9351" w:type="dxa"/>
          </w:tcPr>
          <w:p w14:paraId="57BF284D" w14:textId="7C6BF0C8" w:rsidR="009A5BCC" w:rsidRPr="00065CB6" w:rsidRDefault="009A5BCC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Estado </w:t>
            </w:r>
            <w:proofErr w:type="gramStart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9A5BCC" w:rsidRPr="00546A8C" w14:paraId="0C12C1FE" w14:textId="77777777" w:rsidTr="009A5BCC">
        <w:tc>
          <w:tcPr>
            <w:tcW w:w="9351" w:type="dxa"/>
          </w:tcPr>
          <w:p w14:paraId="70E7EA41" w14:textId="54011899" w:rsidR="009A5BCC" w:rsidRPr="00065CB6" w:rsidRDefault="009A5BCC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Pais </w:t>
            </w:r>
            <w:proofErr w:type="gramStart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9A5BCC" w:rsidRPr="00546A8C" w14:paraId="581373CD" w14:textId="77777777" w:rsidTr="009A5BCC">
        <w:tc>
          <w:tcPr>
            <w:tcW w:w="9351" w:type="dxa"/>
          </w:tcPr>
          <w:p w14:paraId="46A8E2D9" w14:textId="49198DCF" w:rsidR="009A5BCC" w:rsidRPr="00065CB6" w:rsidRDefault="009A5BCC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CodigoPostal</w:t>
            </w:r>
            <w:proofErr w:type="spellEnd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</w:tbl>
    <w:p w14:paraId="7578E01E" w14:textId="77777777" w:rsidR="00C34E24" w:rsidRPr="00065CB6" w:rsidRDefault="00C34E24" w:rsidP="004C48EF">
      <w:pPr>
        <w:pStyle w:val="Ttulo2"/>
        <w:rPr>
          <w:rFonts w:ascii="Consolas" w:hAnsi="Consolas"/>
        </w:rPr>
      </w:pPr>
      <w:bookmarkStart w:id="280" w:name="_Referencia_del_Namespace"/>
      <w:bookmarkStart w:id="281" w:name="_Toc140772185"/>
      <w:bookmarkEnd w:id="280"/>
      <w:r w:rsidRPr="00ED7B10">
        <w:t xml:space="preserve">Referencia del </w:t>
      </w:r>
      <w:proofErr w:type="spellStart"/>
      <w:r w:rsidRPr="00065CB6">
        <w:rPr>
          <w:i/>
        </w:rPr>
        <w:t>Namespace</w:t>
      </w:r>
      <w:proofErr w:type="spellEnd"/>
      <w:r w:rsidRPr="00ED7B10">
        <w:t xml:space="preserve"> </w:t>
      </w:r>
      <w:r w:rsidRPr="00065CB6">
        <w:rPr>
          <w:rFonts w:ascii="Consolas" w:hAnsi="Consolas"/>
        </w:rPr>
        <w:t>SifeiSignature3_</w:t>
      </w:r>
      <w:proofErr w:type="gramStart"/>
      <w:r w:rsidRPr="00065CB6">
        <w:rPr>
          <w:rFonts w:ascii="Consolas" w:hAnsi="Consolas"/>
        </w:rPr>
        <w:t>3.Complementos.ImpLocal</w:t>
      </w:r>
      <w:proofErr w:type="gramEnd"/>
      <w:r w:rsidRPr="00065CB6">
        <w:rPr>
          <w:rFonts w:ascii="Consolas" w:hAnsi="Consolas"/>
        </w:rPr>
        <w:t>10</w:t>
      </w:r>
      <w:bookmarkEnd w:id="281"/>
    </w:p>
    <w:p w14:paraId="06FB5E45" w14:textId="2228E08E" w:rsidR="00C34E24" w:rsidRPr="00ED7B10" w:rsidRDefault="00C34E24" w:rsidP="004C48EF">
      <w:pPr>
        <w:pStyle w:val="Ttulo3"/>
        <w:rPr>
          <w:lang w:val="es-ES"/>
        </w:rPr>
      </w:pPr>
      <w:bookmarkStart w:id="282" w:name="_Toc140772186"/>
      <w:r w:rsidRPr="00ED7B10">
        <w:rPr>
          <w:lang w:val="es-ES"/>
        </w:rPr>
        <w:t xml:space="preserve">Clase </w:t>
      </w:r>
      <w:proofErr w:type="spellStart"/>
      <w:r w:rsidRPr="00065CB6">
        <w:rPr>
          <w:rFonts w:ascii="Consolas" w:hAnsi="Consolas"/>
          <w:lang w:val="es-ES"/>
        </w:rPr>
        <w:t>ImpuestosLocales</w:t>
      </w:r>
      <w:bookmarkEnd w:id="282"/>
      <w:proofErr w:type="spellEnd"/>
    </w:p>
    <w:p w14:paraId="745C2E25" w14:textId="5A508281" w:rsidR="00C34E24" w:rsidRPr="00ED7B10" w:rsidRDefault="00065CB6" w:rsidP="004C48EF">
      <w:pPr>
        <w:pStyle w:val="Ttulo4"/>
        <w:rPr>
          <w:lang w:val="es-ES"/>
        </w:rPr>
      </w:pPr>
      <w:r>
        <w:rPr>
          <w:lang w:val="es-ES"/>
        </w:rPr>
        <w:t>Constructores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="00C34E24" w:rsidRPr="00CF035E" w14:paraId="6F97BAF1" w14:textId="77777777" w:rsidTr="00C6208D">
        <w:tc>
          <w:tcPr>
            <w:tcW w:w="4697" w:type="dxa"/>
            <w:shd w:val="clear" w:color="auto" w:fill="2E74B5" w:themeFill="accent1" w:themeFillShade="BF"/>
          </w:tcPr>
          <w:p w14:paraId="0F63314E" w14:textId="77777777" w:rsidR="00C34E24" w:rsidRPr="00CF035E" w:rsidRDefault="00C34E24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>Constructor</w:t>
            </w:r>
          </w:p>
        </w:tc>
        <w:tc>
          <w:tcPr>
            <w:tcW w:w="4697" w:type="dxa"/>
            <w:shd w:val="clear" w:color="auto" w:fill="2E74B5" w:themeFill="accent1" w:themeFillShade="BF"/>
          </w:tcPr>
          <w:p w14:paraId="6B6728DE" w14:textId="77777777" w:rsidR="00C34E24" w:rsidRPr="00CF035E" w:rsidRDefault="00C34E24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Descripción </w:t>
            </w:r>
          </w:p>
        </w:tc>
      </w:tr>
      <w:tr w:rsidR="00C34E24" w:rsidRPr="00065CB6" w14:paraId="050B9B61" w14:textId="77777777" w:rsidTr="00C6208D">
        <w:tc>
          <w:tcPr>
            <w:tcW w:w="4697" w:type="dxa"/>
          </w:tcPr>
          <w:p w14:paraId="2B2A7A3F" w14:textId="7069B0F9" w:rsidR="00C34E24" w:rsidRPr="00065CB6" w:rsidRDefault="00C34E24" w:rsidP="00065CB6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</w:pPr>
            <w:proofErr w:type="spellStart"/>
            <w:r w:rsidRPr="00065CB6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public</w:t>
            </w:r>
            <w:proofErr w:type="spellEnd"/>
            <w:r w:rsidRPr="00065CB6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065CB6">
              <w:rPr>
                <w:rFonts w:ascii="Consolas" w:hAnsi="Consolas" w:cs="Segoe UI"/>
                <w:color w:val="2B91AF"/>
                <w:sz w:val="18"/>
                <w:szCs w:val="18"/>
                <w:lang w:val="es-ES"/>
              </w:rPr>
              <w:t>ImpuestosLocales</w:t>
            </w:r>
            <w:proofErr w:type="spellEnd"/>
            <w:r w:rsidR="00065CB6" w:rsidRPr="00065CB6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();</w:t>
            </w:r>
          </w:p>
        </w:tc>
        <w:tc>
          <w:tcPr>
            <w:tcW w:w="4697" w:type="dxa"/>
          </w:tcPr>
          <w:p w14:paraId="17A08B45" w14:textId="1F01C857" w:rsidR="00C34E24" w:rsidRPr="00065CB6" w:rsidRDefault="00065CB6" w:rsidP="00C6208D">
            <w:pPr>
              <w:rPr>
                <w:rFonts w:cs="Segoe UI"/>
                <w:sz w:val="18"/>
                <w:szCs w:val="18"/>
                <w:lang w:val="es-ES"/>
              </w:rPr>
            </w:pPr>
            <w:r>
              <w:rPr>
                <w:rFonts w:cs="Segoe UI"/>
                <w:sz w:val="18"/>
                <w:szCs w:val="18"/>
                <w:lang w:val="es-ES"/>
              </w:rPr>
              <w:t>Constructor vací</w:t>
            </w:r>
            <w:r w:rsidR="00C34E24" w:rsidRPr="00065CB6">
              <w:rPr>
                <w:rFonts w:cs="Segoe UI"/>
                <w:sz w:val="18"/>
                <w:szCs w:val="18"/>
                <w:lang w:val="es-ES"/>
              </w:rPr>
              <w:t>o.</w:t>
            </w:r>
          </w:p>
        </w:tc>
      </w:tr>
    </w:tbl>
    <w:p w14:paraId="2B9A9BFD" w14:textId="77777777" w:rsidR="00C34E24" w:rsidRPr="00ED7B10" w:rsidRDefault="00C34E24" w:rsidP="004C48EF">
      <w:pPr>
        <w:pStyle w:val="Ttulo4"/>
        <w:rPr>
          <w:lang w:val="es-ES"/>
        </w:rPr>
      </w:pPr>
      <w:r w:rsidRPr="00ED7B10">
        <w:rPr>
          <w:lang w:val="es-ES"/>
        </w:rP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51"/>
      </w:tblGrid>
      <w:tr w:rsidR="00C34E24" w:rsidRPr="00CF035E" w14:paraId="0B7EC001" w14:textId="77777777" w:rsidTr="00404BB1">
        <w:trPr>
          <w:tblHeader/>
        </w:trPr>
        <w:tc>
          <w:tcPr>
            <w:tcW w:w="9351" w:type="dxa"/>
            <w:shd w:val="clear" w:color="auto" w:fill="2E74B5" w:themeFill="accent1" w:themeFillShade="BF"/>
          </w:tcPr>
          <w:p w14:paraId="655F1392" w14:textId="77777777" w:rsidR="00C34E24" w:rsidRPr="00CF035E" w:rsidRDefault="00C34E24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Propiedades </w:t>
            </w:r>
          </w:p>
        </w:tc>
      </w:tr>
      <w:tr w:rsidR="00C34E24" w:rsidRPr="00ED7B10" w14:paraId="0CAD40DB" w14:textId="77777777" w:rsidTr="00C34E24">
        <w:tc>
          <w:tcPr>
            <w:tcW w:w="9351" w:type="dxa"/>
          </w:tcPr>
          <w:p w14:paraId="5BE21E32" w14:textId="3E2820EF" w:rsidR="00C34E24" w:rsidRPr="00065CB6" w:rsidRDefault="00C34E24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</w:pPr>
            <w:proofErr w:type="spellStart"/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public</w:t>
            </w:r>
            <w:proofErr w:type="spellEnd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proofErr w:type="gramStart"/>
            <w:r w:rsidRPr="00065CB6">
              <w:rPr>
                <w:rFonts w:ascii="Consolas" w:hAnsi="Consolas" w:cs="Segoe UI"/>
                <w:color w:val="2B91AF"/>
                <w:sz w:val="18"/>
                <w:szCs w:val="19"/>
                <w:lang w:val="es-ES"/>
              </w:rPr>
              <w:t>ImpuestosLocalesRetencionesLocales</w:t>
            </w:r>
            <w:proofErr w:type="spellEnd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[</w:t>
            </w:r>
            <w:proofErr w:type="gramEnd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] </w:t>
            </w:r>
            <w:proofErr w:type="spellStart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RetencionesLocales</w:t>
            </w:r>
            <w:proofErr w:type="spellEnd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{ </w:t>
            </w:r>
            <w:proofErr w:type="spellStart"/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get</w:t>
            </w:r>
            <w:proofErr w:type="spellEnd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; </w:t>
            </w: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set</w:t>
            </w:r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; }</w:t>
            </w:r>
          </w:p>
        </w:tc>
      </w:tr>
      <w:tr w:rsidR="00C34E24" w:rsidRPr="00ED7B10" w14:paraId="56D3B081" w14:textId="77777777" w:rsidTr="00C34E24">
        <w:tc>
          <w:tcPr>
            <w:tcW w:w="9351" w:type="dxa"/>
          </w:tcPr>
          <w:p w14:paraId="6D9DB91E" w14:textId="74620B13" w:rsidR="00C34E24" w:rsidRPr="00065CB6" w:rsidRDefault="00C34E24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</w:pPr>
            <w:proofErr w:type="spellStart"/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public</w:t>
            </w:r>
            <w:proofErr w:type="spellEnd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proofErr w:type="gramStart"/>
            <w:r w:rsidRPr="00065CB6">
              <w:rPr>
                <w:rFonts w:ascii="Consolas" w:hAnsi="Consolas" w:cs="Segoe UI"/>
                <w:color w:val="2B91AF"/>
                <w:sz w:val="18"/>
                <w:szCs w:val="19"/>
                <w:lang w:val="es-ES"/>
              </w:rPr>
              <w:t>ImpuestosLocalesTrasladosLocales</w:t>
            </w:r>
            <w:proofErr w:type="spellEnd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[</w:t>
            </w:r>
            <w:proofErr w:type="gramEnd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] </w:t>
            </w:r>
            <w:proofErr w:type="spellStart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TrasladosLocales</w:t>
            </w:r>
            <w:proofErr w:type="spellEnd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{ </w:t>
            </w:r>
            <w:proofErr w:type="spellStart"/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get</w:t>
            </w:r>
            <w:proofErr w:type="spellEnd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; </w:t>
            </w: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set</w:t>
            </w:r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; }</w:t>
            </w:r>
          </w:p>
        </w:tc>
      </w:tr>
      <w:tr w:rsidR="00C34E24" w:rsidRPr="00546A8C" w14:paraId="02392C69" w14:textId="77777777" w:rsidTr="00C34E24">
        <w:tc>
          <w:tcPr>
            <w:tcW w:w="9351" w:type="dxa"/>
          </w:tcPr>
          <w:p w14:paraId="12272167" w14:textId="704FBFAD" w:rsidR="00C34E24" w:rsidRPr="00065CB6" w:rsidRDefault="00C34E24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version </w:t>
            </w:r>
            <w:proofErr w:type="gramStart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C34E24" w:rsidRPr="00546A8C" w14:paraId="7604BC6A" w14:textId="77777777" w:rsidTr="00C34E24">
        <w:tc>
          <w:tcPr>
            <w:tcW w:w="9351" w:type="dxa"/>
          </w:tcPr>
          <w:p w14:paraId="66697044" w14:textId="3E793FB7" w:rsidR="00C34E24" w:rsidRPr="00065CB6" w:rsidRDefault="00C34E24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decimal</w:t>
            </w:r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TotaldeRetenciones</w:t>
            </w:r>
            <w:proofErr w:type="spellEnd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C34E24" w:rsidRPr="00546A8C" w14:paraId="2A4B72BA" w14:textId="77777777" w:rsidTr="00C34E24">
        <w:tc>
          <w:tcPr>
            <w:tcW w:w="9351" w:type="dxa"/>
          </w:tcPr>
          <w:p w14:paraId="2EBD2BF0" w14:textId="4C8E30A9" w:rsidR="00C34E24" w:rsidRPr="00065CB6" w:rsidRDefault="00C34E24" w:rsidP="00C6208D">
            <w:pPr>
              <w:rPr>
                <w:rFonts w:ascii="Consolas" w:hAnsi="Consolas" w:cs="Segoe UI"/>
                <w:sz w:val="18"/>
                <w:lang w:val="en-US"/>
              </w:rPr>
            </w:pP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decimal</w:t>
            </w:r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TotaldeTraslados</w:t>
            </w:r>
            <w:proofErr w:type="spellEnd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065CB6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065CB6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</w:tbl>
    <w:p w14:paraId="1C05CC7B" w14:textId="6055481B" w:rsidR="00C34E24" w:rsidRPr="00ED7B10" w:rsidRDefault="00C34E24" w:rsidP="004C48EF">
      <w:pPr>
        <w:pStyle w:val="Ttulo3"/>
        <w:rPr>
          <w:lang w:val="es-ES"/>
        </w:rPr>
      </w:pPr>
      <w:bookmarkStart w:id="283" w:name="_Toc140772187"/>
      <w:r w:rsidRPr="00ED7B10">
        <w:rPr>
          <w:lang w:val="es-ES"/>
        </w:rPr>
        <w:t xml:space="preserve">Clase </w:t>
      </w:r>
      <w:proofErr w:type="spellStart"/>
      <w:r w:rsidRPr="007E47D4">
        <w:rPr>
          <w:rFonts w:ascii="Consolas" w:hAnsi="Consolas"/>
          <w:lang w:val="es-ES"/>
        </w:rPr>
        <w:t>ImpuestosLocalesRetencionesLocales</w:t>
      </w:r>
      <w:bookmarkEnd w:id="283"/>
      <w:proofErr w:type="spellEnd"/>
    </w:p>
    <w:p w14:paraId="25824A00" w14:textId="7CF6215D" w:rsidR="00C34E24" w:rsidRPr="00ED7B10" w:rsidRDefault="007E47D4" w:rsidP="004C48EF">
      <w:pPr>
        <w:pStyle w:val="Ttulo4"/>
        <w:rPr>
          <w:lang w:val="es-ES"/>
        </w:rPr>
      </w:pPr>
      <w:r>
        <w:rPr>
          <w:lang w:val="es-ES"/>
        </w:rPr>
        <w:t>Constructores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="00C34E24" w:rsidRPr="00CF035E" w14:paraId="032CFA71" w14:textId="77777777" w:rsidTr="00C6208D">
        <w:tc>
          <w:tcPr>
            <w:tcW w:w="4697" w:type="dxa"/>
            <w:shd w:val="clear" w:color="auto" w:fill="2E74B5" w:themeFill="accent1" w:themeFillShade="BF"/>
          </w:tcPr>
          <w:p w14:paraId="125DA823" w14:textId="77777777" w:rsidR="00C34E24" w:rsidRPr="00CF035E" w:rsidRDefault="00C34E24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>Constructor</w:t>
            </w:r>
          </w:p>
        </w:tc>
        <w:tc>
          <w:tcPr>
            <w:tcW w:w="4697" w:type="dxa"/>
            <w:shd w:val="clear" w:color="auto" w:fill="2E74B5" w:themeFill="accent1" w:themeFillShade="BF"/>
          </w:tcPr>
          <w:p w14:paraId="2E07FACB" w14:textId="77777777" w:rsidR="00C34E24" w:rsidRPr="00CF035E" w:rsidRDefault="00C34E24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Descripción </w:t>
            </w:r>
          </w:p>
        </w:tc>
      </w:tr>
      <w:tr w:rsidR="00C34E24" w:rsidRPr="007E47D4" w14:paraId="1B6FFFCA" w14:textId="77777777" w:rsidTr="00C6208D">
        <w:tc>
          <w:tcPr>
            <w:tcW w:w="4697" w:type="dxa"/>
          </w:tcPr>
          <w:p w14:paraId="1490E82F" w14:textId="62896DC3" w:rsidR="00C34E24" w:rsidRPr="007E47D4" w:rsidRDefault="00C34E24" w:rsidP="007E47D4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</w:pPr>
            <w:proofErr w:type="spellStart"/>
            <w:r w:rsidRPr="007E47D4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public</w:t>
            </w:r>
            <w:proofErr w:type="spellEnd"/>
            <w:r w:rsidRPr="007E47D4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7E47D4">
              <w:rPr>
                <w:rFonts w:ascii="Consolas" w:hAnsi="Consolas" w:cs="Segoe UI"/>
                <w:color w:val="2B91AF"/>
                <w:sz w:val="18"/>
                <w:szCs w:val="18"/>
                <w:lang w:val="es-ES"/>
              </w:rPr>
              <w:t>ImpuestosLocalesRetencionesLocales</w:t>
            </w:r>
            <w:proofErr w:type="spellEnd"/>
            <w:r w:rsidR="007E47D4" w:rsidRPr="007E47D4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();</w:t>
            </w:r>
          </w:p>
        </w:tc>
        <w:tc>
          <w:tcPr>
            <w:tcW w:w="4697" w:type="dxa"/>
          </w:tcPr>
          <w:p w14:paraId="162819BC" w14:textId="1C397A62" w:rsidR="00C34E24" w:rsidRPr="007E47D4" w:rsidRDefault="007E47D4" w:rsidP="00C6208D">
            <w:pPr>
              <w:rPr>
                <w:rFonts w:cs="Segoe UI"/>
                <w:sz w:val="18"/>
                <w:szCs w:val="18"/>
                <w:lang w:val="es-ES"/>
              </w:rPr>
            </w:pPr>
            <w:r>
              <w:rPr>
                <w:rFonts w:cs="Segoe UI"/>
                <w:sz w:val="18"/>
                <w:szCs w:val="18"/>
                <w:lang w:val="es-ES"/>
              </w:rPr>
              <w:t>Constructor vací</w:t>
            </w:r>
            <w:r w:rsidR="00C34E24" w:rsidRPr="007E47D4">
              <w:rPr>
                <w:rFonts w:cs="Segoe UI"/>
                <w:sz w:val="18"/>
                <w:szCs w:val="18"/>
                <w:lang w:val="es-ES"/>
              </w:rPr>
              <w:t>o.</w:t>
            </w:r>
          </w:p>
        </w:tc>
      </w:tr>
    </w:tbl>
    <w:p w14:paraId="589AB843" w14:textId="77777777" w:rsidR="00C34E24" w:rsidRPr="00ED7B10" w:rsidRDefault="00C34E24" w:rsidP="004C48EF">
      <w:pPr>
        <w:pStyle w:val="Ttulo4"/>
        <w:rPr>
          <w:lang w:val="es-ES"/>
        </w:rPr>
      </w:pPr>
      <w:r w:rsidRPr="00ED7B10">
        <w:rPr>
          <w:lang w:val="es-ES"/>
        </w:rP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51"/>
      </w:tblGrid>
      <w:tr w:rsidR="00C34E24" w:rsidRPr="00CF035E" w14:paraId="6C527996" w14:textId="77777777" w:rsidTr="00C6208D">
        <w:tc>
          <w:tcPr>
            <w:tcW w:w="9351" w:type="dxa"/>
            <w:shd w:val="clear" w:color="auto" w:fill="2E74B5" w:themeFill="accent1" w:themeFillShade="BF"/>
          </w:tcPr>
          <w:p w14:paraId="429BC146" w14:textId="77777777" w:rsidR="00C34E24" w:rsidRPr="00CF035E" w:rsidRDefault="00C34E24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Propiedades </w:t>
            </w:r>
          </w:p>
        </w:tc>
      </w:tr>
      <w:tr w:rsidR="007E47D4" w:rsidRPr="00546A8C" w14:paraId="4AC4889E" w14:textId="77777777" w:rsidTr="007E47D4">
        <w:tc>
          <w:tcPr>
            <w:tcW w:w="9351" w:type="dxa"/>
            <w:shd w:val="clear" w:color="auto" w:fill="FFFFFF" w:themeFill="background1"/>
          </w:tcPr>
          <w:p w14:paraId="237496A9" w14:textId="75F8A0A4" w:rsidR="007E47D4" w:rsidRPr="007E47D4" w:rsidRDefault="007E47D4" w:rsidP="007E47D4">
            <w:pPr>
              <w:rPr>
                <w:lang w:val="en-US"/>
              </w:rPr>
            </w:pPr>
            <w:r w:rsidRPr="007E47D4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7E47D4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7E47D4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7E47D4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7E47D4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ImpLocRetenido</w:t>
            </w:r>
            <w:proofErr w:type="spellEnd"/>
            <w:r w:rsidRPr="007E47D4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7E47D4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7E47D4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7E47D4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7E47D4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7E47D4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7E47D4" w:rsidRPr="00546A8C" w14:paraId="3E5E1251" w14:textId="77777777" w:rsidTr="007E47D4">
        <w:tc>
          <w:tcPr>
            <w:tcW w:w="9351" w:type="dxa"/>
            <w:shd w:val="clear" w:color="auto" w:fill="FFFFFF" w:themeFill="background1"/>
          </w:tcPr>
          <w:p w14:paraId="41ADA9F6" w14:textId="5E379FFF" w:rsidR="007E47D4" w:rsidRPr="007E47D4" w:rsidRDefault="007E47D4" w:rsidP="007E47D4">
            <w:pPr>
              <w:rPr>
                <w:lang w:val="en-US"/>
              </w:rPr>
            </w:pPr>
            <w:r w:rsidRPr="007E47D4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7E47D4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7E47D4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decimal</w:t>
            </w:r>
            <w:r w:rsidRPr="007E47D4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7E47D4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TasadeRetencion</w:t>
            </w:r>
            <w:proofErr w:type="spellEnd"/>
            <w:r w:rsidRPr="007E47D4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7E47D4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7E47D4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7E47D4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7E47D4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7E47D4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7E47D4" w:rsidRPr="00546A8C" w14:paraId="3A890F0C" w14:textId="77777777" w:rsidTr="007E47D4">
        <w:tc>
          <w:tcPr>
            <w:tcW w:w="9351" w:type="dxa"/>
            <w:shd w:val="clear" w:color="auto" w:fill="FFFFFF" w:themeFill="background1"/>
          </w:tcPr>
          <w:p w14:paraId="29AF0615" w14:textId="1701F38C" w:rsidR="007E47D4" w:rsidRPr="007E47D4" w:rsidRDefault="007E47D4" w:rsidP="007E47D4">
            <w:pPr>
              <w:rPr>
                <w:lang w:val="en-US"/>
              </w:rPr>
            </w:pPr>
            <w:r w:rsidRPr="007E47D4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lastRenderedPageBreak/>
              <w:t>public</w:t>
            </w:r>
            <w:r w:rsidRPr="007E47D4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7E47D4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decimal</w:t>
            </w:r>
            <w:r w:rsidRPr="007E47D4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7E47D4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Importe</w:t>
            </w:r>
            <w:proofErr w:type="spellEnd"/>
            <w:r w:rsidRPr="007E47D4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7E47D4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7E47D4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7E47D4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7E47D4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7E47D4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</w:tbl>
    <w:p w14:paraId="38788435" w14:textId="08C5E18C" w:rsidR="00C34E24" w:rsidRPr="00ED7B10" w:rsidRDefault="00C34E24" w:rsidP="004C48EF">
      <w:pPr>
        <w:pStyle w:val="Ttulo3"/>
        <w:rPr>
          <w:lang w:val="es-ES"/>
        </w:rPr>
      </w:pPr>
      <w:bookmarkStart w:id="284" w:name="_Toc140772188"/>
      <w:r w:rsidRPr="00ED7B10">
        <w:rPr>
          <w:lang w:val="es-ES"/>
        </w:rPr>
        <w:t xml:space="preserve">Clase </w:t>
      </w:r>
      <w:proofErr w:type="spellStart"/>
      <w:r w:rsidRPr="007E47D4">
        <w:rPr>
          <w:rFonts w:ascii="Consolas" w:hAnsi="Consolas"/>
          <w:lang w:val="es-ES"/>
        </w:rPr>
        <w:t>ImpuestosLocalesTrasladosLocales</w:t>
      </w:r>
      <w:bookmarkEnd w:id="284"/>
      <w:proofErr w:type="spellEnd"/>
    </w:p>
    <w:p w14:paraId="0274B8BA" w14:textId="00B19D33" w:rsidR="00C34E24" w:rsidRPr="00ED7B10" w:rsidRDefault="007E47D4" w:rsidP="004C48EF">
      <w:pPr>
        <w:pStyle w:val="Ttulo4"/>
        <w:rPr>
          <w:lang w:val="es-ES"/>
        </w:rPr>
      </w:pPr>
      <w:r>
        <w:rPr>
          <w:lang w:val="es-ES"/>
        </w:rPr>
        <w:t>Constructores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="00C34E24" w:rsidRPr="00CF035E" w14:paraId="20312CD7" w14:textId="77777777" w:rsidTr="00C6208D">
        <w:tc>
          <w:tcPr>
            <w:tcW w:w="4697" w:type="dxa"/>
            <w:shd w:val="clear" w:color="auto" w:fill="2E74B5" w:themeFill="accent1" w:themeFillShade="BF"/>
          </w:tcPr>
          <w:p w14:paraId="52DF7862" w14:textId="77777777" w:rsidR="00C34E24" w:rsidRPr="00CF035E" w:rsidRDefault="00C34E24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>Constructor</w:t>
            </w:r>
          </w:p>
        </w:tc>
        <w:tc>
          <w:tcPr>
            <w:tcW w:w="4697" w:type="dxa"/>
            <w:shd w:val="clear" w:color="auto" w:fill="2E74B5" w:themeFill="accent1" w:themeFillShade="BF"/>
          </w:tcPr>
          <w:p w14:paraId="621A2603" w14:textId="77777777" w:rsidR="00C34E24" w:rsidRPr="00CF035E" w:rsidRDefault="00C34E24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Descripción </w:t>
            </w:r>
          </w:p>
        </w:tc>
      </w:tr>
      <w:tr w:rsidR="00C34E24" w:rsidRPr="007E47D4" w14:paraId="7F2A1E30" w14:textId="77777777" w:rsidTr="00C6208D">
        <w:tc>
          <w:tcPr>
            <w:tcW w:w="4697" w:type="dxa"/>
          </w:tcPr>
          <w:p w14:paraId="0E93439D" w14:textId="1C528811" w:rsidR="00C34E24" w:rsidRPr="007E47D4" w:rsidRDefault="00C34E24" w:rsidP="007E47D4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</w:pPr>
            <w:proofErr w:type="spellStart"/>
            <w:r w:rsidRPr="007E47D4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public</w:t>
            </w:r>
            <w:proofErr w:type="spellEnd"/>
            <w:r w:rsidRPr="007E47D4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7E47D4">
              <w:rPr>
                <w:rFonts w:ascii="Consolas" w:hAnsi="Consolas" w:cs="Segoe UI"/>
                <w:color w:val="2B91AF"/>
                <w:sz w:val="18"/>
                <w:szCs w:val="18"/>
                <w:lang w:val="es-ES"/>
              </w:rPr>
              <w:t>ImpuestosLocalesTrasladosLocales</w:t>
            </w:r>
            <w:proofErr w:type="spellEnd"/>
            <w:r w:rsidR="007E47D4" w:rsidRPr="007E47D4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();</w:t>
            </w:r>
          </w:p>
        </w:tc>
        <w:tc>
          <w:tcPr>
            <w:tcW w:w="4697" w:type="dxa"/>
          </w:tcPr>
          <w:p w14:paraId="429592B6" w14:textId="2CE2823C" w:rsidR="00C34E24" w:rsidRPr="007E47D4" w:rsidRDefault="007E47D4" w:rsidP="00C6208D">
            <w:pPr>
              <w:rPr>
                <w:rFonts w:cs="Segoe UI"/>
                <w:sz w:val="18"/>
                <w:szCs w:val="18"/>
                <w:lang w:val="es-ES"/>
              </w:rPr>
            </w:pPr>
            <w:r>
              <w:rPr>
                <w:rFonts w:cs="Segoe UI"/>
                <w:sz w:val="18"/>
                <w:szCs w:val="18"/>
                <w:lang w:val="es-ES"/>
              </w:rPr>
              <w:t>Constructor vací</w:t>
            </w:r>
            <w:r w:rsidR="00C34E24" w:rsidRPr="007E47D4">
              <w:rPr>
                <w:rFonts w:cs="Segoe UI"/>
                <w:sz w:val="18"/>
                <w:szCs w:val="18"/>
                <w:lang w:val="es-ES"/>
              </w:rPr>
              <w:t>o.</w:t>
            </w:r>
          </w:p>
        </w:tc>
      </w:tr>
    </w:tbl>
    <w:p w14:paraId="44856E7A" w14:textId="77777777" w:rsidR="00C34E24" w:rsidRPr="00ED7B10" w:rsidRDefault="00C34E24" w:rsidP="004C48EF">
      <w:pPr>
        <w:pStyle w:val="Ttulo4"/>
        <w:rPr>
          <w:lang w:val="es-ES"/>
        </w:rPr>
      </w:pPr>
      <w:r w:rsidRPr="00ED7B10">
        <w:rPr>
          <w:lang w:val="es-ES"/>
        </w:rP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51"/>
      </w:tblGrid>
      <w:tr w:rsidR="00C34E24" w:rsidRPr="00CF035E" w14:paraId="776477AC" w14:textId="77777777" w:rsidTr="007E47D4">
        <w:trPr>
          <w:tblHeader/>
        </w:trPr>
        <w:tc>
          <w:tcPr>
            <w:tcW w:w="9351" w:type="dxa"/>
            <w:shd w:val="clear" w:color="auto" w:fill="2E74B5" w:themeFill="accent1" w:themeFillShade="BF"/>
          </w:tcPr>
          <w:p w14:paraId="4DEC256C" w14:textId="77777777" w:rsidR="00C34E24" w:rsidRPr="00CF035E" w:rsidRDefault="00C34E24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Propiedades </w:t>
            </w:r>
          </w:p>
        </w:tc>
      </w:tr>
      <w:tr w:rsidR="00C34E24" w:rsidRPr="00546A8C" w14:paraId="2B925F19" w14:textId="77777777" w:rsidTr="00C34E24">
        <w:tc>
          <w:tcPr>
            <w:tcW w:w="9351" w:type="dxa"/>
          </w:tcPr>
          <w:p w14:paraId="4026CCFA" w14:textId="698B6E5C" w:rsidR="00C34E24" w:rsidRPr="007E47D4" w:rsidRDefault="00C34E24" w:rsidP="00694A41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7E47D4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7E47D4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="00C6208D" w:rsidRPr="007E47D4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="00694A41" w:rsidRPr="007E47D4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7E47D4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ImpLocTrasladado</w:t>
            </w:r>
            <w:proofErr w:type="spellEnd"/>
            <w:r w:rsidRPr="007E47D4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7E47D4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7E47D4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7E47D4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7E47D4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7E47D4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C34E24" w:rsidRPr="00546A8C" w14:paraId="0D52C45C" w14:textId="77777777" w:rsidTr="00C34E24">
        <w:tc>
          <w:tcPr>
            <w:tcW w:w="9351" w:type="dxa"/>
          </w:tcPr>
          <w:p w14:paraId="2957187A" w14:textId="0F08CE13" w:rsidR="00C34E24" w:rsidRPr="007E47D4" w:rsidRDefault="00C34E24" w:rsidP="00C6208D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7E47D4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7E47D4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7E47D4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decimal</w:t>
            </w:r>
            <w:r w:rsidRPr="007E47D4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7E47D4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TasadeTraslado</w:t>
            </w:r>
            <w:proofErr w:type="spellEnd"/>
            <w:r w:rsidRPr="007E47D4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7E47D4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7E47D4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7E47D4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7E47D4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7E47D4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C34E24" w:rsidRPr="00546A8C" w14:paraId="2E7EBDE2" w14:textId="77777777" w:rsidTr="00C34E24">
        <w:tc>
          <w:tcPr>
            <w:tcW w:w="9351" w:type="dxa"/>
          </w:tcPr>
          <w:p w14:paraId="3B43AE33" w14:textId="5FD67ACE" w:rsidR="00C34E24" w:rsidRPr="007E47D4" w:rsidRDefault="00C34E24" w:rsidP="00C6208D">
            <w:pPr>
              <w:rPr>
                <w:rFonts w:ascii="Consolas" w:hAnsi="Consolas" w:cs="Segoe UI"/>
                <w:sz w:val="18"/>
                <w:lang w:val="en-US"/>
              </w:rPr>
            </w:pPr>
            <w:r w:rsidRPr="007E47D4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7E47D4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7E47D4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decimal</w:t>
            </w:r>
            <w:r w:rsidRPr="007E47D4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7E47D4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Importe</w:t>
            </w:r>
            <w:proofErr w:type="spellEnd"/>
            <w:r w:rsidRPr="007E47D4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7E47D4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7E47D4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7E47D4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7E47D4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7E47D4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</w:tbl>
    <w:p w14:paraId="467C6EC6" w14:textId="77777777" w:rsidR="00C6208D" w:rsidRPr="00ED7B10" w:rsidRDefault="00C6208D" w:rsidP="007047C1">
      <w:pPr>
        <w:pStyle w:val="Ttulo2"/>
      </w:pPr>
      <w:bookmarkStart w:id="285" w:name="_Toc140772189"/>
      <w:r w:rsidRPr="00ED7B10">
        <w:t xml:space="preserve">Referencia del </w:t>
      </w:r>
      <w:proofErr w:type="spellStart"/>
      <w:r w:rsidRPr="007E47D4">
        <w:rPr>
          <w:i/>
        </w:rPr>
        <w:t>Namespace</w:t>
      </w:r>
      <w:proofErr w:type="spellEnd"/>
      <w:r w:rsidRPr="00ED7B10">
        <w:t xml:space="preserve"> </w:t>
      </w:r>
      <w:r w:rsidRPr="007E47D4">
        <w:rPr>
          <w:rFonts w:ascii="Consolas" w:hAnsi="Consolas"/>
        </w:rPr>
        <w:t>SifeiSignature3_</w:t>
      </w:r>
      <w:proofErr w:type="gramStart"/>
      <w:r w:rsidRPr="007E47D4">
        <w:rPr>
          <w:rFonts w:ascii="Consolas" w:hAnsi="Consolas"/>
        </w:rPr>
        <w:t>3.Complementos.Nomina</w:t>
      </w:r>
      <w:proofErr w:type="gramEnd"/>
      <w:r w:rsidRPr="007E47D4">
        <w:rPr>
          <w:rFonts w:ascii="Consolas" w:hAnsi="Consolas"/>
        </w:rPr>
        <w:t>12</w:t>
      </w:r>
      <w:bookmarkEnd w:id="285"/>
    </w:p>
    <w:p w14:paraId="4CA0797D" w14:textId="77777777" w:rsidR="00C6208D" w:rsidRPr="00ED7B10" w:rsidRDefault="00C6208D" w:rsidP="00C6208D">
      <w:pPr>
        <w:pStyle w:val="Ttulo3"/>
        <w:rPr>
          <w:rFonts w:cs="Segoe UI"/>
        </w:rPr>
      </w:pPr>
      <w:r w:rsidRPr="00ED7B10">
        <w:rPr>
          <w:rFonts w:cs="Segoe UI"/>
          <w:sz w:val="24"/>
        </w:rPr>
        <w:fldChar w:fldCharType="begin"/>
      </w:r>
      <w:r w:rsidRPr="00ED7B10">
        <w:rPr>
          <w:rFonts w:cs="Segoe UI"/>
          <w:sz w:val="24"/>
        </w:rPr>
        <w:instrText>tc  \l 2 "SifeiSignature3_3.Complementos.Nomina12"</w:instrText>
      </w:r>
      <w:r w:rsidRPr="00ED7B10">
        <w:rPr>
          <w:rFonts w:cs="Segoe UI"/>
          <w:sz w:val="24"/>
        </w:rPr>
        <w:fldChar w:fldCharType="end"/>
      </w:r>
      <w:r w:rsidRPr="00ED7B10">
        <w:rPr>
          <w:rFonts w:cs="Segoe UI"/>
          <w:sz w:val="24"/>
        </w:rPr>
        <w:fldChar w:fldCharType="begin"/>
      </w:r>
      <w:r w:rsidRPr="00ED7B10">
        <w:rPr>
          <w:rFonts w:cs="Segoe UI"/>
          <w:sz w:val="24"/>
        </w:rPr>
        <w:instrText>xe "SifeiSignature3_3.Complementos.Nomina12"</w:instrText>
      </w:r>
      <w:r w:rsidRPr="00ED7B10">
        <w:rPr>
          <w:rFonts w:cs="Segoe UI"/>
          <w:sz w:val="24"/>
        </w:rPr>
        <w:fldChar w:fldCharType="end"/>
      </w:r>
      <w:bookmarkStart w:id="286" w:name="AAAAAAAAUB"/>
      <w:bookmarkStart w:id="287" w:name="_Toc140772190"/>
      <w:bookmarkEnd w:id="286"/>
      <w:r w:rsidRPr="00ED7B10">
        <w:rPr>
          <w:rFonts w:cs="Segoe UI"/>
        </w:rPr>
        <w:t>Clases</w:t>
      </w:r>
      <w:bookmarkEnd w:id="287"/>
    </w:p>
    <w:p w14:paraId="43619F88" w14:textId="182F072E" w:rsidR="00C6208D" w:rsidRPr="007E47D4" w:rsidRDefault="00C6208D" w:rsidP="007A7774">
      <w:pPr>
        <w:pStyle w:val="Listaconvietas"/>
      </w:pPr>
      <w:proofErr w:type="spellStart"/>
      <w:r w:rsidRPr="007E47D4">
        <w:t>class</w:t>
      </w:r>
      <w:proofErr w:type="spellEnd"/>
      <w:r w:rsidRPr="007E47D4">
        <w:t xml:space="preserve"> </w:t>
      </w:r>
      <w:hyperlink w:anchor="_Clase_Nomina" w:history="1">
        <w:r w:rsidRPr="007A7774">
          <w:rPr>
            <w:rStyle w:val="Hipervnculo"/>
            <w:rFonts w:ascii="Consolas" w:hAnsi="Consolas" w:cs="Segoe UI"/>
          </w:rPr>
          <w:t>Nomina</w:t>
        </w:r>
      </w:hyperlink>
    </w:p>
    <w:p w14:paraId="1331F1A9" w14:textId="5F332F06" w:rsidR="00C6208D" w:rsidRPr="007E47D4" w:rsidRDefault="00C6208D" w:rsidP="007A7774">
      <w:pPr>
        <w:pStyle w:val="Listaconvietas"/>
      </w:pPr>
      <w:proofErr w:type="spellStart"/>
      <w:r w:rsidRPr="007E47D4">
        <w:t>class</w:t>
      </w:r>
      <w:proofErr w:type="spellEnd"/>
      <w:r w:rsidRPr="007E47D4">
        <w:t xml:space="preserve"> </w:t>
      </w:r>
      <w:hyperlink w:anchor="_Clase_NominaDeducciones" w:history="1">
        <w:proofErr w:type="spellStart"/>
        <w:r w:rsidRPr="007A7774">
          <w:rPr>
            <w:rStyle w:val="Hipervnculo"/>
            <w:rFonts w:ascii="Consolas" w:hAnsi="Consolas" w:cs="Segoe UI"/>
          </w:rPr>
          <w:t>NominaDeducciones</w:t>
        </w:r>
        <w:proofErr w:type="spellEnd"/>
      </w:hyperlink>
    </w:p>
    <w:p w14:paraId="7E109E48" w14:textId="499FE5AD" w:rsidR="00C6208D" w:rsidRPr="007E47D4" w:rsidRDefault="00C6208D" w:rsidP="007A7774">
      <w:pPr>
        <w:pStyle w:val="Listaconvietas"/>
      </w:pPr>
      <w:proofErr w:type="spellStart"/>
      <w:r w:rsidRPr="007E47D4">
        <w:t>class</w:t>
      </w:r>
      <w:proofErr w:type="spellEnd"/>
      <w:r w:rsidRPr="007E47D4">
        <w:t xml:space="preserve"> </w:t>
      </w:r>
      <w:hyperlink w:anchor="_Clase_NominaEmisor" w:history="1">
        <w:proofErr w:type="spellStart"/>
        <w:r w:rsidRPr="007A7774">
          <w:rPr>
            <w:rStyle w:val="Hipervnculo"/>
            <w:rFonts w:ascii="Consolas" w:hAnsi="Consolas" w:cs="Segoe UI"/>
          </w:rPr>
          <w:t>NominaDeduccionesDeduccion</w:t>
        </w:r>
        <w:proofErr w:type="spellEnd"/>
      </w:hyperlink>
    </w:p>
    <w:p w14:paraId="5E9531B5" w14:textId="163AF84A" w:rsidR="00C6208D" w:rsidRPr="007E47D4" w:rsidRDefault="00C6208D" w:rsidP="007A7774">
      <w:pPr>
        <w:pStyle w:val="Listaconvietas"/>
      </w:pPr>
      <w:proofErr w:type="spellStart"/>
      <w:r w:rsidRPr="007E47D4">
        <w:t>class</w:t>
      </w:r>
      <w:proofErr w:type="spellEnd"/>
      <w:r w:rsidRPr="007E47D4">
        <w:t xml:space="preserve"> </w:t>
      </w:r>
      <w:hyperlink w:anchor="_Clase_NominaEmisor" w:history="1">
        <w:proofErr w:type="spellStart"/>
        <w:r w:rsidRPr="007A7774">
          <w:rPr>
            <w:rStyle w:val="Hipervnculo"/>
            <w:rFonts w:ascii="Consolas" w:hAnsi="Consolas" w:cs="Segoe UI"/>
          </w:rPr>
          <w:t>NominaEmisor</w:t>
        </w:r>
        <w:proofErr w:type="spellEnd"/>
      </w:hyperlink>
    </w:p>
    <w:p w14:paraId="1CA0C8D8" w14:textId="6F53EB92" w:rsidR="00C6208D" w:rsidRPr="007E47D4" w:rsidRDefault="00C6208D" w:rsidP="007A7774">
      <w:pPr>
        <w:pStyle w:val="Listaconvietas"/>
      </w:pPr>
      <w:proofErr w:type="spellStart"/>
      <w:r w:rsidRPr="007E47D4">
        <w:t>class</w:t>
      </w:r>
      <w:proofErr w:type="spellEnd"/>
      <w:r w:rsidRPr="007E47D4">
        <w:t xml:space="preserve"> </w:t>
      </w:r>
      <w:hyperlink w:anchor="_Clase_NominaEmisorEntidadSNCF" w:history="1">
        <w:proofErr w:type="spellStart"/>
        <w:r w:rsidRPr="007A7774">
          <w:rPr>
            <w:rStyle w:val="Hipervnculo"/>
            <w:rFonts w:ascii="Consolas" w:hAnsi="Consolas" w:cs="Segoe UI"/>
          </w:rPr>
          <w:t>NominaEmisorEntidadSNCF</w:t>
        </w:r>
        <w:proofErr w:type="spellEnd"/>
      </w:hyperlink>
    </w:p>
    <w:p w14:paraId="5F45C302" w14:textId="01814531" w:rsidR="00C6208D" w:rsidRPr="007E47D4" w:rsidRDefault="00C6208D" w:rsidP="007A7774">
      <w:pPr>
        <w:pStyle w:val="Listaconvietas"/>
      </w:pPr>
      <w:proofErr w:type="spellStart"/>
      <w:r w:rsidRPr="007E47D4">
        <w:t>class</w:t>
      </w:r>
      <w:proofErr w:type="spellEnd"/>
      <w:r w:rsidRPr="007E47D4">
        <w:t xml:space="preserve"> </w:t>
      </w:r>
      <w:hyperlink w:anchor="_Clase_NominaIncapacidad" w:history="1">
        <w:proofErr w:type="spellStart"/>
        <w:r w:rsidRPr="007A7774">
          <w:rPr>
            <w:rStyle w:val="Hipervnculo"/>
            <w:rFonts w:ascii="Consolas" w:hAnsi="Consolas" w:cs="Segoe UI"/>
          </w:rPr>
          <w:t>NominaIncapacidad</w:t>
        </w:r>
        <w:proofErr w:type="spellEnd"/>
      </w:hyperlink>
    </w:p>
    <w:p w14:paraId="12571AF1" w14:textId="574813BC" w:rsidR="00C6208D" w:rsidRPr="007E47D4" w:rsidRDefault="00C6208D" w:rsidP="007A7774">
      <w:pPr>
        <w:pStyle w:val="Listaconvietas"/>
      </w:pPr>
      <w:proofErr w:type="spellStart"/>
      <w:r w:rsidRPr="007E47D4">
        <w:t>class</w:t>
      </w:r>
      <w:proofErr w:type="spellEnd"/>
      <w:r w:rsidRPr="007E47D4">
        <w:t xml:space="preserve"> </w:t>
      </w:r>
      <w:hyperlink w:anchor="_Clase_NominaOtroPago" w:history="1">
        <w:proofErr w:type="spellStart"/>
        <w:r w:rsidRPr="007A7774">
          <w:rPr>
            <w:rStyle w:val="Hipervnculo"/>
            <w:rFonts w:ascii="Consolas" w:hAnsi="Consolas" w:cs="Segoe UI"/>
          </w:rPr>
          <w:t>NominaOtroPago</w:t>
        </w:r>
        <w:proofErr w:type="spellEnd"/>
      </w:hyperlink>
    </w:p>
    <w:p w14:paraId="32B142A7" w14:textId="0329F037" w:rsidR="00C6208D" w:rsidRPr="007E47D4" w:rsidRDefault="00C6208D" w:rsidP="007A7774">
      <w:pPr>
        <w:pStyle w:val="Listaconvietas"/>
      </w:pPr>
      <w:proofErr w:type="spellStart"/>
      <w:r w:rsidRPr="007E47D4">
        <w:t>class</w:t>
      </w:r>
      <w:proofErr w:type="spellEnd"/>
      <w:r w:rsidRPr="007E47D4">
        <w:t xml:space="preserve"> </w:t>
      </w:r>
      <w:hyperlink w:anchor="_Clase_NominaOtroPagoCompensacionSal" w:history="1">
        <w:proofErr w:type="spellStart"/>
        <w:r w:rsidRPr="007A7774">
          <w:rPr>
            <w:rStyle w:val="Hipervnculo"/>
            <w:rFonts w:ascii="Consolas" w:hAnsi="Consolas" w:cs="Segoe UI"/>
          </w:rPr>
          <w:t>NominaOtroPagoCompensacionSaldosAFavor</w:t>
        </w:r>
        <w:proofErr w:type="spellEnd"/>
      </w:hyperlink>
    </w:p>
    <w:p w14:paraId="5556D5DC" w14:textId="7AF10F8C" w:rsidR="00C6208D" w:rsidRPr="007E47D4" w:rsidRDefault="00C6208D" w:rsidP="007A7774">
      <w:pPr>
        <w:pStyle w:val="Listaconvietas"/>
      </w:pPr>
      <w:proofErr w:type="spellStart"/>
      <w:r w:rsidRPr="007E47D4">
        <w:t>class</w:t>
      </w:r>
      <w:proofErr w:type="spellEnd"/>
      <w:r w:rsidRPr="007E47D4">
        <w:t xml:space="preserve"> </w:t>
      </w:r>
      <w:hyperlink w:anchor="_Clase_NominaOtroPagoSubsidioAlEmple" w:history="1">
        <w:proofErr w:type="spellStart"/>
        <w:r w:rsidRPr="007A7774">
          <w:rPr>
            <w:rStyle w:val="Hipervnculo"/>
            <w:rFonts w:ascii="Consolas" w:hAnsi="Consolas" w:cs="Segoe UI"/>
          </w:rPr>
          <w:t>NominaOtroPagoSubsidioAlEmpleo</w:t>
        </w:r>
        <w:proofErr w:type="spellEnd"/>
      </w:hyperlink>
    </w:p>
    <w:p w14:paraId="7F5746EA" w14:textId="0CEE5617" w:rsidR="00C6208D" w:rsidRPr="007E47D4" w:rsidRDefault="00C6208D" w:rsidP="007A7774">
      <w:pPr>
        <w:pStyle w:val="Listaconvietas"/>
      </w:pPr>
      <w:proofErr w:type="spellStart"/>
      <w:r w:rsidRPr="007E47D4">
        <w:t>class</w:t>
      </w:r>
      <w:proofErr w:type="spellEnd"/>
      <w:r w:rsidRPr="007E47D4">
        <w:t xml:space="preserve"> </w:t>
      </w:r>
      <w:hyperlink w:anchor="_Clase_NominaPercepciones" w:history="1">
        <w:proofErr w:type="spellStart"/>
        <w:r w:rsidRPr="007A7774">
          <w:rPr>
            <w:rStyle w:val="Hipervnculo"/>
            <w:rFonts w:ascii="Consolas" w:hAnsi="Consolas" w:cs="Segoe UI"/>
          </w:rPr>
          <w:t>NominaPercepciones</w:t>
        </w:r>
        <w:proofErr w:type="spellEnd"/>
      </w:hyperlink>
    </w:p>
    <w:p w14:paraId="524871B9" w14:textId="2E696DDF" w:rsidR="00C6208D" w:rsidRPr="007E47D4" w:rsidRDefault="00C6208D" w:rsidP="007A7774">
      <w:pPr>
        <w:pStyle w:val="Listaconvietas"/>
      </w:pPr>
      <w:proofErr w:type="spellStart"/>
      <w:r w:rsidRPr="007E47D4">
        <w:t>class</w:t>
      </w:r>
      <w:proofErr w:type="spellEnd"/>
      <w:r w:rsidRPr="007E47D4">
        <w:t xml:space="preserve"> </w:t>
      </w:r>
      <w:hyperlink w:anchor="_Clase_NominaPercepcionesJubilacionP" w:history="1">
        <w:proofErr w:type="spellStart"/>
        <w:r w:rsidRPr="007A7774">
          <w:rPr>
            <w:rStyle w:val="Hipervnculo"/>
            <w:rFonts w:ascii="Consolas" w:hAnsi="Consolas" w:cs="Segoe UI"/>
          </w:rPr>
          <w:t>NominaPercepcionesJubilacionPensionRetiro</w:t>
        </w:r>
        <w:proofErr w:type="spellEnd"/>
      </w:hyperlink>
    </w:p>
    <w:p w14:paraId="403FA3A5" w14:textId="1DA8E2B9" w:rsidR="00C6208D" w:rsidRPr="007E47D4" w:rsidRDefault="00C6208D" w:rsidP="007A7774">
      <w:pPr>
        <w:pStyle w:val="Listaconvietas"/>
      </w:pPr>
      <w:proofErr w:type="spellStart"/>
      <w:r w:rsidRPr="007E47D4">
        <w:t>class</w:t>
      </w:r>
      <w:proofErr w:type="spellEnd"/>
      <w:r w:rsidRPr="007E47D4">
        <w:t xml:space="preserve"> </w:t>
      </w:r>
      <w:hyperlink w:anchor="_Clase_NominaPercepcionesPercepcion" w:history="1">
        <w:proofErr w:type="spellStart"/>
        <w:r w:rsidRPr="007A7774">
          <w:rPr>
            <w:rStyle w:val="Hipervnculo"/>
            <w:rFonts w:ascii="Consolas" w:hAnsi="Consolas" w:cs="Segoe UI"/>
          </w:rPr>
          <w:t>NominaPercepcionesPercepcion</w:t>
        </w:r>
        <w:proofErr w:type="spellEnd"/>
      </w:hyperlink>
    </w:p>
    <w:p w14:paraId="6475B7D2" w14:textId="730E9D75" w:rsidR="00C6208D" w:rsidRPr="007E47D4" w:rsidRDefault="00C6208D" w:rsidP="007A7774">
      <w:pPr>
        <w:pStyle w:val="Listaconvietas"/>
      </w:pPr>
      <w:proofErr w:type="spellStart"/>
      <w:r w:rsidRPr="007E47D4">
        <w:t>class</w:t>
      </w:r>
      <w:proofErr w:type="spellEnd"/>
      <w:r w:rsidRPr="007E47D4">
        <w:t xml:space="preserve"> </w:t>
      </w:r>
      <w:hyperlink w:anchor="_Clase_NominaPercepcionesPercepcionA" w:history="1">
        <w:proofErr w:type="spellStart"/>
        <w:r w:rsidRPr="007A7774">
          <w:rPr>
            <w:rStyle w:val="Hipervnculo"/>
            <w:rFonts w:ascii="Consolas" w:hAnsi="Consolas" w:cs="Segoe UI"/>
          </w:rPr>
          <w:t>NominaPercepcionesPercepcionAccionesOTitulos</w:t>
        </w:r>
        <w:proofErr w:type="spellEnd"/>
      </w:hyperlink>
    </w:p>
    <w:p w14:paraId="1319ED0D" w14:textId="12BB91EF" w:rsidR="00C6208D" w:rsidRPr="007E47D4" w:rsidRDefault="00C6208D" w:rsidP="007A7774">
      <w:pPr>
        <w:pStyle w:val="Listaconvietas"/>
      </w:pPr>
      <w:proofErr w:type="spellStart"/>
      <w:r w:rsidRPr="007E47D4">
        <w:t>class</w:t>
      </w:r>
      <w:proofErr w:type="spellEnd"/>
      <w:r w:rsidRPr="007E47D4">
        <w:t xml:space="preserve"> </w:t>
      </w:r>
      <w:hyperlink w:anchor="_Clase_NominaPercepcionesPercepcionH" w:history="1">
        <w:proofErr w:type="spellStart"/>
        <w:r w:rsidRPr="007A7774">
          <w:rPr>
            <w:rStyle w:val="Hipervnculo"/>
            <w:rFonts w:ascii="Consolas" w:hAnsi="Consolas" w:cs="Segoe UI"/>
          </w:rPr>
          <w:t>NominaPercepcionesPercepcionHorasExtra</w:t>
        </w:r>
        <w:proofErr w:type="spellEnd"/>
      </w:hyperlink>
    </w:p>
    <w:p w14:paraId="64A7C591" w14:textId="40DA3E30" w:rsidR="00C6208D" w:rsidRPr="007E47D4" w:rsidRDefault="00C6208D" w:rsidP="007A7774">
      <w:pPr>
        <w:pStyle w:val="Listaconvietas"/>
      </w:pPr>
      <w:proofErr w:type="spellStart"/>
      <w:r w:rsidRPr="007E47D4">
        <w:t>class</w:t>
      </w:r>
      <w:proofErr w:type="spellEnd"/>
      <w:r w:rsidRPr="007E47D4">
        <w:t xml:space="preserve"> </w:t>
      </w:r>
      <w:hyperlink w:anchor="_Clase_NominaPercepcionesSeparacionI" w:history="1">
        <w:proofErr w:type="spellStart"/>
        <w:r w:rsidRPr="007A7774">
          <w:rPr>
            <w:rStyle w:val="Hipervnculo"/>
            <w:rFonts w:ascii="Consolas" w:hAnsi="Consolas" w:cs="Segoe UI"/>
          </w:rPr>
          <w:t>NominaPercepcionesSeparacionIndemnizacion</w:t>
        </w:r>
        <w:proofErr w:type="spellEnd"/>
      </w:hyperlink>
    </w:p>
    <w:p w14:paraId="13532E36" w14:textId="0F909267" w:rsidR="00C6208D" w:rsidRPr="007E47D4" w:rsidRDefault="00C6208D" w:rsidP="007A7774">
      <w:pPr>
        <w:pStyle w:val="Listaconvietas"/>
      </w:pPr>
      <w:proofErr w:type="spellStart"/>
      <w:r w:rsidRPr="007E47D4">
        <w:t>class</w:t>
      </w:r>
      <w:proofErr w:type="spellEnd"/>
      <w:r w:rsidRPr="007E47D4">
        <w:t xml:space="preserve"> </w:t>
      </w:r>
      <w:hyperlink w:anchor="_Clase_NominaReceptor" w:history="1">
        <w:proofErr w:type="spellStart"/>
        <w:r w:rsidRPr="007A7774">
          <w:rPr>
            <w:rStyle w:val="Hipervnculo"/>
            <w:rFonts w:ascii="Consolas" w:hAnsi="Consolas" w:cs="Segoe UI"/>
          </w:rPr>
          <w:t>NominaReceptor</w:t>
        </w:r>
        <w:proofErr w:type="spellEnd"/>
      </w:hyperlink>
    </w:p>
    <w:p w14:paraId="79207B9F" w14:textId="384D4087" w:rsidR="00C6208D" w:rsidRPr="007E47D4" w:rsidRDefault="00C6208D" w:rsidP="007A7774">
      <w:pPr>
        <w:pStyle w:val="Listaconvietas"/>
      </w:pPr>
      <w:proofErr w:type="spellStart"/>
      <w:r w:rsidRPr="007E47D4">
        <w:t>class</w:t>
      </w:r>
      <w:proofErr w:type="spellEnd"/>
      <w:r w:rsidRPr="007E47D4">
        <w:t xml:space="preserve"> </w:t>
      </w:r>
      <w:hyperlink w:anchor="_Clase_NominaReceptorSubContratacion" w:history="1">
        <w:proofErr w:type="spellStart"/>
        <w:r w:rsidRPr="007A7774">
          <w:rPr>
            <w:rStyle w:val="Hipervnculo"/>
            <w:rFonts w:ascii="Consolas" w:hAnsi="Consolas" w:cs="Segoe UI"/>
          </w:rPr>
          <w:t>NominaReceptorSubContratacion</w:t>
        </w:r>
        <w:proofErr w:type="spellEnd"/>
      </w:hyperlink>
    </w:p>
    <w:p w14:paraId="0B5D7FE4" w14:textId="010B2D64" w:rsidR="00C6208D" w:rsidRPr="00ED7B10" w:rsidRDefault="00781EB9" w:rsidP="00C6208D">
      <w:pPr>
        <w:pStyle w:val="Ttulo3"/>
        <w:rPr>
          <w:rFonts w:cs="Segoe UI"/>
        </w:rPr>
      </w:pPr>
      <w:bookmarkStart w:id="288" w:name="_Toc140772191"/>
      <w:r w:rsidRPr="00ED7B10">
        <w:rPr>
          <w:rFonts w:cs="Segoe UI"/>
        </w:rPr>
        <w:t>Enumeración</w:t>
      </w:r>
      <w:r w:rsidR="007047C1">
        <w:rPr>
          <w:rFonts w:cs="Segoe UI"/>
        </w:rPr>
        <w:t xml:space="preserve"> </w:t>
      </w:r>
      <w:proofErr w:type="spellStart"/>
      <w:r w:rsidR="007047C1" w:rsidRPr="00BF78CD">
        <w:rPr>
          <w:rFonts w:ascii="Consolas" w:hAnsi="Consolas"/>
          <w:color w:val="0000FF"/>
        </w:rPr>
        <w:t>NominaReceptorSindicalizado</w:t>
      </w:r>
      <w:bookmarkEnd w:id="288"/>
      <w:proofErr w:type="spellEnd"/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94"/>
      </w:tblGrid>
      <w:tr w:rsidR="00C8257A" w:rsidRPr="00C8257A" w14:paraId="4C1B42FA" w14:textId="77777777" w:rsidTr="00227334">
        <w:trPr>
          <w:tblHeader/>
        </w:trPr>
        <w:tc>
          <w:tcPr>
            <w:tcW w:w="9394" w:type="dxa"/>
            <w:shd w:val="clear" w:color="auto" w:fill="2E74B5" w:themeFill="accent1" w:themeFillShade="BF"/>
          </w:tcPr>
          <w:p w14:paraId="583388FD" w14:textId="221D488E" w:rsidR="00C8257A" w:rsidRPr="00C8257A" w:rsidRDefault="00C8257A" w:rsidP="00227334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8257A">
              <w:rPr>
                <w:color w:val="FFFFFF" w:themeColor="background1"/>
                <w:sz w:val="18"/>
                <w:lang w:val="es-ES"/>
              </w:rPr>
              <w:t xml:space="preserve">Enumeraciones de </w:t>
            </w:r>
            <w:proofErr w:type="spellStart"/>
            <w:r w:rsidRPr="00404BB1">
              <w:rPr>
                <w:rFonts w:ascii="Consolas" w:hAnsi="Consolas"/>
                <w:color w:val="FFFFFF" w:themeColor="background1"/>
                <w:sz w:val="18"/>
              </w:rPr>
              <w:t>NominaReceptorSindicalizado</w:t>
            </w:r>
            <w:proofErr w:type="spellEnd"/>
          </w:p>
        </w:tc>
      </w:tr>
      <w:tr w:rsidR="00C8257A" w:rsidRPr="00ED7B10" w14:paraId="13FAE0BB" w14:textId="77777777" w:rsidTr="00227334">
        <w:tc>
          <w:tcPr>
            <w:tcW w:w="9394" w:type="dxa"/>
          </w:tcPr>
          <w:p w14:paraId="4CE54E55" w14:textId="53EB2E5C" w:rsidR="00C8257A" w:rsidRPr="002738C3" w:rsidRDefault="00C8257A" w:rsidP="00C8257A">
            <w:pPr>
              <w:rPr>
                <w:rFonts w:ascii="Consolas" w:hAnsi="Consolas" w:cs="Segoe UI"/>
                <w:color w:val="2F5496" w:themeColor="accent5" w:themeShade="BF"/>
                <w:sz w:val="18"/>
              </w:rPr>
            </w:pPr>
            <w:proofErr w:type="spellStart"/>
            <w:r>
              <w:rPr>
                <w:rFonts w:ascii="Consolas" w:hAnsi="Consolas" w:cs="Segoe UI"/>
                <w:color w:val="2F5496" w:themeColor="accent5" w:themeShade="BF"/>
                <w:sz w:val="18"/>
              </w:rPr>
              <w:t>NominaReceptorSindicalizado</w:t>
            </w:r>
            <w:proofErr w:type="spellEnd"/>
          </w:p>
        </w:tc>
      </w:tr>
    </w:tbl>
    <w:p w14:paraId="2FA3546E" w14:textId="6D6347D1" w:rsidR="001379F5" w:rsidRPr="00ED7B10" w:rsidRDefault="001379F5" w:rsidP="007047C1">
      <w:pPr>
        <w:pStyle w:val="Ttulo3"/>
        <w:rPr>
          <w:lang w:val="es-ES"/>
        </w:rPr>
      </w:pPr>
      <w:bookmarkStart w:id="289" w:name="_Clase_Nomina"/>
      <w:bookmarkStart w:id="290" w:name="_Toc140772192"/>
      <w:bookmarkEnd w:id="289"/>
      <w:r w:rsidRPr="00ED7B10">
        <w:rPr>
          <w:lang w:val="es-ES"/>
        </w:rPr>
        <w:t xml:space="preserve">Clase </w:t>
      </w:r>
      <w:r w:rsidRPr="00703112">
        <w:rPr>
          <w:rFonts w:ascii="Consolas" w:hAnsi="Consolas"/>
          <w:color w:val="2B91AF"/>
          <w:szCs w:val="19"/>
          <w:lang w:val="es-ES"/>
        </w:rPr>
        <w:t>Nomina</w:t>
      </w:r>
      <w:bookmarkEnd w:id="290"/>
    </w:p>
    <w:p w14:paraId="44334A68" w14:textId="77777777" w:rsidR="001379F5" w:rsidRPr="00ED7B10" w:rsidRDefault="001379F5" w:rsidP="007047C1">
      <w:pPr>
        <w:pStyle w:val="Ttulo4"/>
        <w:rPr>
          <w:lang w:val="es-ES"/>
        </w:rPr>
      </w:pPr>
      <w:r w:rsidRPr="00ED7B10">
        <w:rPr>
          <w:lang w:val="es-ES"/>
        </w:rP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51"/>
      </w:tblGrid>
      <w:tr w:rsidR="001379F5" w:rsidRPr="00CF035E" w14:paraId="4F8BF365" w14:textId="77777777" w:rsidTr="00B6722E">
        <w:tc>
          <w:tcPr>
            <w:tcW w:w="9351" w:type="dxa"/>
            <w:shd w:val="clear" w:color="auto" w:fill="2E74B5" w:themeFill="accent1" w:themeFillShade="BF"/>
          </w:tcPr>
          <w:p w14:paraId="7EBA6399" w14:textId="77777777" w:rsidR="001379F5" w:rsidRPr="00CF035E" w:rsidRDefault="001379F5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Propiedades </w:t>
            </w:r>
          </w:p>
        </w:tc>
      </w:tr>
      <w:tr w:rsidR="001379F5" w:rsidRPr="00546A8C" w14:paraId="30856576" w14:textId="77777777" w:rsidTr="001379F5">
        <w:tc>
          <w:tcPr>
            <w:tcW w:w="9351" w:type="dxa"/>
          </w:tcPr>
          <w:p w14:paraId="0118D3E3" w14:textId="5246F06A" w:rsidR="001379F5" w:rsidRPr="00BF78CD" w:rsidRDefault="001379F5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bool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TotalDeduccionesSpecified</w:t>
            </w:r>
            <w:proofErr w:type="spell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1379F5" w:rsidRPr="00ED7B10" w14:paraId="6A610D15" w14:textId="77777777" w:rsidTr="001379F5">
        <w:tc>
          <w:tcPr>
            <w:tcW w:w="9351" w:type="dxa"/>
          </w:tcPr>
          <w:p w14:paraId="089229FA" w14:textId="42320AC0" w:rsidR="001379F5" w:rsidRPr="00BF78CD" w:rsidRDefault="001379F5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</w:pPr>
            <w:proofErr w:type="spellStart"/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public</w:t>
            </w:r>
            <w:proofErr w:type="spell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decimal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TotalDeducciones</w:t>
            </w:r>
            <w:proofErr w:type="spell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gramStart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{ </w:t>
            </w:r>
            <w:proofErr w:type="spellStart"/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get</w:t>
            </w:r>
            <w:proofErr w:type="spellEnd"/>
            <w:proofErr w:type="gram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;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set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; }</w:t>
            </w:r>
          </w:p>
        </w:tc>
      </w:tr>
      <w:tr w:rsidR="001379F5" w:rsidRPr="00546A8C" w14:paraId="34EB77CF" w14:textId="77777777" w:rsidTr="001379F5">
        <w:tc>
          <w:tcPr>
            <w:tcW w:w="9351" w:type="dxa"/>
          </w:tcPr>
          <w:p w14:paraId="283FDC19" w14:textId="14D34065" w:rsidR="001379F5" w:rsidRPr="00BF78CD" w:rsidRDefault="001379F5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bool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TotalPercepcionesSpecified</w:t>
            </w:r>
            <w:proofErr w:type="spell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1379F5" w:rsidRPr="00546A8C" w14:paraId="29D3C34E" w14:textId="77777777" w:rsidTr="001379F5">
        <w:tc>
          <w:tcPr>
            <w:tcW w:w="9351" w:type="dxa"/>
          </w:tcPr>
          <w:p w14:paraId="48601A0A" w14:textId="075A119A" w:rsidR="001379F5" w:rsidRPr="00BF78CD" w:rsidRDefault="001379F5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decimal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TotalPercepciones</w:t>
            </w:r>
            <w:proofErr w:type="spell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1379F5" w:rsidRPr="00ED7B10" w14:paraId="42A38DCC" w14:textId="77777777" w:rsidTr="001379F5">
        <w:tc>
          <w:tcPr>
            <w:tcW w:w="9351" w:type="dxa"/>
          </w:tcPr>
          <w:p w14:paraId="3BF860BA" w14:textId="2561E92F" w:rsidR="001379F5" w:rsidRPr="00BF78CD" w:rsidRDefault="001379F5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</w:pPr>
            <w:proofErr w:type="spellStart"/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public</w:t>
            </w:r>
            <w:proofErr w:type="spell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decimal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NumDiasPagados</w:t>
            </w:r>
            <w:proofErr w:type="spell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gramStart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{ </w:t>
            </w:r>
            <w:proofErr w:type="spellStart"/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get</w:t>
            </w:r>
            <w:proofErr w:type="spellEnd"/>
            <w:proofErr w:type="gram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;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set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; }</w:t>
            </w:r>
          </w:p>
        </w:tc>
      </w:tr>
      <w:tr w:rsidR="001379F5" w:rsidRPr="00546A8C" w14:paraId="2E3F6844" w14:textId="77777777" w:rsidTr="001379F5">
        <w:tc>
          <w:tcPr>
            <w:tcW w:w="9351" w:type="dxa"/>
          </w:tcPr>
          <w:p w14:paraId="178396DD" w14:textId="383B784E" w:rsidR="001379F5" w:rsidRPr="00BF78CD" w:rsidRDefault="001379F5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lastRenderedPageBreak/>
              <w:t>public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78CD">
              <w:rPr>
                <w:rFonts w:ascii="Consolas" w:hAnsi="Consolas" w:cs="Segoe UI"/>
                <w:color w:val="2B91AF"/>
                <w:sz w:val="18"/>
                <w:szCs w:val="19"/>
                <w:lang w:val="en-US"/>
              </w:rPr>
              <w:t>DateTime</w:t>
            </w:r>
            <w:proofErr w:type="spell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FechaFinalPago</w:t>
            </w:r>
            <w:proofErr w:type="spell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1379F5" w:rsidRPr="00546A8C" w14:paraId="10DB663B" w14:textId="77777777" w:rsidTr="001379F5">
        <w:tc>
          <w:tcPr>
            <w:tcW w:w="9351" w:type="dxa"/>
          </w:tcPr>
          <w:p w14:paraId="518FB339" w14:textId="5C832612" w:rsidR="001379F5" w:rsidRPr="00BF78CD" w:rsidRDefault="001379F5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78CD">
              <w:rPr>
                <w:rFonts w:ascii="Consolas" w:hAnsi="Consolas" w:cs="Segoe UI"/>
                <w:color w:val="2B91AF"/>
                <w:sz w:val="18"/>
                <w:szCs w:val="19"/>
                <w:lang w:val="en-US"/>
              </w:rPr>
              <w:t>DateTime</w:t>
            </w:r>
            <w:proofErr w:type="spell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FechaInicialPago</w:t>
            </w:r>
            <w:proofErr w:type="spell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1379F5" w:rsidRPr="00546A8C" w14:paraId="746EFB8E" w14:textId="77777777" w:rsidTr="001379F5">
        <w:tc>
          <w:tcPr>
            <w:tcW w:w="9351" w:type="dxa"/>
          </w:tcPr>
          <w:p w14:paraId="4BED94B7" w14:textId="2E58634C" w:rsidR="001379F5" w:rsidRPr="00BF78CD" w:rsidRDefault="001379F5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decimal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TotalOtrosPagos</w:t>
            </w:r>
            <w:proofErr w:type="spell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1379F5" w:rsidRPr="00546A8C" w14:paraId="2CA0B4DF" w14:textId="77777777" w:rsidTr="001379F5">
        <w:tc>
          <w:tcPr>
            <w:tcW w:w="9351" w:type="dxa"/>
          </w:tcPr>
          <w:p w14:paraId="60B576F0" w14:textId="0FE61D86" w:rsidR="001379F5" w:rsidRPr="00BF78CD" w:rsidRDefault="001379F5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78CD">
              <w:rPr>
                <w:rFonts w:ascii="Consolas" w:hAnsi="Consolas" w:cs="Segoe UI"/>
                <w:color w:val="2B91AF"/>
                <w:sz w:val="18"/>
                <w:szCs w:val="19"/>
                <w:lang w:val="en-US"/>
              </w:rPr>
              <w:t>DateTime</w:t>
            </w:r>
            <w:proofErr w:type="spell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FechaPago</w:t>
            </w:r>
            <w:proofErr w:type="spell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1379F5" w:rsidRPr="00546A8C" w14:paraId="53E367D7" w14:textId="77777777" w:rsidTr="001379F5">
        <w:tc>
          <w:tcPr>
            <w:tcW w:w="9351" w:type="dxa"/>
          </w:tcPr>
          <w:p w14:paraId="2C47A721" w14:textId="0A075907" w:rsidR="001379F5" w:rsidRPr="00BF78CD" w:rsidRDefault="001379F5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Version </w:t>
            </w:r>
            <w:proofErr w:type="gramStart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1379F5" w:rsidRPr="00ED7B10" w14:paraId="4750A332" w14:textId="77777777" w:rsidTr="001379F5">
        <w:tc>
          <w:tcPr>
            <w:tcW w:w="9351" w:type="dxa"/>
          </w:tcPr>
          <w:p w14:paraId="56138E8D" w14:textId="56EF0F9F" w:rsidR="001379F5" w:rsidRPr="00BF78CD" w:rsidRDefault="001379F5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</w:pPr>
            <w:proofErr w:type="spellStart"/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public</w:t>
            </w:r>
            <w:proofErr w:type="spell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proofErr w:type="gramStart"/>
            <w:r w:rsidRPr="00BF78CD">
              <w:rPr>
                <w:rFonts w:ascii="Consolas" w:hAnsi="Consolas" w:cs="Segoe UI"/>
                <w:color w:val="2B91AF"/>
                <w:sz w:val="18"/>
                <w:szCs w:val="19"/>
                <w:lang w:val="es-ES"/>
              </w:rPr>
              <w:t>NominaIncapacidad</w:t>
            </w:r>
            <w:proofErr w:type="spell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[</w:t>
            </w:r>
            <w:proofErr w:type="gram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] Incapacidades { </w:t>
            </w:r>
            <w:proofErr w:type="spellStart"/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get</w:t>
            </w:r>
            <w:proofErr w:type="spell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;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set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; }</w:t>
            </w:r>
          </w:p>
        </w:tc>
      </w:tr>
      <w:tr w:rsidR="001379F5" w:rsidRPr="00ED7B10" w14:paraId="18AF5BFB" w14:textId="77777777" w:rsidTr="001379F5">
        <w:tc>
          <w:tcPr>
            <w:tcW w:w="9351" w:type="dxa"/>
          </w:tcPr>
          <w:p w14:paraId="7B91852F" w14:textId="2C373BCD" w:rsidR="001379F5" w:rsidRPr="00BF78CD" w:rsidRDefault="001379F5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</w:pPr>
            <w:proofErr w:type="spellStart"/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public</w:t>
            </w:r>
            <w:proofErr w:type="spell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proofErr w:type="gramStart"/>
            <w:r w:rsidRPr="00BF78CD">
              <w:rPr>
                <w:rFonts w:ascii="Consolas" w:hAnsi="Consolas" w:cs="Segoe UI"/>
                <w:color w:val="2B91AF"/>
                <w:sz w:val="18"/>
                <w:szCs w:val="19"/>
                <w:lang w:val="es-ES"/>
              </w:rPr>
              <w:t>NominaOtroPago</w:t>
            </w:r>
            <w:proofErr w:type="spell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[</w:t>
            </w:r>
            <w:proofErr w:type="gram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] </w:t>
            </w:r>
            <w:proofErr w:type="spellStart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OtrosPagos</w:t>
            </w:r>
            <w:proofErr w:type="spell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{ </w:t>
            </w:r>
            <w:proofErr w:type="spellStart"/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get</w:t>
            </w:r>
            <w:proofErr w:type="spell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;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set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; }</w:t>
            </w:r>
          </w:p>
        </w:tc>
      </w:tr>
      <w:tr w:rsidR="001379F5" w:rsidRPr="00ED7B10" w14:paraId="3186A3EE" w14:textId="77777777" w:rsidTr="001379F5">
        <w:tc>
          <w:tcPr>
            <w:tcW w:w="9351" w:type="dxa"/>
          </w:tcPr>
          <w:p w14:paraId="1A68620F" w14:textId="5DFDF6AC" w:rsidR="001379F5" w:rsidRPr="00BF78CD" w:rsidRDefault="001379F5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</w:pPr>
            <w:proofErr w:type="spellStart"/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public</w:t>
            </w:r>
            <w:proofErr w:type="spell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r w:rsidRPr="00BF78CD">
              <w:rPr>
                <w:rFonts w:ascii="Consolas" w:hAnsi="Consolas" w:cs="Segoe UI"/>
                <w:color w:val="2B91AF"/>
                <w:sz w:val="18"/>
                <w:szCs w:val="19"/>
                <w:lang w:val="es-ES"/>
              </w:rPr>
              <w:t>NominaDeducciones</w:t>
            </w:r>
            <w:proofErr w:type="spell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Deducciones </w:t>
            </w:r>
            <w:proofErr w:type="gramStart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{ </w:t>
            </w:r>
            <w:proofErr w:type="spellStart"/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get</w:t>
            </w:r>
            <w:proofErr w:type="spellEnd"/>
            <w:proofErr w:type="gram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;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set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; }</w:t>
            </w:r>
          </w:p>
        </w:tc>
      </w:tr>
      <w:tr w:rsidR="001379F5" w:rsidRPr="00ED7B10" w14:paraId="12C82864" w14:textId="77777777" w:rsidTr="001379F5">
        <w:tc>
          <w:tcPr>
            <w:tcW w:w="9351" w:type="dxa"/>
          </w:tcPr>
          <w:p w14:paraId="154BAA12" w14:textId="72ECFE19" w:rsidR="001379F5" w:rsidRPr="00BF78CD" w:rsidRDefault="001379F5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</w:pPr>
            <w:proofErr w:type="spellStart"/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public</w:t>
            </w:r>
            <w:proofErr w:type="spell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r w:rsidRPr="00BF78CD">
              <w:rPr>
                <w:rFonts w:ascii="Consolas" w:hAnsi="Consolas" w:cs="Segoe UI"/>
                <w:color w:val="2B91AF"/>
                <w:sz w:val="18"/>
                <w:szCs w:val="19"/>
                <w:lang w:val="es-ES"/>
              </w:rPr>
              <w:t>NominaPercepciones</w:t>
            </w:r>
            <w:proofErr w:type="spell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Percepciones </w:t>
            </w:r>
            <w:proofErr w:type="gramStart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{ </w:t>
            </w:r>
            <w:proofErr w:type="spellStart"/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get</w:t>
            </w:r>
            <w:proofErr w:type="spellEnd"/>
            <w:proofErr w:type="gram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;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set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; }</w:t>
            </w:r>
          </w:p>
        </w:tc>
      </w:tr>
      <w:tr w:rsidR="001379F5" w:rsidRPr="00546A8C" w14:paraId="70E2FD77" w14:textId="77777777" w:rsidTr="001379F5">
        <w:tc>
          <w:tcPr>
            <w:tcW w:w="9351" w:type="dxa"/>
          </w:tcPr>
          <w:p w14:paraId="23C2527B" w14:textId="08DCE837" w:rsidR="001379F5" w:rsidRPr="00BF78CD" w:rsidRDefault="001379F5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78CD">
              <w:rPr>
                <w:rFonts w:ascii="Consolas" w:hAnsi="Consolas" w:cs="Segoe UI"/>
                <w:color w:val="2B91AF"/>
                <w:sz w:val="18"/>
                <w:szCs w:val="19"/>
                <w:lang w:val="en-US"/>
              </w:rPr>
              <w:t>NominaReceptor</w:t>
            </w:r>
            <w:proofErr w:type="spell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Receptor </w:t>
            </w:r>
            <w:proofErr w:type="gramStart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1379F5" w:rsidRPr="00546A8C" w14:paraId="017ACAE3" w14:textId="77777777" w:rsidTr="001379F5">
        <w:tc>
          <w:tcPr>
            <w:tcW w:w="9351" w:type="dxa"/>
          </w:tcPr>
          <w:p w14:paraId="4F22B4B1" w14:textId="1DC54572" w:rsidR="001379F5" w:rsidRPr="00BF78CD" w:rsidRDefault="001379F5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78CD">
              <w:rPr>
                <w:rFonts w:ascii="Consolas" w:hAnsi="Consolas" w:cs="Segoe UI"/>
                <w:color w:val="2B91AF"/>
                <w:sz w:val="18"/>
                <w:szCs w:val="19"/>
                <w:lang w:val="en-US"/>
              </w:rPr>
              <w:t>NominaEmisor</w:t>
            </w:r>
            <w:proofErr w:type="spell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Emisor</w:t>
            </w:r>
            <w:proofErr w:type="spell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1379F5" w:rsidRPr="00546A8C" w14:paraId="71A45B4C" w14:textId="77777777" w:rsidTr="001379F5">
        <w:tc>
          <w:tcPr>
            <w:tcW w:w="9351" w:type="dxa"/>
          </w:tcPr>
          <w:p w14:paraId="5EC61F1C" w14:textId="3405FA7C" w:rsidR="001379F5" w:rsidRPr="00BF78CD" w:rsidRDefault="001379F5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TipoNomina</w:t>
            </w:r>
            <w:proofErr w:type="spell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1379F5" w:rsidRPr="00546A8C" w14:paraId="073C6F97" w14:textId="77777777" w:rsidTr="001379F5">
        <w:tc>
          <w:tcPr>
            <w:tcW w:w="9351" w:type="dxa"/>
          </w:tcPr>
          <w:p w14:paraId="494F6E04" w14:textId="6467393E" w:rsidR="001379F5" w:rsidRPr="00BF78CD" w:rsidRDefault="001379F5" w:rsidP="00B6722E">
            <w:pPr>
              <w:rPr>
                <w:rFonts w:ascii="Consolas" w:hAnsi="Consolas" w:cs="Segoe UI"/>
                <w:sz w:val="18"/>
                <w:lang w:val="en-US"/>
              </w:rPr>
            </w:pP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bool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TotalOtrosPagosSpecified</w:t>
            </w:r>
            <w:proofErr w:type="spell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</w:tbl>
    <w:p w14:paraId="3573FE97" w14:textId="6A0B9D0E" w:rsidR="001379F5" w:rsidRPr="00ED7B10" w:rsidRDefault="001379F5" w:rsidP="007047C1">
      <w:pPr>
        <w:pStyle w:val="Ttulo3"/>
        <w:rPr>
          <w:lang w:val="es-ES"/>
        </w:rPr>
      </w:pPr>
      <w:bookmarkStart w:id="291" w:name="_Clase_NominaDeducciones"/>
      <w:bookmarkStart w:id="292" w:name="_Toc140772193"/>
      <w:bookmarkEnd w:id="291"/>
      <w:r w:rsidRPr="00ED7B10">
        <w:rPr>
          <w:lang w:val="es-ES"/>
        </w:rPr>
        <w:t xml:space="preserve">Clase </w:t>
      </w:r>
      <w:proofErr w:type="spellStart"/>
      <w:r w:rsidRPr="00BF78CD">
        <w:rPr>
          <w:rFonts w:ascii="Consolas" w:hAnsi="Consolas"/>
          <w:lang w:val="es-ES"/>
        </w:rPr>
        <w:t>NominaDeducciones</w:t>
      </w:r>
      <w:bookmarkEnd w:id="292"/>
      <w:proofErr w:type="spellEnd"/>
    </w:p>
    <w:p w14:paraId="3DFAB5AE" w14:textId="77777777" w:rsidR="001379F5" w:rsidRPr="00ED7B10" w:rsidRDefault="001379F5" w:rsidP="007047C1">
      <w:pPr>
        <w:pStyle w:val="Ttulo4"/>
        <w:rPr>
          <w:lang w:val="es-ES"/>
        </w:rPr>
      </w:pPr>
      <w:r w:rsidRPr="00ED7B10">
        <w:rPr>
          <w:lang w:val="es-ES"/>
        </w:rP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51"/>
      </w:tblGrid>
      <w:tr w:rsidR="001379F5" w:rsidRPr="00CF035E" w14:paraId="0C5874B5" w14:textId="77777777" w:rsidTr="00B6722E">
        <w:tc>
          <w:tcPr>
            <w:tcW w:w="9351" w:type="dxa"/>
            <w:shd w:val="clear" w:color="auto" w:fill="2E74B5" w:themeFill="accent1" w:themeFillShade="BF"/>
          </w:tcPr>
          <w:p w14:paraId="5618B159" w14:textId="77777777" w:rsidR="001379F5" w:rsidRPr="00CF035E" w:rsidRDefault="001379F5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Propiedades </w:t>
            </w:r>
          </w:p>
        </w:tc>
      </w:tr>
      <w:tr w:rsidR="001379F5" w:rsidRPr="00ED7B10" w14:paraId="639E0868" w14:textId="77777777" w:rsidTr="001379F5">
        <w:tc>
          <w:tcPr>
            <w:tcW w:w="9351" w:type="dxa"/>
          </w:tcPr>
          <w:p w14:paraId="21E4DA79" w14:textId="77777777" w:rsidR="001379F5" w:rsidRPr="00BF78CD" w:rsidRDefault="001379F5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</w:pPr>
            <w:proofErr w:type="spellStart"/>
            <w:r w:rsidRPr="00BF78C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public</w:t>
            </w:r>
            <w:proofErr w:type="spellEnd"/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</w:t>
            </w:r>
            <w:proofErr w:type="spellStart"/>
            <w:proofErr w:type="gramStart"/>
            <w:r w:rsidRPr="00BF78CD">
              <w:rPr>
                <w:rFonts w:ascii="Consolas" w:hAnsi="Consolas" w:cs="Segoe UI"/>
                <w:color w:val="2B91AF"/>
                <w:sz w:val="18"/>
                <w:szCs w:val="18"/>
                <w:lang w:val="es-ES"/>
              </w:rPr>
              <w:t>NominaDeduccionesDeduccion</w:t>
            </w:r>
            <w:proofErr w:type="spellEnd"/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>[</w:t>
            </w:r>
            <w:proofErr w:type="gramEnd"/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] </w:t>
            </w:r>
            <w:proofErr w:type="spellStart"/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>Deduccion</w:t>
            </w:r>
            <w:proofErr w:type="spellEnd"/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{ </w:t>
            </w:r>
            <w:proofErr w:type="spellStart"/>
            <w:r w:rsidRPr="00BF78C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get</w:t>
            </w:r>
            <w:proofErr w:type="spellEnd"/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; </w:t>
            </w:r>
            <w:r w:rsidRPr="00BF78C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set</w:t>
            </w:r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>; }</w:t>
            </w:r>
          </w:p>
        </w:tc>
      </w:tr>
      <w:tr w:rsidR="001379F5" w:rsidRPr="00ED7B10" w14:paraId="08C9B69C" w14:textId="77777777" w:rsidTr="001379F5">
        <w:tc>
          <w:tcPr>
            <w:tcW w:w="9351" w:type="dxa"/>
          </w:tcPr>
          <w:p w14:paraId="40B55D51" w14:textId="670BE353" w:rsidR="001379F5" w:rsidRPr="00BF78CD" w:rsidRDefault="001379F5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</w:pPr>
            <w:proofErr w:type="spellStart"/>
            <w:r w:rsidRPr="00BF78C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public</w:t>
            </w:r>
            <w:proofErr w:type="spellEnd"/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</w:t>
            </w:r>
            <w:r w:rsidRPr="00BF78C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decimal</w:t>
            </w:r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>TotalOtrasDeducciones</w:t>
            </w:r>
            <w:proofErr w:type="spellEnd"/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</w:t>
            </w:r>
            <w:proofErr w:type="gramStart"/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{ </w:t>
            </w:r>
            <w:proofErr w:type="spellStart"/>
            <w:r w:rsidRPr="00BF78C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get</w:t>
            </w:r>
            <w:proofErr w:type="spellEnd"/>
            <w:proofErr w:type="gramEnd"/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; </w:t>
            </w:r>
            <w:r w:rsidRPr="00BF78C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set</w:t>
            </w:r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>; }</w:t>
            </w:r>
          </w:p>
        </w:tc>
      </w:tr>
      <w:tr w:rsidR="001379F5" w:rsidRPr="00546A8C" w14:paraId="6CE0F91D" w14:textId="77777777" w:rsidTr="001379F5">
        <w:tc>
          <w:tcPr>
            <w:tcW w:w="9351" w:type="dxa"/>
          </w:tcPr>
          <w:p w14:paraId="3D6F2B68" w14:textId="4E1CE542" w:rsidR="001379F5" w:rsidRPr="00BF78CD" w:rsidRDefault="001379F5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BF78C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BF78C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bool</w:t>
            </w:r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TotalOtrasDeduccionesSpecified</w:t>
            </w:r>
            <w:proofErr w:type="spellEnd"/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{ </w:t>
            </w:r>
            <w:r w:rsidRPr="00BF78C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get</w:t>
            </w:r>
            <w:proofErr w:type="gramEnd"/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; </w:t>
            </w:r>
            <w:r w:rsidRPr="00BF78C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set</w:t>
            </w:r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; }</w:t>
            </w:r>
          </w:p>
        </w:tc>
      </w:tr>
      <w:tr w:rsidR="001379F5" w:rsidRPr="00ED7B10" w14:paraId="5D04B42B" w14:textId="77777777" w:rsidTr="001379F5">
        <w:tc>
          <w:tcPr>
            <w:tcW w:w="9351" w:type="dxa"/>
          </w:tcPr>
          <w:p w14:paraId="0DC1C08E" w14:textId="4593E35A" w:rsidR="001379F5" w:rsidRPr="00BF78CD" w:rsidRDefault="001379F5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</w:pPr>
            <w:proofErr w:type="spellStart"/>
            <w:r w:rsidRPr="00BF78C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public</w:t>
            </w:r>
            <w:proofErr w:type="spellEnd"/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</w:t>
            </w:r>
            <w:r w:rsidRPr="00BF78C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decimal</w:t>
            </w:r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>TotalImpuestosRetenidos</w:t>
            </w:r>
            <w:proofErr w:type="spellEnd"/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 </w:t>
            </w:r>
            <w:proofErr w:type="gramStart"/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{ </w:t>
            </w:r>
            <w:proofErr w:type="spellStart"/>
            <w:r w:rsidRPr="00BF78C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get</w:t>
            </w:r>
            <w:proofErr w:type="spellEnd"/>
            <w:proofErr w:type="gramEnd"/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 xml:space="preserve">; </w:t>
            </w:r>
            <w:r w:rsidRPr="00BF78CD">
              <w:rPr>
                <w:rFonts w:ascii="Consolas" w:hAnsi="Consolas" w:cs="Segoe UI"/>
                <w:color w:val="0000FF"/>
                <w:sz w:val="18"/>
                <w:szCs w:val="18"/>
                <w:lang w:val="es-ES"/>
              </w:rPr>
              <w:t>set</w:t>
            </w:r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s-ES"/>
              </w:rPr>
              <w:t>; }</w:t>
            </w:r>
          </w:p>
        </w:tc>
      </w:tr>
      <w:tr w:rsidR="001379F5" w:rsidRPr="00546A8C" w14:paraId="1C482E7F" w14:textId="77777777" w:rsidTr="001379F5">
        <w:tc>
          <w:tcPr>
            <w:tcW w:w="9351" w:type="dxa"/>
          </w:tcPr>
          <w:p w14:paraId="1880B263" w14:textId="5585CD62" w:rsidR="001379F5" w:rsidRPr="00BF78CD" w:rsidRDefault="001379F5" w:rsidP="000C1253">
            <w:pPr>
              <w:rPr>
                <w:rFonts w:ascii="Consolas" w:hAnsi="Consolas"/>
                <w:sz w:val="18"/>
                <w:szCs w:val="18"/>
                <w:lang w:val="en-US"/>
              </w:rPr>
            </w:pPr>
            <w:r w:rsidRPr="00BF78CD">
              <w:rPr>
                <w:rFonts w:ascii="Consolas" w:hAnsi="Consolas"/>
                <w:color w:val="0000FF"/>
                <w:sz w:val="18"/>
                <w:szCs w:val="18"/>
                <w:lang w:val="en-US"/>
              </w:rPr>
              <w:t>public</w:t>
            </w:r>
            <w:r w:rsidRPr="00BF78CD">
              <w:rPr>
                <w:rFonts w:ascii="Consolas" w:hAnsi="Consolas"/>
                <w:sz w:val="18"/>
                <w:szCs w:val="18"/>
                <w:lang w:val="en-US"/>
              </w:rPr>
              <w:t xml:space="preserve"> </w:t>
            </w:r>
            <w:r w:rsidRPr="00BF78CD">
              <w:rPr>
                <w:rFonts w:ascii="Consolas" w:hAnsi="Consolas"/>
                <w:color w:val="0000FF"/>
                <w:sz w:val="18"/>
                <w:szCs w:val="18"/>
                <w:lang w:val="en-US"/>
              </w:rPr>
              <w:t>bool</w:t>
            </w:r>
            <w:r w:rsidRPr="00BF78CD">
              <w:rPr>
                <w:rFonts w:ascii="Consolas" w:hAnsi="Consolas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F78CD">
              <w:rPr>
                <w:rFonts w:ascii="Consolas" w:hAnsi="Consolas"/>
                <w:sz w:val="18"/>
                <w:szCs w:val="18"/>
                <w:lang w:val="en-US"/>
              </w:rPr>
              <w:t>TotalImpuestosRetenidosSpecified</w:t>
            </w:r>
            <w:proofErr w:type="spellEnd"/>
            <w:r w:rsidRPr="00BF78CD">
              <w:rPr>
                <w:rFonts w:ascii="Consolas" w:hAnsi="Consolas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BF78CD">
              <w:rPr>
                <w:rFonts w:ascii="Consolas" w:hAnsi="Consolas"/>
                <w:sz w:val="18"/>
                <w:szCs w:val="18"/>
                <w:lang w:val="en-US"/>
              </w:rPr>
              <w:t xml:space="preserve">{ </w:t>
            </w:r>
            <w:r w:rsidRPr="00BF78CD">
              <w:rPr>
                <w:rFonts w:ascii="Consolas" w:hAnsi="Consolas"/>
                <w:color w:val="0000FF"/>
                <w:sz w:val="18"/>
                <w:szCs w:val="18"/>
                <w:lang w:val="en-US"/>
              </w:rPr>
              <w:t>get</w:t>
            </w:r>
            <w:proofErr w:type="gramEnd"/>
            <w:r w:rsidRPr="00BF78CD">
              <w:rPr>
                <w:rFonts w:ascii="Consolas" w:hAnsi="Consolas"/>
                <w:sz w:val="18"/>
                <w:szCs w:val="18"/>
                <w:lang w:val="en-US"/>
              </w:rPr>
              <w:t xml:space="preserve">; </w:t>
            </w:r>
            <w:r w:rsidRPr="00BF78CD">
              <w:rPr>
                <w:rFonts w:ascii="Consolas" w:hAnsi="Consolas"/>
                <w:color w:val="0000FF"/>
                <w:sz w:val="18"/>
                <w:szCs w:val="18"/>
                <w:lang w:val="en-US"/>
              </w:rPr>
              <w:t>set</w:t>
            </w:r>
            <w:r w:rsidRPr="00BF78CD">
              <w:rPr>
                <w:rFonts w:ascii="Consolas" w:hAnsi="Consolas"/>
                <w:sz w:val="18"/>
                <w:szCs w:val="18"/>
                <w:lang w:val="en-US"/>
              </w:rPr>
              <w:t>; }</w:t>
            </w:r>
          </w:p>
        </w:tc>
      </w:tr>
    </w:tbl>
    <w:p w14:paraId="6E9155B7" w14:textId="00A710D1" w:rsidR="001379F5" w:rsidRPr="00ED7B10" w:rsidRDefault="001379F5" w:rsidP="007047C1">
      <w:pPr>
        <w:pStyle w:val="Ttulo3"/>
        <w:rPr>
          <w:lang w:val="es-ES"/>
        </w:rPr>
      </w:pPr>
      <w:bookmarkStart w:id="293" w:name="_Toc140772194"/>
      <w:r w:rsidRPr="00ED7B10">
        <w:rPr>
          <w:lang w:val="es-ES"/>
        </w:rPr>
        <w:t xml:space="preserve">Clase </w:t>
      </w:r>
      <w:proofErr w:type="spellStart"/>
      <w:r w:rsidRPr="00BF78CD">
        <w:rPr>
          <w:rFonts w:ascii="Consolas" w:hAnsi="Consolas"/>
          <w:lang w:val="es-ES"/>
        </w:rPr>
        <w:t>NominaDeduccionesDeduccion</w:t>
      </w:r>
      <w:bookmarkEnd w:id="293"/>
      <w:proofErr w:type="spellEnd"/>
    </w:p>
    <w:p w14:paraId="589240A5" w14:textId="77777777" w:rsidR="001379F5" w:rsidRPr="00ED7B10" w:rsidRDefault="001379F5" w:rsidP="007047C1">
      <w:pPr>
        <w:pStyle w:val="Ttulo4"/>
        <w:rPr>
          <w:lang w:val="es-ES"/>
        </w:rPr>
      </w:pPr>
      <w:r w:rsidRPr="00ED7B10">
        <w:rPr>
          <w:lang w:val="es-ES"/>
        </w:rP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51"/>
      </w:tblGrid>
      <w:tr w:rsidR="001379F5" w:rsidRPr="00CF035E" w14:paraId="50C5A52C" w14:textId="77777777" w:rsidTr="00B6722E">
        <w:tc>
          <w:tcPr>
            <w:tcW w:w="9351" w:type="dxa"/>
            <w:shd w:val="clear" w:color="auto" w:fill="2E74B5" w:themeFill="accent1" w:themeFillShade="BF"/>
          </w:tcPr>
          <w:p w14:paraId="7DC6DAD2" w14:textId="77777777" w:rsidR="001379F5" w:rsidRPr="00CF035E" w:rsidRDefault="001379F5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Propiedades </w:t>
            </w:r>
          </w:p>
        </w:tc>
      </w:tr>
      <w:tr w:rsidR="001379F5" w:rsidRPr="00546A8C" w14:paraId="777C1464" w14:textId="77777777" w:rsidTr="001379F5">
        <w:tc>
          <w:tcPr>
            <w:tcW w:w="9351" w:type="dxa"/>
          </w:tcPr>
          <w:p w14:paraId="69478311" w14:textId="77777777" w:rsidR="001379F5" w:rsidRPr="00BF78CD" w:rsidRDefault="001379F5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BF78C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BF78C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TipoDeduccion</w:t>
            </w:r>
            <w:proofErr w:type="spellEnd"/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{ </w:t>
            </w:r>
            <w:r w:rsidRPr="00BF78C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get</w:t>
            </w:r>
            <w:proofErr w:type="gramEnd"/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; </w:t>
            </w:r>
            <w:r w:rsidRPr="00BF78C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set</w:t>
            </w:r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; }</w:t>
            </w:r>
          </w:p>
        </w:tc>
      </w:tr>
      <w:tr w:rsidR="001379F5" w:rsidRPr="00546A8C" w14:paraId="6FC7370C" w14:textId="77777777" w:rsidTr="001379F5">
        <w:tc>
          <w:tcPr>
            <w:tcW w:w="9351" w:type="dxa"/>
          </w:tcPr>
          <w:p w14:paraId="6E272BC6" w14:textId="092512B4" w:rsidR="001379F5" w:rsidRPr="00BF78CD" w:rsidRDefault="001379F5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BF78C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BF78C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Clave </w:t>
            </w:r>
            <w:proofErr w:type="gramStart"/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{ </w:t>
            </w:r>
            <w:r w:rsidRPr="00BF78C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get</w:t>
            </w:r>
            <w:proofErr w:type="gramEnd"/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; </w:t>
            </w:r>
            <w:r w:rsidRPr="00BF78C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set</w:t>
            </w:r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; }</w:t>
            </w:r>
          </w:p>
        </w:tc>
      </w:tr>
      <w:tr w:rsidR="001379F5" w:rsidRPr="00546A8C" w14:paraId="0270A9D2" w14:textId="77777777" w:rsidTr="001379F5">
        <w:tc>
          <w:tcPr>
            <w:tcW w:w="9351" w:type="dxa"/>
          </w:tcPr>
          <w:p w14:paraId="4897CBC2" w14:textId="6E4B3EA8" w:rsidR="001379F5" w:rsidRPr="00BF78CD" w:rsidRDefault="001379F5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r w:rsidRPr="00BF78C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Pr="00BF78C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string</w:t>
            </w:r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Concepto</w:t>
            </w:r>
            <w:proofErr w:type="spellEnd"/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{ </w:t>
            </w:r>
            <w:r w:rsidRPr="00BF78C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get</w:t>
            </w:r>
            <w:proofErr w:type="gramEnd"/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; </w:t>
            </w:r>
            <w:r w:rsidRPr="00BF78C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set</w:t>
            </w:r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>; }</w:t>
            </w:r>
          </w:p>
        </w:tc>
      </w:tr>
      <w:tr w:rsidR="001379F5" w:rsidRPr="00546A8C" w14:paraId="37B496A9" w14:textId="77777777" w:rsidTr="001379F5">
        <w:tc>
          <w:tcPr>
            <w:tcW w:w="9351" w:type="dxa"/>
          </w:tcPr>
          <w:p w14:paraId="372F96AF" w14:textId="29CEB2B6" w:rsidR="001379F5" w:rsidRPr="00BF78CD" w:rsidRDefault="000C1253" w:rsidP="000C1253">
            <w:pPr>
              <w:rPr>
                <w:rFonts w:ascii="Consolas" w:hAnsi="Consolas"/>
                <w:sz w:val="18"/>
                <w:szCs w:val="18"/>
                <w:lang w:val="en-US"/>
              </w:rPr>
            </w:pPr>
            <w:r w:rsidRPr="00BF78CD">
              <w:rPr>
                <w:rFonts w:ascii="Consolas" w:hAnsi="Consolas" w:cs="Segoe UI"/>
                <w:color w:val="0000FF"/>
                <w:sz w:val="18"/>
                <w:szCs w:val="18"/>
                <w:lang w:val="en-US"/>
              </w:rPr>
              <w:t>public</w:t>
            </w:r>
            <w:r w:rsidRPr="00BF78CD"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  <w:t xml:space="preserve"> </w:t>
            </w:r>
            <w:r w:rsidR="001379F5" w:rsidRPr="00BF78CD">
              <w:rPr>
                <w:rFonts w:ascii="Consolas" w:hAnsi="Consolas"/>
                <w:color w:val="0000FF"/>
                <w:sz w:val="18"/>
                <w:szCs w:val="18"/>
                <w:lang w:val="en-US"/>
              </w:rPr>
              <w:t xml:space="preserve">decimal </w:t>
            </w:r>
            <w:proofErr w:type="spellStart"/>
            <w:r w:rsidR="001379F5" w:rsidRPr="00BF78CD">
              <w:rPr>
                <w:rFonts w:ascii="Consolas" w:hAnsi="Consolas"/>
                <w:color w:val="000000"/>
                <w:sz w:val="18"/>
                <w:szCs w:val="18"/>
                <w:lang w:val="en-US"/>
              </w:rPr>
              <w:t>Importe</w:t>
            </w:r>
            <w:proofErr w:type="spellEnd"/>
            <w:r w:rsidR="001379F5" w:rsidRPr="00BF78CD">
              <w:rPr>
                <w:rFonts w:ascii="Consolas" w:hAnsi="Consolas"/>
                <w:color w:val="000000"/>
                <w:sz w:val="18"/>
                <w:szCs w:val="18"/>
                <w:lang w:val="en-US"/>
              </w:rPr>
              <w:t xml:space="preserve"> </w:t>
            </w:r>
            <w:proofErr w:type="gramStart"/>
            <w:r w:rsidR="001379F5" w:rsidRPr="00BF78CD">
              <w:rPr>
                <w:rFonts w:ascii="Consolas" w:hAnsi="Consolas"/>
                <w:color w:val="000000"/>
                <w:sz w:val="18"/>
                <w:szCs w:val="18"/>
                <w:lang w:val="en-US"/>
              </w:rPr>
              <w:t xml:space="preserve">{ </w:t>
            </w:r>
            <w:r w:rsidR="001379F5" w:rsidRPr="00BF78CD">
              <w:rPr>
                <w:rFonts w:ascii="Consolas" w:hAnsi="Consolas"/>
                <w:sz w:val="18"/>
                <w:szCs w:val="18"/>
                <w:lang w:val="en-US"/>
              </w:rPr>
              <w:t>get</w:t>
            </w:r>
            <w:proofErr w:type="gramEnd"/>
            <w:r w:rsidR="001379F5" w:rsidRPr="00BF78CD">
              <w:rPr>
                <w:rFonts w:ascii="Consolas" w:hAnsi="Consolas"/>
                <w:color w:val="000000"/>
                <w:sz w:val="18"/>
                <w:szCs w:val="18"/>
                <w:lang w:val="en-US"/>
              </w:rPr>
              <w:t xml:space="preserve">; </w:t>
            </w:r>
            <w:r w:rsidR="001379F5" w:rsidRPr="00BF78CD">
              <w:rPr>
                <w:rFonts w:ascii="Consolas" w:hAnsi="Consolas"/>
                <w:sz w:val="18"/>
                <w:szCs w:val="18"/>
                <w:lang w:val="en-US"/>
              </w:rPr>
              <w:t>set</w:t>
            </w:r>
            <w:r w:rsidR="001379F5" w:rsidRPr="00BF78CD">
              <w:rPr>
                <w:rFonts w:ascii="Consolas" w:hAnsi="Consolas"/>
                <w:color w:val="000000"/>
                <w:sz w:val="18"/>
                <w:szCs w:val="18"/>
                <w:lang w:val="en-US"/>
              </w:rPr>
              <w:t>; }</w:t>
            </w:r>
          </w:p>
        </w:tc>
      </w:tr>
    </w:tbl>
    <w:p w14:paraId="52AFE154" w14:textId="1CBF67BF" w:rsidR="001379F5" w:rsidRPr="00ED7B10" w:rsidRDefault="001379F5" w:rsidP="007047C1">
      <w:pPr>
        <w:pStyle w:val="Ttulo3"/>
        <w:rPr>
          <w:lang w:val="es-ES"/>
        </w:rPr>
      </w:pPr>
      <w:bookmarkStart w:id="294" w:name="_Clase_NominaEmisor"/>
      <w:bookmarkStart w:id="295" w:name="_Toc140772195"/>
      <w:bookmarkEnd w:id="294"/>
      <w:r w:rsidRPr="00ED7B10">
        <w:rPr>
          <w:lang w:val="es-ES"/>
        </w:rPr>
        <w:t xml:space="preserve">Clase </w:t>
      </w:r>
      <w:proofErr w:type="spellStart"/>
      <w:r w:rsidRPr="00BF78CD">
        <w:rPr>
          <w:rFonts w:ascii="Consolas" w:hAnsi="Consolas"/>
          <w:lang w:val="es-ES"/>
        </w:rPr>
        <w:t>NominaEmisor</w:t>
      </w:r>
      <w:bookmarkEnd w:id="295"/>
      <w:proofErr w:type="spellEnd"/>
    </w:p>
    <w:p w14:paraId="4064373F" w14:textId="77777777" w:rsidR="001379F5" w:rsidRPr="00ED7B10" w:rsidRDefault="001379F5" w:rsidP="007047C1">
      <w:pPr>
        <w:pStyle w:val="Ttulo4"/>
        <w:rPr>
          <w:lang w:val="es-ES"/>
        </w:rPr>
      </w:pPr>
      <w:r w:rsidRPr="00ED7B10">
        <w:rPr>
          <w:lang w:val="es-ES"/>
        </w:rP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51"/>
      </w:tblGrid>
      <w:tr w:rsidR="001379F5" w:rsidRPr="00CF035E" w14:paraId="542BF1E4" w14:textId="77777777" w:rsidTr="00B6722E">
        <w:tc>
          <w:tcPr>
            <w:tcW w:w="9351" w:type="dxa"/>
            <w:shd w:val="clear" w:color="auto" w:fill="2E74B5" w:themeFill="accent1" w:themeFillShade="BF"/>
          </w:tcPr>
          <w:p w14:paraId="5FA83CA8" w14:textId="77777777" w:rsidR="001379F5" w:rsidRPr="00CF035E" w:rsidRDefault="001379F5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Propiedades </w:t>
            </w:r>
          </w:p>
        </w:tc>
      </w:tr>
      <w:tr w:rsidR="000B667C" w:rsidRPr="00546A8C" w14:paraId="40F994A3" w14:textId="77777777" w:rsidTr="000B667C">
        <w:tc>
          <w:tcPr>
            <w:tcW w:w="9351" w:type="dxa"/>
          </w:tcPr>
          <w:p w14:paraId="4766773F" w14:textId="77777777" w:rsidR="000B667C" w:rsidRPr="00BF78CD" w:rsidRDefault="000B667C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TipoDeduccion</w:t>
            </w:r>
            <w:proofErr w:type="spell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B667C" w:rsidRPr="00546A8C" w14:paraId="31FB2E28" w14:textId="77777777" w:rsidTr="000B667C">
        <w:tc>
          <w:tcPr>
            <w:tcW w:w="9351" w:type="dxa"/>
          </w:tcPr>
          <w:p w14:paraId="41C80882" w14:textId="08A18BF6" w:rsidR="000B667C" w:rsidRPr="00BF78CD" w:rsidRDefault="000B667C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Clave </w:t>
            </w:r>
            <w:proofErr w:type="gramStart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B667C" w:rsidRPr="00546A8C" w14:paraId="3C1FBBFB" w14:textId="77777777" w:rsidTr="000B667C">
        <w:tc>
          <w:tcPr>
            <w:tcW w:w="9351" w:type="dxa"/>
          </w:tcPr>
          <w:p w14:paraId="0C268096" w14:textId="388312C4" w:rsidR="000B667C" w:rsidRPr="00BF78CD" w:rsidRDefault="000B667C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Concepto</w:t>
            </w:r>
            <w:proofErr w:type="spell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B667C" w:rsidRPr="00546A8C" w14:paraId="1F9B9626" w14:textId="77777777" w:rsidTr="000B667C">
        <w:tc>
          <w:tcPr>
            <w:tcW w:w="9351" w:type="dxa"/>
          </w:tcPr>
          <w:p w14:paraId="287B5C95" w14:textId="1773BE1A" w:rsidR="000B667C" w:rsidRPr="00BF78CD" w:rsidRDefault="000B667C" w:rsidP="00B6722E">
            <w:pPr>
              <w:rPr>
                <w:rFonts w:ascii="Consolas" w:hAnsi="Consolas" w:cs="Segoe UI"/>
                <w:sz w:val="18"/>
                <w:lang w:val="en-US"/>
              </w:rPr>
            </w:pP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decimal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Importe</w:t>
            </w:r>
            <w:proofErr w:type="spell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78CD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78CD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</w:tbl>
    <w:p w14:paraId="17A8D966" w14:textId="47AD702B" w:rsidR="000B667C" w:rsidRPr="00ED7B10" w:rsidRDefault="000B667C" w:rsidP="007047C1">
      <w:pPr>
        <w:pStyle w:val="Ttulo3"/>
        <w:rPr>
          <w:lang w:val="es-ES"/>
        </w:rPr>
      </w:pPr>
      <w:bookmarkStart w:id="296" w:name="_Clase_NominaEmisorEntidadSNCF"/>
      <w:bookmarkStart w:id="297" w:name="_Toc140772196"/>
      <w:bookmarkEnd w:id="296"/>
      <w:r w:rsidRPr="00ED7B10">
        <w:rPr>
          <w:lang w:val="es-ES"/>
        </w:rPr>
        <w:t xml:space="preserve">Clase </w:t>
      </w:r>
      <w:proofErr w:type="spellStart"/>
      <w:r w:rsidRPr="00BF1DE8">
        <w:rPr>
          <w:rFonts w:ascii="Consolas" w:hAnsi="Consolas"/>
          <w:lang w:val="es-ES"/>
        </w:rPr>
        <w:t>NominaEmisorEntidadSNCF</w:t>
      </w:r>
      <w:bookmarkEnd w:id="297"/>
      <w:proofErr w:type="spellEnd"/>
    </w:p>
    <w:p w14:paraId="43A8D640" w14:textId="77777777" w:rsidR="000B667C" w:rsidRPr="00ED7B10" w:rsidRDefault="000B667C" w:rsidP="000B667C">
      <w:pPr>
        <w:pStyle w:val="Ttulo3"/>
        <w:rPr>
          <w:rFonts w:cs="Segoe UI"/>
          <w:lang w:val="es-ES"/>
        </w:rPr>
      </w:pPr>
      <w:bookmarkStart w:id="298" w:name="_Toc140772197"/>
      <w:r w:rsidRPr="00ED7B10">
        <w:rPr>
          <w:rFonts w:cs="Segoe UI"/>
          <w:lang w:val="es-ES"/>
        </w:rPr>
        <w:t>Propiedades</w:t>
      </w:r>
      <w:bookmarkEnd w:id="298"/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51"/>
      </w:tblGrid>
      <w:tr w:rsidR="000B667C" w:rsidRPr="00CF035E" w14:paraId="37DE87C5" w14:textId="77777777" w:rsidTr="00B6722E">
        <w:tc>
          <w:tcPr>
            <w:tcW w:w="9351" w:type="dxa"/>
            <w:shd w:val="clear" w:color="auto" w:fill="2E74B5" w:themeFill="accent1" w:themeFillShade="BF"/>
          </w:tcPr>
          <w:p w14:paraId="3F3037EE" w14:textId="77777777" w:rsidR="000B667C" w:rsidRPr="00CF035E" w:rsidRDefault="000B667C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Propiedades </w:t>
            </w:r>
          </w:p>
        </w:tc>
      </w:tr>
      <w:tr w:rsidR="000B667C" w:rsidRPr="00546A8C" w14:paraId="3CAAC6D2" w14:textId="77777777" w:rsidTr="000B667C">
        <w:tc>
          <w:tcPr>
            <w:tcW w:w="9351" w:type="dxa"/>
          </w:tcPr>
          <w:p w14:paraId="2133009A" w14:textId="77777777" w:rsidR="000B667C" w:rsidRPr="00BF1DE8" w:rsidRDefault="000B667C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OrigenRecurso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B667C" w:rsidRPr="00ED7B10" w14:paraId="00868D8D" w14:textId="77777777" w:rsidTr="000B667C">
        <w:tc>
          <w:tcPr>
            <w:tcW w:w="9351" w:type="dxa"/>
          </w:tcPr>
          <w:p w14:paraId="7E9A4CF0" w14:textId="4E509734" w:rsidR="000B667C" w:rsidRPr="00BF1DE8" w:rsidRDefault="000B667C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</w:pPr>
            <w:proofErr w:type="spellStart"/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public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decimal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MontoRecursoPropio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{ </w:t>
            </w:r>
            <w:proofErr w:type="spellStart"/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get</w:t>
            </w:r>
            <w:proofErr w:type="spellEnd"/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; }</w:t>
            </w:r>
          </w:p>
        </w:tc>
      </w:tr>
      <w:tr w:rsidR="000B667C" w:rsidRPr="00546A8C" w14:paraId="6C79B6CA" w14:textId="77777777" w:rsidTr="000B667C">
        <w:tc>
          <w:tcPr>
            <w:tcW w:w="9351" w:type="dxa"/>
          </w:tcPr>
          <w:p w14:paraId="44F0FF2A" w14:textId="04C582BB" w:rsidR="000B667C" w:rsidRPr="00BF1DE8" w:rsidRDefault="000B667C" w:rsidP="00B6722E">
            <w:pPr>
              <w:rPr>
                <w:rFonts w:ascii="Consolas" w:hAnsi="Consolas" w:cs="Segoe UI"/>
                <w:sz w:val="18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bool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MontoRecursoPropioSpecified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</w:tbl>
    <w:p w14:paraId="775707FF" w14:textId="1FB59686" w:rsidR="000B667C" w:rsidRPr="00ED7B10" w:rsidRDefault="000B667C" w:rsidP="007047C1">
      <w:pPr>
        <w:pStyle w:val="Ttulo3"/>
        <w:rPr>
          <w:lang w:val="es-ES"/>
        </w:rPr>
      </w:pPr>
      <w:bookmarkStart w:id="299" w:name="_Clase_NominaIncapacidad"/>
      <w:bookmarkStart w:id="300" w:name="_Toc140772198"/>
      <w:bookmarkEnd w:id="299"/>
      <w:r w:rsidRPr="00ED7B10">
        <w:rPr>
          <w:lang w:val="es-ES"/>
        </w:rPr>
        <w:lastRenderedPageBreak/>
        <w:t xml:space="preserve">Clase </w:t>
      </w:r>
      <w:proofErr w:type="spellStart"/>
      <w:r w:rsidRPr="00BF1DE8">
        <w:rPr>
          <w:rFonts w:ascii="Consolas" w:hAnsi="Consolas"/>
          <w:lang w:val="es-ES"/>
        </w:rPr>
        <w:t>NominaIncapacidad</w:t>
      </w:r>
      <w:bookmarkEnd w:id="300"/>
      <w:proofErr w:type="spellEnd"/>
    </w:p>
    <w:p w14:paraId="60DAB77F" w14:textId="77777777" w:rsidR="000B667C" w:rsidRPr="00ED7B10" w:rsidRDefault="000B667C" w:rsidP="007047C1">
      <w:pPr>
        <w:pStyle w:val="Ttulo4"/>
        <w:rPr>
          <w:lang w:val="es-ES"/>
        </w:rPr>
      </w:pPr>
      <w:r w:rsidRPr="00ED7B10">
        <w:rPr>
          <w:lang w:val="es-ES"/>
        </w:rP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51"/>
      </w:tblGrid>
      <w:tr w:rsidR="000B667C" w:rsidRPr="00CF035E" w14:paraId="432944A4" w14:textId="77777777" w:rsidTr="00B6722E">
        <w:tc>
          <w:tcPr>
            <w:tcW w:w="9351" w:type="dxa"/>
            <w:shd w:val="clear" w:color="auto" w:fill="2E74B5" w:themeFill="accent1" w:themeFillShade="BF"/>
          </w:tcPr>
          <w:p w14:paraId="41BE78B3" w14:textId="77777777" w:rsidR="000B667C" w:rsidRPr="00CF035E" w:rsidRDefault="000B667C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Propiedades </w:t>
            </w:r>
          </w:p>
        </w:tc>
      </w:tr>
      <w:tr w:rsidR="000B667C" w:rsidRPr="00546A8C" w14:paraId="59E829E4" w14:textId="77777777" w:rsidTr="000B667C">
        <w:tc>
          <w:tcPr>
            <w:tcW w:w="9351" w:type="dxa"/>
          </w:tcPr>
          <w:p w14:paraId="0DF70E31" w14:textId="77777777" w:rsidR="000B667C" w:rsidRPr="00BF1DE8" w:rsidRDefault="000B667C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int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DiasIncapacidad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B667C" w:rsidRPr="00546A8C" w14:paraId="0E42AA0D" w14:textId="77777777" w:rsidTr="000B667C">
        <w:tc>
          <w:tcPr>
            <w:tcW w:w="9351" w:type="dxa"/>
          </w:tcPr>
          <w:p w14:paraId="3A9C0398" w14:textId="2834F56F" w:rsidR="000B667C" w:rsidRPr="00BF1DE8" w:rsidRDefault="000B667C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TipoIncapacidad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B667C" w:rsidRPr="00546A8C" w14:paraId="5ADBCA19" w14:textId="77777777" w:rsidTr="000B667C">
        <w:tc>
          <w:tcPr>
            <w:tcW w:w="9351" w:type="dxa"/>
          </w:tcPr>
          <w:p w14:paraId="2E82614E" w14:textId="12B87154" w:rsidR="000B667C" w:rsidRPr="00BF1DE8" w:rsidRDefault="000B667C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decimal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ImporteMonetario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B667C" w:rsidRPr="00546A8C" w14:paraId="36BD49F1" w14:textId="77777777" w:rsidTr="000B667C">
        <w:tc>
          <w:tcPr>
            <w:tcW w:w="9351" w:type="dxa"/>
          </w:tcPr>
          <w:p w14:paraId="3CE4F5FA" w14:textId="48E05A5D" w:rsidR="000B667C" w:rsidRPr="00BF1DE8" w:rsidRDefault="000B667C" w:rsidP="00B6722E">
            <w:pPr>
              <w:rPr>
                <w:rFonts w:ascii="Consolas" w:hAnsi="Consolas" w:cs="Segoe UI"/>
                <w:sz w:val="18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bool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ImporteMonetarioSpecified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</w:tbl>
    <w:p w14:paraId="569853E8" w14:textId="7185D4D3" w:rsidR="000B667C" w:rsidRPr="00ED7B10" w:rsidRDefault="000B667C" w:rsidP="007047C1">
      <w:pPr>
        <w:pStyle w:val="Ttulo3"/>
        <w:rPr>
          <w:lang w:val="es-ES"/>
        </w:rPr>
      </w:pPr>
      <w:bookmarkStart w:id="301" w:name="_Clase_NominaOtroPago"/>
      <w:bookmarkStart w:id="302" w:name="_Toc140772199"/>
      <w:bookmarkEnd w:id="301"/>
      <w:r w:rsidRPr="00ED7B10">
        <w:rPr>
          <w:lang w:val="es-ES"/>
        </w:rPr>
        <w:t xml:space="preserve">Clase </w:t>
      </w:r>
      <w:proofErr w:type="spellStart"/>
      <w:r w:rsidRPr="00BF1DE8">
        <w:rPr>
          <w:rFonts w:ascii="Consolas" w:hAnsi="Consolas"/>
          <w:lang w:val="es-ES"/>
        </w:rPr>
        <w:t>NominaOtroPago</w:t>
      </w:r>
      <w:bookmarkEnd w:id="302"/>
      <w:proofErr w:type="spellEnd"/>
    </w:p>
    <w:p w14:paraId="2CD7D5AE" w14:textId="77777777" w:rsidR="000B667C" w:rsidRPr="00ED7B10" w:rsidRDefault="000B667C" w:rsidP="007047C1">
      <w:pPr>
        <w:pStyle w:val="Ttulo4"/>
        <w:rPr>
          <w:lang w:val="es-ES"/>
        </w:rPr>
      </w:pPr>
      <w:r w:rsidRPr="00ED7B10">
        <w:rPr>
          <w:lang w:val="es-ES"/>
        </w:rP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51"/>
      </w:tblGrid>
      <w:tr w:rsidR="000B667C" w:rsidRPr="00CF035E" w14:paraId="37B09F0D" w14:textId="77777777" w:rsidTr="00B6722E">
        <w:tc>
          <w:tcPr>
            <w:tcW w:w="9351" w:type="dxa"/>
            <w:shd w:val="clear" w:color="auto" w:fill="2E74B5" w:themeFill="accent1" w:themeFillShade="BF"/>
          </w:tcPr>
          <w:p w14:paraId="6F2D4B5A" w14:textId="77777777" w:rsidR="000B667C" w:rsidRPr="00CF035E" w:rsidRDefault="000B667C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Propiedades </w:t>
            </w:r>
          </w:p>
        </w:tc>
      </w:tr>
      <w:tr w:rsidR="00A701AF" w:rsidRPr="00ED7B10" w14:paraId="1A194C42" w14:textId="77777777" w:rsidTr="00A701AF">
        <w:tc>
          <w:tcPr>
            <w:tcW w:w="9351" w:type="dxa"/>
          </w:tcPr>
          <w:p w14:paraId="7D9A0E08" w14:textId="77777777" w:rsidR="00A701AF" w:rsidRPr="00BF1DE8" w:rsidRDefault="00A701AF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</w:pPr>
            <w:proofErr w:type="spellStart"/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public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2B91AF"/>
                <w:sz w:val="18"/>
                <w:szCs w:val="19"/>
                <w:lang w:val="es-ES"/>
              </w:rPr>
              <w:t>NominaOtroPagoSubsidioAlEmpleo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SubsidioAlEmpleo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{ </w:t>
            </w:r>
            <w:proofErr w:type="spellStart"/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get</w:t>
            </w:r>
            <w:proofErr w:type="spellEnd"/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; }</w:t>
            </w:r>
          </w:p>
        </w:tc>
      </w:tr>
      <w:tr w:rsidR="00A701AF" w:rsidRPr="00ED7B10" w14:paraId="2E1CDF23" w14:textId="77777777" w:rsidTr="00A701AF">
        <w:tc>
          <w:tcPr>
            <w:tcW w:w="9351" w:type="dxa"/>
          </w:tcPr>
          <w:p w14:paraId="578F437C" w14:textId="61F77A20" w:rsidR="00A701AF" w:rsidRPr="00BF1DE8" w:rsidRDefault="00A701AF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</w:pPr>
            <w:proofErr w:type="spellStart"/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public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2B91AF"/>
                <w:sz w:val="18"/>
                <w:szCs w:val="19"/>
                <w:lang w:val="es-ES"/>
              </w:rPr>
              <w:t>NominaOtroPagoCompensacionSaldosAFavor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CompensacionSaldosAFavor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{ </w:t>
            </w:r>
            <w:proofErr w:type="spellStart"/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get</w:t>
            </w:r>
            <w:proofErr w:type="spellEnd"/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; }</w:t>
            </w:r>
          </w:p>
        </w:tc>
      </w:tr>
      <w:tr w:rsidR="00A701AF" w:rsidRPr="00546A8C" w14:paraId="0692E843" w14:textId="77777777" w:rsidTr="00A701AF">
        <w:tc>
          <w:tcPr>
            <w:tcW w:w="9351" w:type="dxa"/>
          </w:tcPr>
          <w:p w14:paraId="24A91B8E" w14:textId="6E14FD62" w:rsidR="00A701AF" w:rsidRPr="00BF1DE8" w:rsidRDefault="00A701AF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TipoOtroPago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A701AF" w:rsidRPr="00546A8C" w14:paraId="090BB561" w14:textId="77777777" w:rsidTr="00A701AF">
        <w:tc>
          <w:tcPr>
            <w:tcW w:w="9351" w:type="dxa"/>
          </w:tcPr>
          <w:p w14:paraId="4CE5055E" w14:textId="364977B0" w:rsidR="00A701AF" w:rsidRPr="00BF1DE8" w:rsidRDefault="00A701AF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Clave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A701AF" w:rsidRPr="00546A8C" w14:paraId="46AABF77" w14:textId="77777777" w:rsidTr="00A701AF">
        <w:tc>
          <w:tcPr>
            <w:tcW w:w="9351" w:type="dxa"/>
          </w:tcPr>
          <w:p w14:paraId="2139EFA1" w14:textId="3B8161BF" w:rsidR="00A701AF" w:rsidRPr="00BF1DE8" w:rsidRDefault="00A701AF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Concepto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A701AF" w:rsidRPr="00546A8C" w14:paraId="1050420F" w14:textId="77777777" w:rsidTr="00A701AF">
        <w:tc>
          <w:tcPr>
            <w:tcW w:w="9351" w:type="dxa"/>
          </w:tcPr>
          <w:p w14:paraId="1F80191D" w14:textId="6D8FA8D0" w:rsidR="00A701AF" w:rsidRPr="00BF1DE8" w:rsidRDefault="00A701AF" w:rsidP="00B6722E">
            <w:pPr>
              <w:rPr>
                <w:rFonts w:ascii="Consolas" w:hAnsi="Consolas" w:cs="Segoe UI"/>
                <w:sz w:val="18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decimal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Importe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</w:tbl>
    <w:p w14:paraId="41ABFAD0" w14:textId="5B549EF8" w:rsidR="000B667C" w:rsidRPr="00ED7B10" w:rsidRDefault="000B667C" w:rsidP="007047C1">
      <w:pPr>
        <w:pStyle w:val="Ttulo3"/>
        <w:rPr>
          <w:lang w:val="es-ES"/>
        </w:rPr>
      </w:pPr>
      <w:bookmarkStart w:id="303" w:name="_Clase_NominaOtroPagoCompensacionSal"/>
      <w:bookmarkStart w:id="304" w:name="_Toc140772200"/>
      <w:bookmarkEnd w:id="303"/>
      <w:r w:rsidRPr="00ED7B10">
        <w:rPr>
          <w:lang w:val="es-ES"/>
        </w:rPr>
        <w:t xml:space="preserve">Clase </w:t>
      </w:r>
      <w:proofErr w:type="spellStart"/>
      <w:r w:rsidRPr="00BF1DE8">
        <w:rPr>
          <w:rFonts w:ascii="Consolas" w:hAnsi="Consolas"/>
          <w:lang w:val="es-ES"/>
        </w:rPr>
        <w:t>NominaOtroPagoCompensacionSaldosAFavor</w:t>
      </w:r>
      <w:bookmarkEnd w:id="304"/>
      <w:proofErr w:type="spellEnd"/>
    </w:p>
    <w:p w14:paraId="7DC1E0B0" w14:textId="77777777" w:rsidR="000B667C" w:rsidRPr="00ED7B10" w:rsidRDefault="000B667C" w:rsidP="007047C1">
      <w:pPr>
        <w:pStyle w:val="Ttulo4"/>
        <w:rPr>
          <w:lang w:val="es-ES"/>
        </w:rPr>
      </w:pPr>
      <w:r w:rsidRPr="00ED7B10">
        <w:rPr>
          <w:lang w:val="es-ES"/>
        </w:rP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51"/>
      </w:tblGrid>
      <w:tr w:rsidR="000B667C" w:rsidRPr="00CF035E" w14:paraId="52020256" w14:textId="77777777" w:rsidTr="00B6722E">
        <w:tc>
          <w:tcPr>
            <w:tcW w:w="9351" w:type="dxa"/>
            <w:shd w:val="clear" w:color="auto" w:fill="2E74B5" w:themeFill="accent1" w:themeFillShade="BF"/>
          </w:tcPr>
          <w:p w14:paraId="11D5CC0E" w14:textId="77777777" w:rsidR="000B667C" w:rsidRPr="00CF035E" w:rsidRDefault="000B667C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Propiedades </w:t>
            </w:r>
          </w:p>
        </w:tc>
      </w:tr>
      <w:tr w:rsidR="00A701AF" w:rsidRPr="00546A8C" w14:paraId="23BE8A63" w14:textId="77777777" w:rsidTr="00A701AF">
        <w:tc>
          <w:tcPr>
            <w:tcW w:w="9351" w:type="dxa"/>
          </w:tcPr>
          <w:p w14:paraId="42892E35" w14:textId="77777777" w:rsidR="00A701AF" w:rsidRPr="00BF1DE8" w:rsidRDefault="00A701AF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decimal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SaldoAFavor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A701AF" w:rsidRPr="00546A8C" w14:paraId="3EB9EB29" w14:textId="77777777" w:rsidTr="00A701AF">
        <w:tc>
          <w:tcPr>
            <w:tcW w:w="9351" w:type="dxa"/>
          </w:tcPr>
          <w:p w14:paraId="5FCFB75A" w14:textId="3B4C17E4" w:rsidR="00A701AF" w:rsidRPr="00BF1DE8" w:rsidRDefault="00A701AF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short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Año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A701AF" w:rsidRPr="00546A8C" w14:paraId="19B4AD0D" w14:textId="77777777" w:rsidTr="00A701AF">
        <w:tc>
          <w:tcPr>
            <w:tcW w:w="9351" w:type="dxa"/>
          </w:tcPr>
          <w:p w14:paraId="7D7F5A35" w14:textId="713D680E" w:rsidR="00A701AF" w:rsidRPr="00BF1DE8" w:rsidRDefault="00A701AF" w:rsidP="00B6722E">
            <w:pPr>
              <w:rPr>
                <w:rFonts w:ascii="Consolas" w:hAnsi="Consolas" w:cs="Segoe UI"/>
                <w:sz w:val="18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decimal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RemanenteSalFav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</w:tbl>
    <w:p w14:paraId="1A968333" w14:textId="2C0319E7" w:rsidR="000B667C" w:rsidRPr="00ED7B10" w:rsidRDefault="000B667C" w:rsidP="007047C1">
      <w:pPr>
        <w:pStyle w:val="Ttulo3"/>
        <w:rPr>
          <w:lang w:val="es-ES"/>
        </w:rPr>
      </w:pPr>
      <w:bookmarkStart w:id="305" w:name="_Clase_NominaOtroPagoSubsidioAlEmple"/>
      <w:bookmarkStart w:id="306" w:name="_Toc140772201"/>
      <w:bookmarkEnd w:id="305"/>
      <w:r w:rsidRPr="00ED7B10">
        <w:rPr>
          <w:lang w:val="es-ES"/>
        </w:rPr>
        <w:t xml:space="preserve">Clase </w:t>
      </w:r>
      <w:proofErr w:type="spellStart"/>
      <w:r w:rsidRPr="00BF1DE8">
        <w:rPr>
          <w:rFonts w:ascii="Consolas" w:hAnsi="Consolas"/>
          <w:lang w:val="es-ES"/>
        </w:rPr>
        <w:t>NominaOtroPagoSubsidioAlEmpleo</w:t>
      </w:r>
      <w:bookmarkEnd w:id="306"/>
      <w:proofErr w:type="spellEnd"/>
    </w:p>
    <w:p w14:paraId="1B33EA23" w14:textId="77777777" w:rsidR="000B667C" w:rsidRPr="00ED7B10" w:rsidRDefault="000B667C" w:rsidP="007047C1">
      <w:pPr>
        <w:pStyle w:val="Ttulo4"/>
        <w:rPr>
          <w:lang w:val="es-ES"/>
        </w:rPr>
      </w:pPr>
      <w:r w:rsidRPr="00ED7B10">
        <w:rPr>
          <w:lang w:val="es-ES"/>
        </w:rP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51"/>
      </w:tblGrid>
      <w:tr w:rsidR="000B667C" w:rsidRPr="00CF035E" w14:paraId="5FED0EC4" w14:textId="77777777" w:rsidTr="00404BB1">
        <w:trPr>
          <w:tblHeader/>
        </w:trPr>
        <w:tc>
          <w:tcPr>
            <w:tcW w:w="9351" w:type="dxa"/>
            <w:shd w:val="clear" w:color="auto" w:fill="2E74B5" w:themeFill="accent1" w:themeFillShade="BF"/>
          </w:tcPr>
          <w:p w14:paraId="31A9F371" w14:textId="77777777" w:rsidR="000B667C" w:rsidRPr="00CF035E" w:rsidRDefault="000B667C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Propiedades </w:t>
            </w:r>
          </w:p>
        </w:tc>
      </w:tr>
      <w:tr w:rsidR="00A701AF" w:rsidRPr="00546A8C" w14:paraId="19A204B5" w14:textId="77777777" w:rsidTr="00A701AF">
        <w:tc>
          <w:tcPr>
            <w:tcW w:w="9351" w:type="dxa"/>
          </w:tcPr>
          <w:p w14:paraId="0013FB72" w14:textId="77777777" w:rsidR="00A701AF" w:rsidRPr="00BF1DE8" w:rsidRDefault="00A701AF" w:rsidP="00B6722E">
            <w:pPr>
              <w:rPr>
                <w:rFonts w:ascii="Consolas" w:hAnsi="Consolas" w:cs="Segoe UI"/>
                <w:sz w:val="18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decimal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SubsidioCausado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</w:tbl>
    <w:p w14:paraId="45C1B1AE" w14:textId="0A076307" w:rsidR="00A701AF" w:rsidRPr="00ED7B10" w:rsidRDefault="00A701AF" w:rsidP="007047C1">
      <w:pPr>
        <w:pStyle w:val="Ttulo3"/>
        <w:rPr>
          <w:lang w:val="es-ES"/>
        </w:rPr>
      </w:pPr>
      <w:bookmarkStart w:id="307" w:name="_Clase_NominaPercepciones"/>
      <w:bookmarkStart w:id="308" w:name="_Toc140772202"/>
      <w:bookmarkEnd w:id="307"/>
      <w:r w:rsidRPr="00ED7B10">
        <w:rPr>
          <w:lang w:val="es-ES"/>
        </w:rPr>
        <w:t xml:space="preserve">Clase </w:t>
      </w:r>
      <w:proofErr w:type="spellStart"/>
      <w:r w:rsidRPr="00BF1DE8">
        <w:rPr>
          <w:rFonts w:ascii="Consolas" w:hAnsi="Consolas"/>
          <w:lang w:val="es-ES"/>
        </w:rPr>
        <w:t>NominaPercepciones</w:t>
      </w:r>
      <w:bookmarkEnd w:id="308"/>
      <w:proofErr w:type="spellEnd"/>
    </w:p>
    <w:p w14:paraId="32CA4956" w14:textId="77777777" w:rsidR="00A701AF" w:rsidRPr="00ED7B10" w:rsidRDefault="00A701AF" w:rsidP="007047C1">
      <w:pPr>
        <w:pStyle w:val="Ttulo4"/>
        <w:rPr>
          <w:lang w:val="es-ES"/>
        </w:rPr>
      </w:pPr>
      <w:r w:rsidRPr="00ED7B10">
        <w:rPr>
          <w:lang w:val="es-ES"/>
        </w:rP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51"/>
      </w:tblGrid>
      <w:tr w:rsidR="00A701AF" w:rsidRPr="00CF035E" w14:paraId="74471BC6" w14:textId="77777777" w:rsidTr="00B6722E">
        <w:tc>
          <w:tcPr>
            <w:tcW w:w="9351" w:type="dxa"/>
            <w:shd w:val="clear" w:color="auto" w:fill="2E74B5" w:themeFill="accent1" w:themeFillShade="BF"/>
          </w:tcPr>
          <w:p w14:paraId="156C3C04" w14:textId="77777777" w:rsidR="00A701AF" w:rsidRPr="00CF035E" w:rsidRDefault="00A701AF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Propiedades </w:t>
            </w:r>
          </w:p>
        </w:tc>
      </w:tr>
      <w:tr w:rsidR="00A701AF" w:rsidRPr="00ED7B10" w14:paraId="66814249" w14:textId="77777777" w:rsidTr="00A701AF">
        <w:tc>
          <w:tcPr>
            <w:tcW w:w="9351" w:type="dxa"/>
          </w:tcPr>
          <w:p w14:paraId="249796CF" w14:textId="77777777" w:rsidR="00A701AF" w:rsidRPr="00BF1DE8" w:rsidRDefault="00A701AF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</w:pPr>
            <w:proofErr w:type="spellStart"/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public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proofErr w:type="gramStart"/>
            <w:r w:rsidRPr="00BF1DE8">
              <w:rPr>
                <w:rFonts w:ascii="Consolas" w:hAnsi="Consolas" w:cs="Segoe UI"/>
                <w:color w:val="2B91AF"/>
                <w:sz w:val="18"/>
                <w:szCs w:val="19"/>
                <w:lang w:val="es-ES"/>
              </w:rPr>
              <w:t>NominaPercepcionesPercepcion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[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]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Percepcion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{ </w:t>
            </w:r>
            <w:proofErr w:type="spellStart"/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get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; }</w:t>
            </w:r>
          </w:p>
        </w:tc>
      </w:tr>
      <w:tr w:rsidR="00A701AF" w:rsidRPr="00ED7B10" w14:paraId="275B50C3" w14:textId="77777777" w:rsidTr="00A701AF">
        <w:tc>
          <w:tcPr>
            <w:tcW w:w="9351" w:type="dxa"/>
          </w:tcPr>
          <w:p w14:paraId="07D8E87A" w14:textId="5BCDE64F" w:rsidR="00A701AF" w:rsidRPr="00BF1DE8" w:rsidRDefault="00A701AF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</w:pPr>
            <w:proofErr w:type="spellStart"/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public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2B91AF"/>
                <w:sz w:val="18"/>
                <w:szCs w:val="19"/>
                <w:lang w:val="es-ES"/>
              </w:rPr>
              <w:t>NominaPercepcionesJubilacionPensionRetiro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JubilacionPensionRetiro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{ </w:t>
            </w:r>
            <w:proofErr w:type="spellStart"/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get</w:t>
            </w:r>
            <w:proofErr w:type="spellEnd"/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; }</w:t>
            </w:r>
          </w:p>
        </w:tc>
      </w:tr>
      <w:tr w:rsidR="00A701AF" w:rsidRPr="00ED7B10" w14:paraId="3453F322" w14:textId="77777777" w:rsidTr="00A701AF">
        <w:tc>
          <w:tcPr>
            <w:tcW w:w="9351" w:type="dxa"/>
          </w:tcPr>
          <w:p w14:paraId="75360468" w14:textId="05093D0B" w:rsidR="00A701AF" w:rsidRPr="00BF1DE8" w:rsidRDefault="00A701AF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</w:pPr>
            <w:proofErr w:type="spellStart"/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public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2B91AF"/>
                <w:sz w:val="18"/>
                <w:szCs w:val="19"/>
                <w:lang w:val="es-ES"/>
              </w:rPr>
              <w:t>NominaPercepcionesSeparacionIndemnizacion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SeparacionIndemnizacion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{ </w:t>
            </w:r>
            <w:proofErr w:type="spellStart"/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get</w:t>
            </w:r>
            <w:proofErr w:type="spellEnd"/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; }</w:t>
            </w:r>
          </w:p>
        </w:tc>
      </w:tr>
      <w:tr w:rsidR="00A701AF" w:rsidRPr="00546A8C" w14:paraId="745506D2" w14:textId="77777777" w:rsidTr="00A701AF">
        <w:tc>
          <w:tcPr>
            <w:tcW w:w="9351" w:type="dxa"/>
          </w:tcPr>
          <w:p w14:paraId="13A321D1" w14:textId="4E778864" w:rsidR="00A701AF" w:rsidRPr="00BF1DE8" w:rsidRDefault="00A701AF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decimal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TotalSueldos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A701AF" w:rsidRPr="00546A8C" w14:paraId="276CE25F" w14:textId="77777777" w:rsidTr="00A701AF">
        <w:tc>
          <w:tcPr>
            <w:tcW w:w="9351" w:type="dxa"/>
          </w:tcPr>
          <w:p w14:paraId="7CF39375" w14:textId="5AB84369" w:rsidR="00A701AF" w:rsidRPr="00BF1DE8" w:rsidRDefault="00A701AF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bool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TotalSueldosSpecified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A701AF" w:rsidRPr="00ED7B10" w14:paraId="6B6DA251" w14:textId="77777777" w:rsidTr="00A701AF">
        <w:tc>
          <w:tcPr>
            <w:tcW w:w="9351" w:type="dxa"/>
          </w:tcPr>
          <w:p w14:paraId="17351B86" w14:textId="69FF003D" w:rsidR="00A701AF" w:rsidRPr="00BF1DE8" w:rsidRDefault="00A701AF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</w:pPr>
            <w:proofErr w:type="spellStart"/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public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decimal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TotalSeparacionIndemnizacion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{ </w:t>
            </w:r>
            <w:proofErr w:type="spellStart"/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get</w:t>
            </w:r>
            <w:proofErr w:type="spellEnd"/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; }</w:t>
            </w:r>
          </w:p>
        </w:tc>
      </w:tr>
      <w:tr w:rsidR="00A701AF" w:rsidRPr="00546A8C" w14:paraId="554C6510" w14:textId="77777777" w:rsidTr="00A701AF">
        <w:tc>
          <w:tcPr>
            <w:tcW w:w="9351" w:type="dxa"/>
          </w:tcPr>
          <w:p w14:paraId="67F8F7EE" w14:textId="76B90FFB" w:rsidR="00A701AF" w:rsidRPr="00BF1DE8" w:rsidRDefault="00A701AF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bool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TotalSeparacionIndemnizacionSpecified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A701AF" w:rsidRPr="00ED7B10" w14:paraId="6F819239" w14:textId="77777777" w:rsidTr="00A701AF">
        <w:tc>
          <w:tcPr>
            <w:tcW w:w="9351" w:type="dxa"/>
          </w:tcPr>
          <w:p w14:paraId="6ECDFD76" w14:textId="34A6F8A2" w:rsidR="00A701AF" w:rsidRPr="00BF1DE8" w:rsidRDefault="00A701AF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</w:pPr>
            <w:proofErr w:type="spellStart"/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public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decimal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TotalJubilacionPensionRetiro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{ </w:t>
            </w:r>
            <w:proofErr w:type="spellStart"/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get</w:t>
            </w:r>
            <w:proofErr w:type="spellEnd"/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; }</w:t>
            </w:r>
          </w:p>
        </w:tc>
      </w:tr>
      <w:tr w:rsidR="00A701AF" w:rsidRPr="00546A8C" w14:paraId="45D6D97B" w14:textId="77777777" w:rsidTr="00A701AF">
        <w:tc>
          <w:tcPr>
            <w:tcW w:w="9351" w:type="dxa"/>
          </w:tcPr>
          <w:p w14:paraId="58D3865F" w14:textId="049D40C9" w:rsidR="00A701AF" w:rsidRPr="00BF1DE8" w:rsidRDefault="00A701AF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bool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TotalJubilacionPensionRetiroSpecified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A701AF" w:rsidRPr="00546A8C" w14:paraId="7521CEB4" w14:textId="77777777" w:rsidTr="00A701AF">
        <w:tc>
          <w:tcPr>
            <w:tcW w:w="9351" w:type="dxa"/>
          </w:tcPr>
          <w:p w14:paraId="5E621DE5" w14:textId="1FCB2202" w:rsidR="00A701AF" w:rsidRPr="00BF1DE8" w:rsidRDefault="00A701AF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decimal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TotalGravado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A701AF" w:rsidRPr="00546A8C" w14:paraId="03181063" w14:textId="77777777" w:rsidTr="00A701AF">
        <w:tc>
          <w:tcPr>
            <w:tcW w:w="9351" w:type="dxa"/>
          </w:tcPr>
          <w:p w14:paraId="2D03BA8A" w14:textId="4EE4690A" w:rsidR="00A701AF" w:rsidRPr="00BF1DE8" w:rsidRDefault="00A701AF" w:rsidP="00B6722E">
            <w:pPr>
              <w:rPr>
                <w:rFonts w:ascii="Consolas" w:hAnsi="Consolas" w:cs="Segoe UI"/>
                <w:sz w:val="18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decimal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TotalExento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</w:tbl>
    <w:p w14:paraId="3D56654E" w14:textId="3C24D9CA" w:rsidR="000B667C" w:rsidRPr="00ED7B10" w:rsidRDefault="000B667C" w:rsidP="007047C1">
      <w:pPr>
        <w:pStyle w:val="Ttulo3"/>
        <w:rPr>
          <w:lang w:val="es-ES"/>
        </w:rPr>
      </w:pPr>
      <w:bookmarkStart w:id="309" w:name="_Clase_NominaPercepcionesJubilacionP"/>
      <w:bookmarkStart w:id="310" w:name="_Toc140772203"/>
      <w:bookmarkEnd w:id="309"/>
      <w:r w:rsidRPr="00ED7B10">
        <w:rPr>
          <w:lang w:val="es-ES"/>
        </w:rPr>
        <w:lastRenderedPageBreak/>
        <w:t xml:space="preserve">Clase </w:t>
      </w:r>
      <w:proofErr w:type="spellStart"/>
      <w:r w:rsidRPr="00BF1DE8">
        <w:rPr>
          <w:rFonts w:ascii="Consolas" w:hAnsi="Consolas"/>
          <w:lang w:val="es-ES"/>
        </w:rPr>
        <w:t>NominaPercepcionesJubilacionPensionRetiro</w:t>
      </w:r>
      <w:bookmarkEnd w:id="310"/>
      <w:proofErr w:type="spellEnd"/>
    </w:p>
    <w:p w14:paraId="36792F7D" w14:textId="77777777" w:rsidR="000B667C" w:rsidRPr="00ED7B10" w:rsidRDefault="000B667C" w:rsidP="007047C1">
      <w:pPr>
        <w:pStyle w:val="Ttulo4"/>
        <w:rPr>
          <w:lang w:val="es-ES"/>
        </w:rPr>
      </w:pPr>
      <w:r w:rsidRPr="00ED7B10">
        <w:rPr>
          <w:lang w:val="es-ES"/>
        </w:rP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51"/>
      </w:tblGrid>
      <w:tr w:rsidR="000B667C" w:rsidRPr="00CF035E" w14:paraId="73D12D8E" w14:textId="77777777" w:rsidTr="00BF1DE8">
        <w:trPr>
          <w:tblHeader/>
        </w:trPr>
        <w:tc>
          <w:tcPr>
            <w:tcW w:w="9351" w:type="dxa"/>
            <w:shd w:val="clear" w:color="auto" w:fill="2E74B5" w:themeFill="accent1" w:themeFillShade="BF"/>
          </w:tcPr>
          <w:p w14:paraId="621FAA32" w14:textId="77777777" w:rsidR="000B667C" w:rsidRPr="00CF035E" w:rsidRDefault="000B667C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Propiedades </w:t>
            </w:r>
          </w:p>
        </w:tc>
      </w:tr>
      <w:tr w:rsidR="00A701AF" w:rsidRPr="00546A8C" w14:paraId="332033F2" w14:textId="77777777" w:rsidTr="00A701AF">
        <w:tc>
          <w:tcPr>
            <w:tcW w:w="9351" w:type="dxa"/>
          </w:tcPr>
          <w:p w14:paraId="6D856FD5" w14:textId="77777777" w:rsidR="00A701AF" w:rsidRPr="00BF1DE8" w:rsidRDefault="00A701AF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decimal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TotalUnaExhibicion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A701AF" w:rsidRPr="00546A8C" w14:paraId="39338058" w14:textId="77777777" w:rsidTr="00A701AF">
        <w:tc>
          <w:tcPr>
            <w:tcW w:w="9351" w:type="dxa"/>
          </w:tcPr>
          <w:p w14:paraId="757589C7" w14:textId="2B9E74F5" w:rsidR="00A701AF" w:rsidRPr="00BF1DE8" w:rsidRDefault="00A701AF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bool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TotalUnaExhibicionSpecified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A701AF" w:rsidRPr="00ED7B10" w14:paraId="3DF8321E" w14:textId="77777777" w:rsidTr="00A701AF">
        <w:tc>
          <w:tcPr>
            <w:tcW w:w="9351" w:type="dxa"/>
          </w:tcPr>
          <w:p w14:paraId="07CF7CED" w14:textId="78F9AA0D" w:rsidR="00A701AF" w:rsidRPr="00BF1DE8" w:rsidRDefault="00A701AF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</w:pPr>
            <w:proofErr w:type="spellStart"/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public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decimal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TotalParcialidad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{ </w:t>
            </w:r>
            <w:proofErr w:type="spellStart"/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get</w:t>
            </w:r>
            <w:proofErr w:type="spellEnd"/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; }</w:t>
            </w:r>
          </w:p>
        </w:tc>
      </w:tr>
      <w:tr w:rsidR="00A701AF" w:rsidRPr="00546A8C" w14:paraId="333BC1C5" w14:textId="77777777" w:rsidTr="00A701AF">
        <w:tc>
          <w:tcPr>
            <w:tcW w:w="9351" w:type="dxa"/>
          </w:tcPr>
          <w:p w14:paraId="75A76E34" w14:textId="1CFDA6C4" w:rsidR="00A701AF" w:rsidRPr="00BF1DE8" w:rsidRDefault="00A701AF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bool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TotalParcialidadSpecified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A701AF" w:rsidRPr="00546A8C" w14:paraId="16AF99BD" w14:textId="77777777" w:rsidTr="00A701AF">
        <w:tc>
          <w:tcPr>
            <w:tcW w:w="9351" w:type="dxa"/>
          </w:tcPr>
          <w:p w14:paraId="1685663B" w14:textId="49F3725D" w:rsidR="00A701AF" w:rsidRPr="00BF1DE8" w:rsidRDefault="00A701AF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decimal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MontoDiario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A701AF" w:rsidRPr="00546A8C" w14:paraId="29752D9D" w14:textId="77777777" w:rsidTr="00A701AF">
        <w:tc>
          <w:tcPr>
            <w:tcW w:w="9351" w:type="dxa"/>
          </w:tcPr>
          <w:p w14:paraId="69A992E4" w14:textId="1B77265D" w:rsidR="00A701AF" w:rsidRPr="00BF1DE8" w:rsidRDefault="00A701AF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bool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MontoDiarioSpecified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A701AF" w:rsidRPr="00546A8C" w14:paraId="7EBF24FA" w14:textId="77777777" w:rsidTr="00A701AF">
        <w:tc>
          <w:tcPr>
            <w:tcW w:w="9351" w:type="dxa"/>
          </w:tcPr>
          <w:p w14:paraId="0F63B262" w14:textId="450789B0" w:rsidR="00A701AF" w:rsidRPr="00BF1DE8" w:rsidRDefault="00A701AF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decimal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IngresoAcumulable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A701AF" w:rsidRPr="00ED7B10" w14:paraId="762788C5" w14:textId="77777777" w:rsidTr="00A701AF">
        <w:tc>
          <w:tcPr>
            <w:tcW w:w="9351" w:type="dxa"/>
          </w:tcPr>
          <w:p w14:paraId="05FA80B0" w14:textId="4D39FEDA" w:rsidR="00A701AF" w:rsidRPr="00BF1DE8" w:rsidRDefault="00A701AF" w:rsidP="00B6722E">
            <w:pPr>
              <w:rPr>
                <w:rFonts w:ascii="Consolas" w:hAnsi="Consolas" w:cs="Segoe UI"/>
                <w:sz w:val="18"/>
                <w:lang w:val="es-ES"/>
              </w:rPr>
            </w:pPr>
            <w:proofErr w:type="spellStart"/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public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decimal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IngresoNoAcumulable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{ </w:t>
            </w:r>
            <w:proofErr w:type="spellStart"/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get</w:t>
            </w:r>
            <w:proofErr w:type="spellEnd"/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; }</w:t>
            </w:r>
          </w:p>
        </w:tc>
      </w:tr>
    </w:tbl>
    <w:p w14:paraId="5862EDDD" w14:textId="1F677575" w:rsidR="000B667C" w:rsidRPr="00ED7B10" w:rsidRDefault="000B667C" w:rsidP="007047C1">
      <w:pPr>
        <w:pStyle w:val="Ttulo3"/>
        <w:rPr>
          <w:lang w:val="es-ES"/>
        </w:rPr>
      </w:pPr>
      <w:bookmarkStart w:id="311" w:name="_Clase_NominaPercepcionesPercepcion"/>
      <w:bookmarkStart w:id="312" w:name="_Toc140772204"/>
      <w:bookmarkEnd w:id="311"/>
      <w:r w:rsidRPr="00ED7B10">
        <w:rPr>
          <w:lang w:val="es-ES"/>
        </w:rPr>
        <w:t xml:space="preserve">Clase </w:t>
      </w:r>
      <w:proofErr w:type="spellStart"/>
      <w:r w:rsidRPr="00BF1DE8">
        <w:rPr>
          <w:rFonts w:ascii="Consolas" w:hAnsi="Consolas"/>
          <w:lang w:val="es-ES"/>
        </w:rPr>
        <w:t>NominaPercepcionesPercepcion</w:t>
      </w:r>
      <w:bookmarkEnd w:id="312"/>
      <w:proofErr w:type="spellEnd"/>
    </w:p>
    <w:p w14:paraId="664C0A74" w14:textId="77777777" w:rsidR="000B667C" w:rsidRPr="00ED7B10" w:rsidRDefault="000B667C" w:rsidP="007047C1">
      <w:pPr>
        <w:pStyle w:val="Ttulo4"/>
        <w:rPr>
          <w:lang w:val="es-ES"/>
        </w:rPr>
      </w:pPr>
      <w:r w:rsidRPr="00ED7B10">
        <w:rPr>
          <w:lang w:val="es-ES"/>
        </w:rP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51"/>
      </w:tblGrid>
      <w:tr w:rsidR="000B667C" w:rsidRPr="00CF035E" w14:paraId="6097CEBA" w14:textId="77777777" w:rsidTr="00B6722E">
        <w:tc>
          <w:tcPr>
            <w:tcW w:w="9351" w:type="dxa"/>
            <w:shd w:val="clear" w:color="auto" w:fill="2E74B5" w:themeFill="accent1" w:themeFillShade="BF"/>
          </w:tcPr>
          <w:p w14:paraId="0E39F5CF" w14:textId="77777777" w:rsidR="000B667C" w:rsidRPr="00CF035E" w:rsidRDefault="000B667C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Propiedades </w:t>
            </w:r>
          </w:p>
        </w:tc>
      </w:tr>
      <w:tr w:rsidR="00A701AF" w:rsidRPr="00ED7B10" w14:paraId="5A0DE3D7" w14:textId="77777777" w:rsidTr="00A701AF">
        <w:tc>
          <w:tcPr>
            <w:tcW w:w="9351" w:type="dxa"/>
          </w:tcPr>
          <w:p w14:paraId="39750A03" w14:textId="77777777" w:rsidR="00A701AF" w:rsidRPr="00BF1DE8" w:rsidRDefault="00A701AF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</w:pPr>
            <w:proofErr w:type="spellStart"/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public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2B91AF"/>
                <w:sz w:val="18"/>
                <w:szCs w:val="19"/>
                <w:lang w:val="es-ES"/>
              </w:rPr>
              <w:t>NominaPercepcionesPercepcionAccionesOTitulos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AccionesOTitulos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{ </w:t>
            </w:r>
            <w:proofErr w:type="spellStart"/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get</w:t>
            </w:r>
            <w:proofErr w:type="spellEnd"/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; }</w:t>
            </w:r>
          </w:p>
        </w:tc>
      </w:tr>
      <w:tr w:rsidR="00A701AF" w:rsidRPr="00ED7B10" w14:paraId="7D07A3EB" w14:textId="77777777" w:rsidTr="00A701AF">
        <w:tc>
          <w:tcPr>
            <w:tcW w:w="9351" w:type="dxa"/>
          </w:tcPr>
          <w:p w14:paraId="61EA8545" w14:textId="44F2C9D6" w:rsidR="00A701AF" w:rsidRPr="00BF1DE8" w:rsidRDefault="00A701AF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</w:pPr>
            <w:proofErr w:type="spellStart"/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public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proofErr w:type="gramStart"/>
            <w:r w:rsidRPr="00BF1DE8">
              <w:rPr>
                <w:rFonts w:ascii="Consolas" w:hAnsi="Consolas" w:cs="Segoe UI"/>
                <w:color w:val="2B91AF"/>
                <w:sz w:val="18"/>
                <w:szCs w:val="19"/>
                <w:lang w:val="es-ES"/>
              </w:rPr>
              <w:t>NominaPercepcionesPercepcionHorasExtra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[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]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HorasExtra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{ </w:t>
            </w:r>
            <w:proofErr w:type="spellStart"/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get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; }</w:t>
            </w:r>
          </w:p>
        </w:tc>
      </w:tr>
      <w:tr w:rsidR="00A701AF" w:rsidRPr="00546A8C" w14:paraId="10999E65" w14:textId="77777777" w:rsidTr="00A701AF">
        <w:tc>
          <w:tcPr>
            <w:tcW w:w="9351" w:type="dxa"/>
          </w:tcPr>
          <w:p w14:paraId="2928783E" w14:textId="3135EC03" w:rsidR="00A701AF" w:rsidRPr="00BF1DE8" w:rsidRDefault="00A701AF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TipoPercepcion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A701AF" w:rsidRPr="00546A8C" w14:paraId="6AF7A6A0" w14:textId="77777777" w:rsidTr="00A701AF">
        <w:tc>
          <w:tcPr>
            <w:tcW w:w="9351" w:type="dxa"/>
          </w:tcPr>
          <w:p w14:paraId="705E412F" w14:textId="7CABFDB0" w:rsidR="00A701AF" w:rsidRPr="00BF1DE8" w:rsidRDefault="00A701AF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Clave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A701AF" w:rsidRPr="00546A8C" w14:paraId="1F72DDF9" w14:textId="77777777" w:rsidTr="00A701AF">
        <w:tc>
          <w:tcPr>
            <w:tcW w:w="9351" w:type="dxa"/>
          </w:tcPr>
          <w:p w14:paraId="39C04063" w14:textId="6D303787" w:rsidR="00A701AF" w:rsidRPr="00BF1DE8" w:rsidRDefault="00A701AF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Concepto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A701AF" w:rsidRPr="00ED7B10" w14:paraId="4D5979A3" w14:textId="77777777" w:rsidTr="00A701AF">
        <w:tc>
          <w:tcPr>
            <w:tcW w:w="9351" w:type="dxa"/>
          </w:tcPr>
          <w:p w14:paraId="14BA624A" w14:textId="6DCF3A24" w:rsidR="00A701AF" w:rsidRPr="00BF1DE8" w:rsidRDefault="00A701AF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</w:pPr>
            <w:proofErr w:type="spellStart"/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public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decimal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ImporteGravado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{ </w:t>
            </w:r>
            <w:proofErr w:type="spellStart"/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get</w:t>
            </w:r>
            <w:proofErr w:type="spellEnd"/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; }</w:t>
            </w:r>
          </w:p>
        </w:tc>
      </w:tr>
      <w:tr w:rsidR="00A701AF" w:rsidRPr="00546A8C" w14:paraId="12DDBE0F" w14:textId="77777777" w:rsidTr="00A701AF">
        <w:tc>
          <w:tcPr>
            <w:tcW w:w="9351" w:type="dxa"/>
          </w:tcPr>
          <w:p w14:paraId="7C9C4A5D" w14:textId="41F659E9" w:rsidR="00A701AF" w:rsidRPr="00BF1DE8" w:rsidRDefault="00A701AF" w:rsidP="00B6722E">
            <w:pPr>
              <w:rPr>
                <w:rFonts w:ascii="Consolas" w:hAnsi="Consolas" w:cs="Segoe UI"/>
                <w:sz w:val="18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decimal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ImporteExento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</w:tbl>
    <w:p w14:paraId="1293E6A1" w14:textId="72FDC501" w:rsidR="000B667C" w:rsidRPr="00ED7B10" w:rsidRDefault="000B667C" w:rsidP="007047C1">
      <w:pPr>
        <w:pStyle w:val="Ttulo3"/>
        <w:rPr>
          <w:lang w:val="es-ES"/>
        </w:rPr>
      </w:pPr>
      <w:bookmarkStart w:id="313" w:name="_Clase_NominaPercepcionesPercepcionA"/>
      <w:bookmarkStart w:id="314" w:name="_Toc140772205"/>
      <w:bookmarkEnd w:id="313"/>
      <w:r w:rsidRPr="00ED7B10">
        <w:rPr>
          <w:lang w:val="es-ES"/>
        </w:rPr>
        <w:t xml:space="preserve">Clase </w:t>
      </w:r>
      <w:proofErr w:type="spellStart"/>
      <w:r w:rsidRPr="00BF1DE8">
        <w:rPr>
          <w:rFonts w:ascii="Consolas" w:hAnsi="Consolas"/>
          <w:lang w:val="es-ES"/>
        </w:rPr>
        <w:t>NominaPercepcionesPercepcionAccionesOTitulos</w:t>
      </w:r>
      <w:bookmarkEnd w:id="314"/>
      <w:proofErr w:type="spellEnd"/>
    </w:p>
    <w:p w14:paraId="4F0356E0" w14:textId="77777777" w:rsidR="000B667C" w:rsidRPr="00ED7B10" w:rsidRDefault="000B667C" w:rsidP="007047C1">
      <w:pPr>
        <w:pStyle w:val="Ttulo4"/>
        <w:rPr>
          <w:lang w:val="es-ES"/>
        </w:rPr>
      </w:pPr>
      <w:r w:rsidRPr="00ED7B10">
        <w:rPr>
          <w:lang w:val="es-ES"/>
        </w:rP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51"/>
      </w:tblGrid>
      <w:tr w:rsidR="000B667C" w:rsidRPr="00CF035E" w14:paraId="08639AFE" w14:textId="77777777" w:rsidTr="00404BB1">
        <w:trPr>
          <w:tblHeader/>
        </w:trPr>
        <w:tc>
          <w:tcPr>
            <w:tcW w:w="9351" w:type="dxa"/>
            <w:shd w:val="clear" w:color="auto" w:fill="2E74B5" w:themeFill="accent1" w:themeFillShade="BF"/>
          </w:tcPr>
          <w:p w14:paraId="4E28A58B" w14:textId="77777777" w:rsidR="000B667C" w:rsidRPr="00CF035E" w:rsidRDefault="000B667C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Propiedades </w:t>
            </w:r>
          </w:p>
        </w:tc>
      </w:tr>
      <w:tr w:rsidR="00A701AF" w:rsidRPr="00ED7B10" w14:paraId="1DEEE81F" w14:textId="77777777" w:rsidTr="00A701AF">
        <w:tc>
          <w:tcPr>
            <w:tcW w:w="9351" w:type="dxa"/>
          </w:tcPr>
          <w:p w14:paraId="44481F8B" w14:textId="0E64FCC2" w:rsidR="00A701AF" w:rsidRPr="00BF1DE8" w:rsidRDefault="00A701AF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</w:pPr>
            <w:proofErr w:type="spellStart"/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public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decimal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ValorMercado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{ </w:t>
            </w:r>
            <w:proofErr w:type="spellStart"/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get</w:t>
            </w:r>
            <w:proofErr w:type="spellEnd"/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; }</w:t>
            </w:r>
          </w:p>
        </w:tc>
      </w:tr>
      <w:tr w:rsidR="00A701AF" w:rsidRPr="00546A8C" w14:paraId="7FF1A6D8" w14:textId="77777777" w:rsidTr="00A701AF">
        <w:tc>
          <w:tcPr>
            <w:tcW w:w="9351" w:type="dxa"/>
          </w:tcPr>
          <w:p w14:paraId="714BB1D2" w14:textId="22E4099A" w:rsidR="00A701AF" w:rsidRPr="00BF1DE8" w:rsidRDefault="00A701AF" w:rsidP="00B6722E">
            <w:pPr>
              <w:rPr>
                <w:rFonts w:ascii="Consolas" w:hAnsi="Consolas" w:cs="Segoe UI"/>
                <w:sz w:val="18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decimal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PrecioAlOtorgarse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</w:tbl>
    <w:p w14:paraId="6DBCB768" w14:textId="470D9AA4" w:rsidR="000B667C" w:rsidRPr="00ED7B10" w:rsidRDefault="000B667C" w:rsidP="007047C1">
      <w:pPr>
        <w:pStyle w:val="Ttulo3"/>
        <w:rPr>
          <w:lang w:val="es-ES"/>
        </w:rPr>
      </w:pPr>
      <w:bookmarkStart w:id="315" w:name="_Clase_NominaPercepcionesPercepcionH"/>
      <w:bookmarkStart w:id="316" w:name="_Toc140772206"/>
      <w:bookmarkEnd w:id="315"/>
      <w:r w:rsidRPr="00ED7B10">
        <w:rPr>
          <w:lang w:val="es-ES"/>
        </w:rPr>
        <w:t xml:space="preserve">Clase </w:t>
      </w:r>
      <w:proofErr w:type="spellStart"/>
      <w:r w:rsidRPr="00BF1DE8">
        <w:rPr>
          <w:rFonts w:ascii="Consolas" w:hAnsi="Consolas"/>
          <w:lang w:val="es-ES"/>
        </w:rPr>
        <w:t>NominaPercepcionesPercepcionHorasExtra</w:t>
      </w:r>
      <w:bookmarkEnd w:id="316"/>
      <w:proofErr w:type="spellEnd"/>
    </w:p>
    <w:p w14:paraId="7BD5158D" w14:textId="77777777" w:rsidR="000B667C" w:rsidRPr="00ED7B10" w:rsidRDefault="000B667C" w:rsidP="007047C1">
      <w:pPr>
        <w:pStyle w:val="Ttulo4"/>
        <w:rPr>
          <w:lang w:val="es-ES"/>
        </w:rPr>
      </w:pPr>
      <w:r w:rsidRPr="00ED7B10">
        <w:rPr>
          <w:lang w:val="es-ES"/>
        </w:rP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51"/>
      </w:tblGrid>
      <w:tr w:rsidR="000B667C" w:rsidRPr="00CF035E" w14:paraId="3C742A24" w14:textId="77777777" w:rsidTr="00B6722E">
        <w:tc>
          <w:tcPr>
            <w:tcW w:w="9351" w:type="dxa"/>
            <w:shd w:val="clear" w:color="auto" w:fill="2E74B5" w:themeFill="accent1" w:themeFillShade="BF"/>
          </w:tcPr>
          <w:p w14:paraId="38A8BD55" w14:textId="77777777" w:rsidR="000B667C" w:rsidRPr="00CF035E" w:rsidRDefault="000B667C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Propiedades </w:t>
            </w:r>
          </w:p>
        </w:tc>
      </w:tr>
      <w:tr w:rsidR="00A701AF" w:rsidRPr="00546A8C" w14:paraId="0819F6D6" w14:textId="77777777" w:rsidTr="00A701AF">
        <w:tc>
          <w:tcPr>
            <w:tcW w:w="9351" w:type="dxa"/>
          </w:tcPr>
          <w:p w14:paraId="524A5133" w14:textId="77777777" w:rsidR="00A701AF" w:rsidRPr="00BF1DE8" w:rsidRDefault="00A701AF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int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Dias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A701AF" w:rsidRPr="00546A8C" w14:paraId="2E2A08F4" w14:textId="77777777" w:rsidTr="00A701AF">
        <w:tc>
          <w:tcPr>
            <w:tcW w:w="9351" w:type="dxa"/>
          </w:tcPr>
          <w:p w14:paraId="671F1308" w14:textId="21511723" w:rsidR="00A701AF" w:rsidRPr="00BF1DE8" w:rsidRDefault="00A701AF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TipoHoras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A701AF" w:rsidRPr="00546A8C" w14:paraId="0C10FFE6" w14:textId="77777777" w:rsidTr="00A701AF">
        <w:tc>
          <w:tcPr>
            <w:tcW w:w="9351" w:type="dxa"/>
          </w:tcPr>
          <w:p w14:paraId="1DA63376" w14:textId="3EF16A6A" w:rsidR="00A701AF" w:rsidRPr="00BF1DE8" w:rsidRDefault="00A701AF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int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HorasExtra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A701AF" w:rsidRPr="00546A8C" w14:paraId="44D43C0F" w14:textId="77777777" w:rsidTr="00BF1DE8">
        <w:trPr>
          <w:trHeight w:val="56"/>
        </w:trPr>
        <w:tc>
          <w:tcPr>
            <w:tcW w:w="9351" w:type="dxa"/>
          </w:tcPr>
          <w:p w14:paraId="0335DFB8" w14:textId="4E8C3009" w:rsidR="00A701AF" w:rsidRPr="00BF1DE8" w:rsidRDefault="00A701AF" w:rsidP="00B6722E">
            <w:pPr>
              <w:rPr>
                <w:rFonts w:ascii="Consolas" w:hAnsi="Consolas" w:cs="Segoe UI"/>
                <w:sz w:val="18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decimal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ImportePagado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</w:tbl>
    <w:p w14:paraId="4507FFCC" w14:textId="00F6ED8D" w:rsidR="000B667C" w:rsidRPr="00ED7B10" w:rsidRDefault="000B667C" w:rsidP="007047C1">
      <w:pPr>
        <w:pStyle w:val="Ttulo3"/>
        <w:rPr>
          <w:lang w:val="es-ES"/>
        </w:rPr>
      </w:pPr>
      <w:bookmarkStart w:id="317" w:name="_Clase_NominaPercepcionesSeparacionI"/>
      <w:bookmarkStart w:id="318" w:name="_Toc140772207"/>
      <w:bookmarkEnd w:id="317"/>
      <w:r w:rsidRPr="00ED7B10">
        <w:rPr>
          <w:lang w:val="es-ES"/>
        </w:rPr>
        <w:t xml:space="preserve">Clase </w:t>
      </w:r>
      <w:proofErr w:type="spellStart"/>
      <w:r w:rsidRPr="00BF1DE8">
        <w:rPr>
          <w:rFonts w:ascii="Consolas" w:hAnsi="Consolas"/>
          <w:lang w:val="es-ES"/>
        </w:rPr>
        <w:t>NominaPercepcionesSeparacionIndemnizacion</w:t>
      </w:r>
      <w:bookmarkEnd w:id="318"/>
      <w:proofErr w:type="spellEnd"/>
    </w:p>
    <w:p w14:paraId="5EED11A5" w14:textId="77777777" w:rsidR="000B667C" w:rsidRPr="00ED7B10" w:rsidRDefault="000B667C" w:rsidP="007047C1">
      <w:pPr>
        <w:pStyle w:val="Ttulo4"/>
        <w:rPr>
          <w:lang w:val="es-ES"/>
        </w:rPr>
      </w:pPr>
      <w:r w:rsidRPr="00ED7B10">
        <w:rPr>
          <w:lang w:val="es-ES"/>
        </w:rP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51"/>
      </w:tblGrid>
      <w:tr w:rsidR="000B667C" w:rsidRPr="00CF035E" w14:paraId="4A3294BB" w14:textId="77777777" w:rsidTr="00B6722E">
        <w:tc>
          <w:tcPr>
            <w:tcW w:w="9351" w:type="dxa"/>
            <w:shd w:val="clear" w:color="auto" w:fill="2E74B5" w:themeFill="accent1" w:themeFillShade="BF"/>
          </w:tcPr>
          <w:p w14:paraId="47CACD4B" w14:textId="77777777" w:rsidR="000B667C" w:rsidRPr="00CF035E" w:rsidRDefault="000B667C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Propiedades </w:t>
            </w:r>
          </w:p>
        </w:tc>
      </w:tr>
      <w:tr w:rsidR="00A701AF" w:rsidRPr="00546A8C" w14:paraId="0C34B826" w14:textId="77777777" w:rsidTr="00A701AF">
        <w:tc>
          <w:tcPr>
            <w:tcW w:w="9351" w:type="dxa"/>
          </w:tcPr>
          <w:p w14:paraId="5329F8A5" w14:textId="77777777" w:rsidR="00A701AF" w:rsidRPr="00BF1DE8" w:rsidRDefault="00A701AF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decimal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TotalPagado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A701AF" w:rsidRPr="00546A8C" w14:paraId="739C54DD" w14:textId="77777777" w:rsidTr="00A701AF">
        <w:tc>
          <w:tcPr>
            <w:tcW w:w="9351" w:type="dxa"/>
          </w:tcPr>
          <w:p w14:paraId="5D8933FD" w14:textId="731BA6B4" w:rsidR="00A701AF" w:rsidRPr="00BF1DE8" w:rsidRDefault="00A701AF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int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NumAñosServicio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A701AF" w:rsidRPr="00546A8C" w14:paraId="2B1CD4F1" w14:textId="77777777" w:rsidTr="00A701AF">
        <w:tc>
          <w:tcPr>
            <w:tcW w:w="9351" w:type="dxa"/>
          </w:tcPr>
          <w:p w14:paraId="4F7087F6" w14:textId="06D734A4" w:rsidR="00A701AF" w:rsidRPr="00BF1DE8" w:rsidRDefault="00A701AF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decimal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UltimoSueldoMensOrd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A701AF" w:rsidRPr="00546A8C" w14:paraId="0A189228" w14:textId="77777777" w:rsidTr="00A701AF">
        <w:tc>
          <w:tcPr>
            <w:tcW w:w="9351" w:type="dxa"/>
          </w:tcPr>
          <w:p w14:paraId="0C21DC99" w14:textId="090B24C3" w:rsidR="00A701AF" w:rsidRPr="00BF1DE8" w:rsidRDefault="00A701AF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decimal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IngresoAcumulable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A701AF" w:rsidRPr="00ED7B10" w14:paraId="37248138" w14:textId="77777777" w:rsidTr="00A701AF">
        <w:tc>
          <w:tcPr>
            <w:tcW w:w="9351" w:type="dxa"/>
          </w:tcPr>
          <w:p w14:paraId="6BABC153" w14:textId="0B8E14A0" w:rsidR="00A701AF" w:rsidRPr="00BF1DE8" w:rsidRDefault="00A701AF" w:rsidP="00B6722E">
            <w:pPr>
              <w:rPr>
                <w:rFonts w:ascii="Consolas" w:hAnsi="Consolas" w:cs="Segoe UI"/>
                <w:sz w:val="18"/>
                <w:lang w:val="es-ES"/>
              </w:rPr>
            </w:pPr>
            <w:proofErr w:type="spellStart"/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public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decimal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IngresoNoAcumulable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{ </w:t>
            </w:r>
            <w:proofErr w:type="spellStart"/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get</w:t>
            </w:r>
            <w:proofErr w:type="spellEnd"/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; }</w:t>
            </w:r>
          </w:p>
        </w:tc>
      </w:tr>
    </w:tbl>
    <w:p w14:paraId="4448F389" w14:textId="0546CD28" w:rsidR="000B667C" w:rsidRPr="00ED7B10" w:rsidRDefault="000B667C" w:rsidP="007047C1">
      <w:pPr>
        <w:pStyle w:val="Ttulo3"/>
        <w:rPr>
          <w:lang w:val="es-ES"/>
        </w:rPr>
      </w:pPr>
      <w:bookmarkStart w:id="319" w:name="_Clase_NominaReceptor"/>
      <w:bookmarkStart w:id="320" w:name="_Toc140772208"/>
      <w:bookmarkEnd w:id="319"/>
      <w:r w:rsidRPr="00ED7B10">
        <w:rPr>
          <w:lang w:val="es-ES"/>
        </w:rPr>
        <w:lastRenderedPageBreak/>
        <w:t xml:space="preserve">Clase </w:t>
      </w:r>
      <w:proofErr w:type="spellStart"/>
      <w:r w:rsidRPr="00BF1DE8">
        <w:rPr>
          <w:rFonts w:ascii="Consolas" w:hAnsi="Consolas"/>
          <w:lang w:val="es-ES"/>
        </w:rPr>
        <w:t>NominaReceptor</w:t>
      </w:r>
      <w:bookmarkEnd w:id="320"/>
      <w:proofErr w:type="spellEnd"/>
    </w:p>
    <w:p w14:paraId="3DB3B592" w14:textId="77777777" w:rsidR="000B667C" w:rsidRPr="00ED7B10" w:rsidRDefault="000B667C" w:rsidP="007047C1">
      <w:pPr>
        <w:pStyle w:val="Ttulo4"/>
        <w:rPr>
          <w:lang w:val="es-ES"/>
        </w:rPr>
      </w:pPr>
      <w:r w:rsidRPr="00ED7B10">
        <w:rPr>
          <w:lang w:val="es-ES"/>
        </w:rP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51"/>
      </w:tblGrid>
      <w:tr w:rsidR="000B667C" w:rsidRPr="00CF035E" w14:paraId="4958AA71" w14:textId="77777777" w:rsidTr="00404BB1">
        <w:trPr>
          <w:tblHeader/>
        </w:trPr>
        <w:tc>
          <w:tcPr>
            <w:tcW w:w="9351" w:type="dxa"/>
            <w:shd w:val="clear" w:color="auto" w:fill="2E74B5" w:themeFill="accent1" w:themeFillShade="BF"/>
          </w:tcPr>
          <w:p w14:paraId="324983F9" w14:textId="77777777" w:rsidR="000B667C" w:rsidRPr="00CF035E" w:rsidRDefault="000B667C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Propiedades </w:t>
            </w:r>
          </w:p>
        </w:tc>
      </w:tr>
      <w:tr w:rsidR="000B667C" w:rsidRPr="00546A8C" w14:paraId="6462936D" w14:textId="77777777" w:rsidTr="000B667C">
        <w:tc>
          <w:tcPr>
            <w:tcW w:w="9351" w:type="dxa"/>
          </w:tcPr>
          <w:p w14:paraId="1BECBEDB" w14:textId="77777777" w:rsidR="000B667C" w:rsidRPr="00BF1DE8" w:rsidRDefault="000B667C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decimal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SalarioDiarioIntegrado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B667C" w:rsidRPr="00546A8C" w14:paraId="0F5EAFB3" w14:textId="77777777" w:rsidTr="000B667C">
        <w:tc>
          <w:tcPr>
            <w:tcW w:w="9351" w:type="dxa"/>
          </w:tcPr>
          <w:p w14:paraId="34BE9B75" w14:textId="64B9F20C" w:rsidR="000B667C" w:rsidRPr="00BF1DE8" w:rsidRDefault="000B667C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bool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SalarioBaseCotAporSpecified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B667C" w:rsidRPr="00546A8C" w14:paraId="5EB6A95F" w14:textId="77777777" w:rsidTr="000B667C">
        <w:tc>
          <w:tcPr>
            <w:tcW w:w="9351" w:type="dxa"/>
          </w:tcPr>
          <w:p w14:paraId="3E87117C" w14:textId="4C87B1D7" w:rsidR="000B667C" w:rsidRPr="00BF1DE8" w:rsidRDefault="000B667C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decimal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SalarioBaseCotApor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B667C" w:rsidRPr="00546A8C" w14:paraId="4B2AFD6C" w14:textId="77777777" w:rsidTr="000B667C">
        <w:tc>
          <w:tcPr>
            <w:tcW w:w="9351" w:type="dxa"/>
          </w:tcPr>
          <w:p w14:paraId="208C8DDC" w14:textId="0CBE6C23" w:rsidR="000B667C" w:rsidRPr="00BF1DE8" w:rsidRDefault="000B667C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CuentaBancaria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B667C" w:rsidRPr="00546A8C" w14:paraId="4B195671" w14:textId="77777777" w:rsidTr="000B667C">
        <w:tc>
          <w:tcPr>
            <w:tcW w:w="9351" w:type="dxa"/>
          </w:tcPr>
          <w:p w14:paraId="4B490388" w14:textId="004724D4" w:rsidR="000B667C" w:rsidRPr="00BF1DE8" w:rsidRDefault="000B667C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bool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BancoSpecified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B667C" w:rsidRPr="00546A8C" w14:paraId="35D6CD37" w14:textId="77777777" w:rsidTr="000B667C">
        <w:tc>
          <w:tcPr>
            <w:tcW w:w="9351" w:type="dxa"/>
          </w:tcPr>
          <w:p w14:paraId="26160551" w14:textId="445C8FA3" w:rsidR="000B667C" w:rsidRPr="00BF1DE8" w:rsidRDefault="000B667C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Banco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B667C" w:rsidRPr="00546A8C" w14:paraId="62A6E9CB" w14:textId="77777777" w:rsidTr="000B667C">
        <w:tc>
          <w:tcPr>
            <w:tcW w:w="9351" w:type="dxa"/>
          </w:tcPr>
          <w:p w14:paraId="0C8B9A30" w14:textId="2DFF4A04" w:rsidR="000B667C" w:rsidRPr="00BF1DE8" w:rsidRDefault="000B667C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PeriodicidadPago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B667C" w:rsidRPr="00546A8C" w14:paraId="6F64490C" w14:textId="77777777" w:rsidTr="000B667C">
        <w:tc>
          <w:tcPr>
            <w:tcW w:w="9351" w:type="dxa"/>
          </w:tcPr>
          <w:p w14:paraId="38640017" w14:textId="35C74F99" w:rsidR="000B667C" w:rsidRPr="00BF1DE8" w:rsidRDefault="000B667C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bool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RiesgoPuestoSpecified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B667C" w:rsidRPr="00546A8C" w14:paraId="1395EABA" w14:textId="77777777" w:rsidTr="000B667C">
        <w:tc>
          <w:tcPr>
            <w:tcW w:w="9351" w:type="dxa"/>
          </w:tcPr>
          <w:p w14:paraId="75533144" w14:textId="3A4579BF" w:rsidR="000B667C" w:rsidRPr="00BF1DE8" w:rsidRDefault="000B667C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RiesgoPuesto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B667C" w:rsidRPr="00546A8C" w14:paraId="24BE2BE5" w14:textId="77777777" w:rsidTr="000B667C">
        <w:tc>
          <w:tcPr>
            <w:tcW w:w="9351" w:type="dxa"/>
          </w:tcPr>
          <w:p w14:paraId="795AA022" w14:textId="165C7413" w:rsidR="000B667C" w:rsidRPr="00BF1DE8" w:rsidRDefault="000B667C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Puesto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B667C" w:rsidRPr="00546A8C" w14:paraId="4A6BA296" w14:textId="77777777" w:rsidTr="000B667C">
        <w:tc>
          <w:tcPr>
            <w:tcW w:w="9351" w:type="dxa"/>
          </w:tcPr>
          <w:p w14:paraId="2EA6A744" w14:textId="73DDAEA7" w:rsidR="000B667C" w:rsidRPr="00BF1DE8" w:rsidRDefault="000B667C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Departamento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B667C" w:rsidRPr="00546A8C" w14:paraId="778C0FAB" w14:textId="77777777" w:rsidTr="000B667C">
        <w:tc>
          <w:tcPr>
            <w:tcW w:w="9351" w:type="dxa"/>
          </w:tcPr>
          <w:p w14:paraId="1E4927E4" w14:textId="1A822DE3" w:rsidR="000B667C" w:rsidRPr="00BF1DE8" w:rsidRDefault="000B667C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bool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SalarioDiarioIntegradoSpecified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B667C" w:rsidRPr="00546A8C" w14:paraId="2A3999E6" w14:textId="77777777" w:rsidTr="000B667C">
        <w:tc>
          <w:tcPr>
            <w:tcW w:w="9351" w:type="dxa"/>
          </w:tcPr>
          <w:p w14:paraId="53421C04" w14:textId="0F2722A1" w:rsidR="000B667C" w:rsidRPr="00BF1DE8" w:rsidRDefault="000B667C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NumEmpleado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B667C" w:rsidRPr="00546A8C" w14:paraId="53D435A2" w14:textId="77777777" w:rsidTr="000B667C">
        <w:tc>
          <w:tcPr>
            <w:tcW w:w="9351" w:type="dxa"/>
          </w:tcPr>
          <w:p w14:paraId="7ED1DB3A" w14:textId="6B6820B3" w:rsidR="000B667C" w:rsidRPr="00BF1DE8" w:rsidRDefault="000B667C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bool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TipoJornadaSpecified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B667C" w:rsidRPr="00546A8C" w14:paraId="021CD53C" w14:textId="77777777" w:rsidTr="000B667C">
        <w:tc>
          <w:tcPr>
            <w:tcW w:w="9351" w:type="dxa"/>
          </w:tcPr>
          <w:p w14:paraId="0F1A618B" w14:textId="14BB654C" w:rsidR="000B667C" w:rsidRPr="00BF1DE8" w:rsidRDefault="000B667C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TipoJornada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B667C" w:rsidRPr="00546A8C" w14:paraId="084DCBA8" w14:textId="77777777" w:rsidTr="000B667C">
        <w:tc>
          <w:tcPr>
            <w:tcW w:w="9351" w:type="dxa"/>
          </w:tcPr>
          <w:p w14:paraId="272D1A11" w14:textId="7429C83B" w:rsidR="000B667C" w:rsidRPr="00BF1DE8" w:rsidRDefault="000B667C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bool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SindicalizadoSpecified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B667C" w:rsidRPr="00ED7B10" w14:paraId="027A545B" w14:textId="77777777" w:rsidTr="000B667C">
        <w:tc>
          <w:tcPr>
            <w:tcW w:w="9351" w:type="dxa"/>
          </w:tcPr>
          <w:p w14:paraId="2B8AAF78" w14:textId="01F38569" w:rsidR="000B667C" w:rsidRPr="00BF1DE8" w:rsidRDefault="000B667C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</w:pPr>
            <w:proofErr w:type="spellStart"/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public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2B91AF"/>
                <w:sz w:val="18"/>
                <w:szCs w:val="19"/>
                <w:lang w:val="es-ES"/>
              </w:rPr>
              <w:t>NominaReceptorSindicalizado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Sindicalizado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{ </w:t>
            </w:r>
            <w:proofErr w:type="spellStart"/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get</w:t>
            </w:r>
            <w:proofErr w:type="spellEnd"/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; }</w:t>
            </w:r>
          </w:p>
        </w:tc>
      </w:tr>
      <w:tr w:rsidR="000B667C" w:rsidRPr="00546A8C" w14:paraId="4B24A455" w14:textId="77777777" w:rsidTr="000B667C">
        <w:tc>
          <w:tcPr>
            <w:tcW w:w="9351" w:type="dxa"/>
          </w:tcPr>
          <w:p w14:paraId="2A02DEA8" w14:textId="7651B7ED" w:rsidR="000B667C" w:rsidRPr="00BF1DE8" w:rsidRDefault="000B667C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TipoContrato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B667C" w:rsidRPr="00546A8C" w14:paraId="26B93BBA" w14:textId="77777777" w:rsidTr="000B667C">
        <w:tc>
          <w:tcPr>
            <w:tcW w:w="9351" w:type="dxa"/>
          </w:tcPr>
          <w:p w14:paraId="57C11E6E" w14:textId="3809F470" w:rsidR="000B667C" w:rsidRPr="00BF1DE8" w:rsidRDefault="000B667C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Antigüedad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B667C" w:rsidRPr="00546A8C" w14:paraId="2F176FF1" w14:textId="77777777" w:rsidTr="000B667C">
        <w:tc>
          <w:tcPr>
            <w:tcW w:w="9351" w:type="dxa"/>
          </w:tcPr>
          <w:p w14:paraId="2B351947" w14:textId="70F34879" w:rsidR="000B667C" w:rsidRPr="00BF1DE8" w:rsidRDefault="000B667C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bool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FechaInicioRelLaboralSpecified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B667C" w:rsidRPr="00546A8C" w14:paraId="561CC4B1" w14:textId="77777777" w:rsidTr="000B667C">
        <w:tc>
          <w:tcPr>
            <w:tcW w:w="9351" w:type="dxa"/>
          </w:tcPr>
          <w:p w14:paraId="312E3E67" w14:textId="4030375A" w:rsidR="000B667C" w:rsidRPr="00BF1DE8" w:rsidRDefault="000B667C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2B91AF"/>
                <w:sz w:val="18"/>
                <w:szCs w:val="19"/>
                <w:lang w:val="en-US"/>
              </w:rPr>
              <w:t>DateTime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FechaInicioRelLaboral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B667C" w:rsidRPr="00546A8C" w14:paraId="66ECAF1C" w14:textId="77777777" w:rsidTr="000B667C">
        <w:tc>
          <w:tcPr>
            <w:tcW w:w="9351" w:type="dxa"/>
          </w:tcPr>
          <w:p w14:paraId="28B29AE3" w14:textId="14C85908" w:rsidR="000B667C" w:rsidRPr="00BF1DE8" w:rsidRDefault="000B667C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NumSeguridadSocial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B667C" w:rsidRPr="00546A8C" w14:paraId="17E6728E" w14:textId="77777777" w:rsidTr="000B667C">
        <w:tc>
          <w:tcPr>
            <w:tcW w:w="9351" w:type="dxa"/>
          </w:tcPr>
          <w:p w14:paraId="2106AB4D" w14:textId="650C3982" w:rsidR="000B667C" w:rsidRPr="00BF1DE8" w:rsidRDefault="000B667C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Curp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B667C" w:rsidRPr="00ED7B10" w14:paraId="77E50FE9" w14:textId="77777777" w:rsidTr="000B667C">
        <w:tc>
          <w:tcPr>
            <w:tcW w:w="9351" w:type="dxa"/>
          </w:tcPr>
          <w:p w14:paraId="7EC5734B" w14:textId="21071382" w:rsidR="000B667C" w:rsidRPr="00BF1DE8" w:rsidRDefault="000B667C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</w:pPr>
            <w:proofErr w:type="spellStart"/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public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proofErr w:type="gramStart"/>
            <w:r w:rsidRPr="00BF1DE8">
              <w:rPr>
                <w:rFonts w:ascii="Consolas" w:hAnsi="Consolas" w:cs="Segoe UI"/>
                <w:color w:val="2B91AF"/>
                <w:sz w:val="18"/>
                <w:szCs w:val="19"/>
                <w:lang w:val="es-ES"/>
              </w:rPr>
              <w:t>NominaReceptorSubContratacion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[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]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SubContratacion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{ </w:t>
            </w:r>
            <w:proofErr w:type="spellStart"/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get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; }</w:t>
            </w:r>
          </w:p>
        </w:tc>
      </w:tr>
      <w:tr w:rsidR="000B667C" w:rsidRPr="00546A8C" w14:paraId="05D03B84" w14:textId="77777777" w:rsidTr="000B667C">
        <w:tc>
          <w:tcPr>
            <w:tcW w:w="9351" w:type="dxa"/>
          </w:tcPr>
          <w:p w14:paraId="29A04DAA" w14:textId="27842F8E" w:rsidR="000B667C" w:rsidRPr="00BF1DE8" w:rsidRDefault="000B667C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TipoRegimen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B667C" w:rsidRPr="00546A8C" w14:paraId="1B5E56EF" w14:textId="77777777" w:rsidTr="000B667C">
        <w:tc>
          <w:tcPr>
            <w:tcW w:w="9351" w:type="dxa"/>
          </w:tcPr>
          <w:p w14:paraId="2087F8BE" w14:textId="15211F73" w:rsidR="000B667C" w:rsidRPr="00BF1DE8" w:rsidRDefault="000B667C" w:rsidP="00B6722E">
            <w:pPr>
              <w:rPr>
                <w:rFonts w:ascii="Consolas" w:hAnsi="Consolas" w:cs="Segoe UI"/>
                <w:sz w:val="18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ClaveEntFed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</w:tbl>
    <w:p w14:paraId="5E4D01E6" w14:textId="1692743C" w:rsidR="000B667C" w:rsidRPr="00ED7B10" w:rsidRDefault="000B667C" w:rsidP="007047C1">
      <w:pPr>
        <w:pStyle w:val="Ttulo3"/>
        <w:rPr>
          <w:lang w:val="es-ES"/>
        </w:rPr>
      </w:pPr>
      <w:bookmarkStart w:id="321" w:name="_Clase_NominaReceptorSubContratacion"/>
      <w:bookmarkStart w:id="322" w:name="_Toc140772209"/>
      <w:bookmarkEnd w:id="321"/>
      <w:r w:rsidRPr="00ED7B10">
        <w:rPr>
          <w:lang w:val="es-ES"/>
        </w:rPr>
        <w:t xml:space="preserve">Clase </w:t>
      </w:r>
      <w:proofErr w:type="spellStart"/>
      <w:r w:rsidRPr="00BF1DE8">
        <w:rPr>
          <w:rFonts w:ascii="Consolas" w:hAnsi="Consolas"/>
          <w:lang w:val="es-ES"/>
        </w:rPr>
        <w:t>NominaReceptorSubContratacion</w:t>
      </w:r>
      <w:bookmarkEnd w:id="322"/>
      <w:proofErr w:type="spellEnd"/>
    </w:p>
    <w:p w14:paraId="4B4EB98F" w14:textId="77777777" w:rsidR="000B667C" w:rsidRPr="00ED7B10" w:rsidRDefault="000B667C" w:rsidP="007047C1">
      <w:pPr>
        <w:pStyle w:val="Ttulo4"/>
        <w:rPr>
          <w:lang w:val="es-ES"/>
        </w:rPr>
      </w:pPr>
      <w:r w:rsidRPr="00ED7B10">
        <w:rPr>
          <w:lang w:val="es-ES"/>
        </w:rP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51"/>
      </w:tblGrid>
      <w:tr w:rsidR="000B667C" w:rsidRPr="00CF035E" w14:paraId="52B2ACE2" w14:textId="77777777" w:rsidTr="00B6722E">
        <w:tc>
          <w:tcPr>
            <w:tcW w:w="9351" w:type="dxa"/>
            <w:shd w:val="clear" w:color="auto" w:fill="2E74B5" w:themeFill="accent1" w:themeFillShade="BF"/>
          </w:tcPr>
          <w:p w14:paraId="26317718" w14:textId="77777777" w:rsidR="000B667C" w:rsidRPr="00CF035E" w:rsidRDefault="000B667C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Propiedades </w:t>
            </w:r>
          </w:p>
        </w:tc>
      </w:tr>
      <w:tr w:rsidR="000B667C" w:rsidRPr="00546A8C" w14:paraId="1C22E185" w14:textId="77777777" w:rsidTr="000B667C">
        <w:tc>
          <w:tcPr>
            <w:tcW w:w="9351" w:type="dxa"/>
          </w:tcPr>
          <w:p w14:paraId="31AEDB61" w14:textId="1E46BC85" w:rsidR="000B667C" w:rsidRPr="00BF1DE8" w:rsidRDefault="000B667C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RfcLabora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B667C" w:rsidRPr="00ED7B10" w14:paraId="081FF8BE" w14:textId="77777777" w:rsidTr="000B667C">
        <w:tc>
          <w:tcPr>
            <w:tcW w:w="9351" w:type="dxa"/>
          </w:tcPr>
          <w:p w14:paraId="01327786" w14:textId="32C02F7B" w:rsidR="000B667C" w:rsidRPr="00BF1DE8" w:rsidRDefault="000B667C" w:rsidP="00B6722E">
            <w:pPr>
              <w:rPr>
                <w:rFonts w:ascii="Consolas" w:hAnsi="Consolas" w:cs="Segoe UI"/>
                <w:sz w:val="18"/>
                <w:lang w:val="es-ES"/>
              </w:rPr>
            </w:pPr>
            <w:proofErr w:type="spellStart"/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public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decimal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PorcentajeTiempo</w:t>
            </w:r>
            <w:proofErr w:type="spell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gramStart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{ </w:t>
            </w:r>
            <w:proofErr w:type="spellStart"/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get</w:t>
            </w:r>
            <w:proofErr w:type="spellEnd"/>
            <w:proofErr w:type="gramEnd"/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; </w:t>
            </w:r>
            <w:r w:rsidRPr="00BF1DE8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set</w:t>
            </w:r>
            <w:r w:rsidRPr="00BF1DE8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; }</w:t>
            </w:r>
          </w:p>
        </w:tc>
      </w:tr>
    </w:tbl>
    <w:p w14:paraId="53B347DF" w14:textId="77777777" w:rsidR="001379F5" w:rsidRPr="00ED7B10" w:rsidRDefault="001379F5" w:rsidP="004C48EF">
      <w:pPr>
        <w:pStyle w:val="Ttulo2"/>
      </w:pPr>
      <w:bookmarkStart w:id="323" w:name="_Hlk140747574"/>
      <w:bookmarkStart w:id="324" w:name="_Toc140772210"/>
      <w:r w:rsidRPr="00ED7B10">
        <w:t xml:space="preserve">Referencia del </w:t>
      </w:r>
      <w:proofErr w:type="spellStart"/>
      <w:r w:rsidRPr="00BF1DE8">
        <w:rPr>
          <w:i/>
        </w:rPr>
        <w:t>Namespace</w:t>
      </w:r>
      <w:proofErr w:type="spellEnd"/>
      <w:r w:rsidRPr="00ED7B10">
        <w:t xml:space="preserve"> </w:t>
      </w:r>
      <w:r w:rsidRPr="00BF1DE8">
        <w:rPr>
          <w:rFonts w:ascii="Consolas" w:hAnsi="Consolas"/>
        </w:rPr>
        <w:t>SifeiSignature3_</w:t>
      </w:r>
      <w:proofErr w:type="gramStart"/>
      <w:r w:rsidRPr="00BF1DE8">
        <w:rPr>
          <w:rFonts w:ascii="Consolas" w:hAnsi="Consolas"/>
        </w:rPr>
        <w:t>3.Complementos.Pagos</w:t>
      </w:r>
      <w:proofErr w:type="gramEnd"/>
      <w:r w:rsidRPr="00BF1DE8">
        <w:rPr>
          <w:rFonts w:ascii="Consolas" w:hAnsi="Consolas"/>
        </w:rPr>
        <w:t>10</w:t>
      </w:r>
      <w:bookmarkEnd w:id="324"/>
    </w:p>
    <w:p w14:paraId="1FD923C9" w14:textId="77777777" w:rsidR="001379F5" w:rsidRPr="00ED7B10" w:rsidRDefault="001379F5" w:rsidP="001379F5">
      <w:pPr>
        <w:pStyle w:val="Ttulo3"/>
        <w:rPr>
          <w:rFonts w:cs="Segoe UI"/>
        </w:rPr>
      </w:pPr>
      <w:r w:rsidRPr="00ED7B10">
        <w:rPr>
          <w:rFonts w:cs="Segoe UI"/>
          <w:sz w:val="24"/>
        </w:rPr>
        <w:fldChar w:fldCharType="begin"/>
      </w:r>
      <w:r w:rsidRPr="00ED7B10">
        <w:rPr>
          <w:rFonts w:cs="Segoe UI"/>
          <w:sz w:val="24"/>
        </w:rPr>
        <w:instrText>tc  \l 2 "SifeiSignature3_3.Complementos.Pagos10"</w:instrText>
      </w:r>
      <w:r w:rsidRPr="00ED7B10">
        <w:rPr>
          <w:rFonts w:cs="Segoe UI"/>
          <w:sz w:val="24"/>
        </w:rPr>
        <w:fldChar w:fldCharType="end"/>
      </w:r>
      <w:r w:rsidRPr="00ED7B10">
        <w:rPr>
          <w:rFonts w:cs="Segoe UI"/>
          <w:sz w:val="24"/>
        </w:rPr>
        <w:fldChar w:fldCharType="begin"/>
      </w:r>
      <w:r w:rsidRPr="00ED7B10">
        <w:rPr>
          <w:rFonts w:cs="Segoe UI"/>
          <w:sz w:val="24"/>
        </w:rPr>
        <w:instrText>xe "SifeiSignature3_3.Complementos.Pagos10"</w:instrText>
      </w:r>
      <w:r w:rsidRPr="00ED7B10">
        <w:rPr>
          <w:rFonts w:cs="Segoe UI"/>
          <w:sz w:val="24"/>
        </w:rPr>
        <w:fldChar w:fldCharType="end"/>
      </w:r>
      <w:bookmarkStart w:id="325" w:name="AAAAAAAAWG"/>
      <w:bookmarkStart w:id="326" w:name="_Toc140772211"/>
      <w:bookmarkEnd w:id="325"/>
      <w:r w:rsidRPr="00ED7B10">
        <w:rPr>
          <w:rFonts w:cs="Segoe UI"/>
        </w:rPr>
        <w:t>Clases</w:t>
      </w:r>
      <w:bookmarkEnd w:id="326"/>
    </w:p>
    <w:p w14:paraId="683E8D77" w14:textId="06B13CFC" w:rsidR="001379F5" w:rsidRPr="00BF1DE8" w:rsidRDefault="001379F5" w:rsidP="007A7774">
      <w:pPr>
        <w:pStyle w:val="Listaconvietas"/>
      </w:pPr>
      <w:proofErr w:type="spellStart"/>
      <w:r w:rsidRPr="00BF1DE8">
        <w:t>class</w:t>
      </w:r>
      <w:proofErr w:type="spellEnd"/>
      <w:r w:rsidRPr="00BF1DE8">
        <w:t xml:space="preserve"> </w:t>
      </w:r>
      <w:hyperlink w:anchor="_Clase_Pagos" w:history="1">
        <w:r w:rsidRPr="007A7774">
          <w:rPr>
            <w:rStyle w:val="Hipervnculo"/>
            <w:rFonts w:ascii="Consolas" w:hAnsi="Consolas" w:cs="Segoe UI"/>
          </w:rPr>
          <w:t>Pagos</w:t>
        </w:r>
      </w:hyperlink>
    </w:p>
    <w:p w14:paraId="42C5F7F4" w14:textId="587D3D07" w:rsidR="001379F5" w:rsidRPr="00BF1DE8" w:rsidRDefault="001379F5" w:rsidP="007A7774">
      <w:pPr>
        <w:pStyle w:val="Listaconvietas"/>
      </w:pPr>
      <w:proofErr w:type="spellStart"/>
      <w:r w:rsidRPr="00BF1DE8">
        <w:t>class</w:t>
      </w:r>
      <w:proofErr w:type="spellEnd"/>
      <w:r w:rsidRPr="00BF1DE8">
        <w:t xml:space="preserve"> </w:t>
      </w:r>
      <w:hyperlink w:anchor="_Clase_PagosPago" w:history="1">
        <w:proofErr w:type="spellStart"/>
        <w:r w:rsidRPr="007A7774">
          <w:rPr>
            <w:rStyle w:val="Hipervnculo"/>
            <w:rFonts w:ascii="Consolas" w:hAnsi="Consolas" w:cs="Segoe UI"/>
          </w:rPr>
          <w:t>PagosPago</w:t>
        </w:r>
        <w:proofErr w:type="spellEnd"/>
      </w:hyperlink>
    </w:p>
    <w:p w14:paraId="3FC630CB" w14:textId="579B1932" w:rsidR="001379F5" w:rsidRPr="00BF1DE8" w:rsidRDefault="001379F5" w:rsidP="007A7774">
      <w:pPr>
        <w:pStyle w:val="Listaconvietas"/>
      </w:pPr>
      <w:proofErr w:type="spellStart"/>
      <w:r w:rsidRPr="00BF1DE8">
        <w:t>class</w:t>
      </w:r>
      <w:proofErr w:type="spellEnd"/>
      <w:r w:rsidRPr="00BF1DE8">
        <w:t xml:space="preserve"> </w:t>
      </w:r>
      <w:hyperlink w:anchor="_Clase_PagosPagoDoctoRelacionado" w:history="1">
        <w:proofErr w:type="spellStart"/>
        <w:r w:rsidRPr="007A7774">
          <w:rPr>
            <w:rStyle w:val="Hipervnculo"/>
            <w:rFonts w:ascii="Consolas" w:hAnsi="Consolas" w:cs="Segoe UI"/>
          </w:rPr>
          <w:t>PagosPagoDoctoRelacionado</w:t>
        </w:r>
        <w:proofErr w:type="spellEnd"/>
      </w:hyperlink>
    </w:p>
    <w:p w14:paraId="314ABDD4" w14:textId="74228354" w:rsidR="001379F5" w:rsidRPr="00BF1DE8" w:rsidRDefault="001379F5" w:rsidP="007A7774">
      <w:pPr>
        <w:pStyle w:val="Listaconvietas"/>
      </w:pPr>
      <w:proofErr w:type="spellStart"/>
      <w:r w:rsidRPr="00BF1DE8">
        <w:t>class</w:t>
      </w:r>
      <w:proofErr w:type="spellEnd"/>
      <w:r w:rsidRPr="00BF1DE8">
        <w:t xml:space="preserve"> </w:t>
      </w:r>
      <w:hyperlink w:anchor="_Clase_PagosPagoImpuestos" w:history="1">
        <w:proofErr w:type="spellStart"/>
        <w:r w:rsidRPr="007A7774">
          <w:rPr>
            <w:rStyle w:val="Hipervnculo"/>
            <w:rFonts w:ascii="Consolas" w:hAnsi="Consolas" w:cs="Segoe UI"/>
          </w:rPr>
          <w:t>PagosPagoImpuestos</w:t>
        </w:r>
        <w:proofErr w:type="spellEnd"/>
      </w:hyperlink>
    </w:p>
    <w:p w14:paraId="1B613EF1" w14:textId="6B152A7E" w:rsidR="001379F5" w:rsidRPr="00BF1DE8" w:rsidRDefault="001379F5" w:rsidP="007A7774">
      <w:pPr>
        <w:pStyle w:val="Listaconvietas"/>
      </w:pPr>
      <w:proofErr w:type="spellStart"/>
      <w:r w:rsidRPr="00BF1DE8">
        <w:t>class</w:t>
      </w:r>
      <w:proofErr w:type="spellEnd"/>
      <w:r w:rsidRPr="00BF1DE8">
        <w:t xml:space="preserve"> </w:t>
      </w:r>
      <w:hyperlink w:anchor="_Clase_PagosPagoImpuestosRetencion" w:history="1">
        <w:proofErr w:type="spellStart"/>
        <w:r w:rsidRPr="007A7774">
          <w:rPr>
            <w:rStyle w:val="Hipervnculo"/>
            <w:rFonts w:ascii="Consolas" w:hAnsi="Consolas" w:cs="Segoe UI"/>
          </w:rPr>
          <w:t>PagosPagoImpuestosRetencion</w:t>
        </w:r>
        <w:proofErr w:type="spellEnd"/>
      </w:hyperlink>
    </w:p>
    <w:p w14:paraId="7CB85D9E" w14:textId="260C2314" w:rsidR="001379F5" w:rsidRPr="00BF1DE8" w:rsidRDefault="001379F5" w:rsidP="007A7774">
      <w:pPr>
        <w:pStyle w:val="Listaconvietas"/>
      </w:pPr>
      <w:proofErr w:type="spellStart"/>
      <w:r w:rsidRPr="00BF1DE8">
        <w:t>class</w:t>
      </w:r>
      <w:proofErr w:type="spellEnd"/>
      <w:r w:rsidRPr="00BF1DE8">
        <w:t xml:space="preserve"> </w:t>
      </w:r>
      <w:hyperlink w:anchor="_Clase_PagosPagoImpuestosTraslado" w:history="1">
        <w:proofErr w:type="spellStart"/>
        <w:r w:rsidRPr="007A7774">
          <w:rPr>
            <w:rStyle w:val="Hipervnculo"/>
            <w:rFonts w:ascii="Consolas" w:hAnsi="Consolas" w:cs="Segoe UI"/>
          </w:rPr>
          <w:t>PagosPagoImpuestosTraslado</w:t>
        </w:r>
        <w:proofErr w:type="spellEnd"/>
      </w:hyperlink>
    </w:p>
    <w:p w14:paraId="44583131" w14:textId="2B8CA34F" w:rsidR="000C4B76" w:rsidRPr="00ED7B10" w:rsidRDefault="000C4B76" w:rsidP="004C48EF">
      <w:pPr>
        <w:pStyle w:val="Ttulo3"/>
        <w:rPr>
          <w:lang w:val="es-ES"/>
        </w:rPr>
      </w:pPr>
      <w:bookmarkStart w:id="327" w:name="_Clase_Pagos"/>
      <w:bookmarkStart w:id="328" w:name="_Toc140772212"/>
      <w:bookmarkEnd w:id="327"/>
      <w:r w:rsidRPr="00ED7B10">
        <w:rPr>
          <w:lang w:val="es-ES"/>
        </w:rPr>
        <w:t xml:space="preserve">Clase </w:t>
      </w:r>
      <w:r w:rsidRPr="00781EB9">
        <w:rPr>
          <w:rFonts w:ascii="Consolas" w:hAnsi="Consolas"/>
          <w:color w:val="2B91AF"/>
          <w:szCs w:val="19"/>
          <w:lang w:val="es-ES"/>
        </w:rPr>
        <w:t>Pagos</w:t>
      </w:r>
      <w:bookmarkEnd w:id="328"/>
    </w:p>
    <w:p w14:paraId="0663F9D9" w14:textId="77777777" w:rsidR="000C4B76" w:rsidRPr="00ED7B10" w:rsidRDefault="000C4B76" w:rsidP="004C48EF">
      <w:pPr>
        <w:pStyle w:val="Ttulo4"/>
        <w:rPr>
          <w:lang w:val="es-ES"/>
        </w:rPr>
      </w:pPr>
      <w:r w:rsidRPr="00ED7B10">
        <w:rPr>
          <w:lang w:val="es-ES"/>
        </w:rP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51"/>
      </w:tblGrid>
      <w:tr w:rsidR="000C4B76" w:rsidRPr="00CF035E" w14:paraId="4C1816A3" w14:textId="77777777" w:rsidTr="00B6722E">
        <w:tc>
          <w:tcPr>
            <w:tcW w:w="9351" w:type="dxa"/>
            <w:shd w:val="clear" w:color="auto" w:fill="2E74B5" w:themeFill="accent1" w:themeFillShade="BF"/>
          </w:tcPr>
          <w:p w14:paraId="4474B387" w14:textId="77777777" w:rsidR="000C4B76" w:rsidRPr="00CF035E" w:rsidRDefault="000C4B76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Propiedades </w:t>
            </w:r>
          </w:p>
        </w:tc>
      </w:tr>
      <w:tr w:rsidR="00AB3A4C" w:rsidRPr="00546A8C" w14:paraId="6E870F60" w14:textId="77777777" w:rsidTr="00AB3A4C">
        <w:tc>
          <w:tcPr>
            <w:tcW w:w="9351" w:type="dxa"/>
            <w:shd w:val="clear" w:color="auto" w:fill="FFFFFF" w:themeFill="background1"/>
          </w:tcPr>
          <w:p w14:paraId="1A0C8CED" w14:textId="1D1D1E94" w:rsidR="00AB3A4C" w:rsidRPr="00AB3A4C" w:rsidRDefault="00AB3A4C" w:rsidP="00AB3A4C">
            <w:pPr>
              <w:rPr>
                <w:rFonts w:ascii="Consolas" w:hAnsi="Consolas"/>
                <w:sz w:val="18"/>
                <w:lang w:val="en-US"/>
              </w:rPr>
            </w:pP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lastRenderedPageBreak/>
              <w:t>public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proofErr w:type="gramStart"/>
            <w:r w:rsidRPr="00AB3A4C">
              <w:rPr>
                <w:rFonts w:ascii="Consolas" w:hAnsi="Consolas" w:cs="Segoe UI"/>
                <w:color w:val="2B91AF"/>
                <w:sz w:val="18"/>
                <w:szCs w:val="19"/>
                <w:lang w:val="en-US"/>
              </w:rPr>
              <w:t>PagosPago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[</w:t>
            </w:r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] Pago {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AB3A4C" w:rsidRPr="00546A8C" w14:paraId="5DAF7131" w14:textId="77777777" w:rsidTr="00AB3A4C">
        <w:tc>
          <w:tcPr>
            <w:tcW w:w="9351" w:type="dxa"/>
            <w:shd w:val="clear" w:color="auto" w:fill="FFFFFF" w:themeFill="background1"/>
          </w:tcPr>
          <w:p w14:paraId="438EF08F" w14:textId="012ACA18" w:rsidR="00AB3A4C" w:rsidRPr="00AB3A4C" w:rsidRDefault="00AB3A4C" w:rsidP="00AB3A4C">
            <w:pPr>
              <w:rPr>
                <w:rFonts w:ascii="Consolas" w:hAnsi="Consolas"/>
                <w:sz w:val="18"/>
                <w:lang w:val="en-US"/>
              </w:rPr>
            </w:pP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Version </w:t>
            </w:r>
            <w:proofErr w:type="gram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</w:tbl>
    <w:p w14:paraId="54D668D2" w14:textId="4C04AB24" w:rsidR="000C4B76" w:rsidRPr="00ED7B10" w:rsidRDefault="000C4B76" w:rsidP="004C48EF">
      <w:pPr>
        <w:pStyle w:val="Ttulo3"/>
        <w:rPr>
          <w:lang w:val="es-ES"/>
        </w:rPr>
      </w:pPr>
      <w:bookmarkStart w:id="329" w:name="_Clase_PagosPago"/>
      <w:bookmarkStart w:id="330" w:name="_Toc140772213"/>
      <w:bookmarkEnd w:id="329"/>
      <w:r w:rsidRPr="00ED7B10">
        <w:rPr>
          <w:lang w:val="es-ES"/>
        </w:rPr>
        <w:t xml:space="preserve">Clase </w:t>
      </w:r>
      <w:proofErr w:type="spellStart"/>
      <w:r w:rsidRPr="00A47333">
        <w:rPr>
          <w:rFonts w:ascii="Consolas" w:hAnsi="Consolas"/>
          <w:color w:val="2B91AF"/>
          <w:szCs w:val="19"/>
          <w:lang w:val="es-ES"/>
        </w:rPr>
        <w:t>PagosPago</w:t>
      </w:r>
      <w:bookmarkEnd w:id="330"/>
      <w:proofErr w:type="spellEnd"/>
    </w:p>
    <w:p w14:paraId="40801C87" w14:textId="77777777" w:rsidR="000C4B76" w:rsidRPr="00ED7B10" w:rsidRDefault="000C4B76" w:rsidP="004C48EF">
      <w:pPr>
        <w:pStyle w:val="Ttulo4"/>
        <w:rPr>
          <w:lang w:val="es-ES"/>
        </w:rPr>
      </w:pPr>
      <w:r w:rsidRPr="00ED7B10">
        <w:rPr>
          <w:lang w:val="es-ES"/>
        </w:rP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51"/>
      </w:tblGrid>
      <w:tr w:rsidR="000C4B76" w:rsidRPr="00CF035E" w14:paraId="7A1FAA48" w14:textId="77777777" w:rsidTr="00404BB1">
        <w:trPr>
          <w:tblHeader/>
        </w:trPr>
        <w:tc>
          <w:tcPr>
            <w:tcW w:w="9351" w:type="dxa"/>
            <w:shd w:val="clear" w:color="auto" w:fill="2E74B5" w:themeFill="accent1" w:themeFillShade="BF"/>
          </w:tcPr>
          <w:p w14:paraId="0DD33186" w14:textId="77777777" w:rsidR="000C4B76" w:rsidRPr="00CF035E" w:rsidRDefault="000C4B76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Propiedades </w:t>
            </w:r>
          </w:p>
        </w:tc>
      </w:tr>
      <w:tr w:rsidR="000C4B76" w:rsidRPr="00546A8C" w14:paraId="07C81AFC" w14:textId="77777777" w:rsidTr="000C4B76">
        <w:tc>
          <w:tcPr>
            <w:tcW w:w="9351" w:type="dxa"/>
          </w:tcPr>
          <w:p w14:paraId="60E9E376" w14:textId="77777777" w:rsidR="000C4B76" w:rsidRPr="00AB3A4C" w:rsidRDefault="000C4B76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byte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[</w:t>
            </w:r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] </w:t>
            </w:r>
            <w:proofErr w:type="spell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CertPago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{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C4B76" w:rsidRPr="00546A8C" w14:paraId="36CE8330" w14:textId="77777777" w:rsidTr="000C4B76">
        <w:tc>
          <w:tcPr>
            <w:tcW w:w="9351" w:type="dxa"/>
          </w:tcPr>
          <w:p w14:paraId="22BFE55A" w14:textId="78BC675D" w:rsidR="000C4B76" w:rsidRPr="00AB3A4C" w:rsidRDefault="000C4B76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bool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TipoCadPagoSpecified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C4B76" w:rsidRPr="00546A8C" w14:paraId="28501EC9" w14:textId="77777777" w:rsidTr="000C4B76">
        <w:tc>
          <w:tcPr>
            <w:tcW w:w="9351" w:type="dxa"/>
          </w:tcPr>
          <w:p w14:paraId="2B8BABF2" w14:textId="6ED65C1C" w:rsidR="000C4B76" w:rsidRPr="00AB3A4C" w:rsidRDefault="000C4B76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TipoCadPago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C4B76" w:rsidRPr="00546A8C" w14:paraId="04A84926" w14:textId="77777777" w:rsidTr="000C4B76">
        <w:tc>
          <w:tcPr>
            <w:tcW w:w="9351" w:type="dxa"/>
          </w:tcPr>
          <w:p w14:paraId="24B9BD84" w14:textId="30988BCB" w:rsidR="000C4B76" w:rsidRPr="00AB3A4C" w:rsidRDefault="000C4B76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CtaBeneficiario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C4B76" w:rsidRPr="00546A8C" w14:paraId="07970BAB" w14:textId="77777777" w:rsidTr="000C4B76">
        <w:tc>
          <w:tcPr>
            <w:tcW w:w="9351" w:type="dxa"/>
          </w:tcPr>
          <w:p w14:paraId="470AE243" w14:textId="6737BAB1" w:rsidR="000C4B76" w:rsidRPr="00AB3A4C" w:rsidRDefault="000C4B76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RfcEmisorCtaBen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C4B76" w:rsidRPr="00546A8C" w14:paraId="58DE894F" w14:textId="77777777" w:rsidTr="000C4B76">
        <w:tc>
          <w:tcPr>
            <w:tcW w:w="9351" w:type="dxa"/>
          </w:tcPr>
          <w:p w14:paraId="48A7651B" w14:textId="6002113C" w:rsidR="000C4B76" w:rsidRPr="00AB3A4C" w:rsidRDefault="000C4B76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CtaOrdenante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C4B76" w:rsidRPr="00546A8C" w14:paraId="68B5C2AB" w14:textId="77777777" w:rsidTr="000C4B76">
        <w:tc>
          <w:tcPr>
            <w:tcW w:w="9351" w:type="dxa"/>
          </w:tcPr>
          <w:p w14:paraId="6C4686FF" w14:textId="4A5C0B14" w:rsidR="000C4B76" w:rsidRPr="00AB3A4C" w:rsidRDefault="000C4B76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NomBancoOrdExt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C4B76" w:rsidRPr="00546A8C" w14:paraId="58973669" w14:textId="77777777" w:rsidTr="000C4B76">
        <w:tc>
          <w:tcPr>
            <w:tcW w:w="9351" w:type="dxa"/>
          </w:tcPr>
          <w:p w14:paraId="1FFA18D4" w14:textId="4821E7C4" w:rsidR="000C4B76" w:rsidRPr="00AB3A4C" w:rsidRDefault="000C4B76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RfcEmisorCtaOrd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C4B76" w:rsidRPr="00546A8C" w14:paraId="2F13532B" w14:textId="77777777" w:rsidTr="000C4B76">
        <w:tc>
          <w:tcPr>
            <w:tcW w:w="9351" w:type="dxa"/>
          </w:tcPr>
          <w:p w14:paraId="3C0F393B" w14:textId="57C51A73" w:rsidR="000C4B76" w:rsidRPr="00AB3A4C" w:rsidRDefault="000C4B76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NumOperacion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C4B76" w:rsidRPr="00546A8C" w14:paraId="72A80DB7" w14:textId="77777777" w:rsidTr="000C4B76">
        <w:tc>
          <w:tcPr>
            <w:tcW w:w="9351" w:type="dxa"/>
          </w:tcPr>
          <w:p w14:paraId="136A5E15" w14:textId="3F949C39" w:rsidR="000C4B76" w:rsidRPr="00AB3A4C" w:rsidRDefault="000C4B76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decimal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Monto </w:t>
            </w:r>
            <w:proofErr w:type="gram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C4B76" w:rsidRPr="00546A8C" w14:paraId="3EDA70D4" w14:textId="77777777" w:rsidTr="000C4B76">
        <w:tc>
          <w:tcPr>
            <w:tcW w:w="9351" w:type="dxa"/>
          </w:tcPr>
          <w:p w14:paraId="34230743" w14:textId="433A0681" w:rsidR="000C4B76" w:rsidRPr="00AB3A4C" w:rsidRDefault="000C4B76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bool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TipoCambioPSpecified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C4B76" w:rsidRPr="00546A8C" w14:paraId="46C9E796" w14:textId="77777777" w:rsidTr="000C4B76">
        <w:tc>
          <w:tcPr>
            <w:tcW w:w="9351" w:type="dxa"/>
          </w:tcPr>
          <w:p w14:paraId="5D274689" w14:textId="24186DDD" w:rsidR="000C4B76" w:rsidRPr="00AB3A4C" w:rsidRDefault="000C4B76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decimal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TipoCambioP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C4B76" w:rsidRPr="00546A8C" w14:paraId="31F7175F" w14:textId="77777777" w:rsidTr="000C4B76">
        <w:tc>
          <w:tcPr>
            <w:tcW w:w="9351" w:type="dxa"/>
          </w:tcPr>
          <w:p w14:paraId="4AC63BF6" w14:textId="583B7972" w:rsidR="000C4B76" w:rsidRPr="00AB3A4C" w:rsidRDefault="000C4B76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MonedaP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C4B76" w:rsidRPr="00546A8C" w14:paraId="482BC723" w14:textId="77777777" w:rsidTr="000C4B76">
        <w:tc>
          <w:tcPr>
            <w:tcW w:w="9351" w:type="dxa"/>
          </w:tcPr>
          <w:p w14:paraId="6F486A88" w14:textId="7CAEF329" w:rsidR="000C4B76" w:rsidRPr="00AB3A4C" w:rsidRDefault="000C4B76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FormaDePagoP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C4B76" w:rsidRPr="00546A8C" w14:paraId="14361FC8" w14:textId="77777777" w:rsidTr="000C4B76">
        <w:tc>
          <w:tcPr>
            <w:tcW w:w="9351" w:type="dxa"/>
          </w:tcPr>
          <w:p w14:paraId="52835A90" w14:textId="5EB3698C" w:rsidR="000C4B76" w:rsidRPr="00AB3A4C" w:rsidRDefault="000C4B76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B3A4C">
              <w:rPr>
                <w:rFonts w:ascii="Consolas" w:hAnsi="Consolas" w:cs="Segoe UI"/>
                <w:color w:val="2B91AF"/>
                <w:sz w:val="18"/>
                <w:szCs w:val="19"/>
                <w:lang w:val="en-US"/>
              </w:rPr>
              <w:t>DateTime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FechaPago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C4B76" w:rsidRPr="00AB3A4C" w14:paraId="42C9850B" w14:textId="77777777" w:rsidTr="000C4B76">
        <w:tc>
          <w:tcPr>
            <w:tcW w:w="9351" w:type="dxa"/>
          </w:tcPr>
          <w:p w14:paraId="7B6DEA7C" w14:textId="23E5113A" w:rsidR="000C4B76" w:rsidRPr="00AB3A4C" w:rsidRDefault="000C4B76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</w:pPr>
            <w:proofErr w:type="spellStart"/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public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proofErr w:type="gramStart"/>
            <w:r w:rsidRPr="00AB3A4C">
              <w:rPr>
                <w:rFonts w:ascii="Consolas" w:hAnsi="Consolas" w:cs="Segoe UI"/>
                <w:color w:val="2B91AF"/>
                <w:sz w:val="18"/>
                <w:szCs w:val="19"/>
                <w:lang w:val="es-ES"/>
              </w:rPr>
              <w:t>PagosPagoImpuestos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[</w:t>
            </w:r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] Impuestos { </w:t>
            </w:r>
            <w:proofErr w:type="spellStart"/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get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; }</w:t>
            </w:r>
          </w:p>
        </w:tc>
      </w:tr>
      <w:tr w:rsidR="000C4B76" w:rsidRPr="00AB3A4C" w14:paraId="06B00AB2" w14:textId="77777777" w:rsidTr="000C4B76">
        <w:tc>
          <w:tcPr>
            <w:tcW w:w="9351" w:type="dxa"/>
          </w:tcPr>
          <w:p w14:paraId="4801C359" w14:textId="25D2B118" w:rsidR="000C4B76" w:rsidRPr="00AB3A4C" w:rsidRDefault="000C4B76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</w:pPr>
            <w:proofErr w:type="spellStart"/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public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proofErr w:type="gramStart"/>
            <w:r w:rsidRPr="00AB3A4C">
              <w:rPr>
                <w:rFonts w:ascii="Consolas" w:hAnsi="Consolas" w:cs="Segoe UI"/>
                <w:color w:val="2B91AF"/>
                <w:sz w:val="18"/>
                <w:szCs w:val="19"/>
                <w:lang w:val="es-ES"/>
              </w:rPr>
              <w:t>PagosPagoDoctoRelacionado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[</w:t>
            </w:r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] </w:t>
            </w:r>
            <w:proofErr w:type="spell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DoctoRelacionado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{ </w:t>
            </w:r>
            <w:proofErr w:type="spellStart"/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get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; }</w:t>
            </w:r>
          </w:p>
        </w:tc>
      </w:tr>
      <w:tr w:rsidR="000C4B76" w:rsidRPr="00546A8C" w14:paraId="00171B49" w14:textId="77777777" w:rsidTr="000C4B76">
        <w:tc>
          <w:tcPr>
            <w:tcW w:w="9351" w:type="dxa"/>
          </w:tcPr>
          <w:p w14:paraId="2A970E94" w14:textId="1EE0A316" w:rsidR="000C4B76" w:rsidRPr="00AB3A4C" w:rsidRDefault="000C4B76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CadPago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C4B76" w:rsidRPr="00546A8C" w14:paraId="3BF467F7" w14:textId="77777777" w:rsidTr="000C4B76">
        <w:tc>
          <w:tcPr>
            <w:tcW w:w="9351" w:type="dxa"/>
          </w:tcPr>
          <w:p w14:paraId="117E78FE" w14:textId="2ADD53C4" w:rsidR="000C4B76" w:rsidRPr="00AB3A4C" w:rsidRDefault="000C4B76" w:rsidP="00B6722E">
            <w:pPr>
              <w:rPr>
                <w:rFonts w:ascii="Consolas" w:hAnsi="Consolas" w:cs="Segoe UI"/>
                <w:sz w:val="18"/>
                <w:lang w:val="en-US"/>
              </w:rPr>
            </w:pP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byte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[</w:t>
            </w:r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] </w:t>
            </w:r>
            <w:proofErr w:type="spell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SelloPago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{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</w:tbl>
    <w:p w14:paraId="4F4D6A69" w14:textId="63B970F2" w:rsidR="000C4B76" w:rsidRPr="00ED7B10" w:rsidRDefault="000C4B76" w:rsidP="004C48EF">
      <w:pPr>
        <w:pStyle w:val="Ttulo3"/>
        <w:rPr>
          <w:lang w:val="es-ES"/>
        </w:rPr>
      </w:pPr>
      <w:bookmarkStart w:id="331" w:name="_Clase_PagosPagoDoctoRelacionado"/>
      <w:bookmarkStart w:id="332" w:name="_Toc140772214"/>
      <w:bookmarkEnd w:id="331"/>
      <w:r w:rsidRPr="00ED7B10">
        <w:rPr>
          <w:lang w:val="es-ES"/>
        </w:rPr>
        <w:t xml:space="preserve">Clase </w:t>
      </w:r>
      <w:proofErr w:type="spellStart"/>
      <w:r w:rsidRPr="00A47333">
        <w:rPr>
          <w:rFonts w:ascii="Consolas" w:hAnsi="Consolas"/>
          <w:color w:val="2B91AF"/>
          <w:szCs w:val="19"/>
          <w:lang w:val="es-ES"/>
        </w:rPr>
        <w:t>PagosPagoDoctoRelacionado</w:t>
      </w:r>
      <w:bookmarkEnd w:id="332"/>
      <w:proofErr w:type="spellEnd"/>
    </w:p>
    <w:p w14:paraId="67F81EA6" w14:textId="77777777" w:rsidR="000C4B76" w:rsidRPr="00ED7B10" w:rsidRDefault="000C4B76" w:rsidP="004C48EF">
      <w:pPr>
        <w:pStyle w:val="Ttulo4"/>
        <w:rPr>
          <w:lang w:val="es-ES"/>
        </w:rPr>
      </w:pPr>
      <w:r w:rsidRPr="00ED7B10">
        <w:rPr>
          <w:lang w:val="es-ES"/>
        </w:rP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51"/>
      </w:tblGrid>
      <w:tr w:rsidR="000C4B76" w:rsidRPr="00CF035E" w14:paraId="48D33E01" w14:textId="77777777" w:rsidTr="00B6722E">
        <w:tc>
          <w:tcPr>
            <w:tcW w:w="9351" w:type="dxa"/>
            <w:shd w:val="clear" w:color="auto" w:fill="2E74B5" w:themeFill="accent1" w:themeFillShade="BF"/>
          </w:tcPr>
          <w:p w14:paraId="34BCC4B6" w14:textId="77777777" w:rsidR="000C4B76" w:rsidRPr="00CF035E" w:rsidRDefault="000C4B76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Propiedades </w:t>
            </w:r>
          </w:p>
        </w:tc>
      </w:tr>
      <w:tr w:rsidR="000C4B76" w:rsidRPr="00546A8C" w14:paraId="3A05BEF6" w14:textId="77777777" w:rsidTr="000C4B76">
        <w:tc>
          <w:tcPr>
            <w:tcW w:w="9351" w:type="dxa"/>
          </w:tcPr>
          <w:p w14:paraId="28BB71B4" w14:textId="29BEBA32" w:rsidR="000C4B76" w:rsidRPr="00AB3A4C" w:rsidRDefault="000C4B76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IdDocumento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C4B76" w:rsidRPr="00546A8C" w14:paraId="6BE282BE" w14:textId="77777777" w:rsidTr="000C4B76">
        <w:tc>
          <w:tcPr>
            <w:tcW w:w="9351" w:type="dxa"/>
          </w:tcPr>
          <w:p w14:paraId="097BC288" w14:textId="07E358B4" w:rsidR="000C4B76" w:rsidRPr="00AB3A4C" w:rsidRDefault="000C4B76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Serie </w:t>
            </w:r>
            <w:proofErr w:type="gram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C4B76" w:rsidRPr="00546A8C" w14:paraId="0A429409" w14:textId="77777777" w:rsidTr="000C4B76">
        <w:tc>
          <w:tcPr>
            <w:tcW w:w="9351" w:type="dxa"/>
          </w:tcPr>
          <w:p w14:paraId="6BBE9AB9" w14:textId="37CEA458" w:rsidR="000C4B76" w:rsidRPr="00AB3A4C" w:rsidRDefault="000C4B76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Folio </w:t>
            </w:r>
            <w:proofErr w:type="gram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C4B76" w:rsidRPr="00546A8C" w14:paraId="2742794D" w14:textId="77777777" w:rsidTr="000C4B76">
        <w:tc>
          <w:tcPr>
            <w:tcW w:w="9351" w:type="dxa"/>
          </w:tcPr>
          <w:p w14:paraId="3735D53E" w14:textId="0D838B3B" w:rsidR="000C4B76" w:rsidRPr="00AB3A4C" w:rsidRDefault="000C4B76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MonedaDR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C4B76" w:rsidRPr="00546A8C" w14:paraId="3C9F537F" w14:textId="77777777" w:rsidTr="000C4B76">
        <w:tc>
          <w:tcPr>
            <w:tcW w:w="9351" w:type="dxa"/>
          </w:tcPr>
          <w:p w14:paraId="3C344747" w14:textId="0A80FFF3" w:rsidR="000C4B76" w:rsidRPr="00AB3A4C" w:rsidRDefault="000C4B76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decimal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TipoCambioDR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C4B76" w:rsidRPr="00546A8C" w14:paraId="58442837" w14:textId="77777777" w:rsidTr="000C4B76">
        <w:tc>
          <w:tcPr>
            <w:tcW w:w="9351" w:type="dxa"/>
          </w:tcPr>
          <w:p w14:paraId="47530DC5" w14:textId="11E7B285" w:rsidR="000C4B76" w:rsidRPr="00AB3A4C" w:rsidRDefault="000C4B76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bool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TipoCambioDRSpecified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C4B76" w:rsidRPr="00546A8C" w14:paraId="0AF1C577" w14:textId="77777777" w:rsidTr="000C4B76">
        <w:tc>
          <w:tcPr>
            <w:tcW w:w="9351" w:type="dxa"/>
          </w:tcPr>
          <w:p w14:paraId="49C7A42A" w14:textId="00B8565C" w:rsidR="000C4B76" w:rsidRPr="00AB3A4C" w:rsidRDefault="000C4B76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MetodoDePagoDR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C4B76" w:rsidRPr="00546A8C" w14:paraId="0D4F9677" w14:textId="77777777" w:rsidTr="000C4B76">
        <w:tc>
          <w:tcPr>
            <w:tcW w:w="9351" w:type="dxa"/>
          </w:tcPr>
          <w:p w14:paraId="78311069" w14:textId="3AD5CA2F" w:rsidR="000C4B76" w:rsidRPr="00AB3A4C" w:rsidRDefault="000C4B76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NumParcialidad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C4B76" w:rsidRPr="00546A8C" w14:paraId="1E760ABC" w14:textId="77777777" w:rsidTr="000C4B76">
        <w:tc>
          <w:tcPr>
            <w:tcW w:w="9351" w:type="dxa"/>
          </w:tcPr>
          <w:p w14:paraId="414C12B2" w14:textId="36BA40D9" w:rsidR="000C4B76" w:rsidRPr="00AB3A4C" w:rsidRDefault="000C4B76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decimal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ImpSaldoAnt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C4B76" w:rsidRPr="00546A8C" w14:paraId="14C7E595" w14:textId="77777777" w:rsidTr="000C4B76">
        <w:tc>
          <w:tcPr>
            <w:tcW w:w="9351" w:type="dxa"/>
          </w:tcPr>
          <w:p w14:paraId="3186A07F" w14:textId="2256869F" w:rsidR="000C4B76" w:rsidRPr="00AB3A4C" w:rsidRDefault="000C4B76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bool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ImpSaldoAntSpecified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C4B76" w:rsidRPr="00546A8C" w14:paraId="699AE799" w14:textId="77777777" w:rsidTr="000C4B76">
        <w:tc>
          <w:tcPr>
            <w:tcW w:w="9351" w:type="dxa"/>
          </w:tcPr>
          <w:p w14:paraId="53BF3681" w14:textId="6C7747AB" w:rsidR="000C4B76" w:rsidRPr="00AB3A4C" w:rsidRDefault="000C4B76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decimal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ImpPagado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C4B76" w:rsidRPr="00546A8C" w14:paraId="6C8AA8F3" w14:textId="77777777" w:rsidTr="000C4B76">
        <w:tc>
          <w:tcPr>
            <w:tcW w:w="9351" w:type="dxa"/>
          </w:tcPr>
          <w:p w14:paraId="76B3D8A2" w14:textId="37055705" w:rsidR="000C4B76" w:rsidRPr="00AB3A4C" w:rsidRDefault="000C4B76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bool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ImpPagadoSpecified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C4B76" w:rsidRPr="00546A8C" w14:paraId="3C1FDF32" w14:textId="77777777" w:rsidTr="000C4B76">
        <w:tc>
          <w:tcPr>
            <w:tcW w:w="9351" w:type="dxa"/>
          </w:tcPr>
          <w:p w14:paraId="1E8053E9" w14:textId="62E823DF" w:rsidR="000C4B76" w:rsidRPr="00AB3A4C" w:rsidRDefault="000C4B76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decimal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ImpSaldoInsoluto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C4B76" w:rsidRPr="00546A8C" w14:paraId="1427272B" w14:textId="77777777" w:rsidTr="000C4B76">
        <w:tc>
          <w:tcPr>
            <w:tcW w:w="9351" w:type="dxa"/>
          </w:tcPr>
          <w:p w14:paraId="2DC25AEE" w14:textId="7EB4FFAB" w:rsidR="000C4B76" w:rsidRPr="00AB3A4C" w:rsidRDefault="000C4B76" w:rsidP="00B6722E">
            <w:pPr>
              <w:rPr>
                <w:rFonts w:ascii="Consolas" w:hAnsi="Consolas" w:cs="Segoe UI"/>
                <w:sz w:val="18"/>
                <w:lang w:val="en-US"/>
              </w:rPr>
            </w:pP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bool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ImpSaldoInsolutoSpecified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</w:tbl>
    <w:p w14:paraId="76ACED99" w14:textId="722C8730" w:rsidR="000C4B76" w:rsidRPr="00ED7B10" w:rsidRDefault="000C4B76" w:rsidP="004C48EF">
      <w:pPr>
        <w:pStyle w:val="Ttulo3"/>
        <w:rPr>
          <w:lang w:val="es-ES"/>
        </w:rPr>
      </w:pPr>
      <w:bookmarkStart w:id="333" w:name="_Clase_PagosPagoImpuestos"/>
      <w:bookmarkStart w:id="334" w:name="_Toc140772215"/>
      <w:bookmarkEnd w:id="333"/>
      <w:r w:rsidRPr="00ED7B10">
        <w:rPr>
          <w:lang w:val="es-ES"/>
        </w:rPr>
        <w:t xml:space="preserve">Clase </w:t>
      </w:r>
      <w:proofErr w:type="spellStart"/>
      <w:r w:rsidRPr="00A47333">
        <w:rPr>
          <w:rFonts w:ascii="Consolas" w:hAnsi="Consolas"/>
          <w:color w:val="2B91AF"/>
          <w:szCs w:val="19"/>
          <w:lang w:val="es-ES"/>
        </w:rPr>
        <w:t>PagosPagoImpuestos</w:t>
      </w:r>
      <w:bookmarkEnd w:id="334"/>
      <w:proofErr w:type="spellEnd"/>
    </w:p>
    <w:p w14:paraId="6324073B" w14:textId="77777777" w:rsidR="000C4B76" w:rsidRPr="00ED7B10" w:rsidRDefault="000C4B76" w:rsidP="004C48EF">
      <w:pPr>
        <w:pStyle w:val="Ttulo4"/>
        <w:rPr>
          <w:lang w:val="es-ES"/>
        </w:rPr>
      </w:pPr>
      <w:r w:rsidRPr="00ED7B10">
        <w:rPr>
          <w:lang w:val="es-ES"/>
        </w:rP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51"/>
      </w:tblGrid>
      <w:tr w:rsidR="000C4B76" w:rsidRPr="00CF035E" w14:paraId="58C0A0E7" w14:textId="77777777" w:rsidTr="00A12B7E">
        <w:trPr>
          <w:trHeight w:val="331"/>
        </w:trPr>
        <w:tc>
          <w:tcPr>
            <w:tcW w:w="9351" w:type="dxa"/>
            <w:shd w:val="clear" w:color="auto" w:fill="2E74B5" w:themeFill="accent1" w:themeFillShade="BF"/>
          </w:tcPr>
          <w:p w14:paraId="78365DFD" w14:textId="77777777" w:rsidR="000C4B76" w:rsidRPr="00CF035E" w:rsidRDefault="000C4B76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Propiedades </w:t>
            </w:r>
          </w:p>
        </w:tc>
      </w:tr>
      <w:tr w:rsidR="000C4B76" w:rsidRPr="00ED7B10" w14:paraId="289FA069" w14:textId="77777777" w:rsidTr="000C4B76">
        <w:tc>
          <w:tcPr>
            <w:tcW w:w="9351" w:type="dxa"/>
          </w:tcPr>
          <w:p w14:paraId="704BD7B8" w14:textId="00C14547" w:rsidR="000C4B76" w:rsidRPr="00AB3A4C" w:rsidRDefault="000C4B76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</w:pPr>
            <w:proofErr w:type="spellStart"/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public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proofErr w:type="gramStart"/>
            <w:r w:rsidRPr="00AB3A4C">
              <w:rPr>
                <w:rFonts w:ascii="Consolas" w:hAnsi="Consolas" w:cs="Segoe UI"/>
                <w:color w:val="2B91AF"/>
                <w:sz w:val="18"/>
                <w:szCs w:val="19"/>
                <w:lang w:val="es-ES"/>
              </w:rPr>
              <w:t>PagosPagoImpuestosRetencion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[</w:t>
            </w:r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] Retenciones { </w:t>
            </w:r>
            <w:proofErr w:type="spellStart"/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get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; }</w:t>
            </w:r>
          </w:p>
        </w:tc>
      </w:tr>
      <w:tr w:rsidR="000C4B76" w:rsidRPr="00ED7B10" w14:paraId="4F9AA811" w14:textId="77777777" w:rsidTr="000C4B76">
        <w:tc>
          <w:tcPr>
            <w:tcW w:w="9351" w:type="dxa"/>
          </w:tcPr>
          <w:p w14:paraId="0ED9ABA6" w14:textId="118B558A" w:rsidR="000C4B76" w:rsidRPr="00AB3A4C" w:rsidRDefault="000C4B76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</w:pPr>
            <w:proofErr w:type="spellStart"/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public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proofErr w:type="gramStart"/>
            <w:r w:rsidRPr="00A47333">
              <w:rPr>
                <w:rFonts w:ascii="Consolas" w:hAnsi="Consolas" w:cs="Segoe UI"/>
                <w:color w:val="2B91AF"/>
                <w:sz w:val="18"/>
                <w:szCs w:val="19"/>
                <w:lang w:val="es-ES"/>
              </w:rPr>
              <w:t>PagosPagoImpuestosTraslado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[</w:t>
            </w:r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] Traslados { </w:t>
            </w:r>
            <w:proofErr w:type="spellStart"/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get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; }</w:t>
            </w:r>
          </w:p>
        </w:tc>
      </w:tr>
      <w:tr w:rsidR="000C4B76" w:rsidRPr="00ED7B10" w14:paraId="3E2B6D8A" w14:textId="77777777" w:rsidTr="000C4B76">
        <w:tc>
          <w:tcPr>
            <w:tcW w:w="9351" w:type="dxa"/>
          </w:tcPr>
          <w:p w14:paraId="7B2E66D2" w14:textId="295D5113" w:rsidR="000C4B76" w:rsidRPr="00AB3A4C" w:rsidRDefault="000C4B76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</w:pPr>
            <w:proofErr w:type="spellStart"/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public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decimal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TotalImpuestosRetenidos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gram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{ </w:t>
            </w:r>
            <w:proofErr w:type="spellStart"/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get</w:t>
            </w:r>
            <w:proofErr w:type="spellEnd"/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; }</w:t>
            </w:r>
          </w:p>
        </w:tc>
      </w:tr>
      <w:tr w:rsidR="000C4B76" w:rsidRPr="00546A8C" w14:paraId="24BC2DF5" w14:textId="77777777" w:rsidTr="000C4B76">
        <w:tc>
          <w:tcPr>
            <w:tcW w:w="9351" w:type="dxa"/>
          </w:tcPr>
          <w:p w14:paraId="23162CAA" w14:textId="7BFBFEE2" w:rsidR="000C4B76" w:rsidRPr="00AB3A4C" w:rsidRDefault="000C4B76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bool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TotalImpuestosRetenidosSpecified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C4B76" w:rsidRPr="00ED7B10" w14:paraId="2B1A4819" w14:textId="77777777" w:rsidTr="000C4B76">
        <w:tc>
          <w:tcPr>
            <w:tcW w:w="9351" w:type="dxa"/>
          </w:tcPr>
          <w:p w14:paraId="623BCC52" w14:textId="0D6E1668" w:rsidR="000C4B76" w:rsidRPr="00AB3A4C" w:rsidRDefault="000C4B76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</w:pPr>
            <w:proofErr w:type="spellStart"/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lastRenderedPageBreak/>
              <w:t>public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decimal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spell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TotalImpuestosTrasladados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 </w:t>
            </w:r>
            <w:proofErr w:type="gram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{ </w:t>
            </w:r>
            <w:proofErr w:type="spellStart"/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get</w:t>
            </w:r>
            <w:proofErr w:type="spellEnd"/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s-E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s-ES"/>
              </w:rPr>
              <w:t>; }</w:t>
            </w:r>
          </w:p>
        </w:tc>
      </w:tr>
      <w:tr w:rsidR="000C4B76" w:rsidRPr="00546A8C" w14:paraId="599E1CED" w14:textId="77777777" w:rsidTr="000C4B76">
        <w:tc>
          <w:tcPr>
            <w:tcW w:w="9351" w:type="dxa"/>
          </w:tcPr>
          <w:p w14:paraId="2A4CA68C" w14:textId="535E5E09" w:rsidR="000C4B76" w:rsidRPr="00AB3A4C" w:rsidRDefault="000C4B76" w:rsidP="00B6722E">
            <w:pPr>
              <w:rPr>
                <w:rFonts w:ascii="Consolas" w:hAnsi="Consolas" w:cs="Segoe UI"/>
                <w:sz w:val="18"/>
                <w:lang w:val="en-US"/>
              </w:rPr>
            </w:pP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bool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TotalImpuestosTrasladadosSpecified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</w:tbl>
    <w:p w14:paraId="7D308572" w14:textId="0C939448" w:rsidR="000C4B76" w:rsidRPr="00ED7B10" w:rsidRDefault="000C4B76" w:rsidP="004C48EF">
      <w:pPr>
        <w:pStyle w:val="Ttulo3"/>
        <w:rPr>
          <w:lang w:val="es-ES"/>
        </w:rPr>
      </w:pPr>
      <w:bookmarkStart w:id="335" w:name="_Clase_PagosPagoImpuestosRetencion"/>
      <w:bookmarkStart w:id="336" w:name="_Toc140772216"/>
      <w:bookmarkEnd w:id="335"/>
      <w:r w:rsidRPr="00ED7B10">
        <w:rPr>
          <w:lang w:val="es-ES"/>
        </w:rPr>
        <w:t xml:space="preserve">Clase </w:t>
      </w:r>
      <w:proofErr w:type="spellStart"/>
      <w:r w:rsidRPr="00A47333">
        <w:rPr>
          <w:rFonts w:ascii="Consolas" w:hAnsi="Consolas"/>
          <w:color w:val="2B91AF"/>
          <w:szCs w:val="19"/>
          <w:lang w:val="es-ES"/>
        </w:rPr>
        <w:t>PagosPagoImpuestosRetencion</w:t>
      </w:r>
      <w:bookmarkEnd w:id="336"/>
      <w:proofErr w:type="spellEnd"/>
    </w:p>
    <w:p w14:paraId="497C6485" w14:textId="77777777" w:rsidR="000C4B76" w:rsidRPr="00ED7B10" w:rsidRDefault="000C4B76" w:rsidP="004C48EF">
      <w:pPr>
        <w:pStyle w:val="Ttulo4"/>
        <w:rPr>
          <w:lang w:val="es-ES"/>
        </w:rPr>
      </w:pPr>
      <w:r w:rsidRPr="00ED7B10">
        <w:rPr>
          <w:lang w:val="es-ES"/>
        </w:rP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51"/>
      </w:tblGrid>
      <w:tr w:rsidR="000C4B76" w:rsidRPr="00CF035E" w14:paraId="76750FDC" w14:textId="77777777" w:rsidTr="00B6722E">
        <w:tc>
          <w:tcPr>
            <w:tcW w:w="9351" w:type="dxa"/>
            <w:shd w:val="clear" w:color="auto" w:fill="2E74B5" w:themeFill="accent1" w:themeFillShade="BF"/>
          </w:tcPr>
          <w:p w14:paraId="442910C4" w14:textId="77777777" w:rsidR="000C4B76" w:rsidRPr="00CF035E" w:rsidRDefault="000C4B76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Propiedades </w:t>
            </w:r>
          </w:p>
        </w:tc>
      </w:tr>
      <w:tr w:rsidR="000C4B76" w:rsidRPr="00546A8C" w14:paraId="3A3E5326" w14:textId="77777777" w:rsidTr="000C4B76">
        <w:tc>
          <w:tcPr>
            <w:tcW w:w="9351" w:type="dxa"/>
          </w:tcPr>
          <w:p w14:paraId="1A0E862E" w14:textId="081BE7BD" w:rsidR="000C4B76" w:rsidRPr="00AB3A4C" w:rsidRDefault="000C4B76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Impuesto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C4B76" w:rsidRPr="00546A8C" w14:paraId="5DF0A7A5" w14:textId="77777777" w:rsidTr="000C4B76">
        <w:tc>
          <w:tcPr>
            <w:tcW w:w="9351" w:type="dxa"/>
          </w:tcPr>
          <w:p w14:paraId="0408BABD" w14:textId="664A5955" w:rsidR="000C4B76" w:rsidRPr="00AB3A4C" w:rsidRDefault="000C4B76" w:rsidP="00B6722E">
            <w:pPr>
              <w:rPr>
                <w:rFonts w:ascii="Consolas" w:hAnsi="Consolas" w:cs="Segoe UI"/>
                <w:sz w:val="18"/>
                <w:lang w:val="en-US"/>
              </w:rPr>
            </w:pP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decimal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Importe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</w:tbl>
    <w:p w14:paraId="64D71625" w14:textId="339D43F4" w:rsidR="000C4B76" w:rsidRPr="00ED7B10" w:rsidRDefault="000C4B76" w:rsidP="004C48EF">
      <w:pPr>
        <w:pStyle w:val="Ttulo3"/>
        <w:rPr>
          <w:lang w:val="es-ES"/>
        </w:rPr>
      </w:pPr>
      <w:bookmarkStart w:id="337" w:name="_Clase_PagosPagoImpuestosTraslado"/>
      <w:bookmarkStart w:id="338" w:name="_Toc140772217"/>
      <w:bookmarkEnd w:id="337"/>
      <w:r w:rsidRPr="00ED7B10">
        <w:rPr>
          <w:lang w:val="es-ES"/>
        </w:rPr>
        <w:t xml:space="preserve">Clase </w:t>
      </w:r>
      <w:proofErr w:type="spellStart"/>
      <w:r w:rsidRPr="00A47333">
        <w:rPr>
          <w:rFonts w:ascii="Consolas" w:hAnsi="Consolas"/>
          <w:color w:val="2B91AF"/>
          <w:lang w:val="es-ES"/>
        </w:rPr>
        <w:t>PagosPagoImpuestosTraslado</w:t>
      </w:r>
      <w:bookmarkEnd w:id="338"/>
      <w:proofErr w:type="spellEnd"/>
    </w:p>
    <w:p w14:paraId="2A7980E1" w14:textId="77777777" w:rsidR="000C4B76" w:rsidRPr="00ED7B10" w:rsidRDefault="000C4B76" w:rsidP="004C48EF">
      <w:pPr>
        <w:pStyle w:val="Ttulo4"/>
        <w:rPr>
          <w:lang w:val="es-ES"/>
        </w:rPr>
      </w:pPr>
      <w:r w:rsidRPr="00ED7B10">
        <w:rPr>
          <w:lang w:val="es-ES"/>
        </w:rP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51"/>
      </w:tblGrid>
      <w:tr w:rsidR="000C4B76" w:rsidRPr="00CF035E" w14:paraId="6ECD0B37" w14:textId="77777777" w:rsidTr="00404BB1">
        <w:trPr>
          <w:tblHeader/>
        </w:trPr>
        <w:tc>
          <w:tcPr>
            <w:tcW w:w="9351" w:type="dxa"/>
            <w:shd w:val="clear" w:color="auto" w:fill="2E74B5" w:themeFill="accent1" w:themeFillShade="BF"/>
          </w:tcPr>
          <w:p w14:paraId="1251FFBF" w14:textId="77777777" w:rsidR="000C4B76" w:rsidRPr="00CF035E" w:rsidRDefault="000C4B76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Propiedades </w:t>
            </w:r>
          </w:p>
        </w:tc>
      </w:tr>
      <w:tr w:rsidR="000C4B76" w:rsidRPr="00546A8C" w14:paraId="05DDB881" w14:textId="77777777" w:rsidTr="000C4B76">
        <w:tc>
          <w:tcPr>
            <w:tcW w:w="9351" w:type="dxa"/>
          </w:tcPr>
          <w:p w14:paraId="25353923" w14:textId="25EB1550" w:rsidR="000C4B76" w:rsidRPr="00AB3A4C" w:rsidRDefault="000C4B76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Impuesto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C4B76" w:rsidRPr="00546A8C" w14:paraId="49648C17" w14:textId="77777777" w:rsidTr="000C4B76">
        <w:tc>
          <w:tcPr>
            <w:tcW w:w="9351" w:type="dxa"/>
          </w:tcPr>
          <w:p w14:paraId="25FBD69A" w14:textId="4D51F875" w:rsidR="000C4B76" w:rsidRPr="00AB3A4C" w:rsidRDefault="000C4B76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string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TipoFactor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C4B76" w:rsidRPr="00546A8C" w14:paraId="2A50DAF1" w14:textId="77777777" w:rsidTr="000C4B76">
        <w:tc>
          <w:tcPr>
            <w:tcW w:w="9351" w:type="dxa"/>
          </w:tcPr>
          <w:p w14:paraId="315F2666" w14:textId="5CB56D87" w:rsidR="000C4B76" w:rsidRPr="00AB3A4C" w:rsidRDefault="000C4B76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decimal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TasaOCuota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  <w:tr w:rsidR="000C4B76" w:rsidRPr="00546A8C" w14:paraId="4E7E8FB6" w14:textId="77777777" w:rsidTr="000C4B76">
        <w:tc>
          <w:tcPr>
            <w:tcW w:w="9351" w:type="dxa"/>
          </w:tcPr>
          <w:p w14:paraId="7AEC18C1" w14:textId="3737C9C2" w:rsidR="000C4B76" w:rsidRPr="00AB3A4C" w:rsidRDefault="000C4B76" w:rsidP="00B6722E">
            <w:pPr>
              <w:rPr>
                <w:rFonts w:ascii="Consolas" w:hAnsi="Consolas" w:cs="Segoe UI"/>
                <w:sz w:val="18"/>
                <w:lang w:val="en-US"/>
              </w:rPr>
            </w:pP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public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decimal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Importe</w:t>
            </w:r>
            <w:proofErr w:type="spell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 </w:t>
            </w:r>
            <w:proofErr w:type="gramStart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{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get</w:t>
            </w:r>
            <w:proofErr w:type="gramEnd"/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 xml:space="preserve">; </w:t>
            </w:r>
            <w:r w:rsidRPr="00AB3A4C">
              <w:rPr>
                <w:rFonts w:ascii="Consolas" w:hAnsi="Consolas" w:cs="Segoe UI"/>
                <w:color w:val="0000FF"/>
                <w:sz w:val="18"/>
                <w:szCs w:val="19"/>
                <w:lang w:val="en-US"/>
              </w:rPr>
              <w:t>set</w:t>
            </w:r>
            <w:r w:rsidRPr="00AB3A4C"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  <w:t>; }</w:t>
            </w:r>
          </w:p>
        </w:tc>
      </w:tr>
    </w:tbl>
    <w:p w14:paraId="06DE17D6" w14:textId="139F4F84" w:rsidR="000D3114" w:rsidRDefault="000D3114" w:rsidP="004C48EF">
      <w:pPr>
        <w:pStyle w:val="Ttulo2"/>
        <w:rPr>
          <w:rFonts w:ascii="Consolas" w:hAnsi="Consolas"/>
        </w:rPr>
      </w:pPr>
      <w:bookmarkStart w:id="339" w:name="_Toc140772218"/>
      <w:bookmarkEnd w:id="323"/>
      <w:r w:rsidRPr="00ED7B10">
        <w:t xml:space="preserve">Referencia del </w:t>
      </w:r>
      <w:proofErr w:type="spellStart"/>
      <w:r w:rsidRPr="00AB3A4C">
        <w:rPr>
          <w:i/>
        </w:rPr>
        <w:t>Namespace</w:t>
      </w:r>
      <w:proofErr w:type="spellEnd"/>
      <w:r>
        <w:t xml:space="preserve"> </w:t>
      </w:r>
      <w:r w:rsidRPr="00092241">
        <w:rPr>
          <w:rFonts w:ascii="Consolas" w:hAnsi="Consolas"/>
        </w:rPr>
        <w:t>SifeiSignature3_</w:t>
      </w:r>
      <w:proofErr w:type="gramStart"/>
      <w:r w:rsidRPr="00092241">
        <w:rPr>
          <w:rFonts w:ascii="Consolas" w:hAnsi="Consolas"/>
        </w:rPr>
        <w:t>3</w:t>
      </w:r>
      <w:r w:rsidRPr="000D3114">
        <w:t xml:space="preserve"> </w:t>
      </w:r>
      <w:r w:rsidRPr="000D3114">
        <w:rPr>
          <w:rFonts w:ascii="Consolas" w:hAnsi="Consolas"/>
        </w:rPr>
        <w:t>.</w:t>
      </w:r>
      <w:proofErr w:type="gramEnd"/>
      <w:r w:rsidRPr="000D3114">
        <w:rPr>
          <w:rFonts w:ascii="Consolas" w:hAnsi="Consolas"/>
        </w:rPr>
        <w:t>Complementos.cartaporte20</w:t>
      </w:r>
      <w:bookmarkEnd w:id="339"/>
    </w:p>
    <w:p w14:paraId="15B423EE" w14:textId="4E4D60B0" w:rsidR="000D3114" w:rsidRDefault="000D3114" w:rsidP="000D3114">
      <w:pPr>
        <w:pStyle w:val="Ttulo3"/>
      </w:pPr>
      <w:bookmarkStart w:id="340" w:name="_Toc140772219"/>
      <w:r>
        <w:t>Clases</w:t>
      </w:r>
      <w:bookmarkEnd w:id="340"/>
    </w:p>
    <w:p w14:paraId="149BB076" w14:textId="77777777" w:rsidR="000D3114" w:rsidRPr="000D3114" w:rsidRDefault="000D3114" w:rsidP="000D3114">
      <w:pPr>
        <w:pStyle w:val="Listaconvietas"/>
        <w:rPr>
          <w:rFonts w:ascii="Consolas" w:hAnsi="Consolas"/>
        </w:rPr>
      </w:pP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class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2B91AF"/>
          <w:sz w:val="19"/>
          <w:szCs w:val="19"/>
          <w:highlight w:val="white"/>
        </w:rPr>
        <w:t>CartaPorte</w:t>
      </w:r>
      <w:proofErr w:type="spellEnd"/>
    </w:p>
    <w:p w14:paraId="7A839176" w14:textId="0515138D" w:rsidR="000D3114" w:rsidRPr="000D3114" w:rsidRDefault="000D3114" w:rsidP="000D3114">
      <w:pPr>
        <w:pStyle w:val="Listaconvietas"/>
        <w:rPr>
          <w:rFonts w:ascii="Consolas" w:hAnsi="Consolas"/>
        </w:rPr>
      </w:pP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class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2B91AF"/>
          <w:sz w:val="19"/>
          <w:szCs w:val="19"/>
          <w:highlight w:val="white"/>
        </w:rPr>
        <w:t>CartaPorteUbicacion</w:t>
      </w:r>
      <w:proofErr w:type="spellEnd"/>
    </w:p>
    <w:p w14:paraId="18847578" w14:textId="4710EDDF" w:rsidR="000D3114" w:rsidRPr="000D3114" w:rsidRDefault="000D3114" w:rsidP="000D3114">
      <w:pPr>
        <w:pStyle w:val="Listaconvietas"/>
        <w:rPr>
          <w:rFonts w:ascii="Consolas" w:hAnsi="Consolas"/>
        </w:rPr>
      </w:pP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class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2B91AF"/>
          <w:sz w:val="19"/>
          <w:szCs w:val="19"/>
          <w:highlight w:val="white"/>
        </w:rPr>
        <w:t>CartaPorteUbicacionDomicilio</w:t>
      </w:r>
      <w:proofErr w:type="spellEnd"/>
    </w:p>
    <w:p w14:paraId="22DFA215" w14:textId="2467CAF8" w:rsidR="000D3114" w:rsidRPr="000D3114" w:rsidRDefault="000D3114" w:rsidP="000D3114">
      <w:pPr>
        <w:pStyle w:val="Listaconvietas"/>
        <w:rPr>
          <w:rFonts w:ascii="Consolas" w:hAnsi="Consolas"/>
        </w:rPr>
      </w:pP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class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2B91AF"/>
          <w:sz w:val="19"/>
          <w:szCs w:val="19"/>
          <w:highlight w:val="white"/>
        </w:rPr>
        <w:t>CartaPorteMercancias</w:t>
      </w:r>
      <w:proofErr w:type="spellEnd"/>
    </w:p>
    <w:p w14:paraId="012901F1" w14:textId="6C8F2981" w:rsidR="000D3114" w:rsidRPr="000D3114" w:rsidRDefault="000D3114" w:rsidP="000D3114">
      <w:pPr>
        <w:pStyle w:val="Listaconvietas"/>
        <w:rPr>
          <w:rFonts w:ascii="Consolas" w:hAnsi="Consolas"/>
        </w:rPr>
      </w:pP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class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2B91AF"/>
          <w:sz w:val="19"/>
          <w:szCs w:val="19"/>
          <w:highlight w:val="white"/>
        </w:rPr>
        <w:t>CartaPorteMercanciasMercancia</w:t>
      </w:r>
      <w:proofErr w:type="spellEnd"/>
    </w:p>
    <w:p w14:paraId="5EB8F2B5" w14:textId="15CB5747" w:rsidR="000D3114" w:rsidRPr="000D3114" w:rsidRDefault="000D3114" w:rsidP="000D3114">
      <w:pPr>
        <w:pStyle w:val="Listaconvietas"/>
        <w:rPr>
          <w:rFonts w:ascii="Consolas" w:hAnsi="Consolas"/>
        </w:rPr>
      </w:pP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class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2B91AF"/>
          <w:sz w:val="19"/>
          <w:szCs w:val="19"/>
          <w:highlight w:val="white"/>
        </w:rPr>
        <w:t>CartaPorteMercanciasMercanciaPedimentos</w:t>
      </w:r>
      <w:proofErr w:type="spellEnd"/>
    </w:p>
    <w:p w14:paraId="15647EFE" w14:textId="74E05023" w:rsidR="000D3114" w:rsidRPr="000D3114" w:rsidRDefault="000D3114" w:rsidP="000D3114">
      <w:pPr>
        <w:pStyle w:val="Listaconvietas"/>
        <w:rPr>
          <w:rFonts w:ascii="Consolas" w:hAnsi="Consolas"/>
        </w:rPr>
      </w:pP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class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2B91AF"/>
          <w:sz w:val="19"/>
          <w:szCs w:val="19"/>
          <w:highlight w:val="white"/>
        </w:rPr>
        <w:t>CartaPorteMercanciasMercanciaGuiasIdentificacion</w:t>
      </w:r>
      <w:proofErr w:type="spellEnd"/>
    </w:p>
    <w:p w14:paraId="60ABB372" w14:textId="19A8FB41" w:rsidR="000D3114" w:rsidRPr="000D3114" w:rsidRDefault="000D3114" w:rsidP="000D3114">
      <w:pPr>
        <w:pStyle w:val="Listaconvietas"/>
        <w:rPr>
          <w:rFonts w:ascii="Consolas" w:hAnsi="Consolas"/>
        </w:rPr>
      </w:pP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class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2B91AF"/>
          <w:sz w:val="19"/>
          <w:szCs w:val="19"/>
          <w:highlight w:val="white"/>
        </w:rPr>
        <w:t>CartaPorteMercanciasMercanciaCantidadTransporta</w:t>
      </w:r>
      <w:proofErr w:type="spellEnd"/>
    </w:p>
    <w:p w14:paraId="56E10680" w14:textId="4EA5F2AE" w:rsidR="000D3114" w:rsidRPr="000D3114" w:rsidRDefault="000D3114" w:rsidP="000D3114">
      <w:pPr>
        <w:pStyle w:val="Listaconvietas"/>
        <w:rPr>
          <w:rFonts w:ascii="Consolas" w:hAnsi="Consolas"/>
        </w:rPr>
      </w:pP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class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2B91AF"/>
          <w:sz w:val="19"/>
          <w:szCs w:val="19"/>
          <w:highlight w:val="white"/>
        </w:rPr>
        <w:t>CartaPorteMercanciasMercanciaDetalleMercancia</w:t>
      </w:r>
      <w:proofErr w:type="spellEnd"/>
    </w:p>
    <w:p w14:paraId="27F6F6A4" w14:textId="70DF491C" w:rsidR="000D3114" w:rsidRPr="000D3114" w:rsidRDefault="000D3114" w:rsidP="000D3114">
      <w:pPr>
        <w:pStyle w:val="Listaconvietas"/>
        <w:rPr>
          <w:rFonts w:ascii="Consolas" w:hAnsi="Consolas"/>
        </w:rPr>
      </w:pP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class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2B91AF"/>
          <w:sz w:val="19"/>
          <w:szCs w:val="19"/>
          <w:highlight w:val="white"/>
        </w:rPr>
        <w:t>CartaPorteMercanciasAutotransporte</w:t>
      </w:r>
      <w:proofErr w:type="spellEnd"/>
    </w:p>
    <w:p w14:paraId="32FE7B30" w14:textId="6A0BD769" w:rsidR="000D3114" w:rsidRPr="000D3114" w:rsidRDefault="000D3114" w:rsidP="000D3114">
      <w:pPr>
        <w:pStyle w:val="Listaconvietas"/>
        <w:rPr>
          <w:rFonts w:ascii="Consolas" w:hAnsi="Consolas"/>
        </w:rPr>
      </w:pP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class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2B91AF"/>
          <w:sz w:val="19"/>
          <w:szCs w:val="19"/>
          <w:highlight w:val="white"/>
        </w:rPr>
        <w:t>CartaPorteMercanciasAutotransporteIdentificacionVehicular</w:t>
      </w:r>
      <w:proofErr w:type="spellEnd"/>
    </w:p>
    <w:p w14:paraId="42F5B66D" w14:textId="753E3660" w:rsidR="000D3114" w:rsidRPr="000D3114" w:rsidRDefault="000D3114" w:rsidP="000D3114">
      <w:pPr>
        <w:pStyle w:val="Listaconvietas"/>
        <w:rPr>
          <w:rFonts w:ascii="Consolas" w:hAnsi="Consolas"/>
        </w:rPr>
      </w:pP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class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2B91AF"/>
          <w:sz w:val="19"/>
          <w:szCs w:val="19"/>
          <w:highlight w:val="white"/>
        </w:rPr>
        <w:t>CartaPorteMercanciasAutotransporteSeguros</w:t>
      </w:r>
      <w:proofErr w:type="spellEnd"/>
    </w:p>
    <w:p w14:paraId="4F13CF9F" w14:textId="515B6ACB" w:rsidR="000D3114" w:rsidRPr="000D3114" w:rsidRDefault="000D3114" w:rsidP="000D3114">
      <w:pPr>
        <w:pStyle w:val="Listaconvietas"/>
        <w:rPr>
          <w:rFonts w:ascii="Consolas" w:hAnsi="Consolas"/>
        </w:rPr>
      </w:pP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class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2B91AF"/>
          <w:sz w:val="19"/>
          <w:szCs w:val="19"/>
          <w:highlight w:val="white"/>
        </w:rPr>
        <w:t>CartaPorteMercanciasAutotransporteRemolque</w:t>
      </w:r>
      <w:proofErr w:type="spellEnd"/>
    </w:p>
    <w:p w14:paraId="2B943664" w14:textId="6A168E5A" w:rsidR="000D3114" w:rsidRPr="000D3114" w:rsidRDefault="000D3114" w:rsidP="000D3114">
      <w:pPr>
        <w:pStyle w:val="Listaconvietas"/>
        <w:rPr>
          <w:rFonts w:ascii="Consolas" w:hAnsi="Consolas"/>
        </w:rPr>
      </w:pP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class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2B91AF"/>
          <w:sz w:val="19"/>
          <w:szCs w:val="19"/>
          <w:highlight w:val="white"/>
        </w:rPr>
        <w:t>CartaPorteMercanciasTransporteMaritimo</w:t>
      </w:r>
      <w:proofErr w:type="spellEnd"/>
    </w:p>
    <w:p w14:paraId="5B2D158C" w14:textId="59C3B46A" w:rsidR="000D3114" w:rsidRPr="000D3114" w:rsidRDefault="000D3114" w:rsidP="000D3114">
      <w:pPr>
        <w:pStyle w:val="Listaconvietas"/>
        <w:rPr>
          <w:rFonts w:ascii="Consolas" w:hAnsi="Consolas"/>
        </w:rPr>
      </w:pP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class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2B91AF"/>
          <w:sz w:val="19"/>
          <w:szCs w:val="19"/>
          <w:highlight w:val="white"/>
        </w:rPr>
        <w:t>CartaPorteMercanciasTransporteMaritimoContenedor</w:t>
      </w:r>
      <w:proofErr w:type="spellEnd"/>
    </w:p>
    <w:p w14:paraId="7129C27F" w14:textId="11697B36" w:rsidR="000D3114" w:rsidRPr="000D3114" w:rsidRDefault="000D3114" w:rsidP="000D3114">
      <w:pPr>
        <w:pStyle w:val="Listaconvietas"/>
        <w:rPr>
          <w:rFonts w:ascii="Consolas" w:hAnsi="Consolas"/>
        </w:rPr>
      </w:pP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class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2B91AF"/>
          <w:sz w:val="19"/>
          <w:szCs w:val="19"/>
          <w:highlight w:val="white"/>
        </w:rPr>
        <w:t>CartaPorteMercanciasTransporteAereo</w:t>
      </w:r>
      <w:proofErr w:type="spellEnd"/>
    </w:p>
    <w:p w14:paraId="184D2CEA" w14:textId="65DE702B" w:rsidR="000D3114" w:rsidRPr="000D3114" w:rsidRDefault="000D3114" w:rsidP="000D3114">
      <w:pPr>
        <w:pStyle w:val="Listaconvietas"/>
        <w:rPr>
          <w:rFonts w:ascii="Consolas" w:hAnsi="Consolas"/>
        </w:rPr>
      </w:pP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class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2B91AF"/>
          <w:sz w:val="19"/>
          <w:szCs w:val="19"/>
          <w:highlight w:val="white"/>
        </w:rPr>
        <w:t>CartaPorteMercanciasTransporteFerroviario</w:t>
      </w:r>
      <w:proofErr w:type="spellEnd"/>
    </w:p>
    <w:p w14:paraId="72568B16" w14:textId="1D4118E5" w:rsidR="000D3114" w:rsidRPr="000D3114" w:rsidRDefault="000D3114" w:rsidP="000D3114">
      <w:pPr>
        <w:pStyle w:val="Listaconvietas"/>
        <w:rPr>
          <w:rFonts w:ascii="Consolas" w:hAnsi="Consolas"/>
        </w:rPr>
      </w:pP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class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2B91AF"/>
          <w:sz w:val="19"/>
          <w:szCs w:val="19"/>
          <w:highlight w:val="white"/>
        </w:rPr>
        <w:t>CartaPorteMercanciasTransporteFerroviarioDerechosDePaso</w:t>
      </w:r>
      <w:proofErr w:type="spellEnd"/>
    </w:p>
    <w:p w14:paraId="3CB30379" w14:textId="50C7F1C2" w:rsidR="000D3114" w:rsidRPr="000D3114" w:rsidRDefault="000D3114" w:rsidP="000D3114">
      <w:pPr>
        <w:pStyle w:val="Listaconvietas"/>
        <w:rPr>
          <w:rFonts w:ascii="Consolas" w:hAnsi="Consolas"/>
        </w:rPr>
      </w:pP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class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2B91AF"/>
          <w:sz w:val="19"/>
          <w:szCs w:val="19"/>
          <w:highlight w:val="white"/>
        </w:rPr>
        <w:t>CartaPorteMercanciasTransporteFerroviarioCarro</w:t>
      </w:r>
      <w:proofErr w:type="spellEnd"/>
    </w:p>
    <w:p w14:paraId="3BBF4474" w14:textId="2709AABE" w:rsidR="000D3114" w:rsidRPr="000D3114" w:rsidRDefault="000D3114" w:rsidP="000D3114">
      <w:pPr>
        <w:pStyle w:val="Listaconvietas"/>
        <w:rPr>
          <w:rFonts w:ascii="Consolas" w:hAnsi="Consolas"/>
        </w:rPr>
      </w:pP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class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2B91AF"/>
          <w:sz w:val="19"/>
          <w:szCs w:val="19"/>
          <w:highlight w:val="white"/>
        </w:rPr>
        <w:t>CartaPorteMercanciasTransporteFerroviarioCarroContenedor</w:t>
      </w:r>
      <w:proofErr w:type="spellEnd"/>
    </w:p>
    <w:p w14:paraId="12E5DAFC" w14:textId="2A35A0DA" w:rsidR="000D3114" w:rsidRPr="000D3114" w:rsidRDefault="000D3114" w:rsidP="000D3114">
      <w:pPr>
        <w:pStyle w:val="Listaconvietas"/>
        <w:rPr>
          <w:rFonts w:ascii="Consolas" w:hAnsi="Consolas"/>
        </w:rPr>
      </w:pP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class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2B91AF"/>
          <w:sz w:val="19"/>
          <w:szCs w:val="19"/>
          <w:highlight w:val="white"/>
        </w:rPr>
        <w:t>CartaPorteTiposFigura</w:t>
      </w:r>
      <w:proofErr w:type="spellEnd"/>
    </w:p>
    <w:p w14:paraId="01BCD169" w14:textId="0703F3E0" w:rsidR="000D3114" w:rsidRPr="000D3114" w:rsidRDefault="000D3114" w:rsidP="000D3114">
      <w:pPr>
        <w:pStyle w:val="Listaconvietas"/>
        <w:rPr>
          <w:rFonts w:ascii="Consolas" w:hAnsi="Consolas"/>
        </w:rPr>
      </w:pPr>
      <w:proofErr w:type="spellStart"/>
      <w:r>
        <w:rPr>
          <w:rFonts w:ascii="Consolas" w:hAnsi="Consolas" w:cs="Consolas"/>
          <w:color w:val="0000FF"/>
          <w:sz w:val="19"/>
          <w:szCs w:val="19"/>
          <w:highlight w:val="white"/>
        </w:rPr>
        <w:t>class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2B91AF"/>
          <w:sz w:val="19"/>
          <w:szCs w:val="19"/>
          <w:highlight w:val="white"/>
        </w:rPr>
        <w:t>CartaPorteTiposFiguraPartesTransporte</w:t>
      </w:r>
      <w:proofErr w:type="spellEnd"/>
    </w:p>
    <w:p w14:paraId="7270E956" w14:textId="4039E31D" w:rsidR="000D3114" w:rsidRPr="000D3114" w:rsidRDefault="000D3114" w:rsidP="00506E7B">
      <w:pPr>
        <w:pStyle w:val="Listaconvietas"/>
        <w:rPr>
          <w:rFonts w:ascii="Consolas" w:hAnsi="Consolas"/>
        </w:rPr>
      </w:pPr>
      <w:proofErr w:type="spellStart"/>
      <w:r w:rsidRPr="000D3114">
        <w:rPr>
          <w:rFonts w:ascii="Consolas" w:hAnsi="Consolas" w:cs="Consolas"/>
          <w:color w:val="0000FF"/>
          <w:sz w:val="19"/>
          <w:szCs w:val="19"/>
          <w:highlight w:val="white"/>
        </w:rPr>
        <w:t>class</w:t>
      </w:r>
      <w:proofErr w:type="spellEnd"/>
      <w:r w:rsidRPr="000D3114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 w:rsidRPr="000D3114">
        <w:rPr>
          <w:rFonts w:ascii="Consolas" w:hAnsi="Consolas" w:cs="Consolas"/>
          <w:color w:val="2B91AF"/>
          <w:sz w:val="19"/>
          <w:szCs w:val="19"/>
          <w:highlight w:val="white"/>
        </w:rPr>
        <w:t>CartaPorteTiposFiguraDomicilio</w:t>
      </w:r>
      <w:proofErr w:type="spellEnd"/>
    </w:p>
    <w:p w14:paraId="158F68BB" w14:textId="77777777" w:rsidR="000D3114" w:rsidRDefault="000D3114" w:rsidP="000D3114"/>
    <w:p w14:paraId="2E314401" w14:textId="4EA24204" w:rsidR="00540C20" w:rsidRDefault="00540C20" w:rsidP="00540C20">
      <w:pPr>
        <w:pStyle w:val="Ttulo3"/>
      </w:pPr>
      <w:bookmarkStart w:id="341" w:name="_Toc140772220"/>
      <w:r>
        <w:rPr>
          <w:highlight w:val="white"/>
        </w:rPr>
        <w:lastRenderedPageBreak/>
        <w:t xml:space="preserve">Clase </w:t>
      </w:r>
      <w:proofErr w:type="spellStart"/>
      <w:r>
        <w:rPr>
          <w:highlight w:val="white"/>
        </w:rPr>
        <w:t>CartaPorte</w:t>
      </w:r>
      <w:bookmarkEnd w:id="341"/>
      <w:proofErr w:type="spellEnd"/>
    </w:p>
    <w:p w14:paraId="5AAE0037" w14:textId="5D1470CD" w:rsidR="00540C20" w:rsidRDefault="00540C20" w:rsidP="00540C20">
      <w:pPr>
        <w:pStyle w:val="Ttulo4"/>
      </w:pPr>
      <w: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51"/>
      </w:tblGrid>
      <w:tr w:rsidR="00540C20" w:rsidRPr="00CF035E" w14:paraId="676E3B35" w14:textId="77777777" w:rsidTr="00CB65D2">
        <w:trPr>
          <w:tblHeader/>
        </w:trPr>
        <w:tc>
          <w:tcPr>
            <w:tcW w:w="9351" w:type="dxa"/>
            <w:shd w:val="clear" w:color="auto" w:fill="2E74B5" w:themeFill="accent1" w:themeFillShade="BF"/>
          </w:tcPr>
          <w:p w14:paraId="375232A8" w14:textId="77777777" w:rsidR="00540C20" w:rsidRPr="00CF035E" w:rsidRDefault="00540C20" w:rsidP="00CB65D2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Propiedades </w:t>
            </w:r>
          </w:p>
        </w:tc>
      </w:tr>
      <w:tr w:rsidR="00540C20" w:rsidRPr="008501A2" w14:paraId="28C3A3E0" w14:textId="77777777" w:rsidTr="00CB65D2">
        <w:tc>
          <w:tcPr>
            <w:tcW w:w="9351" w:type="dxa"/>
          </w:tcPr>
          <w:p w14:paraId="0AE25AD7" w14:textId="7C707057" w:rsidR="00540C20" w:rsidRPr="008501A2" w:rsidRDefault="00540C20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color w:val="0E70C0"/>
                <w:sz w:val="18"/>
                <w:szCs w:val="18"/>
                <w:u w:val="single"/>
              </w:rPr>
              <w:t>string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EntradaSalidaMerc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540C20" w:rsidRPr="008501A2" w14:paraId="6D0806AD" w14:textId="77777777" w:rsidTr="00CB65D2">
        <w:tc>
          <w:tcPr>
            <w:tcW w:w="9351" w:type="dxa"/>
          </w:tcPr>
          <w:p w14:paraId="7472A3EF" w14:textId="0FE05783" w:rsidR="00540C20" w:rsidRPr="008501A2" w:rsidRDefault="00540C20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color w:val="0E70C0"/>
                <w:sz w:val="18"/>
                <w:szCs w:val="18"/>
                <w:u w:val="single"/>
              </w:rPr>
              <w:t>bool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EntradaSalidaMercSpecified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540C20" w:rsidRPr="008501A2" w14:paraId="3E587349" w14:textId="77777777" w:rsidTr="00CB65D2">
        <w:tc>
          <w:tcPr>
            <w:tcW w:w="9351" w:type="dxa"/>
          </w:tcPr>
          <w:p w14:paraId="67F5089E" w14:textId="7BC13B28" w:rsidR="00540C20" w:rsidRPr="008501A2" w:rsidRDefault="00540C20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8501A2">
              <w:rPr>
                <w:rFonts w:ascii="Consolas" w:hAnsi="Consolas" w:cs="Segoe UI"/>
                <w:color w:val="0E70C0"/>
                <w:sz w:val="18"/>
                <w:szCs w:val="18"/>
                <w:u w:val="single"/>
              </w:rPr>
              <w:t>CartaPorteTiposFigura</w:t>
            </w:r>
            <w:proofErr w:type="spellEnd"/>
            <w:r w:rsidRPr="008501A2">
              <w:rPr>
                <w:rFonts w:ascii="Consolas" w:hAnsi="Consolas" w:cs="Segoe UI"/>
                <w:color w:val="0E70C0"/>
                <w:sz w:val="18"/>
                <w:szCs w:val="18"/>
                <w:u w:val="single"/>
              </w:rPr>
              <w:t>[</w:t>
            </w:r>
            <w:proofErr w:type="gramEnd"/>
            <w:r w:rsidRPr="008501A2">
              <w:rPr>
                <w:rFonts w:ascii="Consolas" w:hAnsi="Consolas" w:cs="Segoe UI"/>
                <w:color w:val="0E70C0"/>
                <w:sz w:val="18"/>
                <w:szCs w:val="18"/>
                <w:u w:val="single"/>
              </w:rPr>
              <w:t>]</w:t>
            </w:r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FiguraTransporte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{ set; </w:t>
            </w: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540C20" w:rsidRPr="008501A2" w14:paraId="05C142DE" w14:textId="77777777" w:rsidTr="00CB65D2">
        <w:tc>
          <w:tcPr>
            <w:tcW w:w="9351" w:type="dxa"/>
          </w:tcPr>
          <w:p w14:paraId="624B81D9" w14:textId="5896B7D1" w:rsidR="00540C20" w:rsidRPr="008501A2" w:rsidRDefault="00540C20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color w:val="0E70C0"/>
                <w:sz w:val="18"/>
                <w:szCs w:val="18"/>
                <w:u w:val="single"/>
              </w:rPr>
              <w:t>CartaPorteMercancias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Mercancias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540C20" w:rsidRPr="008501A2" w14:paraId="3F56186D" w14:textId="77777777" w:rsidTr="00CB65D2">
        <w:tc>
          <w:tcPr>
            <w:tcW w:w="9351" w:type="dxa"/>
          </w:tcPr>
          <w:p w14:paraId="622EFABD" w14:textId="145E801D" w:rsidR="00540C20" w:rsidRPr="008501A2" w:rsidRDefault="00540C20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color w:val="0E70C0"/>
                <w:sz w:val="18"/>
                <w:szCs w:val="18"/>
                <w:u w:val="single"/>
              </w:rPr>
              <w:t>string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PaisOrigenDestino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540C20" w:rsidRPr="008501A2" w14:paraId="79E8FD8A" w14:textId="77777777" w:rsidTr="00CB65D2">
        <w:tc>
          <w:tcPr>
            <w:tcW w:w="9351" w:type="dxa"/>
          </w:tcPr>
          <w:p w14:paraId="64F3D96C" w14:textId="6E46B1B2" w:rsidR="00540C20" w:rsidRPr="008501A2" w:rsidRDefault="00540C20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color w:val="0E70C0"/>
                <w:sz w:val="18"/>
                <w:szCs w:val="18"/>
                <w:u w:val="single"/>
              </w:rPr>
              <w:t>bool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PaisOrigenDestinoSpecified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540C20" w:rsidRPr="008501A2" w14:paraId="7451AB04" w14:textId="77777777" w:rsidTr="00CB65D2">
        <w:tc>
          <w:tcPr>
            <w:tcW w:w="9351" w:type="dxa"/>
          </w:tcPr>
          <w:p w14:paraId="7A539A41" w14:textId="30FA30B5" w:rsidR="00540C20" w:rsidRPr="008501A2" w:rsidRDefault="00540C20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r w:rsidRPr="008501A2">
              <w:rPr>
                <w:rFonts w:ascii="Consolas" w:hAnsi="Consolas" w:cs="Segoe UI"/>
                <w:color w:val="0E70C0"/>
                <w:sz w:val="18"/>
                <w:szCs w:val="18"/>
                <w:u w:val="single"/>
              </w:rPr>
              <w:t>decimal</w:t>
            </w:r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TotalDistRec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540C20" w:rsidRPr="008501A2" w14:paraId="291C4BEB" w14:textId="77777777" w:rsidTr="00CB65D2">
        <w:tc>
          <w:tcPr>
            <w:tcW w:w="9351" w:type="dxa"/>
          </w:tcPr>
          <w:p w14:paraId="7C1ABEF2" w14:textId="46843D48" w:rsidR="00540C20" w:rsidRPr="008501A2" w:rsidRDefault="00540C20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color w:val="0E70C0"/>
                <w:sz w:val="18"/>
                <w:szCs w:val="18"/>
                <w:u w:val="single"/>
              </w:rPr>
              <w:t>bool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TotalDistRecSpecified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540C20" w:rsidRPr="008501A2" w14:paraId="38C1B1AD" w14:textId="77777777" w:rsidTr="00CB65D2">
        <w:tc>
          <w:tcPr>
            <w:tcW w:w="9351" w:type="dxa"/>
          </w:tcPr>
          <w:p w14:paraId="3D992F8B" w14:textId="0C20E267" w:rsidR="00540C20" w:rsidRPr="008501A2" w:rsidRDefault="00540C20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color w:val="0E70C0"/>
                <w:sz w:val="18"/>
                <w:szCs w:val="18"/>
                <w:u w:val="single"/>
              </w:rPr>
              <w:t>string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TranspInternac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540C20" w:rsidRPr="008501A2" w14:paraId="575F643F" w14:textId="77777777" w:rsidTr="00CB65D2">
        <w:tc>
          <w:tcPr>
            <w:tcW w:w="9351" w:type="dxa"/>
          </w:tcPr>
          <w:p w14:paraId="79CA0CF1" w14:textId="1DEF1712" w:rsidR="00540C20" w:rsidRPr="008501A2" w:rsidRDefault="00540C20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8501A2">
              <w:rPr>
                <w:rFonts w:ascii="Consolas" w:hAnsi="Consolas" w:cs="Segoe UI"/>
                <w:color w:val="0E70C0"/>
                <w:sz w:val="18"/>
                <w:szCs w:val="18"/>
                <w:u w:val="single"/>
              </w:rPr>
              <w:t>CartaPorteUbicacion</w:t>
            </w:r>
            <w:proofErr w:type="spellEnd"/>
            <w:r w:rsidRPr="008501A2">
              <w:rPr>
                <w:rFonts w:ascii="Consolas" w:hAnsi="Consolas" w:cs="Segoe UI"/>
                <w:color w:val="0E70C0"/>
                <w:sz w:val="18"/>
                <w:szCs w:val="18"/>
                <w:u w:val="single"/>
              </w:rPr>
              <w:t>[</w:t>
            </w:r>
            <w:proofErr w:type="gramEnd"/>
            <w:r w:rsidRPr="008501A2">
              <w:rPr>
                <w:rFonts w:ascii="Consolas" w:hAnsi="Consolas" w:cs="Segoe UI"/>
                <w:color w:val="0E70C0"/>
                <w:sz w:val="18"/>
                <w:szCs w:val="18"/>
                <w:u w:val="single"/>
              </w:rPr>
              <w:t>]</w:t>
            </w:r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Ubicaciones { set; </w:t>
            </w: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540C20" w:rsidRPr="008501A2" w14:paraId="67BCEBC9" w14:textId="77777777" w:rsidTr="00CB65D2">
        <w:tc>
          <w:tcPr>
            <w:tcW w:w="9351" w:type="dxa"/>
          </w:tcPr>
          <w:p w14:paraId="0195B7E8" w14:textId="286A4AE5" w:rsidR="00540C20" w:rsidRPr="008501A2" w:rsidRDefault="00540C20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color w:val="0E70C0"/>
                <w:sz w:val="18"/>
                <w:szCs w:val="18"/>
                <w:u w:val="single"/>
              </w:rPr>
              <w:t>string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Version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540C20" w:rsidRPr="008501A2" w14:paraId="2191F4D4" w14:textId="77777777" w:rsidTr="00CB65D2">
        <w:tc>
          <w:tcPr>
            <w:tcW w:w="9351" w:type="dxa"/>
          </w:tcPr>
          <w:p w14:paraId="55AE7A2D" w14:textId="743150EC" w:rsidR="00540C20" w:rsidRPr="008501A2" w:rsidRDefault="00540C20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color w:val="0E70C0"/>
                <w:sz w:val="18"/>
                <w:szCs w:val="18"/>
                <w:u w:val="single"/>
              </w:rPr>
              <w:t>string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ViaEntradaSalida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540C20" w:rsidRPr="008501A2" w14:paraId="40299909" w14:textId="77777777" w:rsidTr="00CB65D2">
        <w:tc>
          <w:tcPr>
            <w:tcW w:w="9351" w:type="dxa"/>
          </w:tcPr>
          <w:p w14:paraId="776A32BE" w14:textId="23D41B23" w:rsidR="00540C20" w:rsidRPr="008501A2" w:rsidRDefault="00540C20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8"/>
                <w:lang w:val="en-US"/>
              </w:rPr>
            </w:pP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color w:val="0E70C0"/>
                <w:sz w:val="18"/>
                <w:szCs w:val="18"/>
                <w:u w:val="single"/>
              </w:rPr>
              <w:t>bool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ViaEntradaSalidaSpecified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</w:tbl>
    <w:p w14:paraId="6AEE85AF" w14:textId="77777777" w:rsidR="00540C20" w:rsidRDefault="00540C20" w:rsidP="00540C20"/>
    <w:p w14:paraId="0FC5F8B2" w14:textId="35D92618" w:rsidR="008501A2" w:rsidRDefault="008501A2" w:rsidP="008501A2">
      <w:pPr>
        <w:pStyle w:val="Ttulo3"/>
      </w:pPr>
      <w:bookmarkStart w:id="342" w:name="_Toc140772221"/>
      <w:r>
        <w:rPr>
          <w:highlight w:val="white"/>
        </w:rPr>
        <w:t xml:space="preserve">Clase </w:t>
      </w:r>
      <w:proofErr w:type="spellStart"/>
      <w:r w:rsidRPr="008501A2">
        <w:t>CartaPorteMercancias</w:t>
      </w:r>
      <w:bookmarkEnd w:id="342"/>
      <w:proofErr w:type="spellEnd"/>
    </w:p>
    <w:p w14:paraId="38E2851A" w14:textId="77777777" w:rsidR="008501A2" w:rsidRDefault="008501A2" w:rsidP="008501A2">
      <w:pPr>
        <w:pStyle w:val="Ttulo4"/>
      </w:pPr>
      <w: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51"/>
      </w:tblGrid>
      <w:tr w:rsidR="008501A2" w:rsidRPr="00CF035E" w14:paraId="0EC9043A" w14:textId="77777777" w:rsidTr="00CB65D2">
        <w:trPr>
          <w:tblHeader/>
        </w:trPr>
        <w:tc>
          <w:tcPr>
            <w:tcW w:w="9351" w:type="dxa"/>
            <w:shd w:val="clear" w:color="auto" w:fill="2E74B5" w:themeFill="accent1" w:themeFillShade="BF"/>
          </w:tcPr>
          <w:p w14:paraId="65191860" w14:textId="77777777" w:rsidR="008501A2" w:rsidRPr="00CF035E" w:rsidRDefault="008501A2" w:rsidP="00CB65D2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Propiedades </w:t>
            </w:r>
          </w:p>
        </w:tc>
      </w:tr>
      <w:tr w:rsidR="008501A2" w:rsidRPr="008501A2" w14:paraId="20C06AED" w14:textId="77777777" w:rsidTr="00CB65D2">
        <w:tc>
          <w:tcPr>
            <w:tcW w:w="9351" w:type="dxa"/>
          </w:tcPr>
          <w:p w14:paraId="50B3E762" w14:textId="70E7F905" w:rsidR="008501A2" w:rsidRPr="008501A2" w:rsidRDefault="008501A2" w:rsidP="008501A2">
            <w:pPr>
              <w:rPr>
                <w:rFonts w:ascii="Consolas" w:hAnsi="Consolas"/>
                <w:sz w:val="18"/>
                <w:szCs w:val="18"/>
              </w:rPr>
            </w:pPr>
            <w:proofErr w:type="spellStart"/>
            <w:r w:rsidRPr="008501A2">
              <w:rPr>
                <w:rFonts w:ascii="Consolas" w:hAnsi="Consolas"/>
                <w:sz w:val="18"/>
                <w:szCs w:val="18"/>
              </w:rPr>
              <w:t>public</w:t>
            </w:r>
            <w:proofErr w:type="spellEnd"/>
            <w:r w:rsidRPr="008501A2">
              <w:rPr>
                <w:rFonts w:ascii="Consolas" w:hAnsi="Consolas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/>
                <w:color w:val="0E70C0"/>
                <w:sz w:val="18"/>
                <w:szCs w:val="18"/>
                <w:u w:val="single"/>
              </w:rPr>
              <w:t>CartaPorteMercanciasAutotransporte</w:t>
            </w:r>
            <w:proofErr w:type="spellEnd"/>
            <w:r w:rsidRPr="008501A2">
              <w:rPr>
                <w:rFonts w:ascii="Consolas" w:hAnsi="Consolas"/>
                <w:sz w:val="18"/>
                <w:szCs w:val="18"/>
              </w:rPr>
              <w:t xml:space="preserve"> Autotransporte </w:t>
            </w:r>
            <w:proofErr w:type="gramStart"/>
            <w:r w:rsidRPr="008501A2">
              <w:rPr>
                <w:rFonts w:ascii="Consolas" w:hAnsi="Consolas"/>
                <w:sz w:val="18"/>
                <w:szCs w:val="18"/>
              </w:rPr>
              <w:t>{ set</w:t>
            </w:r>
            <w:proofErr w:type="gramEnd"/>
            <w:r w:rsidRPr="008501A2">
              <w:rPr>
                <w:rFonts w:ascii="Consolas" w:hAnsi="Consolas"/>
                <w:sz w:val="18"/>
                <w:szCs w:val="18"/>
              </w:rPr>
              <w:t xml:space="preserve">; </w:t>
            </w:r>
            <w:proofErr w:type="spellStart"/>
            <w:r w:rsidRPr="008501A2">
              <w:rPr>
                <w:rFonts w:ascii="Consolas" w:hAnsi="Consolas"/>
                <w:sz w:val="18"/>
                <w:szCs w:val="18"/>
              </w:rPr>
              <w:t>get</w:t>
            </w:r>
            <w:proofErr w:type="spellEnd"/>
            <w:r w:rsidRPr="008501A2">
              <w:rPr>
                <w:rFonts w:ascii="Consolas" w:hAnsi="Consolas"/>
                <w:sz w:val="18"/>
                <w:szCs w:val="18"/>
              </w:rPr>
              <w:t>; }</w:t>
            </w:r>
          </w:p>
        </w:tc>
      </w:tr>
      <w:tr w:rsidR="008501A2" w:rsidRPr="008501A2" w14:paraId="0347DE7C" w14:textId="77777777" w:rsidTr="00CB65D2">
        <w:tc>
          <w:tcPr>
            <w:tcW w:w="9351" w:type="dxa"/>
          </w:tcPr>
          <w:p w14:paraId="10D2D526" w14:textId="39ADFA13" w:rsidR="008501A2" w:rsidRPr="008501A2" w:rsidRDefault="008501A2" w:rsidP="008501A2">
            <w:pPr>
              <w:rPr>
                <w:rFonts w:ascii="Consolas" w:hAnsi="Consolas"/>
                <w:sz w:val="18"/>
                <w:szCs w:val="18"/>
              </w:rPr>
            </w:pPr>
            <w:proofErr w:type="spellStart"/>
            <w:r w:rsidRPr="008501A2">
              <w:rPr>
                <w:rFonts w:ascii="Consolas" w:hAnsi="Consolas"/>
                <w:sz w:val="18"/>
                <w:szCs w:val="18"/>
              </w:rPr>
              <w:t>public</w:t>
            </w:r>
            <w:proofErr w:type="spellEnd"/>
            <w:r w:rsidRPr="008501A2">
              <w:rPr>
                <w:rFonts w:ascii="Consolas" w:hAnsi="Consolas"/>
                <w:sz w:val="18"/>
                <w:szCs w:val="18"/>
              </w:rPr>
              <w:t xml:space="preserve"> </w:t>
            </w:r>
            <w:r w:rsidRPr="008501A2">
              <w:rPr>
                <w:rFonts w:ascii="Consolas" w:hAnsi="Consolas"/>
                <w:color w:val="0E70C0"/>
                <w:sz w:val="18"/>
                <w:szCs w:val="18"/>
                <w:u w:val="single"/>
              </w:rPr>
              <w:t>decimal</w:t>
            </w:r>
            <w:r w:rsidRPr="008501A2">
              <w:rPr>
                <w:rFonts w:ascii="Consolas" w:hAnsi="Consolas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/>
                <w:sz w:val="18"/>
                <w:szCs w:val="18"/>
              </w:rPr>
              <w:t>CargoPorTasacion</w:t>
            </w:r>
            <w:proofErr w:type="spellEnd"/>
            <w:r w:rsidRPr="008501A2">
              <w:rPr>
                <w:rFonts w:ascii="Consolas" w:hAnsi="Consolas"/>
                <w:sz w:val="18"/>
                <w:szCs w:val="18"/>
              </w:rPr>
              <w:t xml:space="preserve"> </w:t>
            </w:r>
            <w:proofErr w:type="gramStart"/>
            <w:r w:rsidRPr="008501A2">
              <w:rPr>
                <w:rFonts w:ascii="Consolas" w:hAnsi="Consolas"/>
                <w:sz w:val="18"/>
                <w:szCs w:val="18"/>
              </w:rPr>
              <w:t>{ set</w:t>
            </w:r>
            <w:proofErr w:type="gramEnd"/>
            <w:r w:rsidRPr="008501A2">
              <w:rPr>
                <w:rFonts w:ascii="Consolas" w:hAnsi="Consolas"/>
                <w:sz w:val="18"/>
                <w:szCs w:val="18"/>
              </w:rPr>
              <w:t xml:space="preserve">; </w:t>
            </w:r>
            <w:proofErr w:type="spellStart"/>
            <w:r w:rsidRPr="008501A2">
              <w:rPr>
                <w:rFonts w:ascii="Consolas" w:hAnsi="Consolas"/>
                <w:sz w:val="18"/>
                <w:szCs w:val="18"/>
              </w:rPr>
              <w:t>get</w:t>
            </w:r>
            <w:proofErr w:type="spellEnd"/>
            <w:r w:rsidRPr="008501A2">
              <w:rPr>
                <w:rFonts w:ascii="Consolas" w:hAnsi="Consolas"/>
                <w:sz w:val="18"/>
                <w:szCs w:val="18"/>
              </w:rPr>
              <w:t>; }</w:t>
            </w:r>
          </w:p>
        </w:tc>
      </w:tr>
      <w:tr w:rsidR="008501A2" w:rsidRPr="008501A2" w14:paraId="6121FE17" w14:textId="77777777" w:rsidTr="00CB65D2">
        <w:tc>
          <w:tcPr>
            <w:tcW w:w="9351" w:type="dxa"/>
          </w:tcPr>
          <w:p w14:paraId="772F000E" w14:textId="17DE74AF" w:rsidR="008501A2" w:rsidRPr="008501A2" w:rsidRDefault="008501A2" w:rsidP="008501A2">
            <w:pPr>
              <w:rPr>
                <w:rFonts w:ascii="Consolas" w:hAnsi="Consolas"/>
                <w:sz w:val="18"/>
                <w:szCs w:val="18"/>
              </w:rPr>
            </w:pPr>
            <w:proofErr w:type="spellStart"/>
            <w:r w:rsidRPr="008501A2">
              <w:rPr>
                <w:rFonts w:ascii="Consolas" w:hAnsi="Consolas"/>
                <w:sz w:val="18"/>
                <w:szCs w:val="18"/>
              </w:rPr>
              <w:t>public</w:t>
            </w:r>
            <w:proofErr w:type="spellEnd"/>
            <w:r w:rsidRPr="008501A2">
              <w:rPr>
                <w:rFonts w:ascii="Consolas" w:hAnsi="Consolas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/>
                <w:color w:val="0E70C0"/>
                <w:sz w:val="18"/>
                <w:szCs w:val="18"/>
                <w:u w:val="single"/>
              </w:rPr>
              <w:t>bool</w:t>
            </w:r>
            <w:proofErr w:type="spellEnd"/>
            <w:r w:rsidRPr="008501A2">
              <w:rPr>
                <w:rFonts w:ascii="Consolas" w:hAnsi="Consolas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/>
                <w:sz w:val="18"/>
                <w:szCs w:val="18"/>
              </w:rPr>
              <w:t>CargoPorTasacionSpecified</w:t>
            </w:r>
            <w:proofErr w:type="spellEnd"/>
            <w:r w:rsidRPr="008501A2">
              <w:rPr>
                <w:rFonts w:ascii="Consolas" w:hAnsi="Consolas"/>
                <w:sz w:val="18"/>
                <w:szCs w:val="18"/>
              </w:rPr>
              <w:t xml:space="preserve"> </w:t>
            </w:r>
            <w:proofErr w:type="gramStart"/>
            <w:r w:rsidRPr="008501A2">
              <w:rPr>
                <w:rFonts w:ascii="Consolas" w:hAnsi="Consolas"/>
                <w:sz w:val="18"/>
                <w:szCs w:val="18"/>
              </w:rPr>
              <w:t>{ set</w:t>
            </w:r>
            <w:proofErr w:type="gramEnd"/>
            <w:r w:rsidRPr="008501A2">
              <w:rPr>
                <w:rFonts w:ascii="Consolas" w:hAnsi="Consolas"/>
                <w:sz w:val="18"/>
                <w:szCs w:val="18"/>
              </w:rPr>
              <w:t xml:space="preserve">; </w:t>
            </w:r>
            <w:proofErr w:type="spellStart"/>
            <w:r w:rsidRPr="008501A2">
              <w:rPr>
                <w:rFonts w:ascii="Consolas" w:hAnsi="Consolas"/>
                <w:sz w:val="18"/>
                <w:szCs w:val="18"/>
              </w:rPr>
              <w:t>get</w:t>
            </w:r>
            <w:proofErr w:type="spellEnd"/>
            <w:r w:rsidRPr="008501A2">
              <w:rPr>
                <w:rFonts w:ascii="Consolas" w:hAnsi="Consolas"/>
                <w:sz w:val="18"/>
                <w:szCs w:val="18"/>
              </w:rPr>
              <w:t>; }</w:t>
            </w:r>
          </w:p>
        </w:tc>
      </w:tr>
      <w:tr w:rsidR="008501A2" w:rsidRPr="008501A2" w14:paraId="3C193BD5" w14:textId="77777777" w:rsidTr="00CB65D2">
        <w:tc>
          <w:tcPr>
            <w:tcW w:w="9351" w:type="dxa"/>
          </w:tcPr>
          <w:p w14:paraId="701DA393" w14:textId="667DC510" w:rsidR="008501A2" w:rsidRPr="008501A2" w:rsidRDefault="008501A2" w:rsidP="008501A2">
            <w:pPr>
              <w:rPr>
                <w:rFonts w:ascii="Consolas" w:hAnsi="Consolas"/>
                <w:sz w:val="18"/>
                <w:szCs w:val="18"/>
              </w:rPr>
            </w:pPr>
            <w:proofErr w:type="spellStart"/>
            <w:r w:rsidRPr="008501A2">
              <w:rPr>
                <w:rFonts w:ascii="Consolas" w:hAnsi="Consolas"/>
                <w:sz w:val="18"/>
                <w:szCs w:val="18"/>
              </w:rPr>
              <w:t>public</w:t>
            </w:r>
            <w:proofErr w:type="spellEnd"/>
            <w:r w:rsidRPr="008501A2">
              <w:rPr>
                <w:rFonts w:ascii="Consolas" w:hAnsi="Consolas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8501A2">
              <w:rPr>
                <w:rFonts w:ascii="Consolas" w:hAnsi="Consolas"/>
                <w:color w:val="0E70C0"/>
                <w:sz w:val="18"/>
                <w:szCs w:val="18"/>
                <w:u w:val="single"/>
              </w:rPr>
              <w:t>CartaPorteMercanciasMercancia</w:t>
            </w:r>
            <w:proofErr w:type="spellEnd"/>
            <w:r w:rsidRPr="008501A2">
              <w:rPr>
                <w:rFonts w:ascii="Consolas" w:hAnsi="Consolas"/>
                <w:color w:val="0E70C0"/>
                <w:sz w:val="18"/>
                <w:szCs w:val="18"/>
                <w:u w:val="single"/>
              </w:rPr>
              <w:t>[</w:t>
            </w:r>
            <w:proofErr w:type="gramEnd"/>
            <w:r w:rsidRPr="008501A2">
              <w:rPr>
                <w:rFonts w:ascii="Consolas" w:hAnsi="Consolas"/>
                <w:color w:val="0E70C0"/>
                <w:sz w:val="18"/>
                <w:szCs w:val="18"/>
                <w:u w:val="single"/>
              </w:rPr>
              <w:t>]</w:t>
            </w:r>
            <w:r w:rsidRPr="008501A2">
              <w:rPr>
                <w:rFonts w:ascii="Consolas" w:hAnsi="Consolas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/>
                <w:sz w:val="18"/>
                <w:szCs w:val="18"/>
              </w:rPr>
              <w:t>Mercancia</w:t>
            </w:r>
            <w:proofErr w:type="spellEnd"/>
            <w:r w:rsidRPr="008501A2">
              <w:rPr>
                <w:rFonts w:ascii="Consolas" w:hAnsi="Consolas"/>
                <w:sz w:val="18"/>
                <w:szCs w:val="18"/>
              </w:rPr>
              <w:t xml:space="preserve"> { set; </w:t>
            </w:r>
            <w:proofErr w:type="spellStart"/>
            <w:r w:rsidRPr="008501A2">
              <w:rPr>
                <w:rFonts w:ascii="Consolas" w:hAnsi="Consolas"/>
                <w:sz w:val="18"/>
                <w:szCs w:val="18"/>
              </w:rPr>
              <w:t>get</w:t>
            </w:r>
            <w:proofErr w:type="spellEnd"/>
            <w:r w:rsidRPr="008501A2">
              <w:rPr>
                <w:rFonts w:ascii="Consolas" w:hAnsi="Consolas"/>
                <w:sz w:val="18"/>
                <w:szCs w:val="18"/>
              </w:rPr>
              <w:t>; }</w:t>
            </w:r>
          </w:p>
        </w:tc>
      </w:tr>
      <w:tr w:rsidR="008501A2" w:rsidRPr="008501A2" w14:paraId="755C955B" w14:textId="77777777" w:rsidTr="00CB65D2">
        <w:tc>
          <w:tcPr>
            <w:tcW w:w="9351" w:type="dxa"/>
          </w:tcPr>
          <w:p w14:paraId="2F1936EB" w14:textId="62FB7021" w:rsidR="008501A2" w:rsidRPr="008501A2" w:rsidRDefault="008501A2" w:rsidP="008501A2">
            <w:pPr>
              <w:rPr>
                <w:rFonts w:ascii="Consolas" w:hAnsi="Consolas"/>
                <w:sz w:val="18"/>
                <w:szCs w:val="18"/>
              </w:rPr>
            </w:pPr>
            <w:proofErr w:type="spellStart"/>
            <w:r w:rsidRPr="008501A2">
              <w:rPr>
                <w:rFonts w:ascii="Consolas" w:hAnsi="Consolas"/>
                <w:sz w:val="18"/>
                <w:szCs w:val="18"/>
              </w:rPr>
              <w:t>public</w:t>
            </w:r>
            <w:proofErr w:type="spellEnd"/>
            <w:r w:rsidRPr="008501A2">
              <w:rPr>
                <w:rFonts w:ascii="Consolas" w:hAnsi="Consolas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/>
                <w:color w:val="0E70C0"/>
                <w:sz w:val="18"/>
                <w:szCs w:val="18"/>
                <w:u w:val="single"/>
              </w:rPr>
              <w:t>int</w:t>
            </w:r>
            <w:proofErr w:type="spellEnd"/>
            <w:r w:rsidRPr="008501A2">
              <w:rPr>
                <w:rFonts w:ascii="Consolas" w:hAnsi="Consolas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/>
                <w:sz w:val="18"/>
                <w:szCs w:val="18"/>
              </w:rPr>
              <w:t>NumTotalMercancias</w:t>
            </w:r>
            <w:proofErr w:type="spellEnd"/>
            <w:r w:rsidRPr="008501A2">
              <w:rPr>
                <w:rFonts w:ascii="Consolas" w:hAnsi="Consolas"/>
                <w:sz w:val="18"/>
                <w:szCs w:val="18"/>
              </w:rPr>
              <w:t xml:space="preserve"> </w:t>
            </w:r>
            <w:proofErr w:type="gramStart"/>
            <w:r w:rsidRPr="008501A2">
              <w:rPr>
                <w:rFonts w:ascii="Consolas" w:hAnsi="Consolas"/>
                <w:sz w:val="18"/>
                <w:szCs w:val="18"/>
              </w:rPr>
              <w:t>{ set</w:t>
            </w:r>
            <w:proofErr w:type="gramEnd"/>
            <w:r w:rsidRPr="008501A2">
              <w:rPr>
                <w:rFonts w:ascii="Consolas" w:hAnsi="Consolas"/>
                <w:sz w:val="18"/>
                <w:szCs w:val="18"/>
              </w:rPr>
              <w:t xml:space="preserve">; </w:t>
            </w:r>
            <w:proofErr w:type="spellStart"/>
            <w:r w:rsidRPr="008501A2">
              <w:rPr>
                <w:rFonts w:ascii="Consolas" w:hAnsi="Consolas"/>
                <w:sz w:val="18"/>
                <w:szCs w:val="18"/>
              </w:rPr>
              <w:t>get</w:t>
            </w:r>
            <w:proofErr w:type="spellEnd"/>
            <w:r w:rsidRPr="008501A2">
              <w:rPr>
                <w:rFonts w:ascii="Consolas" w:hAnsi="Consolas"/>
                <w:sz w:val="18"/>
                <w:szCs w:val="18"/>
              </w:rPr>
              <w:t>; }</w:t>
            </w:r>
          </w:p>
        </w:tc>
      </w:tr>
      <w:tr w:rsidR="008501A2" w:rsidRPr="008501A2" w14:paraId="135A4812" w14:textId="77777777" w:rsidTr="00CB65D2">
        <w:tc>
          <w:tcPr>
            <w:tcW w:w="9351" w:type="dxa"/>
          </w:tcPr>
          <w:p w14:paraId="7BDAC8E7" w14:textId="28623293" w:rsidR="008501A2" w:rsidRPr="008501A2" w:rsidRDefault="008501A2" w:rsidP="008501A2">
            <w:pPr>
              <w:rPr>
                <w:rFonts w:ascii="Consolas" w:hAnsi="Consolas"/>
                <w:sz w:val="18"/>
                <w:szCs w:val="18"/>
              </w:rPr>
            </w:pPr>
            <w:proofErr w:type="spellStart"/>
            <w:r w:rsidRPr="008501A2">
              <w:rPr>
                <w:rFonts w:ascii="Consolas" w:hAnsi="Consolas"/>
                <w:sz w:val="18"/>
                <w:szCs w:val="18"/>
              </w:rPr>
              <w:t>public</w:t>
            </w:r>
            <w:proofErr w:type="spellEnd"/>
            <w:r w:rsidRPr="008501A2">
              <w:rPr>
                <w:rFonts w:ascii="Consolas" w:hAnsi="Consolas"/>
                <w:sz w:val="18"/>
                <w:szCs w:val="18"/>
              </w:rPr>
              <w:t xml:space="preserve"> </w:t>
            </w:r>
            <w:r w:rsidRPr="008501A2">
              <w:rPr>
                <w:rFonts w:ascii="Consolas" w:hAnsi="Consolas"/>
                <w:color w:val="0E70C0"/>
                <w:sz w:val="18"/>
                <w:szCs w:val="18"/>
                <w:u w:val="single"/>
              </w:rPr>
              <w:t>decimal</w:t>
            </w:r>
            <w:r w:rsidRPr="008501A2">
              <w:rPr>
                <w:rFonts w:ascii="Consolas" w:hAnsi="Consolas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/>
                <w:sz w:val="18"/>
                <w:szCs w:val="18"/>
              </w:rPr>
              <w:t>PesoBrutoTotal</w:t>
            </w:r>
            <w:proofErr w:type="spellEnd"/>
            <w:r w:rsidRPr="008501A2">
              <w:rPr>
                <w:rFonts w:ascii="Consolas" w:hAnsi="Consolas"/>
                <w:sz w:val="18"/>
                <w:szCs w:val="18"/>
              </w:rPr>
              <w:t xml:space="preserve"> </w:t>
            </w:r>
            <w:proofErr w:type="gramStart"/>
            <w:r w:rsidRPr="008501A2">
              <w:rPr>
                <w:rFonts w:ascii="Consolas" w:hAnsi="Consolas"/>
                <w:sz w:val="18"/>
                <w:szCs w:val="18"/>
              </w:rPr>
              <w:t>{ set</w:t>
            </w:r>
            <w:proofErr w:type="gramEnd"/>
            <w:r w:rsidRPr="008501A2">
              <w:rPr>
                <w:rFonts w:ascii="Consolas" w:hAnsi="Consolas"/>
                <w:sz w:val="18"/>
                <w:szCs w:val="18"/>
              </w:rPr>
              <w:t xml:space="preserve">; </w:t>
            </w:r>
            <w:proofErr w:type="spellStart"/>
            <w:r w:rsidRPr="008501A2">
              <w:rPr>
                <w:rFonts w:ascii="Consolas" w:hAnsi="Consolas"/>
                <w:sz w:val="18"/>
                <w:szCs w:val="18"/>
              </w:rPr>
              <w:t>get</w:t>
            </w:r>
            <w:proofErr w:type="spellEnd"/>
            <w:r w:rsidRPr="008501A2">
              <w:rPr>
                <w:rFonts w:ascii="Consolas" w:hAnsi="Consolas"/>
                <w:sz w:val="18"/>
                <w:szCs w:val="18"/>
              </w:rPr>
              <w:t>; }</w:t>
            </w:r>
          </w:p>
        </w:tc>
      </w:tr>
      <w:tr w:rsidR="008501A2" w:rsidRPr="008501A2" w14:paraId="4CC51F3E" w14:textId="77777777" w:rsidTr="00CB65D2">
        <w:tc>
          <w:tcPr>
            <w:tcW w:w="9351" w:type="dxa"/>
          </w:tcPr>
          <w:p w14:paraId="098BA1A6" w14:textId="76E87A98" w:rsidR="008501A2" w:rsidRPr="008501A2" w:rsidRDefault="008501A2" w:rsidP="008501A2">
            <w:pPr>
              <w:rPr>
                <w:rFonts w:ascii="Consolas" w:hAnsi="Consolas"/>
                <w:sz w:val="18"/>
                <w:szCs w:val="18"/>
              </w:rPr>
            </w:pPr>
            <w:proofErr w:type="spellStart"/>
            <w:r w:rsidRPr="008501A2">
              <w:rPr>
                <w:rFonts w:ascii="Consolas" w:hAnsi="Consolas"/>
                <w:sz w:val="18"/>
                <w:szCs w:val="18"/>
              </w:rPr>
              <w:t>public</w:t>
            </w:r>
            <w:proofErr w:type="spellEnd"/>
            <w:r w:rsidRPr="008501A2">
              <w:rPr>
                <w:rFonts w:ascii="Consolas" w:hAnsi="Consolas"/>
                <w:sz w:val="18"/>
                <w:szCs w:val="18"/>
              </w:rPr>
              <w:t xml:space="preserve"> </w:t>
            </w:r>
            <w:r w:rsidRPr="008501A2">
              <w:rPr>
                <w:rFonts w:ascii="Consolas" w:hAnsi="Consolas"/>
                <w:color w:val="0E70C0"/>
                <w:sz w:val="18"/>
                <w:szCs w:val="18"/>
                <w:u w:val="single"/>
              </w:rPr>
              <w:t>decimal</w:t>
            </w:r>
            <w:r w:rsidRPr="008501A2">
              <w:rPr>
                <w:rFonts w:ascii="Consolas" w:hAnsi="Consolas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/>
                <w:sz w:val="18"/>
                <w:szCs w:val="18"/>
              </w:rPr>
              <w:t>PesoNetoTotal</w:t>
            </w:r>
            <w:proofErr w:type="spellEnd"/>
            <w:r w:rsidRPr="008501A2">
              <w:rPr>
                <w:rFonts w:ascii="Consolas" w:hAnsi="Consolas"/>
                <w:sz w:val="18"/>
                <w:szCs w:val="18"/>
              </w:rPr>
              <w:t xml:space="preserve"> </w:t>
            </w:r>
            <w:proofErr w:type="gramStart"/>
            <w:r w:rsidRPr="008501A2">
              <w:rPr>
                <w:rFonts w:ascii="Consolas" w:hAnsi="Consolas"/>
                <w:sz w:val="18"/>
                <w:szCs w:val="18"/>
              </w:rPr>
              <w:t>{ set</w:t>
            </w:r>
            <w:proofErr w:type="gramEnd"/>
            <w:r w:rsidRPr="008501A2">
              <w:rPr>
                <w:rFonts w:ascii="Consolas" w:hAnsi="Consolas"/>
                <w:sz w:val="18"/>
                <w:szCs w:val="18"/>
              </w:rPr>
              <w:t xml:space="preserve">; </w:t>
            </w:r>
            <w:proofErr w:type="spellStart"/>
            <w:r w:rsidRPr="008501A2">
              <w:rPr>
                <w:rFonts w:ascii="Consolas" w:hAnsi="Consolas"/>
                <w:sz w:val="18"/>
                <w:szCs w:val="18"/>
              </w:rPr>
              <w:t>get</w:t>
            </w:r>
            <w:proofErr w:type="spellEnd"/>
            <w:r w:rsidRPr="008501A2">
              <w:rPr>
                <w:rFonts w:ascii="Consolas" w:hAnsi="Consolas"/>
                <w:sz w:val="18"/>
                <w:szCs w:val="18"/>
              </w:rPr>
              <w:t>; }</w:t>
            </w:r>
          </w:p>
        </w:tc>
      </w:tr>
      <w:tr w:rsidR="008501A2" w:rsidRPr="008501A2" w14:paraId="2A4036CE" w14:textId="77777777" w:rsidTr="00CB65D2">
        <w:tc>
          <w:tcPr>
            <w:tcW w:w="9351" w:type="dxa"/>
          </w:tcPr>
          <w:p w14:paraId="414C615E" w14:textId="0C3208F2" w:rsidR="008501A2" w:rsidRPr="008501A2" w:rsidRDefault="008501A2" w:rsidP="008501A2">
            <w:pPr>
              <w:rPr>
                <w:rFonts w:ascii="Consolas" w:hAnsi="Consolas"/>
                <w:sz w:val="18"/>
                <w:szCs w:val="18"/>
              </w:rPr>
            </w:pPr>
            <w:proofErr w:type="spellStart"/>
            <w:r w:rsidRPr="008501A2">
              <w:rPr>
                <w:rFonts w:ascii="Consolas" w:hAnsi="Consolas"/>
                <w:sz w:val="18"/>
                <w:szCs w:val="18"/>
              </w:rPr>
              <w:t>public</w:t>
            </w:r>
            <w:proofErr w:type="spellEnd"/>
            <w:r w:rsidRPr="008501A2">
              <w:rPr>
                <w:rFonts w:ascii="Consolas" w:hAnsi="Consolas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/>
                <w:color w:val="0E70C0"/>
                <w:sz w:val="18"/>
                <w:szCs w:val="18"/>
                <w:u w:val="single"/>
              </w:rPr>
              <w:t>bool</w:t>
            </w:r>
            <w:proofErr w:type="spellEnd"/>
            <w:r w:rsidRPr="008501A2">
              <w:rPr>
                <w:rFonts w:ascii="Consolas" w:hAnsi="Consolas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/>
                <w:sz w:val="18"/>
                <w:szCs w:val="18"/>
              </w:rPr>
              <w:t>PesoNetoTotalSpecified</w:t>
            </w:r>
            <w:proofErr w:type="spellEnd"/>
            <w:r w:rsidRPr="008501A2">
              <w:rPr>
                <w:rFonts w:ascii="Consolas" w:hAnsi="Consolas"/>
                <w:sz w:val="18"/>
                <w:szCs w:val="18"/>
              </w:rPr>
              <w:t xml:space="preserve"> </w:t>
            </w:r>
            <w:proofErr w:type="gramStart"/>
            <w:r w:rsidRPr="008501A2">
              <w:rPr>
                <w:rFonts w:ascii="Consolas" w:hAnsi="Consolas"/>
                <w:sz w:val="18"/>
                <w:szCs w:val="18"/>
              </w:rPr>
              <w:t>{ set</w:t>
            </w:r>
            <w:proofErr w:type="gramEnd"/>
            <w:r w:rsidRPr="008501A2">
              <w:rPr>
                <w:rFonts w:ascii="Consolas" w:hAnsi="Consolas"/>
                <w:sz w:val="18"/>
                <w:szCs w:val="18"/>
              </w:rPr>
              <w:t xml:space="preserve">; </w:t>
            </w:r>
            <w:proofErr w:type="spellStart"/>
            <w:r w:rsidRPr="008501A2">
              <w:rPr>
                <w:rFonts w:ascii="Consolas" w:hAnsi="Consolas"/>
                <w:sz w:val="18"/>
                <w:szCs w:val="18"/>
              </w:rPr>
              <w:t>get</w:t>
            </w:r>
            <w:proofErr w:type="spellEnd"/>
            <w:r w:rsidRPr="008501A2">
              <w:rPr>
                <w:rFonts w:ascii="Consolas" w:hAnsi="Consolas"/>
                <w:sz w:val="18"/>
                <w:szCs w:val="18"/>
              </w:rPr>
              <w:t>; }</w:t>
            </w:r>
          </w:p>
        </w:tc>
      </w:tr>
      <w:tr w:rsidR="008501A2" w:rsidRPr="008501A2" w14:paraId="5339D832" w14:textId="77777777" w:rsidTr="00CB65D2">
        <w:tc>
          <w:tcPr>
            <w:tcW w:w="9351" w:type="dxa"/>
          </w:tcPr>
          <w:p w14:paraId="7C8346A3" w14:textId="04E91614" w:rsidR="008501A2" w:rsidRPr="008501A2" w:rsidRDefault="008501A2" w:rsidP="008501A2">
            <w:pPr>
              <w:rPr>
                <w:rFonts w:ascii="Consolas" w:hAnsi="Consolas"/>
                <w:sz w:val="18"/>
                <w:szCs w:val="18"/>
              </w:rPr>
            </w:pPr>
            <w:proofErr w:type="spellStart"/>
            <w:r w:rsidRPr="008501A2">
              <w:rPr>
                <w:rFonts w:ascii="Consolas" w:hAnsi="Consolas"/>
                <w:sz w:val="18"/>
                <w:szCs w:val="18"/>
              </w:rPr>
              <w:t>public</w:t>
            </w:r>
            <w:proofErr w:type="spellEnd"/>
            <w:r w:rsidRPr="008501A2">
              <w:rPr>
                <w:rFonts w:ascii="Consolas" w:hAnsi="Consolas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/>
                <w:color w:val="0E70C0"/>
                <w:sz w:val="18"/>
                <w:szCs w:val="18"/>
                <w:u w:val="single"/>
              </w:rPr>
              <w:t>CartaPorteMercanciasTransporteAereo</w:t>
            </w:r>
            <w:proofErr w:type="spellEnd"/>
            <w:r w:rsidRPr="008501A2">
              <w:rPr>
                <w:rFonts w:ascii="Consolas" w:hAnsi="Consolas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/>
                <w:sz w:val="18"/>
                <w:szCs w:val="18"/>
              </w:rPr>
              <w:t>TransporteAereo</w:t>
            </w:r>
            <w:proofErr w:type="spellEnd"/>
            <w:r w:rsidRPr="008501A2">
              <w:rPr>
                <w:rFonts w:ascii="Consolas" w:hAnsi="Consolas"/>
                <w:sz w:val="18"/>
                <w:szCs w:val="18"/>
              </w:rPr>
              <w:t xml:space="preserve"> </w:t>
            </w:r>
            <w:proofErr w:type="gramStart"/>
            <w:r w:rsidRPr="008501A2">
              <w:rPr>
                <w:rFonts w:ascii="Consolas" w:hAnsi="Consolas"/>
                <w:sz w:val="18"/>
                <w:szCs w:val="18"/>
              </w:rPr>
              <w:t>{ set</w:t>
            </w:r>
            <w:proofErr w:type="gramEnd"/>
            <w:r w:rsidRPr="008501A2">
              <w:rPr>
                <w:rFonts w:ascii="Consolas" w:hAnsi="Consolas"/>
                <w:sz w:val="18"/>
                <w:szCs w:val="18"/>
              </w:rPr>
              <w:t xml:space="preserve">; </w:t>
            </w:r>
            <w:proofErr w:type="spellStart"/>
            <w:r w:rsidRPr="008501A2">
              <w:rPr>
                <w:rFonts w:ascii="Consolas" w:hAnsi="Consolas"/>
                <w:sz w:val="18"/>
                <w:szCs w:val="18"/>
              </w:rPr>
              <w:t>get</w:t>
            </w:r>
            <w:proofErr w:type="spellEnd"/>
            <w:r w:rsidRPr="008501A2">
              <w:rPr>
                <w:rFonts w:ascii="Consolas" w:hAnsi="Consolas"/>
                <w:sz w:val="18"/>
                <w:szCs w:val="18"/>
              </w:rPr>
              <w:t>; }</w:t>
            </w:r>
          </w:p>
        </w:tc>
      </w:tr>
      <w:tr w:rsidR="008501A2" w:rsidRPr="008501A2" w14:paraId="2B410997" w14:textId="77777777" w:rsidTr="00CB65D2">
        <w:tc>
          <w:tcPr>
            <w:tcW w:w="9351" w:type="dxa"/>
          </w:tcPr>
          <w:p w14:paraId="6D27CF1A" w14:textId="4EDD807B" w:rsidR="008501A2" w:rsidRPr="008501A2" w:rsidRDefault="008501A2" w:rsidP="008501A2">
            <w:pPr>
              <w:rPr>
                <w:rFonts w:ascii="Consolas" w:hAnsi="Consolas"/>
                <w:sz w:val="18"/>
                <w:szCs w:val="18"/>
              </w:rPr>
            </w:pPr>
            <w:proofErr w:type="spellStart"/>
            <w:r w:rsidRPr="008501A2">
              <w:rPr>
                <w:rFonts w:ascii="Consolas" w:hAnsi="Consolas"/>
                <w:sz w:val="18"/>
                <w:szCs w:val="18"/>
              </w:rPr>
              <w:t>public</w:t>
            </w:r>
            <w:proofErr w:type="spellEnd"/>
            <w:r w:rsidRPr="008501A2">
              <w:rPr>
                <w:rFonts w:ascii="Consolas" w:hAnsi="Consolas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/>
                <w:color w:val="0E70C0"/>
                <w:sz w:val="18"/>
                <w:szCs w:val="18"/>
                <w:u w:val="single"/>
              </w:rPr>
              <w:t>CartaPorteMercanciasTransporteFerroviario</w:t>
            </w:r>
            <w:proofErr w:type="spellEnd"/>
            <w:r w:rsidRPr="008501A2">
              <w:rPr>
                <w:rFonts w:ascii="Consolas" w:hAnsi="Consolas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/>
                <w:sz w:val="18"/>
                <w:szCs w:val="18"/>
              </w:rPr>
              <w:t>TransporteFerroviario</w:t>
            </w:r>
            <w:proofErr w:type="spellEnd"/>
            <w:r w:rsidRPr="008501A2">
              <w:rPr>
                <w:rFonts w:ascii="Consolas" w:hAnsi="Consolas"/>
                <w:sz w:val="18"/>
                <w:szCs w:val="18"/>
              </w:rPr>
              <w:t xml:space="preserve"> </w:t>
            </w:r>
            <w:proofErr w:type="gramStart"/>
            <w:r w:rsidRPr="008501A2">
              <w:rPr>
                <w:rFonts w:ascii="Consolas" w:hAnsi="Consolas"/>
                <w:sz w:val="18"/>
                <w:szCs w:val="18"/>
              </w:rPr>
              <w:t>{ set</w:t>
            </w:r>
            <w:proofErr w:type="gramEnd"/>
            <w:r w:rsidRPr="008501A2">
              <w:rPr>
                <w:rFonts w:ascii="Consolas" w:hAnsi="Consolas"/>
                <w:sz w:val="18"/>
                <w:szCs w:val="18"/>
              </w:rPr>
              <w:t xml:space="preserve">; </w:t>
            </w:r>
            <w:proofErr w:type="spellStart"/>
            <w:r w:rsidRPr="008501A2">
              <w:rPr>
                <w:rFonts w:ascii="Consolas" w:hAnsi="Consolas"/>
                <w:sz w:val="18"/>
                <w:szCs w:val="18"/>
              </w:rPr>
              <w:t>get</w:t>
            </w:r>
            <w:proofErr w:type="spellEnd"/>
            <w:r w:rsidRPr="008501A2">
              <w:rPr>
                <w:rFonts w:ascii="Consolas" w:hAnsi="Consolas"/>
                <w:sz w:val="18"/>
                <w:szCs w:val="18"/>
              </w:rPr>
              <w:t>; }</w:t>
            </w:r>
          </w:p>
        </w:tc>
      </w:tr>
      <w:tr w:rsidR="008501A2" w:rsidRPr="008501A2" w14:paraId="67BA10ED" w14:textId="77777777" w:rsidTr="00CB65D2">
        <w:tc>
          <w:tcPr>
            <w:tcW w:w="9351" w:type="dxa"/>
          </w:tcPr>
          <w:p w14:paraId="7919A41E" w14:textId="46051B3B" w:rsidR="008501A2" w:rsidRPr="008501A2" w:rsidRDefault="008501A2" w:rsidP="008501A2">
            <w:pPr>
              <w:rPr>
                <w:rFonts w:ascii="Consolas" w:hAnsi="Consolas"/>
                <w:sz w:val="18"/>
                <w:szCs w:val="18"/>
              </w:rPr>
            </w:pPr>
            <w:proofErr w:type="spellStart"/>
            <w:r w:rsidRPr="008501A2">
              <w:rPr>
                <w:rFonts w:ascii="Consolas" w:hAnsi="Consolas"/>
                <w:sz w:val="18"/>
                <w:szCs w:val="18"/>
              </w:rPr>
              <w:t>public</w:t>
            </w:r>
            <w:proofErr w:type="spellEnd"/>
            <w:r w:rsidRPr="008501A2">
              <w:rPr>
                <w:rFonts w:ascii="Consolas" w:hAnsi="Consolas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/>
                <w:color w:val="0E70C0"/>
                <w:sz w:val="18"/>
                <w:szCs w:val="18"/>
                <w:u w:val="single"/>
              </w:rPr>
              <w:t>CartaPorteMercanciasTransporteMaritimo</w:t>
            </w:r>
            <w:proofErr w:type="spellEnd"/>
            <w:r w:rsidRPr="008501A2">
              <w:rPr>
                <w:rFonts w:ascii="Consolas" w:hAnsi="Consolas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/>
                <w:sz w:val="18"/>
                <w:szCs w:val="18"/>
              </w:rPr>
              <w:t>TransporteMaritimo</w:t>
            </w:r>
            <w:proofErr w:type="spellEnd"/>
            <w:r w:rsidRPr="008501A2">
              <w:rPr>
                <w:rFonts w:ascii="Consolas" w:hAnsi="Consolas"/>
                <w:sz w:val="18"/>
                <w:szCs w:val="18"/>
              </w:rPr>
              <w:t xml:space="preserve"> </w:t>
            </w:r>
            <w:proofErr w:type="gramStart"/>
            <w:r w:rsidRPr="008501A2">
              <w:rPr>
                <w:rFonts w:ascii="Consolas" w:hAnsi="Consolas"/>
                <w:sz w:val="18"/>
                <w:szCs w:val="18"/>
              </w:rPr>
              <w:t>{ set</w:t>
            </w:r>
            <w:proofErr w:type="gramEnd"/>
            <w:r w:rsidRPr="008501A2">
              <w:rPr>
                <w:rFonts w:ascii="Consolas" w:hAnsi="Consolas"/>
                <w:sz w:val="18"/>
                <w:szCs w:val="18"/>
              </w:rPr>
              <w:t xml:space="preserve">; </w:t>
            </w:r>
            <w:proofErr w:type="spellStart"/>
            <w:r w:rsidRPr="008501A2">
              <w:rPr>
                <w:rFonts w:ascii="Consolas" w:hAnsi="Consolas"/>
                <w:sz w:val="18"/>
                <w:szCs w:val="18"/>
              </w:rPr>
              <w:t>get</w:t>
            </w:r>
            <w:proofErr w:type="spellEnd"/>
            <w:r w:rsidRPr="008501A2">
              <w:rPr>
                <w:rFonts w:ascii="Consolas" w:hAnsi="Consolas"/>
                <w:sz w:val="18"/>
                <w:szCs w:val="18"/>
              </w:rPr>
              <w:t>; }</w:t>
            </w:r>
          </w:p>
        </w:tc>
      </w:tr>
      <w:tr w:rsidR="008501A2" w:rsidRPr="008501A2" w14:paraId="6B797F33" w14:textId="77777777" w:rsidTr="00CB65D2">
        <w:tc>
          <w:tcPr>
            <w:tcW w:w="9351" w:type="dxa"/>
          </w:tcPr>
          <w:p w14:paraId="68284204" w14:textId="7D8A99CB" w:rsidR="008501A2" w:rsidRPr="008501A2" w:rsidRDefault="008501A2" w:rsidP="008501A2">
            <w:pPr>
              <w:rPr>
                <w:rFonts w:ascii="Consolas" w:hAnsi="Consolas"/>
                <w:sz w:val="18"/>
                <w:szCs w:val="18"/>
              </w:rPr>
            </w:pPr>
            <w:proofErr w:type="spellStart"/>
            <w:r w:rsidRPr="008501A2">
              <w:rPr>
                <w:rFonts w:ascii="Consolas" w:hAnsi="Consolas"/>
                <w:sz w:val="18"/>
                <w:szCs w:val="18"/>
              </w:rPr>
              <w:t>public</w:t>
            </w:r>
            <w:proofErr w:type="spellEnd"/>
            <w:r w:rsidRPr="008501A2">
              <w:rPr>
                <w:rFonts w:ascii="Consolas" w:hAnsi="Consolas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/>
                <w:color w:val="0E70C0"/>
                <w:sz w:val="18"/>
                <w:szCs w:val="18"/>
                <w:u w:val="single"/>
              </w:rPr>
              <w:t>string</w:t>
            </w:r>
            <w:proofErr w:type="spellEnd"/>
            <w:r w:rsidRPr="008501A2">
              <w:rPr>
                <w:rFonts w:ascii="Consolas" w:hAnsi="Consolas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/>
                <w:sz w:val="18"/>
                <w:szCs w:val="18"/>
              </w:rPr>
              <w:t>UnidadPeso</w:t>
            </w:r>
            <w:proofErr w:type="spellEnd"/>
            <w:r w:rsidRPr="008501A2">
              <w:rPr>
                <w:rFonts w:ascii="Consolas" w:hAnsi="Consolas"/>
                <w:sz w:val="18"/>
                <w:szCs w:val="18"/>
              </w:rPr>
              <w:t xml:space="preserve"> </w:t>
            </w:r>
            <w:proofErr w:type="gramStart"/>
            <w:r w:rsidRPr="008501A2">
              <w:rPr>
                <w:rFonts w:ascii="Consolas" w:hAnsi="Consolas"/>
                <w:sz w:val="18"/>
                <w:szCs w:val="18"/>
              </w:rPr>
              <w:t>{ set</w:t>
            </w:r>
            <w:proofErr w:type="gramEnd"/>
            <w:r w:rsidRPr="008501A2">
              <w:rPr>
                <w:rFonts w:ascii="Consolas" w:hAnsi="Consolas"/>
                <w:sz w:val="18"/>
                <w:szCs w:val="18"/>
              </w:rPr>
              <w:t xml:space="preserve">; </w:t>
            </w:r>
            <w:proofErr w:type="spellStart"/>
            <w:r w:rsidRPr="008501A2">
              <w:rPr>
                <w:rFonts w:ascii="Consolas" w:hAnsi="Consolas"/>
                <w:sz w:val="18"/>
                <w:szCs w:val="18"/>
              </w:rPr>
              <w:t>get</w:t>
            </w:r>
            <w:proofErr w:type="spellEnd"/>
            <w:r w:rsidRPr="008501A2">
              <w:rPr>
                <w:rFonts w:ascii="Consolas" w:hAnsi="Consolas"/>
                <w:sz w:val="18"/>
                <w:szCs w:val="18"/>
              </w:rPr>
              <w:t>; }</w:t>
            </w:r>
          </w:p>
        </w:tc>
      </w:tr>
    </w:tbl>
    <w:p w14:paraId="7A01B665" w14:textId="77777777" w:rsidR="008501A2" w:rsidRPr="00540C20" w:rsidRDefault="008501A2" w:rsidP="008501A2"/>
    <w:p w14:paraId="45C5F360" w14:textId="0C4F7819" w:rsidR="008501A2" w:rsidRDefault="008501A2" w:rsidP="008501A2">
      <w:pPr>
        <w:pStyle w:val="Ttulo3"/>
      </w:pPr>
      <w:bookmarkStart w:id="343" w:name="_Toc140772222"/>
      <w:r>
        <w:rPr>
          <w:highlight w:val="white"/>
        </w:rPr>
        <w:t xml:space="preserve">Clase </w:t>
      </w:r>
      <w:proofErr w:type="spellStart"/>
      <w:r w:rsidRPr="008501A2">
        <w:t>CartaPorteMercanciasAutotransporte</w:t>
      </w:r>
      <w:bookmarkEnd w:id="343"/>
      <w:proofErr w:type="spellEnd"/>
    </w:p>
    <w:p w14:paraId="5616733B" w14:textId="77777777" w:rsidR="008501A2" w:rsidRDefault="008501A2" w:rsidP="008501A2">
      <w:pPr>
        <w:pStyle w:val="Ttulo4"/>
      </w:pPr>
      <w: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51"/>
      </w:tblGrid>
      <w:tr w:rsidR="008501A2" w:rsidRPr="00CF035E" w14:paraId="20C6129D" w14:textId="77777777" w:rsidTr="00CB65D2">
        <w:trPr>
          <w:tblHeader/>
        </w:trPr>
        <w:tc>
          <w:tcPr>
            <w:tcW w:w="9351" w:type="dxa"/>
            <w:shd w:val="clear" w:color="auto" w:fill="2E74B5" w:themeFill="accent1" w:themeFillShade="BF"/>
          </w:tcPr>
          <w:p w14:paraId="364F719B" w14:textId="77777777" w:rsidR="008501A2" w:rsidRPr="00CF035E" w:rsidRDefault="008501A2" w:rsidP="00CB65D2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Propiedades </w:t>
            </w:r>
          </w:p>
        </w:tc>
      </w:tr>
      <w:tr w:rsidR="008501A2" w:rsidRPr="008501A2" w14:paraId="3FDB62EC" w14:textId="77777777" w:rsidTr="00CB65D2">
        <w:tc>
          <w:tcPr>
            <w:tcW w:w="9351" w:type="dxa"/>
          </w:tcPr>
          <w:p w14:paraId="69C4D990" w14:textId="58B178FE" w:rsidR="008501A2" w:rsidRPr="008501A2" w:rsidRDefault="008501A2" w:rsidP="008501A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1E1E1E"/>
                <w:sz w:val="18"/>
                <w:szCs w:val="18"/>
              </w:rPr>
            </w:pP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CartaPorteMercanciasAutotransporteIdentificacionVehicular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b/>
                <w:bCs/>
                <w:color w:val="1E1E1E"/>
                <w:sz w:val="18"/>
                <w:szCs w:val="18"/>
              </w:rPr>
              <w:t>IdentificacionVehicular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8501A2" w:rsidRPr="008501A2" w14:paraId="5B487322" w14:textId="77777777" w:rsidTr="00CB65D2">
        <w:tc>
          <w:tcPr>
            <w:tcW w:w="9351" w:type="dxa"/>
          </w:tcPr>
          <w:p w14:paraId="5E6ECA01" w14:textId="540460B9" w:rsidR="008501A2" w:rsidRPr="008501A2" w:rsidRDefault="008501A2" w:rsidP="008501A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1E1E1E"/>
                <w:sz w:val="18"/>
                <w:szCs w:val="18"/>
              </w:rPr>
            </w:pP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string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b/>
                <w:bCs/>
                <w:color w:val="1E1E1E"/>
                <w:sz w:val="18"/>
                <w:szCs w:val="18"/>
              </w:rPr>
              <w:t>NumPermisoSCT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8501A2" w:rsidRPr="008501A2" w14:paraId="151F86FF" w14:textId="77777777" w:rsidTr="00CB65D2">
        <w:tc>
          <w:tcPr>
            <w:tcW w:w="9351" w:type="dxa"/>
          </w:tcPr>
          <w:p w14:paraId="0575D957" w14:textId="56389335" w:rsidR="008501A2" w:rsidRPr="008501A2" w:rsidRDefault="008501A2" w:rsidP="008501A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1E1E1E"/>
                <w:sz w:val="18"/>
                <w:szCs w:val="18"/>
              </w:rPr>
            </w:pP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string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b/>
                <w:bCs/>
                <w:color w:val="1E1E1E"/>
                <w:sz w:val="18"/>
                <w:szCs w:val="18"/>
              </w:rPr>
              <w:t>PermSCT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8501A2" w:rsidRPr="008501A2" w14:paraId="606D888B" w14:textId="77777777" w:rsidTr="00CB65D2">
        <w:tc>
          <w:tcPr>
            <w:tcW w:w="9351" w:type="dxa"/>
          </w:tcPr>
          <w:p w14:paraId="758A9470" w14:textId="7F9E186B" w:rsidR="008501A2" w:rsidRPr="008501A2" w:rsidRDefault="008501A2" w:rsidP="008501A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1E1E1E"/>
                <w:sz w:val="18"/>
                <w:szCs w:val="18"/>
              </w:rPr>
            </w:pP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8501A2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CartaPorteMercanciasAutotransporteRemolque</w:t>
            </w:r>
            <w:proofErr w:type="spellEnd"/>
            <w:r w:rsidRPr="008501A2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[</w:t>
            </w:r>
            <w:proofErr w:type="gramEnd"/>
            <w:r w:rsidRPr="008501A2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]</w:t>
            </w:r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r w:rsidRPr="008501A2">
              <w:rPr>
                <w:rFonts w:ascii="Consolas" w:hAnsi="Consolas" w:cs="Segoe UI"/>
                <w:b/>
                <w:bCs/>
                <w:color w:val="1E1E1E"/>
                <w:sz w:val="18"/>
                <w:szCs w:val="18"/>
              </w:rPr>
              <w:t>Remolques</w:t>
            </w:r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{ set; </w:t>
            </w: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8501A2" w:rsidRPr="008501A2" w14:paraId="0307621B" w14:textId="77777777" w:rsidTr="00CB65D2">
        <w:tc>
          <w:tcPr>
            <w:tcW w:w="9351" w:type="dxa"/>
          </w:tcPr>
          <w:p w14:paraId="651C2013" w14:textId="5F0D8FBF" w:rsidR="008501A2" w:rsidRPr="008501A2" w:rsidRDefault="008501A2" w:rsidP="008501A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1E1E1E"/>
                <w:sz w:val="18"/>
                <w:szCs w:val="18"/>
              </w:rPr>
            </w:pP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CartaPorteMercanciasAutotransporteSeguros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r w:rsidRPr="008501A2">
              <w:rPr>
                <w:rFonts w:ascii="Consolas" w:hAnsi="Consolas" w:cs="Segoe UI"/>
                <w:b/>
                <w:bCs/>
                <w:color w:val="1E1E1E"/>
                <w:sz w:val="18"/>
                <w:szCs w:val="18"/>
              </w:rPr>
              <w:t>Seguros</w:t>
            </w:r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</w:tbl>
    <w:p w14:paraId="7D0428A6" w14:textId="77777777" w:rsidR="008501A2" w:rsidRDefault="008501A2" w:rsidP="008501A2"/>
    <w:p w14:paraId="73618E43" w14:textId="7D5B34CB" w:rsidR="008501A2" w:rsidRDefault="008501A2" w:rsidP="008501A2">
      <w:pPr>
        <w:pStyle w:val="Ttulo3"/>
      </w:pPr>
      <w:bookmarkStart w:id="344" w:name="_Toc140772223"/>
      <w:r>
        <w:rPr>
          <w:highlight w:val="white"/>
        </w:rPr>
        <w:lastRenderedPageBreak/>
        <w:t xml:space="preserve">Clase </w:t>
      </w:r>
      <w:proofErr w:type="spellStart"/>
      <w:r w:rsidRPr="008501A2">
        <w:t>CartaPorteMercanciasAutotransporteIdentificacionVehicular</w:t>
      </w:r>
      <w:bookmarkEnd w:id="344"/>
      <w:proofErr w:type="spellEnd"/>
    </w:p>
    <w:p w14:paraId="009BA664" w14:textId="77777777" w:rsidR="008501A2" w:rsidRDefault="008501A2" w:rsidP="008501A2">
      <w:pPr>
        <w:pStyle w:val="Ttulo4"/>
      </w:pPr>
      <w: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51"/>
      </w:tblGrid>
      <w:tr w:rsidR="008501A2" w:rsidRPr="00CF035E" w14:paraId="4DB85C5B" w14:textId="77777777" w:rsidTr="00CB65D2">
        <w:trPr>
          <w:tblHeader/>
        </w:trPr>
        <w:tc>
          <w:tcPr>
            <w:tcW w:w="9351" w:type="dxa"/>
            <w:shd w:val="clear" w:color="auto" w:fill="2E74B5" w:themeFill="accent1" w:themeFillShade="BF"/>
          </w:tcPr>
          <w:p w14:paraId="6E4AFC27" w14:textId="77777777" w:rsidR="008501A2" w:rsidRPr="00CF035E" w:rsidRDefault="008501A2" w:rsidP="00CB65D2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Propiedades </w:t>
            </w:r>
          </w:p>
        </w:tc>
      </w:tr>
      <w:tr w:rsidR="008501A2" w:rsidRPr="008501A2" w14:paraId="25E2E840" w14:textId="77777777" w:rsidTr="00CB65D2">
        <w:tc>
          <w:tcPr>
            <w:tcW w:w="9351" w:type="dxa"/>
          </w:tcPr>
          <w:p w14:paraId="34BBDB90" w14:textId="04AD3EFA" w:rsidR="008501A2" w:rsidRPr="008501A2" w:rsidRDefault="008501A2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1E1E1E"/>
                <w:sz w:val="18"/>
                <w:szCs w:val="18"/>
              </w:rPr>
            </w:pP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int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b/>
                <w:bCs/>
                <w:color w:val="1E1E1E"/>
                <w:sz w:val="18"/>
                <w:szCs w:val="18"/>
              </w:rPr>
              <w:t>AnioModeloVM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8501A2" w:rsidRPr="008501A2" w14:paraId="1E4EB401" w14:textId="77777777" w:rsidTr="00CB65D2">
        <w:tc>
          <w:tcPr>
            <w:tcW w:w="9351" w:type="dxa"/>
          </w:tcPr>
          <w:p w14:paraId="0CF496ED" w14:textId="03844456" w:rsidR="008501A2" w:rsidRPr="008501A2" w:rsidRDefault="008501A2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1E1E1E"/>
                <w:sz w:val="18"/>
                <w:szCs w:val="18"/>
              </w:rPr>
            </w:pP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string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b/>
                <w:bCs/>
                <w:color w:val="1E1E1E"/>
                <w:sz w:val="18"/>
                <w:szCs w:val="18"/>
              </w:rPr>
              <w:t>ConfigVehicular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8501A2" w:rsidRPr="008501A2" w14:paraId="0994F497" w14:textId="77777777" w:rsidTr="00CB65D2">
        <w:tc>
          <w:tcPr>
            <w:tcW w:w="9351" w:type="dxa"/>
          </w:tcPr>
          <w:p w14:paraId="4C5C3CCA" w14:textId="38D915A2" w:rsidR="008501A2" w:rsidRPr="008501A2" w:rsidRDefault="008501A2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1E1E1E"/>
                <w:sz w:val="18"/>
                <w:szCs w:val="18"/>
              </w:rPr>
            </w:pP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string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b/>
                <w:bCs/>
                <w:color w:val="1E1E1E"/>
                <w:sz w:val="18"/>
                <w:szCs w:val="18"/>
              </w:rPr>
              <w:t>PlacaVM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</w:tbl>
    <w:p w14:paraId="4CA44014" w14:textId="77777777" w:rsidR="008501A2" w:rsidRDefault="008501A2" w:rsidP="008501A2"/>
    <w:p w14:paraId="74CB0421" w14:textId="311B34B8" w:rsidR="008501A2" w:rsidRDefault="008501A2" w:rsidP="008501A2">
      <w:pPr>
        <w:pStyle w:val="Ttulo3"/>
      </w:pPr>
      <w:bookmarkStart w:id="345" w:name="_Toc140772224"/>
      <w:r>
        <w:rPr>
          <w:highlight w:val="white"/>
        </w:rPr>
        <w:t xml:space="preserve">Clase </w:t>
      </w:r>
      <w:proofErr w:type="spellStart"/>
      <w:r w:rsidRPr="008501A2">
        <w:t>CartaPorteMercanciasAutotransporteRemolque</w:t>
      </w:r>
      <w:bookmarkEnd w:id="345"/>
      <w:proofErr w:type="spellEnd"/>
    </w:p>
    <w:p w14:paraId="2B6A63DF" w14:textId="77777777" w:rsidR="008501A2" w:rsidRDefault="008501A2" w:rsidP="008501A2">
      <w:pPr>
        <w:pStyle w:val="Ttulo4"/>
      </w:pPr>
      <w: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51"/>
      </w:tblGrid>
      <w:tr w:rsidR="008501A2" w:rsidRPr="00CF035E" w14:paraId="52D923BC" w14:textId="77777777" w:rsidTr="00CB65D2">
        <w:trPr>
          <w:tblHeader/>
        </w:trPr>
        <w:tc>
          <w:tcPr>
            <w:tcW w:w="9351" w:type="dxa"/>
            <w:shd w:val="clear" w:color="auto" w:fill="2E74B5" w:themeFill="accent1" w:themeFillShade="BF"/>
          </w:tcPr>
          <w:p w14:paraId="2B861B7C" w14:textId="77777777" w:rsidR="008501A2" w:rsidRPr="00CF035E" w:rsidRDefault="008501A2" w:rsidP="00CB65D2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Propiedades </w:t>
            </w:r>
          </w:p>
        </w:tc>
      </w:tr>
      <w:tr w:rsidR="008501A2" w:rsidRPr="008501A2" w14:paraId="0A755F44" w14:textId="77777777" w:rsidTr="00CB65D2">
        <w:tc>
          <w:tcPr>
            <w:tcW w:w="9351" w:type="dxa"/>
          </w:tcPr>
          <w:p w14:paraId="6F3CCC45" w14:textId="4601ADEE" w:rsidR="008501A2" w:rsidRPr="008501A2" w:rsidRDefault="008501A2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1E1E1E"/>
                <w:sz w:val="18"/>
                <w:szCs w:val="18"/>
              </w:rPr>
            </w:pP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string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r w:rsidRPr="008501A2">
              <w:rPr>
                <w:rFonts w:ascii="Consolas" w:hAnsi="Consolas" w:cs="Segoe UI"/>
                <w:b/>
                <w:bCs/>
                <w:color w:val="1E1E1E"/>
                <w:sz w:val="18"/>
                <w:szCs w:val="18"/>
              </w:rPr>
              <w:t>Placa</w:t>
            </w:r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8501A2" w:rsidRPr="008501A2" w14:paraId="18308E3F" w14:textId="77777777" w:rsidTr="00CB65D2">
        <w:tc>
          <w:tcPr>
            <w:tcW w:w="9351" w:type="dxa"/>
          </w:tcPr>
          <w:p w14:paraId="53D47244" w14:textId="3753CC26" w:rsidR="008501A2" w:rsidRPr="008501A2" w:rsidRDefault="008501A2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1E1E1E"/>
                <w:sz w:val="18"/>
                <w:szCs w:val="18"/>
              </w:rPr>
            </w:pP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string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b/>
                <w:bCs/>
                <w:color w:val="1E1E1E"/>
                <w:sz w:val="18"/>
                <w:szCs w:val="18"/>
              </w:rPr>
              <w:t>SubTipoRem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</w:tbl>
    <w:p w14:paraId="11DB414C" w14:textId="77777777" w:rsidR="008501A2" w:rsidRDefault="008501A2" w:rsidP="008501A2"/>
    <w:p w14:paraId="35092C36" w14:textId="0FF2F242" w:rsidR="008501A2" w:rsidRDefault="008501A2" w:rsidP="008501A2">
      <w:pPr>
        <w:pStyle w:val="Ttulo3"/>
      </w:pPr>
      <w:bookmarkStart w:id="346" w:name="_Toc140772225"/>
      <w:r>
        <w:rPr>
          <w:highlight w:val="white"/>
        </w:rPr>
        <w:t xml:space="preserve">Clase </w:t>
      </w:r>
      <w:proofErr w:type="spellStart"/>
      <w:r w:rsidRPr="008501A2">
        <w:t>CartaPorteMercanciasAutotransporteSeguros</w:t>
      </w:r>
      <w:bookmarkEnd w:id="346"/>
      <w:proofErr w:type="spellEnd"/>
    </w:p>
    <w:p w14:paraId="3BF1D3D5" w14:textId="77777777" w:rsidR="008501A2" w:rsidRDefault="008501A2" w:rsidP="008501A2">
      <w:pPr>
        <w:pStyle w:val="Ttulo4"/>
      </w:pPr>
      <w: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51"/>
      </w:tblGrid>
      <w:tr w:rsidR="008501A2" w:rsidRPr="00CF035E" w14:paraId="2450E822" w14:textId="77777777" w:rsidTr="00CB65D2">
        <w:trPr>
          <w:tblHeader/>
        </w:trPr>
        <w:tc>
          <w:tcPr>
            <w:tcW w:w="9351" w:type="dxa"/>
            <w:shd w:val="clear" w:color="auto" w:fill="2E74B5" w:themeFill="accent1" w:themeFillShade="BF"/>
          </w:tcPr>
          <w:p w14:paraId="47585F68" w14:textId="77777777" w:rsidR="008501A2" w:rsidRPr="00CF035E" w:rsidRDefault="008501A2" w:rsidP="00CB65D2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Propiedades </w:t>
            </w:r>
          </w:p>
        </w:tc>
      </w:tr>
      <w:tr w:rsidR="008501A2" w:rsidRPr="008501A2" w14:paraId="6DA18605" w14:textId="77777777" w:rsidTr="00CB65D2">
        <w:tc>
          <w:tcPr>
            <w:tcW w:w="9351" w:type="dxa"/>
          </w:tcPr>
          <w:p w14:paraId="4EE6218A" w14:textId="2AEE645D" w:rsidR="008501A2" w:rsidRPr="008501A2" w:rsidRDefault="008501A2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1E1E1E"/>
                <w:sz w:val="18"/>
                <w:szCs w:val="18"/>
              </w:rPr>
            </w:pP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string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b/>
                <w:bCs/>
                <w:color w:val="1E1E1E"/>
                <w:sz w:val="18"/>
                <w:szCs w:val="18"/>
              </w:rPr>
              <w:t>AseguraCarga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8501A2" w:rsidRPr="008501A2" w14:paraId="437293D9" w14:textId="77777777" w:rsidTr="00CB65D2">
        <w:tc>
          <w:tcPr>
            <w:tcW w:w="9351" w:type="dxa"/>
          </w:tcPr>
          <w:p w14:paraId="689F5451" w14:textId="266393F3" w:rsidR="008501A2" w:rsidRPr="008501A2" w:rsidRDefault="008501A2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1E1E1E"/>
                <w:sz w:val="18"/>
                <w:szCs w:val="18"/>
              </w:rPr>
            </w:pP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string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b/>
                <w:bCs/>
                <w:color w:val="1E1E1E"/>
                <w:sz w:val="18"/>
                <w:szCs w:val="18"/>
              </w:rPr>
              <w:t>AseguraMedAmbiente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8501A2" w:rsidRPr="008501A2" w14:paraId="6E776EEA" w14:textId="77777777" w:rsidTr="00CB65D2">
        <w:tc>
          <w:tcPr>
            <w:tcW w:w="9351" w:type="dxa"/>
          </w:tcPr>
          <w:p w14:paraId="6A021F4B" w14:textId="035E8AD1" w:rsidR="008501A2" w:rsidRPr="008501A2" w:rsidRDefault="008501A2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1E1E1E"/>
                <w:sz w:val="18"/>
                <w:szCs w:val="18"/>
              </w:rPr>
            </w:pP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string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b/>
                <w:bCs/>
                <w:color w:val="1E1E1E"/>
                <w:sz w:val="18"/>
                <w:szCs w:val="18"/>
              </w:rPr>
              <w:t>AseguraRespCivil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8501A2" w:rsidRPr="008501A2" w14:paraId="145D74C2" w14:textId="77777777" w:rsidTr="00CB65D2">
        <w:tc>
          <w:tcPr>
            <w:tcW w:w="9351" w:type="dxa"/>
          </w:tcPr>
          <w:p w14:paraId="37FA3203" w14:textId="72E6CB68" w:rsidR="008501A2" w:rsidRPr="008501A2" w:rsidRDefault="008501A2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1E1E1E"/>
                <w:sz w:val="18"/>
                <w:szCs w:val="18"/>
              </w:rPr>
            </w:pP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string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b/>
                <w:bCs/>
                <w:color w:val="1E1E1E"/>
                <w:sz w:val="18"/>
                <w:szCs w:val="18"/>
              </w:rPr>
              <w:t>PolizaCarga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8501A2" w:rsidRPr="008501A2" w14:paraId="30F78C68" w14:textId="77777777" w:rsidTr="00CB65D2">
        <w:tc>
          <w:tcPr>
            <w:tcW w:w="9351" w:type="dxa"/>
          </w:tcPr>
          <w:p w14:paraId="756B5061" w14:textId="489A8B8E" w:rsidR="008501A2" w:rsidRPr="008501A2" w:rsidRDefault="008501A2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1E1E1E"/>
                <w:sz w:val="18"/>
                <w:szCs w:val="18"/>
              </w:rPr>
            </w:pP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string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b/>
                <w:bCs/>
                <w:color w:val="1E1E1E"/>
                <w:sz w:val="18"/>
                <w:szCs w:val="18"/>
              </w:rPr>
              <w:t>PolizaMedAmbiente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8501A2" w:rsidRPr="008501A2" w14:paraId="2EAD8631" w14:textId="77777777" w:rsidTr="00CB65D2">
        <w:tc>
          <w:tcPr>
            <w:tcW w:w="9351" w:type="dxa"/>
          </w:tcPr>
          <w:p w14:paraId="174AE12F" w14:textId="2091C667" w:rsidR="008501A2" w:rsidRPr="008501A2" w:rsidRDefault="008501A2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1E1E1E"/>
                <w:sz w:val="18"/>
                <w:szCs w:val="18"/>
              </w:rPr>
            </w:pP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string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b/>
                <w:bCs/>
                <w:color w:val="1E1E1E"/>
                <w:sz w:val="18"/>
                <w:szCs w:val="18"/>
              </w:rPr>
              <w:t>PolizaRespCivil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8501A2" w:rsidRPr="008501A2" w14:paraId="26A3C3AB" w14:textId="77777777" w:rsidTr="00CB65D2">
        <w:tc>
          <w:tcPr>
            <w:tcW w:w="9351" w:type="dxa"/>
          </w:tcPr>
          <w:p w14:paraId="6061E53A" w14:textId="21DF99D5" w:rsidR="008501A2" w:rsidRPr="008501A2" w:rsidRDefault="008501A2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1E1E1E"/>
                <w:sz w:val="18"/>
                <w:szCs w:val="18"/>
              </w:rPr>
            </w:pP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r w:rsidRPr="008501A2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decimal</w:t>
            </w:r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b/>
                <w:bCs/>
                <w:color w:val="1E1E1E"/>
                <w:sz w:val="18"/>
                <w:szCs w:val="18"/>
              </w:rPr>
              <w:t>PrimaSeguro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8501A2" w:rsidRPr="008501A2" w14:paraId="69BCB880" w14:textId="77777777" w:rsidTr="00CB65D2">
        <w:tc>
          <w:tcPr>
            <w:tcW w:w="9351" w:type="dxa"/>
          </w:tcPr>
          <w:p w14:paraId="72DB7FA4" w14:textId="7EC357BA" w:rsidR="008501A2" w:rsidRPr="008501A2" w:rsidRDefault="008501A2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1E1E1E"/>
                <w:sz w:val="18"/>
                <w:szCs w:val="18"/>
              </w:rPr>
            </w:pP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bool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8501A2">
              <w:rPr>
                <w:rFonts w:ascii="Consolas" w:hAnsi="Consolas" w:cs="Segoe UI"/>
                <w:b/>
                <w:bCs/>
                <w:color w:val="1E1E1E"/>
                <w:sz w:val="18"/>
                <w:szCs w:val="18"/>
              </w:rPr>
              <w:t>PrimaSeguroSpecified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8501A2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</w:tbl>
    <w:p w14:paraId="1B3AFFA6" w14:textId="77777777" w:rsidR="008501A2" w:rsidRDefault="008501A2" w:rsidP="008501A2"/>
    <w:p w14:paraId="5CAD536D" w14:textId="6C2336B2" w:rsidR="00365705" w:rsidRDefault="00365705" w:rsidP="00365705">
      <w:pPr>
        <w:pStyle w:val="Ttulo3"/>
      </w:pPr>
      <w:bookmarkStart w:id="347" w:name="_Toc140772226"/>
      <w:r>
        <w:rPr>
          <w:highlight w:val="white"/>
        </w:rPr>
        <w:t xml:space="preserve">Clase </w:t>
      </w:r>
      <w:proofErr w:type="spellStart"/>
      <w:r w:rsidRPr="00365705">
        <w:t>CartaPorteMercanciasMercancia</w:t>
      </w:r>
      <w:bookmarkEnd w:id="347"/>
      <w:proofErr w:type="spellEnd"/>
    </w:p>
    <w:p w14:paraId="00665B50" w14:textId="77777777" w:rsidR="00365705" w:rsidRDefault="00365705" w:rsidP="00365705">
      <w:pPr>
        <w:pStyle w:val="Ttulo4"/>
      </w:pPr>
      <w: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51"/>
      </w:tblGrid>
      <w:tr w:rsidR="00365705" w:rsidRPr="00CF035E" w14:paraId="616FFDB4" w14:textId="77777777" w:rsidTr="00CB65D2">
        <w:trPr>
          <w:tblHeader/>
        </w:trPr>
        <w:tc>
          <w:tcPr>
            <w:tcW w:w="9351" w:type="dxa"/>
            <w:shd w:val="clear" w:color="auto" w:fill="2E74B5" w:themeFill="accent1" w:themeFillShade="BF"/>
          </w:tcPr>
          <w:p w14:paraId="71C9AFF3" w14:textId="77777777" w:rsidR="00365705" w:rsidRPr="00CF035E" w:rsidRDefault="00365705" w:rsidP="00CB65D2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Propiedades </w:t>
            </w:r>
          </w:p>
        </w:tc>
      </w:tr>
      <w:tr w:rsidR="00365705" w:rsidRPr="008501A2" w14:paraId="57A6864A" w14:textId="77777777" w:rsidTr="00CB65D2">
        <w:tc>
          <w:tcPr>
            <w:tcW w:w="9351" w:type="dxa"/>
          </w:tcPr>
          <w:p w14:paraId="2064D75B" w14:textId="32D36DD2" w:rsidR="00365705" w:rsidRPr="00365705" w:rsidRDefault="00365705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1E1E1E"/>
                <w:sz w:val="18"/>
                <w:szCs w:val="18"/>
              </w:rPr>
            </w:pP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365705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string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365705">
              <w:rPr>
                <w:rFonts w:ascii="Consolas" w:hAnsi="Consolas" w:cs="Segoe UI"/>
                <w:b/>
                <w:bCs/>
                <w:color w:val="1E1E1E"/>
                <w:sz w:val="18"/>
                <w:szCs w:val="18"/>
              </w:rPr>
              <w:t>BienesTransp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365705" w:rsidRPr="008501A2" w14:paraId="3DBD6A28" w14:textId="77777777" w:rsidTr="00CB65D2">
        <w:tc>
          <w:tcPr>
            <w:tcW w:w="9351" w:type="dxa"/>
          </w:tcPr>
          <w:p w14:paraId="2A7AA29F" w14:textId="004F18FC" w:rsidR="00365705" w:rsidRPr="00365705" w:rsidRDefault="00365705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1E1E1E"/>
                <w:sz w:val="18"/>
                <w:szCs w:val="18"/>
              </w:rPr>
            </w:pP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r w:rsidRPr="00365705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decimal</w:t>
            </w:r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r w:rsidRPr="00365705">
              <w:rPr>
                <w:rFonts w:ascii="Consolas" w:hAnsi="Consolas" w:cs="Segoe UI"/>
                <w:b/>
                <w:bCs/>
                <w:color w:val="1E1E1E"/>
                <w:sz w:val="18"/>
                <w:szCs w:val="18"/>
              </w:rPr>
              <w:t>Cantidad</w:t>
            </w:r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365705" w:rsidRPr="008501A2" w14:paraId="208E27C2" w14:textId="77777777" w:rsidTr="00CB65D2">
        <w:tc>
          <w:tcPr>
            <w:tcW w:w="9351" w:type="dxa"/>
          </w:tcPr>
          <w:p w14:paraId="269E4372" w14:textId="7024A24E" w:rsidR="00365705" w:rsidRPr="00365705" w:rsidRDefault="00365705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1E1E1E"/>
                <w:sz w:val="18"/>
                <w:szCs w:val="18"/>
              </w:rPr>
            </w:pP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365705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CartaPorteMercanciasMercanciaCantidadTransporta</w:t>
            </w:r>
            <w:proofErr w:type="spellEnd"/>
            <w:r w:rsidRPr="00365705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[</w:t>
            </w:r>
            <w:proofErr w:type="gramEnd"/>
            <w:r w:rsidRPr="00365705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]</w:t>
            </w:r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365705">
              <w:rPr>
                <w:rFonts w:ascii="Consolas" w:hAnsi="Consolas" w:cs="Segoe UI"/>
                <w:b/>
                <w:bCs/>
                <w:color w:val="1E1E1E"/>
                <w:sz w:val="18"/>
                <w:szCs w:val="18"/>
              </w:rPr>
              <w:t>CantidadTransporta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{ set; </w:t>
            </w: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365705" w:rsidRPr="008501A2" w14:paraId="4CF45969" w14:textId="77777777" w:rsidTr="00CB65D2">
        <w:tc>
          <w:tcPr>
            <w:tcW w:w="9351" w:type="dxa"/>
          </w:tcPr>
          <w:p w14:paraId="089811ED" w14:textId="314AF344" w:rsidR="00365705" w:rsidRPr="00365705" w:rsidRDefault="00365705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1E1E1E"/>
                <w:sz w:val="18"/>
                <w:szCs w:val="18"/>
              </w:rPr>
            </w:pP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365705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string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365705">
              <w:rPr>
                <w:rFonts w:ascii="Consolas" w:hAnsi="Consolas" w:cs="Segoe UI"/>
                <w:b/>
                <w:bCs/>
                <w:color w:val="1E1E1E"/>
                <w:sz w:val="18"/>
                <w:szCs w:val="18"/>
              </w:rPr>
              <w:t>ClaveSTCC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365705" w:rsidRPr="008501A2" w14:paraId="69A96995" w14:textId="77777777" w:rsidTr="00CB65D2">
        <w:tc>
          <w:tcPr>
            <w:tcW w:w="9351" w:type="dxa"/>
          </w:tcPr>
          <w:p w14:paraId="5516E058" w14:textId="00E05011" w:rsidR="00365705" w:rsidRPr="00365705" w:rsidRDefault="00365705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1E1E1E"/>
                <w:sz w:val="18"/>
                <w:szCs w:val="18"/>
              </w:rPr>
            </w:pP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365705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string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365705">
              <w:rPr>
                <w:rFonts w:ascii="Consolas" w:hAnsi="Consolas" w:cs="Segoe UI"/>
                <w:b/>
                <w:bCs/>
                <w:color w:val="1E1E1E"/>
                <w:sz w:val="18"/>
                <w:szCs w:val="18"/>
              </w:rPr>
              <w:t>ClaveUnidad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365705" w:rsidRPr="008501A2" w14:paraId="109435BB" w14:textId="77777777" w:rsidTr="00CB65D2">
        <w:tc>
          <w:tcPr>
            <w:tcW w:w="9351" w:type="dxa"/>
          </w:tcPr>
          <w:p w14:paraId="23445C43" w14:textId="3F868B24" w:rsidR="00365705" w:rsidRPr="00365705" w:rsidRDefault="00365705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1E1E1E"/>
                <w:sz w:val="18"/>
                <w:szCs w:val="18"/>
              </w:rPr>
            </w:pP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365705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string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365705">
              <w:rPr>
                <w:rFonts w:ascii="Consolas" w:hAnsi="Consolas" w:cs="Segoe UI"/>
                <w:b/>
                <w:bCs/>
                <w:color w:val="1E1E1E"/>
                <w:sz w:val="18"/>
                <w:szCs w:val="18"/>
              </w:rPr>
              <w:t>CveMaterialPeligroso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365705" w:rsidRPr="008501A2" w14:paraId="02B37397" w14:textId="77777777" w:rsidTr="00CB65D2">
        <w:tc>
          <w:tcPr>
            <w:tcW w:w="9351" w:type="dxa"/>
          </w:tcPr>
          <w:p w14:paraId="20DE1409" w14:textId="5A8F24A0" w:rsidR="00365705" w:rsidRPr="00365705" w:rsidRDefault="00365705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1E1E1E"/>
                <w:sz w:val="18"/>
                <w:szCs w:val="18"/>
              </w:rPr>
            </w:pP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365705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bool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365705">
              <w:rPr>
                <w:rFonts w:ascii="Consolas" w:hAnsi="Consolas" w:cs="Segoe UI"/>
                <w:b/>
                <w:bCs/>
                <w:color w:val="1E1E1E"/>
                <w:sz w:val="18"/>
                <w:szCs w:val="18"/>
              </w:rPr>
              <w:t>CveMaterialPeligrosoSpecified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365705" w:rsidRPr="008501A2" w14:paraId="1EA34D00" w14:textId="77777777" w:rsidTr="00CB65D2">
        <w:tc>
          <w:tcPr>
            <w:tcW w:w="9351" w:type="dxa"/>
          </w:tcPr>
          <w:p w14:paraId="396624EC" w14:textId="5CF5D848" w:rsidR="00365705" w:rsidRPr="00365705" w:rsidRDefault="00365705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1E1E1E"/>
                <w:sz w:val="18"/>
                <w:szCs w:val="18"/>
              </w:rPr>
            </w:pP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365705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string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365705">
              <w:rPr>
                <w:rFonts w:ascii="Consolas" w:hAnsi="Consolas" w:cs="Segoe UI"/>
                <w:b/>
                <w:bCs/>
                <w:color w:val="1E1E1E"/>
                <w:sz w:val="18"/>
                <w:szCs w:val="18"/>
              </w:rPr>
              <w:t>Descripcion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365705" w:rsidRPr="008501A2" w14:paraId="6FC6162F" w14:textId="77777777" w:rsidTr="00CB65D2">
        <w:tc>
          <w:tcPr>
            <w:tcW w:w="9351" w:type="dxa"/>
          </w:tcPr>
          <w:p w14:paraId="6F2B6B73" w14:textId="60CB332D" w:rsidR="00365705" w:rsidRPr="00365705" w:rsidRDefault="00365705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1E1E1E"/>
                <w:sz w:val="18"/>
                <w:szCs w:val="18"/>
              </w:rPr>
            </w:pP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365705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string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365705">
              <w:rPr>
                <w:rFonts w:ascii="Consolas" w:hAnsi="Consolas" w:cs="Segoe UI"/>
                <w:b/>
                <w:bCs/>
                <w:color w:val="1E1E1E"/>
                <w:sz w:val="18"/>
                <w:szCs w:val="18"/>
              </w:rPr>
              <w:t>DescripEmbalaje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365705" w:rsidRPr="008501A2" w14:paraId="2B9C6B19" w14:textId="77777777" w:rsidTr="00CB65D2">
        <w:tc>
          <w:tcPr>
            <w:tcW w:w="9351" w:type="dxa"/>
          </w:tcPr>
          <w:p w14:paraId="7C6E3962" w14:textId="6891C333" w:rsidR="00365705" w:rsidRPr="00365705" w:rsidRDefault="00365705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1E1E1E"/>
                <w:sz w:val="18"/>
                <w:szCs w:val="18"/>
              </w:rPr>
            </w:pP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365705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CartaPorteMercanciasMercanciaDetalleMercancia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365705">
              <w:rPr>
                <w:rFonts w:ascii="Consolas" w:hAnsi="Consolas" w:cs="Segoe UI"/>
                <w:b/>
                <w:bCs/>
                <w:color w:val="1E1E1E"/>
                <w:sz w:val="18"/>
                <w:szCs w:val="18"/>
              </w:rPr>
              <w:t>DetalleMercancia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365705" w:rsidRPr="008501A2" w14:paraId="6521D4E2" w14:textId="77777777" w:rsidTr="00CB65D2">
        <w:tc>
          <w:tcPr>
            <w:tcW w:w="9351" w:type="dxa"/>
          </w:tcPr>
          <w:p w14:paraId="747C71AC" w14:textId="69A1BA03" w:rsidR="00365705" w:rsidRPr="00365705" w:rsidRDefault="00365705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1E1E1E"/>
                <w:sz w:val="18"/>
                <w:szCs w:val="18"/>
              </w:rPr>
            </w:pP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365705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string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r w:rsidRPr="00365705">
              <w:rPr>
                <w:rFonts w:ascii="Consolas" w:hAnsi="Consolas" w:cs="Segoe UI"/>
                <w:b/>
                <w:bCs/>
                <w:color w:val="1E1E1E"/>
                <w:sz w:val="18"/>
                <w:szCs w:val="18"/>
              </w:rPr>
              <w:t>Dimensiones</w:t>
            </w:r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365705" w:rsidRPr="008501A2" w14:paraId="4A2D824E" w14:textId="77777777" w:rsidTr="00CB65D2">
        <w:tc>
          <w:tcPr>
            <w:tcW w:w="9351" w:type="dxa"/>
          </w:tcPr>
          <w:p w14:paraId="61A320C8" w14:textId="05DD8134" w:rsidR="00365705" w:rsidRPr="00365705" w:rsidRDefault="00365705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1E1E1E"/>
                <w:sz w:val="18"/>
                <w:szCs w:val="18"/>
              </w:rPr>
            </w:pP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365705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string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r w:rsidRPr="00365705">
              <w:rPr>
                <w:rFonts w:ascii="Consolas" w:hAnsi="Consolas" w:cs="Segoe UI"/>
                <w:b/>
                <w:bCs/>
                <w:color w:val="1E1E1E"/>
                <w:sz w:val="18"/>
                <w:szCs w:val="18"/>
              </w:rPr>
              <w:t>Embalaje</w:t>
            </w:r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365705" w:rsidRPr="008501A2" w14:paraId="2528FC34" w14:textId="77777777" w:rsidTr="00CB65D2">
        <w:tc>
          <w:tcPr>
            <w:tcW w:w="9351" w:type="dxa"/>
          </w:tcPr>
          <w:p w14:paraId="66C16ABF" w14:textId="425A8628" w:rsidR="00365705" w:rsidRPr="00365705" w:rsidRDefault="00365705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1E1E1E"/>
                <w:sz w:val="18"/>
                <w:szCs w:val="18"/>
              </w:rPr>
            </w:pP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365705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bool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365705">
              <w:rPr>
                <w:rFonts w:ascii="Consolas" w:hAnsi="Consolas" w:cs="Segoe UI"/>
                <w:b/>
                <w:bCs/>
                <w:color w:val="1E1E1E"/>
                <w:sz w:val="18"/>
                <w:szCs w:val="18"/>
              </w:rPr>
              <w:t>EmbalajeSpecified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365705" w:rsidRPr="008501A2" w14:paraId="3A6B4B8C" w14:textId="77777777" w:rsidTr="00CB65D2">
        <w:tc>
          <w:tcPr>
            <w:tcW w:w="9351" w:type="dxa"/>
          </w:tcPr>
          <w:p w14:paraId="71B15087" w14:textId="2500B0D5" w:rsidR="00365705" w:rsidRPr="00365705" w:rsidRDefault="00365705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1E1E1E"/>
                <w:sz w:val="18"/>
                <w:szCs w:val="18"/>
              </w:rPr>
            </w:pP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365705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string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365705">
              <w:rPr>
                <w:rFonts w:ascii="Consolas" w:hAnsi="Consolas" w:cs="Segoe UI"/>
                <w:b/>
                <w:bCs/>
                <w:color w:val="1E1E1E"/>
                <w:sz w:val="18"/>
                <w:szCs w:val="18"/>
              </w:rPr>
              <w:t>FraccionArancelaria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365705" w:rsidRPr="008501A2" w14:paraId="4345175F" w14:textId="77777777" w:rsidTr="00CB65D2">
        <w:tc>
          <w:tcPr>
            <w:tcW w:w="9351" w:type="dxa"/>
          </w:tcPr>
          <w:p w14:paraId="537ED1D7" w14:textId="257862D4" w:rsidR="00365705" w:rsidRPr="00365705" w:rsidRDefault="00365705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1E1E1E"/>
                <w:sz w:val="18"/>
                <w:szCs w:val="18"/>
              </w:rPr>
            </w:pP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365705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bool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365705">
              <w:rPr>
                <w:rFonts w:ascii="Consolas" w:hAnsi="Consolas" w:cs="Segoe UI"/>
                <w:b/>
                <w:bCs/>
                <w:color w:val="1E1E1E"/>
                <w:sz w:val="18"/>
                <w:szCs w:val="18"/>
              </w:rPr>
              <w:t>FraccionArancelariaSpecified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365705" w:rsidRPr="008501A2" w14:paraId="09D40A42" w14:textId="77777777" w:rsidTr="00CB65D2">
        <w:tc>
          <w:tcPr>
            <w:tcW w:w="9351" w:type="dxa"/>
          </w:tcPr>
          <w:p w14:paraId="520E4E05" w14:textId="77C0161D" w:rsidR="00365705" w:rsidRPr="00365705" w:rsidRDefault="00365705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1E1E1E"/>
                <w:sz w:val="18"/>
                <w:szCs w:val="18"/>
              </w:rPr>
            </w:pP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365705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CartaPorteMercanciasMercanciaGuiasIdentificacion</w:t>
            </w:r>
            <w:proofErr w:type="spellEnd"/>
            <w:r w:rsidRPr="00365705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[</w:t>
            </w:r>
            <w:proofErr w:type="gramEnd"/>
            <w:r w:rsidRPr="00365705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]</w:t>
            </w:r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365705">
              <w:rPr>
                <w:rFonts w:ascii="Consolas" w:hAnsi="Consolas" w:cs="Segoe UI"/>
                <w:b/>
                <w:bCs/>
                <w:color w:val="1E1E1E"/>
                <w:sz w:val="18"/>
                <w:szCs w:val="18"/>
              </w:rPr>
              <w:t>GuiasIdentificacion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{ set; </w:t>
            </w: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365705" w:rsidRPr="008501A2" w14:paraId="7E07C467" w14:textId="77777777" w:rsidTr="00CB65D2">
        <w:tc>
          <w:tcPr>
            <w:tcW w:w="9351" w:type="dxa"/>
          </w:tcPr>
          <w:p w14:paraId="1994D6F9" w14:textId="415C4552" w:rsidR="00365705" w:rsidRPr="00365705" w:rsidRDefault="00365705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1E1E1E"/>
                <w:sz w:val="18"/>
                <w:szCs w:val="18"/>
              </w:rPr>
            </w:pP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365705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string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365705">
              <w:rPr>
                <w:rFonts w:ascii="Consolas" w:hAnsi="Consolas" w:cs="Segoe UI"/>
                <w:b/>
                <w:bCs/>
                <w:color w:val="1E1E1E"/>
                <w:sz w:val="18"/>
                <w:szCs w:val="18"/>
              </w:rPr>
              <w:t>MaterialPeligroso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365705" w:rsidRPr="008501A2" w14:paraId="3633D606" w14:textId="77777777" w:rsidTr="00CB65D2">
        <w:tc>
          <w:tcPr>
            <w:tcW w:w="9351" w:type="dxa"/>
          </w:tcPr>
          <w:p w14:paraId="38F1FAEB" w14:textId="72B1707C" w:rsidR="00365705" w:rsidRPr="00365705" w:rsidRDefault="00365705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1E1E1E"/>
                <w:sz w:val="18"/>
                <w:szCs w:val="18"/>
              </w:rPr>
            </w:pP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lastRenderedPageBreak/>
              <w:t>public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365705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bool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365705">
              <w:rPr>
                <w:rFonts w:ascii="Consolas" w:hAnsi="Consolas" w:cs="Segoe UI"/>
                <w:b/>
                <w:bCs/>
                <w:color w:val="1E1E1E"/>
                <w:sz w:val="18"/>
                <w:szCs w:val="18"/>
              </w:rPr>
              <w:t>MaterialPeligrosoSpecified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365705" w:rsidRPr="008501A2" w14:paraId="5FED4C8F" w14:textId="77777777" w:rsidTr="00CB65D2">
        <w:tc>
          <w:tcPr>
            <w:tcW w:w="9351" w:type="dxa"/>
          </w:tcPr>
          <w:p w14:paraId="112552FC" w14:textId="11311B97" w:rsidR="00365705" w:rsidRPr="00365705" w:rsidRDefault="00365705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1E1E1E"/>
                <w:sz w:val="18"/>
                <w:szCs w:val="18"/>
              </w:rPr>
            </w:pP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365705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string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r w:rsidRPr="00365705">
              <w:rPr>
                <w:rFonts w:ascii="Consolas" w:hAnsi="Consolas" w:cs="Segoe UI"/>
                <w:b/>
                <w:bCs/>
                <w:color w:val="1E1E1E"/>
                <w:sz w:val="18"/>
                <w:szCs w:val="18"/>
              </w:rPr>
              <w:t>Moneda</w:t>
            </w:r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365705" w:rsidRPr="008501A2" w14:paraId="21C965EA" w14:textId="77777777" w:rsidTr="00CB65D2">
        <w:tc>
          <w:tcPr>
            <w:tcW w:w="9351" w:type="dxa"/>
          </w:tcPr>
          <w:p w14:paraId="085E3950" w14:textId="4B0E5840" w:rsidR="00365705" w:rsidRPr="00365705" w:rsidRDefault="00365705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1E1E1E"/>
                <w:sz w:val="18"/>
                <w:szCs w:val="18"/>
              </w:rPr>
            </w:pP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365705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bool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365705">
              <w:rPr>
                <w:rFonts w:ascii="Consolas" w:hAnsi="Consolas" w:cs="Segoe UI"/>
                <w:b/>
                <w:bCs/>
                <w:color w:val="1E1E1E"/>
                <w:sz w:val="18"/>
                <w:szCs w:val="18"/>
              </w:rPr>
              <w:t>MonedaSpecified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365705" w:rsidRPr="008501A2" w14:paraId="5E7B721A" w14:textId="77777777" w:rsidTr="00CB65D2">
        <w:tc>
          <w:tcPr>
            <w:tcW w:w="9351" w:type="dxa"/>
          </w:tcPr>
          <w:p w14:paraId="47A9F727" w14:textId="3C28BD6A" w:rsidR="00365705" w:rsidRPr="00365705" w:rsidRDefault="00365705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1E1E1E"/>
                <w:sz w:val="18"/>
                <w:szCs w:val="18"/>
              </w:rPr>
            </w:pP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365705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CartaPorteMercanciasMercanciaPedimentos</w:t>
            </w:r>
            <w:proofErr w:type="spellEnd"/>
            <w:r w:rsidRPr="00365705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[</w:t>
            </w:r>
            <w:proofErr w:type="gramEnd"/>
            <w:r w:rsidRPr="00365705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]</w:t>
            </w:r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r w:rsidRPr="00365705">
              <w:rPr>
                <w:rFonts w:ascii="Consolas" w:hAnsi="Consolas" w:cs="Segoe UI"/>
                <w:b/>
                <w:bCs/>
                <w:color w:val="1E1E1E"/>
                <w:sz w:val="18"/>
                <w:szCs w:val="18"/>
              </w:rPr>
              <w:t>Pedimentos</w:t>
            </w:r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{ set; </w:t>
            </w: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365705" w:rsidRPr="008501A2" w14:paraId="447C4918" w14:textId="77777777" w:rsidTr="00CB65D2">
        <w:tc>
          <w:tcPr>
            <w:tcW w:w="9351" w:type="dxa"/>
          </w:tcPr>
          <w:p w14:paraId="38E501A1" w14:textId="1F105C75" w:rsidR="00365705" w:rsidRPr="00365705" w:rsidRDefault="00365705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1E1E1E"/>
                <w:sz w:val="18"/>
                <w:szCs w:val="18"/>
              </w:rPr>
            </w:pP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r w:rsidRPr="00365705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decimal</w:t>
            </w:r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365705">
              <w:rPr>
                <w:rFonts w:ascii="Consolas" w:hAnsi="Consolas" w:cs="Segoe UI"/>
                <w:b/>
                <w:bCs/>
                <w:color w:val="1E1E1E"/>
                <w:sz w:val="18"/>
                <w:szCs w:val="18"/>
              </w:rPr>
              <w:t>PesoEnKg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365705" w:rsidRPr="008501A2" w14:paraId="29AA534E" w14:textId="77777777" w:rsidTr="00CB65D2">
        <w:tc>
          <w:tcPr>
            <w:tcW w:w="9351" w:type="dxa"/>
          </w:tcPr>
          <w:p w14:paraId="722C5448" w14:textId="69D096C1" w:rsidR="00365705" w:rsidRPr="00365705" w:rsidRDefault="00365705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1E1E1E"/>
                <w:sz w:val="18"/>
                <w:szCs w:val="18"/>
              </w:rPr>
            </w:pP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365705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string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r w:rsidRPr="00365705">
              <w:rPr>
                <w:rFonts w:ascii="Consolas" w:hAnsi="Consolas" w:cs="Segoe UI"/>
                <w:b/>
                <w:bCs/>
                <w:color w:val="1E1E1E"/>
                <w:sz w:val="18"/>
                <w:szCs w:val="18"/>
              </w:rPr>
              <w:t>Unidad</w:t>
            </w:r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365705" w:rsidRPr="008501A2" w14:paraId="2BD688F4" w14:textId="77777777" w:rsidTr="00CB65D2">
        <w:tc>
          <w:tcPr>
            <w:tcW w:w="9351" w:type="dxa"/>
          </w:tcPr>
          <w:p w14:paraId="1D504793" w14:textId="5260EF2F" w:rsidR="00365705" w:rsidRPr="00365705" w:rsidRDefault="00365705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1E1E1E"/>
                <w:sz w:val="18"/>
                <w:szCs w:val="18"/>
              </w:rPr>
            </w:pP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365705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string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365705">
              <w:rPr>
                <w:rFonts w:ascii="Consolas" w:hAnsi="Consolas" w:cs="Segoe UI"/>
                <w:b/>
                <w:bCs/>
                <w:color w:val="1E1E1E"/>
                <w:sz w:val="18"/>
                <w:szCs w:val="18"/>
              </w:rPr>
              <w:t>UUIDComercioExt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365705" w:rsidRPr="008501A2" w14:paraId="5C805B16" w14:textId="77777777" w:rsidTr="00CB65D2">
        <w:tc>
          <w:tcPr>
            <w:tcW w:w="9351" w:type="dxa"/>
          </w:tcPr>
          <w:p w14:paraId="0D67A70D" w14:textId="17487F5A" w:rsidR="00365705" w:rsidRPr="00365705" w:rsidRDefault="00365705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1E1E1E"/>
                <w:sz w:val="18"/>
                <w:szCs w:val="18"/>
              </w:rPr>
            </w:pP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r w:rsidRPr="00365705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decimal</w:t>
            </w:r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365705">
              <w:rPr>
                <w:rFonts w:ascii="Consolas" w:hAnsi="Consolas" w:cs="Segoe UI"/>
                <w:b/>
                <w:bCs/>
                <w:color w:val="1E1E1E"/>
                <w:sz w:val="18"/>
                <w:szCs w:val="18"/>
              </w:rPr>
              <w:t>ValorMercancia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  <w:tr w:rsidR="00365705" w:rsidRPr="008501A2" w14:paraId="5080D823" w14:textId="77777777" w:rsidTr="00CB65D2">
        <w:tc>
          <w:tcPr>
            <w:tcW w:w="9351" w:type="dxa"/>
          </w:tcPr>
          <w:p w14:paraId="4679FA37" w14:textId="50C31C90" w:rsidR="00365705" w:rsidRPr="00365705" w:rsidRDefault="00365705" w:rsidP="00CB65D2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1E1E1E"/>
                <w:sz w:val="18"/>
                <w:szCs w:val="18"/>
              </w:rPr>
            </w:pP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public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365705">
              <w:rPr>
                <w:rFonts w:ascii="Consolas" w:hAnsi="Consolas" w:cs="Segoe UI"/>
                <w:b/>
                <w:bCs/>
                <w:color w:val="0E70C0"/>
                <w:sz w:val="18"/>
                <w:szCs w:val="18"/>
                <w:u w:val="single"/>
              </w:rPr>
              <w:t>bool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365705">
              <w:rPr>
                <w:rFonts w:ascii="Consolas" w:hAnsi="Consolas" w:cs="Segoe UI"/>
                <w:b/>
                <w:bCs/>
                <w:color w:val="1E1E1E"/>
                <w:sz w:val="18"/>
                <w:szCs w:val="18"/>
              </w:rPr>
              <w:t>ValorMercanciaSpecified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{ set</w:t>
            </w:r>
            <w:proofErr w:type="gram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 xml:space="preserve">; </w:t>
            </w:r>
            <w:proofErr w:type="spellStart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get</w:t>
            </w:r>
            <w:proofErr w:type="spellEnd"/>
            <w:r w:rsidRPr="00365705">
              <w:rPr>
                <w:rFonts w:ascii="Consolas" w:hAnsi="Consolas" w:cs="Segoe UI"/>
                <w:color w:val="1E1E1E"/>
                <w:sz w:val="18"/>
                <w:szCs w:val="18"/>
              </w:rPr>
              <w:t>; }</w:t>
            </w:r>
          </w:p>
        </w:tc>
      </w:tr>
    </w:tbl>
    <w:p w14:paraId="0B3FE37F" w14:textId="330AA19F" w:rsidR="00540C20" w:rsidRPr="000D3114" w:rsidRDefault="00540C20" w:rsidP="000D3114"/>
    <w:p w14:paraId="71F2BA22" w14:textId="72C4E6FB" w:rsidR="00670858" w:rsidRDefault="00670858" w:rsidP="004C48EF">
      <w:pPr>
        <w:pStyle w:val="Ttulo2"/>
      </w:pPr>
      <w:bookmarkStart w:id="348" w:name="_Toc140772227"/>
      <w:r w:rsidRPr="00ED7B10">
        <w:t xml:space="preserve">Referencia del </w:t>
      </w:r>
      <w:proofErr w:type="spellStart"/>
      <w:r w:rsidRPr="00AB3A4C">
        <w:rPr>
          <w:i/>
        </w:rPr>
        <w:t>Namespace</w:t>
      </w:r>
      <w:proofErr w:type="spellEnd"/>
      <w:r>
        <w:t xml:space="preserve"> </w:t>
      </w:r>
      <w:r w:rsidR="00092241" w:rsidRPr="00092241">
        <w:rPr>
          <w:rFonts w:ascii="Consolas" w:hAnsi="Consolas"/>
        </w:rPr>
        <w:t>SifeiSignature3_</w:t>
      </w:r>
      <w:proofErr w:type="gramStart"/>
      <w:r w:rsidR="00092241" w:rsidRPr="00092241">
        <w:rPr>
          <w:rFonts w:ascii="Consolas" w:hAnsi="Consolas"/>
        </w:rPr>
        <w:t>3.srvSifeiCancelacion</w:t>
      </w:r>
      <w:proofErr w:type="gramEnd"/>
      <w:r w:rsidR="00092241" w:rsidRPr="00092241">
        <w:rPr>
          <w:rFonts w:ascii="Consolas" w:hAnsi="Consolas"/>
        </w:rPr>
        <w:t>2018</w:t>
      </w:r>
      <w:bookmarkEnd w:id="348"/>
    </w:p>
    <w:p w14:paraId="4D500DAF" w14:textId="77777777" w:rsidR="00670858" w:rsidRPr="00ED7B10" w:rsidRDefault="00670858" w:rsidP="004C48EF">
      <w:pPr>
        <w:pStyle w:val="Ttulo3"/>
      </w:pPr>
      <w:r w:rsidRPr="00ED7B10">
        <w:fldChar w:fldCharType="begin"/>
      </w:r>
      <w:r w:rsidRPr="00ED7B10">
        <w:instrText>tc  \l 2 "SifeiSignature3_3.Complementos.Iedu10"</w:instrText>
      </w:r>
      <w:r w:rsidRPr="00ED7B10">
        <w:fldChar w:fldCharType="end"/>
      </w:r>
      <w:r w:rsidRPr="00ED7B10">
        <w:fldChar w:fldCharType="begin"/>
      </w:r>
      <w:r w:rsidRPr="00ED7B10">
        <w:instrText>xe "SifeiSignature3_3.Complementos.Iedu10"</w:instrText>
      </w:r>
      <w:r w:rsidRPr="00ED7B10">
        <w:fldChar w:fldCharType="end"/>
      </w:r>
      <w:bookmarkStart w:id="349" w:name="AAAAAAAATF"/>
      <w:bookmarkStart w:id="350" w:name="_Toc140772228"/>
      <w:bookmarkEnd w:id="349"/>
      <w:r w:rsidRPr="00ED7B10">
        <w:t>Clases</w:t>
      </w:r>
      <w:bookmarkEnd w:id="350"/>
    </w:p>
    <w:p w14:paraId="1329D974" w14:textId="5991A904" w:rsidR="00670858" w:rsidRPr="00215E5C" w:rsidRDefault="00670858" w:rsidP="00A47333">
      <w:pPr>
        <w:pStyle w:val="Listaconvietas"/>
        <w:rPr>
          <w:rFonts w:ascii="Consolas" w:hAnsi="Consolas"/>
        </w:rPr>
      </w:pPr>
      <w:proofErr w:type="spellStart"/>
      <w:r w:rsidRPr="00404BB1">
        <w:rPr>
          <w:rFonts w:ascii="Consolas" w:hAnsi="Consolas"/>
          <w:color w:val="0000FF"/>
          <w:lang w:val="es-ES"/>
        </w:rPr>
        <w:t>class</w:t>
      </w:r>
      <w:proofErr w:type="spellEnd"/>
      <w:r w:rsidRPr="00404BB1">
        <w:rPr>
          <w:rFonts w:ascii="Consolas" w:hAnsi="Consolas"/>
        </w:rPr>
        <w:t xml:space="preserve"> </w:t>
      </w:r>
      <w:r w:rsidR="00092241">
        <w:rPr>
          <w:rFonts w:ascii="Consolas" w:hAnsi="Consolas"/>
          <w:color w:val="2B91AF"/>
          <w:lang w:val="es-ES"/>
        </w:rPr>
        <w:t>folios</w:t>
      </w:r>
    </w:p>
    <w:p w14:paraId="7BA80EC5" w14:textId="7F9888DF" w:rsidR="00215E5C" w:rsidRDefault="00215E5C" w:rsidP="00215E5C">
      <w:pPr>
        <w:pStyle w:val="Ttulo3"/>
      </w:pPr>
      <w:bookmarkStart w:id="351" w:name="_Toc140772229"/>
      <w:r>
        <w:t>Enumeraciones</w:t>
      </w:r>
      <w:bookmarkEnd w:id="351"/>
      <w:r>
        <w:t xml:space="preserve"> </w:t>
      </w:r>
    </w:p>
    <w:p w14:paraId="52916502" w14:textId="57B0720D" w:rsidR="00215E5C" w:rsidRPr="00672932" w:rsidRDefault="00672932" w:rsidP="00215E5C">
      <w:pPr>
        <w:pStyle w:val="Prrafodelista"/>
        <w:numPr>
          <w:ilvl w:val="0"/>
          <w:numId w:val="15"/>
        </w:numPr>
        <w:rPr>
          <w:lang w:val="es-ES"/>
        </w:rPr>
      </w:pPr>
      <w:r w:rsidRPr="00215E5C">
        <w:rPr>
          <w:rFonts w:ascii="Consolas" w:hAnsi="Consolas" w:cs="Consolas"/>
          <w:color w:val="2B91AF"/>
          <w:sz w:val="19"/>
          <w:szCs w:val="19"/>
          <w:lang w:val="es-ES"/>
        </w:rPr>
        <w:t>R</w:t>
      </w:r>
      <w:r w:rsidR="00215E5C" w:rsidRPr="00215E5C">
        <w:rPr>
          <w:rFonts w:ascii="Consolas" w:hAnsi="Consolas" w:cs="Consolas"/>
          <w:color w:val="2B91AF"/>
          <w:sz w:val="19"/>
          <w:szCs w:val="19"/>
          <w:lang w:val="es-ES"/>
        </w:rPr>
        <w:t>espuesta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94"/>
      </w:tblGrid>
      <w:tr w:rsidR="00672932" w:rsidRPr="00D03C80" w14:paraId="4FAE8AC4" w14:textId="77777777" w:rsidTr="00D03646">
        <w:tc>
          <w:tcPr>
            <w:tcW w:w="9394" w:type="dxa"/>
            <w:shd w:val="clear" w:color="auto" w:fill="2E74B5" w:themeFill="accent1" w:themeFillShade="BF"/>
          </w:tcPr>
          <w:p w14:paraId="2714452D" w14:textId="1A323416" w:rsidR="00672932" w:rsidRPr="00672932" w:rsidRDefault="00672932" w:rsidP="00672932">
            <w:pPr>
              <w:pStyle w:val="Textoindependiente"/>
            </w:pPr>
            <w:r w:rsidRPr="00672932">
              <w:rPr>
                <w:color w:val="FFFFFF" w:themeColor="background1"/>
                <w:lang w:val="es-ES"/>
              </w:rPr>
              <w:t>Respuesta</w:t>
            </w:r>
          </w:p>
        </w:tc>
      </w:tr>
      <w:tr w:rsidR="00672932" w:rsidRPr="00580C39" w14:paraId="2003E3F4" w14:textId="77777777" w:rsidTr="00D03646">
        <w:tc>
          <w:tcPr>
            <w:tcW w:w="9394" w:type="dxa"/>
          </w:tcPr>
          <w:p w14:paraId="760E5C9D" w14:textId="1A64D080" w:rsidR="00672932" w:rsidRPr="00BA3B1C" w:rsidRDefault="00672932" w:rsidP="00D0364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Aceptacion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= 0,</w:t>
            </w:r>
          </w:p>
        </w:tc>
      </w:tr>
      <w:tr w:rsidR="00672932" w:rsidRPr="00580C39" w14:paraId="2EEC0EF2" w14:textId="77777777" w:rsidTr="00D03646">
        <w:tc>
          <w:tcPr>
            <w:tcW w:w="9394" w:type="dxa"/>
          </w:tcPr>
          <w:p w14:paraId="504CD74A" w14:textId="24B611B6" w:rsidR="00672932" w:rsidRPr="00BA3B1C" w:rsidRDefault="00672932" w:rsidP="00D0364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</w:pPr>
            <w:r w:rsidRPr="00BA3B1C">
              <w:rPr>
                <w:rFonts w:ascii="Consolas" w:hAnsi="Consolas" w:cs="Consolas"/>
                <w:color w:val="000000"/>
                <w:sz w:val="18"/>
                <w:szCs w:val="19"/>
                <w:lang w:val="es-ES"/>
              </w:rPr>
              <w:t xml:space="preserve">    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Rechazo = 1</w:t>
            </w:r>
          </w:p>
        </w:tc>
      </w:tr>
    </w:tbl>
    <w:p w14:paraId="6B8E540D" w14:textId="77777777" w:rsidR="00672932" w:rsidRPr="00672932" w:rsidRDefault="00672932" w:rsidP="00672932">
      <w:pPr>
        <w:rPr>
          <w:lang w:val="es-ES"/>
        </w:rPr>
      </w:pPr>
    </w:p>
    <w:p w14:paraId="794B9E3D" w14:textId="77777777" w:rsidR="00215E5C" w:rsidRPr="00404BB1" w:rsidRDefault="00215E5C" w:rsidP="00672932">
      <w:pPr>
        <w:pStyle w:val="Textoindependiente"/>
      </w:pPr>
    </w:p>
    <w:p w14:paraId="6DCC51B2" w14:textId="34340317" w:rsidR="00670858" w:rsidRDefault="00670858" w:rsidP="00672932">
      <w:pPr>
        <w:pStyle w:val="Ttulo3"/>
        <w:rPr>
          <w:lang w:val="es-ES"/>
        </w:rPr>
      </w:pPr>
      <w:bookmarkStart w:id="352" w:name="_Toc140772230"/>
      <w:r w:rsidRPr="00ED7B10">
        <w:rPr>
          <w:lang w:val="es-ES"/>
        </w:rPr>
        <w:t xml:space="preserve">Clase </w:t>
      </w:r>
      <w:r w:rsidR="00092241">
        <w:rPr>
          <w:lang w:val="es-ES"/>
        </w:rPr>
        <w:t>folios</w:t>
      </w:r>
      <w:bookmarkEnd w:id="352"/>
    </w:p>
    <w:p w14:paraId="52670077" w14:textId="77777777" w:rsidR="00670858" w:rsidRPr="00ED7B10" w:rsidRDefault="00670858" w:rsidP="004C48EF">
      <w:pPr>
        <w:pStyle w:val="Ttulo4"/>
        <w:rPr>
          <w:lang w:val="es-ES"/>
        </w:rPr>
      </w:pPr>
      <w:r w:rsidRPr="00ED7B10">
        <w:rPr>
          <w:lang w:val="es-ES"/>
        </w:rPr>
        <w:t>Propiedades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9351"/>
      </w:tblGrid>
      <w:tr w:rsidR="00670858" w:rsidRPr="00CF035E" w14:paraId="4244893E" w14:textId="77777777" w:rsidTr="008C5862">
        <w:trPr>
          <w:tblHeader/>
        </w:trPr>
        <w:tc>
          <w:tcPr>
            <w:tcW w:w="9351" w:type="dxa"/>
            <w:shd w:val="clear" w:color="auto" w:fill="2E74B5" w:themeFill="accent1" w:themeFillShade="BF"/>
          </w:tcPr>
          <w:p w14:paraId="5489B729" w14:textId="77777777" w:rsidR="00670858" w:rsidRPr="00CF035E" w:rsidRDefault="00670858" w:rsidP="00CF035E">
            <w:pPr>
              <w:pStyle w:val="Textoindependiente"/>
              <w:rPr>
                <w:color w:val="FFFFFF" w:themeColor="background1"/>
                <w:sz w:val="18"/>
                <w:lang w:val="es-ES"/>
              </w:rPr>
            </w:pPr>
            <w:r w:rsidRPr="00CF035E">
              <w:rPr>
                <w:color w:val="FFFFFF" w:themeColor="background1"/>
                <w:sz w:val="18"/>
                <w:lang w:val="es-ES"/>
              </w:rPr>
              <w:t xml:space="preserve">Propiedades </w:t>
            </w:r>
          </w:p>
        </w:tc>
      </w:tr>
      <w:tr w:rsidR="00670858" w:rsidRPr="00546A8C" w14:paraId="4525AE2E" w14:textId="77777777" w:rsidTr="00670858">
        <w:tc>
          <w:tcPr>
            <w:tcW w:w="9351" w:type="dxa"/>
          </w:tcPr>
          <w:p w14:paraId="0A324249" w14:textId="76F1A9B4" w:rsidR="00670858" w:rsidRPr="008C5862" w:rsidRDefault="00215E5C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respuesta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respuesta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{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get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;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set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; }</w:t>
            </w:r>
          </w:p>
        </w:tc>
      </w:tr>
      <w:tr w:rsidR="00670858" w:rsidRPr="00546A8C" w14:paraId="4DAD3579" w14:textId="77777777" w:rsidTr="00670858">
        <w:tc>
          <w:tcPr>
            <w:tcW w:w="9351" w:type="dxa"/>
          </w:tcPr>
          <w:p w14:paraId="5197F560" w14:textId="67B0A6AB" w:rsidR="00670858" w:rsidRPr="008C5862" w:rsidRDefault="00215E5C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bool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respuestaSpecified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{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get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;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set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; }</w:t>
            </w:r>
          </w:p>
        </w:tc>
      </w:tr>
      <w:tr w:rsidR="00670858" w:rsidRPr="00546A8C" w14:paraId="75B19C95" w14:textId="77777777" w:rsidTr="00670858">
        <w:tc>
          <w:tcPr>
            <w:tcW w:w="9351" w:type="dxa"/>
          </w:tcPr>
          <w:p w14:paraId="08E93562" w14:textId="1D7A1D20" w:rsidR="00670858" w:rsidRPr="008C5862" w:rsidRDefault="00215E5C" w:rsidP="00B6722E">
            <w:pPr>
              <w:autoSpaceDE w:val="0"/>
              <w:autoSpaceDN w:val="0"/>
              <w:adjustRightInd w:val="0"/>
              <w:rPr>
                <w:rFonts w:ascii="Consolas" w:hAnsi="Consolas" w:cs="Segoe UI"/>
                <w:color w:val="000000"/>
                <w:sz w:val="18"/>
                <w:szCs w:val="19"/>
                <w:lang w:val="en-US"/>
              </w:rPr>
            </w:pP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public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string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uuid</w:t>
            </w:r>
            <w:proofErr w:type="spell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 </w:t>
            </w:r>
            <w:proofErr w:type="gramStart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{ </w:t>
            </w:r>
            <w:proofErr w:type="spellStart"/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get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 xml:space="preserve">; </w:t>
            </w:r>
            <w:r>
              <w:rPr>
                <w:rFonts w:ascii="Consolas" w:hAnsi="Consolas" w:cs="Consolas"/>
                <w:color w:val="0000FF"/>
                <w:sz w:val="19"/>
                <w:szCs w:val="19"/>
                <w:lang w:val="es-ES"/>
              </w:rPr>
              <w:t>set</w:t>
            </w:r>
            <w:r>
              <w:rPr>
                <w:rFonts w:ascii="Consolas" w:hAnsi="Consolas" w:cs="Consolas"/>
                <w:color w:val="000000"/>
                <w:sz w:val="19"/>
                <w:szCs w:val="19"/>
                <w:lang w:val="es-ES"/>
              </w:rPr>
              <w:t>; }</w:t>
            </w:r>
          </w:p>
        </w:tc>
      </w:tr>
    </w:tbl>
    <w:p w14:paraId="083ADD0E" w14:textId="77777777" w:rsidR="00BD5958" w:rsidRPr="00BD5958" w:rsidRDefault="00BD5958" w:rsidP="00BD5958">
      <w:pPr>
        <w:rPr>
          <w:lang w:val="es-ES"/>
        </w:rPr>
      </w:pPr>
      <w:bookmarkStart w:id="353" w:name="_Codigos_de_respuesta"/>
      <w:bookmarkStart w:id="354" w:name="_Ref497135658"/>
      <w:bookmarkStart w:id="355" w:name="_Ref497135662"/>
      <w:bookmarkStart w:id="356" w:name="_Ref497137667"/>
      <w:bookmarkStart w:id="357" w:name="_Ref497137675"/>
      <w:bookmarkEnd w:id="353"/>
    </w:p>
    <w:p w14:paraId="42C206D9" w14:textId="15ED2E0B" w:rsidR="00F63FD2" w:rsidRDefault="00407035" w:rsidP="00F63FD2">
      <w:pPr>
        <w:pStyle w:val="Ttulo2"/>
        <w:rPr>
          <w:lang w:val="es-ES"/>
        </w:rPr>
      </w:pPr>
      <w:bookmarkStart w:id="358" w:name="_Toc140772231"/>
      <w:r>
        <w:rPr>
          <w:lang w:val="es-ES"/>
        </w:rPr>
        <w:t>Có</w:t>
      </w:r>
      <w:r w:rsidR="00F63FD2">
        <w:rPr>
          <w:lang w:val="es-ES"/>
        </w:rPr>
        <w:t xml:space="preserve">digos de </w:t>
      </w:r>
      <w:r>
        <w:rPr>
          <w:lang w:val="es-ES"/>
        </w:rPr>
        <w:t>R</w:t>
      </w:r>
      <w:r w:rsidR="00F63FD2">
        <w:rPr>
          <w:lang w:val="es-ES"/>
        </w:rPr>
        <w:t>espuesta</w:t>
      </w:r>
      <w:r w:rsidR="000E4EE1">
        <w:rPr>
          <w:lang w:val="es-ES"/>
        </w:rPr>
        <w:t xml:space="preserve"> de </w:t>
      </w:r>
      <w:r>
        <w:rPr>
          <w:lang w:val="es-ES"/>
        </w:rPr>
        <w:t>C</w:t>
      </w:r>
      <w:r w:rsidR="000E4EE1">
        <w:rPr>
          <w:lang w:val="es-ES"/>
        </w:rPr>
        <w:t>ancelación</w:t>
      </w:r>
      <w:bookmarkEnd w:id="354"/>
      <w:bookmarkEnd w:id="355"/>
      <w:bookmarkEnd w:id="356"/>
      <w:bookmarkEnd w:id="357"/>
      <w:bookmarkEnd w:id="358"/>
    </w:p>
    <w:p w14:paraId="07D9D2C0" w14:textId="1E9FC9C9" w:rsidR="000E4EE1" w:rsidRPr="000E4EE1" w:rsidRDefault="000E4EE1" w:rsidP="00404BB1">
      <w:pPr>
        <w:pStyle w:val="Textoindependiente"/>
        <w:rPr>
          <w:lang w:val="es-ES"/>
        </w:rPr>
      </w:pPr>
      <w:r>
        <w:rPr>
          <w:lang w:val="es-ES"/>
        </w:rPr>
        <w:t xml:space="preserve">Estos son los códigos de respuesta que devuelve la operación </w:t>
      </w:r>
      <w:r w:rsidRPr="00404BB1">
        <w:rPr>
          <w:rFonts w:ascii="Consolas" w:hAnsi="Consolas"/>
          <w:lang w:val="es-ES"/>
        </w:rPr>
        <w:t>cancelar</w:t>
      </w:r>
      <w:r>
        <w:rPr>
          <w:lang w:val="es-ES"/>
        </w:rPr>
        <w:t xml:space="preserve"> CFDI.</w:t>
      </w:r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1696"/>
        <w:gridCol w:w="7655"/>
      </w:tblGrid>
      <w:tr w:rsidR="00404BB1" w:rsidRPr="00404BB1" w14:paraId="09034FA5" w14:textId="77777777" w:rsidTr="00E2468E">
        <w:trPr>
          <w:tblHeader/>
        </w:trPr>
        <w:tc>
          <w:tcPr>
            <w:tcW w:w="1696" w:type="dxa"/>
            <w:shd w:val="clear" w:color="auto" w:fill="2E74B5" w:themeFill="accent1" w:themeFillShade="BF"/>
          </w:tcPr>
          <w:p w14:paraId="5A7FA6F7" w14:textId="77777777" w:rsidR="00F63FD2" w:rsidRPr="00404BB1" w:rsidRDefault="00F63FD2" w:rsidP="00404BB1">
            <w:pPr>
              <w:pStyle w:val="Textoindependiente"/>
              <w:jc w:val="center"/>
              <w:rPr>
                <w:color w:val="FFFFFF" w:themeColor="background1"/>
                <w:sz w:val="18"/>
              </w:rPr>
            </w:pPr>
            <w:r w:rsidRPr="00404BB1">
              <w:rPr>
                <w:color w:val="FFFFFF" w:themeColor="background1"/>
                <w:sz w:val="18"/>
              </w:rPr>
              <w:t>Código</w:t>
            </w:r>
          </w:p>
        </w:tc>
        <w:tc>
          <w:tcPr>
            <w:tcW w:w="7655" w:type="dxa"/>
            <w:shd w:val="clear" w:color="auto" w:fill="2E74B5" w:themeFill="accent1" w:themeFillShade="BF"/>
          </w:tcPr>
          <w:p w14:paraId="6E352CC4" w14:textId="77777777" w:rsidR="00F63FD2" w:rsidRPr="00404BB1" w:rsidRDefault="00F63FD2" w:rsidP="00404BB1">
            <w:pPr>
              <w:pStyle w:val="Textoindependiente"/>
              <w:rPr>
                <w:color w:val="FFFFFF" w:themeColor="background1"/>
                <w:sz w:val="18"/>
              </w:rPr>
            </w:pPr>
            <w:r w:rsidRPr="00404BB1">
              <w:rPr>
                <w:color w:val="FFFFFF" w:themeColor="background1"/>
                <w:sz w:val="18"/>
              </w:rPr>
              <w:t xml:space="preserve">Descripción </w:t>
            </w:r>
          </w:p>
        </w:tc>
      </w:tr>
      <w:tr w:rsidR="00F63FD2" w:rsidRPr="006C57D6" w14:paraId="301EE894" w14:textId="77777777" w:rsidTr="00E2468E">
        <w:tc>
          <w:tcPr>
            <w:tcW w:w="1696" w:type="dxa"/>
          </w:tcPr>
          <w:p w14:paraId="5F132AE8" w14:textId="77777777" w:rsidR="00F63FD2" w:rsidRPr="00404BB1" w:rsidRDefault="00F63FD2" w:rsidP="00404BB1">
            <w:pPr>
              <w:jc w:val="center"/>
              <w:rPr>
                <w:rFonts w:ascii="Consolas" w:hAnsi="Consolas"/>
                <w:sz w:val="18"/>
                <w:szCs w:val="18"/>
              </w:rPr>
            </w:pPr>
            <w:r w:rsidRPr="00404BB1">
              <w:rPr>
                <w:rFonts w:ascii="Consolas" w:hAnsi="Consolas"/>
                <w:sz w:val="18"/>
                <w:szCs w:val="18"/>
              </w:rPr>
              <w:t>201</w:t>
            </w:r>
          </w:p>
        </w:tc>
        <w:tc>
          <w:tcPr>
            <w:tcW w:w="7655" w:type="dxa"/>
          </w:tcPr>
          <w:p w14:paraId="7D61E86F" w14:textId="5F7419FA" w:rsidR="00F63FD2" w:rsidRPr="00404BB1" w:rsidRDefault="00E2468E" w:rsidP="009D7286">
            <w:pPr>
              <w:rPr>
                <w:sz w:val="18"/>
                <w:szCs w:val="18"/>
              </w:rPr>
            </w:pPr>
            <w:r w:rsidRPr="00404BB1">
              <w:rPr>
                <w:sz w:val="18"/>
                <w:szCs w:val="18"/>
              </w:rPr>
              <w:t>Cancelado</w:t>
            </w:r>
          </w:p>
        </w:tc>
      </w:tr>
      <w:tr w:rsidR="00F63FD2" w:rsidRPr="006C57D6" w14:paraId="27CC8CDB" w14:textId="77777777" w:rsidTr="00E2468E">
        <w:tc>
          <w:tcPr>
            <w:tcW w:w="1696" w:type="dxa"/>
          </w:tcPr>
          <w:p w14:paraId="2CCD5227" w14:textId="77777777" w:rsidR="00F63FD2" w:rsidRPr="00404BB1" w:rsidRDefault="00F63FD2" w:rsidP="00404BB1">
            <w:pPr>
              <w:jc w:val="center"/>
              <w:rPr>
                <w:rFonts w:ascii="Consolas" w:hAnsi="Consolas"/>
                <w:sz w:val="18"/>
                <w:szCs w:val="18"/>
              </w:rPr>
            </w:pPr>
            <w:r w:rsidRPr="00404BB1">
              <w:rPr>
                <w:rFonts w:ascii="Consolas" w:hAnsi="Consolas"/>
                <w:sz w:val="18"/>
                <w:szCs w:val="18"/>
              </w:rPr>
              <w:t>202</w:t>
            </w:r>
          </w:p>
        </w:tc>
        <w:tc>
          <w:tcPr>
            <w:tcW w:w="7655" w:type="dxa"/>
          </w:tcPr>
          <w:p w14:paraId="5BD57A95" w14:textId="1D72103F" w:rsidR="00F63FD2" w:rsidRPr="00404BB1" w:rsidRDefault="00E2468E" w:rsidP="009D7286">
            <w:pPr>
              <w:rPr>
                <w:sz w:val="18"/>
                <w:szCs w:val="18"/>
              </w:rPr>
            </w:pPr>
            <w:r w:rsidRPr="00404BB1">
              <w:rPr>
                <w:sz w:val="18"/>
                <w:szCs w:val="18"/>
              </w:rPr>
              <w:t>Previamente cancelado</w:t>
            </w:r>
          </w:p>
        </w:tc>
      </w:tr>
      <w:tr w:rsidR="00F63FD2" w:rsidRPr="006C57D6" w14:paraId="31D35E65" w14:textId="77777777" w:rsidTr="00E2468E">
        <w:tc>
          <w:tcPr>
            <w:tcW w:w="1696" w:type="dxa"/>
          </w:tcPr>
          <w:p w14:paraId="6D448885" w14:textId="77777777" w:rsidR="00F63FD2" w:rsidRPr="00404BB1" w:rsidRDefault="00F63FD2" w:rsidP="00404BB1">
            <w:pPr>
              <w:jc w:val="center"/>
              <w:rPr>
                <w:rFonts w:ascii="Consolas" w:hAnsi="Consolas"/>
                <w:sz w:val="18"/>
                <w:szCs w:val="18"/>
              </w:rPr>
            </w:pPr>
            <w:r w:rsidRPr="00404BB1">
              <w:rPr>
                <w:rFonts w:ascii="Consolas" w:hAnsi="Consolas"/>
                <w:sz w:val="18"/>
                <w:szCs w:val="18"/>
              </w:rPr>
              <w:t>203</w:t>
            </w:r>
          </w:p>
        </w:tc>
        <w:tc>
          <w:tcPr>
            <w:tcW w:w="7655" w:type="dxa"/>
          </w:tcPr>
          <w:p w14:paraId="793643C9" w14:textId="6B793FBF" w:rsidR="00F63FD2" w:rsidRPr="00404BB1" w:rsidRDefault="00F63FD2" w:rsidP="009D7286">
            <w:pPr>
              <w:rPr>
                <w:sz w:val="18"/>
                <w:szCs w:val="18"/>
              </w:rPr>
            </w:pPr>
            <w:r w:rsidRPr="00404BB1">
              <w:rPr>
                <w:sz w:val="18"/>
                <w:szCs w:val="18"/>
              </w:rPr>
              <w:t xml:space="preserve">UUID </w:t>
            </w:r>
            <w:r w:rsidR="00E2468E" w:rsidRPr="00404BB1">
              <w:rPr>
                <w:sz w:val="18"/>
                <w:szCs w:val="18"/>
              </w:rPr>
              <w:t>no corresponde a Emisor</w:t>
            </w:r>
          </w:p>
        </w:tc>
      </w:tr>
      <w:tr w:rsidR="00F63FD2" w:rsidRPr="006C57D6" w14:paraId="7620DC1F" w14:textId="77777777" w:rsidTr="00E2468E">
        <w:tc>
          <w:tcPr>
            <w:tcW w:w="1696" w:type="dxa"/>
          </w:tcPr>
          <w:p w14:paraId="14D92395" w14:textId="77777777" w:rsidR="00F63FD2" w:rsidRPr="00404BB1" w:rsidRDefault="00F63FD2" w:rsidP="00404BB1">
            <w:pPr>
              <w:jc w:val="center"/>
              <w:rPr>
                <w:rFonts w:ascii="Consolas" w:hAnsi="Consolas"/>
                <w:sz w:val="18"/>
                <w:szCs w:val="18"/>
              </w:rPr>
            </w:pPr>
            <w:r w:rsidRPr="00404BB1">
              <w:rPr>
                <w:rFonts w:ascii="Consolas" w:hAnsi="Consolas"/>
                <w:sz w:val="18"/>
                <w:szCs w:val="18"/>
              </w:rPr>
              <w:t>204</w:t>
            </w:r>
          </w:p>
        </w:tc>
        <w:tc>
          <w:tcPr>
            <w:tcW w:w="7655" w:type="dxa"/>
          </w:tcPr>
          <w:p w14:paraId="6936CB44" w14:textId="15B3BD9D" w:rsidR="00F63FD2" w:rsidRPr="00404BB1" w:rsidRDefault="00F63FD2" w:rsidP="009D7286">
            <w:pPr>
              <w:rPr>
                <w:sz w:val="18"/>
                <w:szCs w:val="18"/>
              </w:rPr>
            </w:pPr>
            <w:r w:rsidRPr="00404BB1">
              <w:rPr>
                <w:sz w:val="18"/>
                <w:szCs w:val="18"/>
              </w:rPr>
              <w:t xml:space="preserve">UUID </w:t>
            </w:r>
            <w:r w:rsidR="00E2468E" w:rsidRPr="00404BB1">
              <w:rPr>
                <w:sz w:val="18"/>
                <w:szCs w:val="18"/>
              </w:rPr>
              <w:t xml:space="preserve">no aplicable para </w:t>
            </w:r>
            <w:proofErr w:type="spellStart"/>
            <w:r w:rsidR="00E2468E" w:rsidRPr="00404BB1">
              <w:rPr>
                <w:sz w:val="18"/>
                <w:szCs w:val="18"/>
              </w:rPr>
              <w:t>cancelacion</w:t>
            </w:r>
            <w:proofErr w:type="spellEnd"/>
          </w:p>
        </w:tc>
      </w:tr>
      <w:tr w:rsidR="00F63FD2" w:rsidRPr="006C57D6" w14:paraId="15CA3558" w14:textId="77777777" w:rsidTr="00E2468E">
        <w:tc>
          <w:tcPr>
            <w:tcW w:w="1696" w:type="dxa"/>
          </w:tcPr>
          <w:p w14:paraId="65A98B18" w14:textId="77777777" w:rsidR="00F63FD2" w:rsidRPr="00404BB1" w:rsidRDefault="00F63FD2" w:rsidP="00404BB1">
            <w:pPr>
              <w:jc w:val="center"/>
              <w:rPr>
                <w:rFonts w:ascii="Consolas" w:hAnsi="Consolas"/>
                <w:sz w:val="18"/>
                <w:szCs w:val="18"/>
              </w:rPr>
            </w:pPr>
            <w:r w:rsidRPr="00404BB1">
              <w:rPr>
                <w:rFonts w:ascii="Consolas" w:hAnsi="Consolas"/>
                <w:sz w:val="18"/>
                <w:szCs w:val="18"/>
              </w:rPr>
              <w:t>205</w:t>
            </w:r>
          </w:p>
        </w:tc>
        <w:tc>
          <w:tcPr>
            <w:tcW w:w="7655" w:type="dxa"/>
          </w:tcPr>
          <w:p w14:paraId="3449FF0C" w14:textId="001ABF4D" w:rsidR="00F63FD2" w:rsidRPr="00404BB1" w:rsidRDefault="00F63FD2" w:rsidP="009D7286">
            <w:pPr>
              <w:rPr>
                <w:sz w:val="18"/>
                <w:szCs w:val="18"/>
              </w:rPr>
            </w:pPr>
            <w:r w:rsidRPr="00404BB1">
              <w:rPr>
                <w:sz w:val="18"/>
                <w:szCs w:val="18"/>
              </w:rPr>
              <w:t xml:space="preserve">UUID </w:t>
            </w:r>
            <w:r w:rsidR="00E2468E" w:rsidRPr="00404BB1">
              <w:rPr>
                <w:sz w:val="18"/>
                <w:szCs w:val="18"/>
              </w:rPr>
              <w:t>no existe</w:t>
            </w:r>
          </w:p>
        </w:tc>
      </w:tr>
      <w:tr w:rsidR="00F63FD2" w:rsidRPr="006C57D6" w14:paraId="1B5A7BDE" w14:textId="77777777" w:rsidTr="00E2468E">
        <w:tc>
          <w:tcPr>
            <w:tcW w:w="1696" w:type="dxa"/>
          </w:tcPr>
          <w:p w14:paraId="096D3D79" w14:textId="77777777" w:rsidR="00F63FD2" w:rsidRPr="00404BB1" w:rsidRDefault="00F63FD2" w:rsidP="00404BB1">
            <w:pPr>
              <w:jc w:val="center"/>
              <w:rPr>
                <w:rFonts w:ascii="Consolas" w:hAnsi="Consolas"/>
                <w:sz w:val="18"/>
                <w:szCs w:val="18"/>
              </w:rPr>
            </w:pPr>
            <w:r w:rsidRPr="00404BB1">
              <w:rPr>
                <w:rFonts w:ascii="Consolas" w:hAnsi="Consolas"/>
                <w:sz w:val="18"/>
                <w:szCs w:val="18"/>
              </w:rPr>
              <w:t>300</w:t>
            </w:r>
          </w:p>
        </w:tc>
        <w:tc>
          <w:tcPr>
            <w:tcW w:w="7655" w:type="dxa"/>
          </w:tcPr>
          <w:p w14:paraId="3EDC0FE4" w14:textId="4DFCF715" w:rsidR="00F63FD2" w:rsidRPr="00404BB1" w:rsidRDefault="00E2468E" w:rsidP="009D7286">
            <w:pPr>
              <w:rPr>
                <w:sz w:val="18"/>
                <w:szCs w:val="18"/>
              </w:rPr>
            </w:pPr>
            <w:r w:rsidRPr="00404BB1">
              <w:rPr>
                <w:sz w:val="18"/>
                <w:szCs w:val="18"/>
              </w:rPr>
              <w:t>Autenticación inválida</w:t>
            </w:r>
          </w:p>
        </w:tc>
      </w:tr>
      <w:tr w:rsidR="00F63FD2" w:rsidRPr="006C57D6" w14:paraId="6B11B55E" w14:textId="77777777" w:rsidTr="00E2468E">
        <w:tc>
          <w:tcPr>
            <w:tcW w:w="1696" w:type="dxa"/>
          </w:tcPr>
          <w:p w14:paraId="794EA58C" w14:textId="77777777" w:rsidR="00F63FD2" w:rsidRPr="00404BB1" w:rsidRDefault="00F63FD2" w:rsidP="00404BB1">
            <w:pPr>
              <w:jc w:val="center"/>
              <w:rPr>
                <w:rFonts w:ascii="Consolas" w:hAnsi="Consolas"/>
                <w:sz w:val="18"/>
                <w:szCs w:val="18"/>
              </w:rPr>
            </w:pPr>
            <w:r w:rsidRPr="00404BB1">
              <w:rPr>
                <w:rFonts w:ascii="Consolas" w:hAnsi="Consolas"/>
                <w:sz w:val="18"/>
                <w:szCs w:val="18"/>
              </w:rPr>
              <w:t>301</w:t>
            </w:r>
          </w:p>
        </w:tc>
        <w:tc>
          <w:tcPr>
            <w:tcW w:w="7655" w:type="dxa"/>
          </w:tcPr>
          <w:p w14:paraId="5931EB03" w14:textId="7C7AACF1" w:rsidR="00F63FD2" w:rsidRPr="00404BB1" w:rsidRDefault="00F63FD2" w:rsidP="009D7286">
            <w:pPr>
              <w:rPr>
                <w:sz w:val="18"/>
                <w:szCs w:val="18"/>
              </w:rPr>
            </w:pPr>
            <w:r w:rsidRPr="00404BB1">
              <w:rPr>
                <w:sz w:val="18"/>
                <w:szCs w:val="18"/>
              </w:rPr>
              <w:t xml:space="preserve">XML </w:t>
            </w:r>
            <w:r w:rsidR="00E2468E" w:rsidRPr="00404BB1">
              <w:rPr>
                <w:sz w:val="18"/>
                <w:szCs w:val="18"/>
              </w:rPr>
              <w:t>mal formado</w:t>
            </w:r>
          </w:p>
        </w:tc>
      </w:tr>
      <w:tr w:rsidR="00F63FD2" w:rsidRPr="006C57D6" w14:paraId="389100CC" w14:textId="77777777" w:rsidTr="00E2468E">
        <w:tc>
          <w:tcPr>
            <w:tcW w:w="1696" w:type="dxa"/>
          </w:tcPr>
          <w:p w14:paraId="2167CAD7" w14:textId="77777777" w:rsidR="00F63FD2" w:rsidRPr="00404BB1" w:rsidRDefault="00F63FD2" w:rsidP="00404BB1">
            <w:pPr>
              <w:jc w:val="center"/>
              <w:rPr>
                <w:rFonts w:ascii="Consolas" w:hAnsi="Consolas"/>
                <w:sz w:val="18"/>
                <w:szCs w:val="18"/>
              </w:rPr>
            </w:pPr>
            <w:r w:rsidRPr="00404BB1">
              <w:rPr>
                <w:rFonts w:ascii="Consolas" w:hAnsi="Consolas"/>
                <w:sz w:val="18"/>
                <w:szCs w:val="18"/>
              </w:rPr>
              <w:t>302</w:t>
            </w:r>
          </w:p>
        </w:tc>
        <w:tc>
          <w:tcPr>
            <w:tcW w:w="7655" w:type="dxa"/>
          </w:tcPr>
          <w:p w14:paraId="25DD5EF7" w14:textId="5893B788" w:rsidR="00F63FD2" w:rsidRPr="00404BB1" w:rsidRDefault="00E2468E" w:rsidP="009D7286">
            <w:pPr>
              <w:rPr>
                <w:sz w:val="18"/>
                <w:szCs w:val="18"/>
              </w:rPr>
            </w:pPr>
            <w:r w:rsidRPr="00404BB1">
              <w:rPr>
                <w:sz w:val="18"/>
                <w:szCs w:val="18"/>
              </w:rPr>
              <w:t>Sello mal formado o inválido</w:t>
            </w:r>
          </w:p>
        </w:tc>
      </w:tr>
      <w:tr w:rsidR="00F63FD2" w:rsidRPr="006C57D6" w14:paraId="0B1AC5F4" w14:textId="77777777" w:rsidTr="00E2468E">
        <w:tc>
          <w:tcPr>
            <w:tcW w:w="1696" w:type="dxa"/>
          </w:tcPr>
          <w:p w14:paraId="2DD86E7F" w14:textId="77777777" w:rsidR="00F63FD2" w:rsidRPr="00404BB1" w:rsidRDefault="00F63FD2" w:rsidP="00404BB1">
            <w:pPr>
              <w:jc w:val="center"/>
              <w:rPr>
                <w:rFonts w:ascii="Consolas" w:hAnsi="Consolas"/>
                <w:sz w:val="18"/>
                <w:szCs w:val="18"/>
              </w:rPr>
            </w:pPr>
            <w:r w:rsidRPr="00404BB1">
              <w:rPr>
                <w:rFonts w:ascii="Consolas" w:hAnsi="Consolas"/>
                <w:sz w:val="18"/>
                <w:szCs w:val="18"/>
              </w:rPr>
              <w:t>303</w:t>
            </w:r>
          </w:p>
        </w:tc>
        <w:tc>
          <w:tcPr>
            <w:tcW w:w="7655" w:type="dxa"/>
          </w:tcPr>
          <w:p w14:paraId="6313D68D" w14:textId="4015C9D8" w:rsidR="00F63FD2" w:rsidRPr="00404BB1" w:rsidRDefault="00E2468E" w:rsidP="009D7286">
            <w:pPr>
              <w:rPr>
                <w:sz w:val="18"/>
                <w:szCs w:val="18"/>
              </w:rPr>
            </w:pPr>
            <w:r w:rsidRPr="00404BB1">
              <w:rPr>
                <w:sz w:val="18"/>
                <w:szCs w:val="18"/>
              </w:rPr>
              <w:t>Sello no corresponde a Emisor o caduco</w:t>
            </w:r>
          </w:p>
        </w:tc>
      </w:tr>
      <w:tr w:rsidR="00F63FD2" w:rsidRPr="006C57D6" w14:paraId="6DBD3BC9" w14:textId="77777777" w:rsidTr="00E2468E">
        <w:tc>
          <w:tcPr>
            <w:tcW w:w="1696" w:type="dxa"/>
          </w:tcPr>
          <w:p w14:paraId="1D28D63E" w14:textId="77777777" w:rsidR="00F63FD2" w:rsidRPr="00404BB1" w:rsidRDefault="00F63FD2" w:rsidP="00404BB1">
            <w:pPr>
              <w:jc w:val="center"/>
              <w:rPr>
                <w:rFonts w:ascii="Consolas" w:hAnsi="Consolas"/>
                <w:sz w:val="18"/>
                <w:szCs w:val="18"/>
              </w:rPr>
            </w:pPr>
            <w:r w:rsidRPr="00404BB1">
              <w:rPr>
                <w:rFonts w:ascii="Consolas" w:hAnsi="Consolas"/>
                <w:sz w:val="18"/>
                <w:szCs w:val="18"/>
              </w:rPr>
              <w:lastRenderedPageBreak/>
              <w:t>304</w:t>
            </w:r>
          </w:p>
        </w:tc>
        <w:tc>
          <w:tcPr>
            <w:tcW w:w="7655" w:type="dxa"/>
          </w:tcPr>
          <w:p w14:paraId="42AFCFA1" w14:textId="01A56B93" w:rsidR="00F63FD2" w:rsidRPr="00404BB1" w:rsidRDefault="00E2468E" w:rsidP="009D7286">
            <w:pPr>
              <w:rPr>
                <w:sz w:val="18"/>
                <w:szCs w:val="18"/>
              </w:rPr>
            </w:pPr>
            <w:r w:rsidRPr="00404BB1">
              <w:rPr>
                <w:sz w:val="18"/>
                <w:szCs w:val="18"/>
              </w:rPr>
              <w:t>Certificado Revocado o Caduco</w:t>
            </w:r>
          </w:p>
        </w:tc>
      </w:tr>
      <w:tr w:rsidR="00F63FD2" w:rsidRPr="006C57D6" w14:paraId="0F101540" w14:textId="77777777" w:rsidTr="00E2468E">
        <w:tc>
          <w:tcPr>
            <w:tcW w:w="1696" w:type="dxa"/>
          </w:tcPr>
          <w:p w14:paraId="0FAB883B" w14:textId="77777777" w:rsidR="00F63FD2" w:rsidRPr="00404BB1" w:rsidRDefault="00F63FD2" w:rsidP="00404BB1">
            <w:pPr>
              <w:jc w:val="center"/>
              <w:rPr>
                <w:rFonts w:ascii="Consolas" w:hAnsi="Consolas"/>
                <w:sz w:val="18"/>
                <w:szCs w:val="18"/>
              </w:rPr>
            </w:pPr>
            <w:r w:rsidRPr="00404BB1">
              <w:rPr>
                <w:rFonts w:ascii="Consolas" w:hAnsi="Consolas"/>
                <w:sz w:val="18"/>
                <w:szCs w:val="18"/>
              </w:rPr>
              <w:t>305</w:t>
            </w:r>
          </w:p>
        </w:tc>
        <w:tc>
          <w:tcPr>
            <w:tcW w:w="7655" w:type="dxa"/>
          </w:tcPr>
          <w:p w14:paraId="4295FCCD" w14:textId="3DB0E7B2" w:rsidR="00F63FD2" w:rsidRPr="00404BB1" w:rsidRDefault="00E2468E" w:rsidP="009D7286">
            <w:pPr>
              <w:rPr>
                <w:sz w:val="18"/>
                <w:szCs w:val="18"/>
              </w:rPr>
            </w:pPr>
            <w:r w:rsidRPr="00404BB1">
              <w:rPr>
                <w:sz w:val="18"/>
                <w:szCs w:val="18"/>
              </w:rPr>
              <w:t xml:space="preserve">La Fecha de </w:t>
            </w:r>
            <w:proofErr w:type="spellStart"/>
            <w:r w:rsidRPr="00404BB1">
              <w:rPr>
                <w:sz w:val="18"/>
                <w:szCs w:val="18"/>
              </w:rPr>
              <w:t>Emision</w:t>
            </w:r>
            <w:proofErr w:type="spellEnd"/>
            <w:r w:rsidRPr="00404BB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no está</w:t>
            </w:r>
            <w:r w:rsidRPr="00404BB1">
              <w:rPr>
                <w:sz w:val="18"/>
                <w:szCs w:val="18"/>
              </w:rPr>
              <w:t xml:space="preserve"> dentro de la vigencia del CSD del Emisor</w:t>
            </w:r>
          </w:p>
        </w:tc>
      </w:tr>
      <w:tr w:rsidR="00F63FD2" w:rsidRPr="006C57D6" w14:paraId="660A6AA0" w14:textId="77777777" w:rsidTr="00E2468E">
        <w:tc>
          <w:tcPr>
            <w:tcW w:w="1696" w:type="dxa"/>
          </w:tcPr>
          <w:p w14:paraId="770BE461" w14:textId="77777777" w:rsidR="00F63FD2" w:rsidRPr="00404BB1" w:rsidRDefault="00F63FD2" w:rsidP="00404BB1">
            <w:pPr>
              <w:jc w:val="center"/>
              <w:rPr>
                <w:rFonts w:ascii="Consolas" w:hAnsi="Consolas"/>
                <w:sz w:val="18"/>
                <w:szCs w:val="18"/>
              </w:rPr>
            </w:pPr>
            <w:r w:rsidRPr="00404BB1">
              <w:rPr>
                <w:rFonts w:ascii="Consolas" w:hAnsi="Consolas"/>
                <w:sz w:val="18"/>
                <w:szCs w:val="18"/>
              </w:rPr>
              <w:t>306</w:t>
            </w:r>
          </w:p>
        </w:tc>
        <w:tc>
          <w:tcPr>
            <w:tcW w:w="7655" w:type="dxa"/>
          </w:tcPr>
          <w:p w14:paraId="1E455CEB" w14:textId="15B1B495" w:rsidR="00F63FD2" w:rsidRPr="00404BB1" w:rsidRDefault="00E2468E" w:rsidP="009D7286">
            <w:pPr>
              <w:rPr>
                <w:sz w:val="18"/>
                <w:szCs w:val="18"/>
              </w:rPr>
            </w:pPr>
            <w:r w:rsidRPr="00404BB1">
              <w:rPr>
                <w:sz w:val="18"/>
                <w:szCs w:val="18"/>
              </w:rPr>
              <w:t>El Certificado no es de tipo de CSD</w:t>
            </w:r>
          </w:p>
        </w:tc>
      </w:tr>
      <w:tr w:rsidR="00F63FD2" w:rsidRPr="006C57D6" w14:paraId="0FC82B5F" w14:textId="77777777" w:rsidTr="00E2468E">
        <w:tc>
          <w:tcPr>
            <w:tcW w:w="1696" w:type="dxa"/>
          </w:tcPr>
          <w:p w14:paraId="38A9725D" w14:textId="222B9F55" w:rsidR="00F63FD2" w:rsidRPr="00404BB1" w:rsidRDefault="00F63FD2" w:rsidP="00404BB1">
            <w:pPr>
              <w:jc w:val="center"/>
              <w:rPr>
                <w:rFonts w:ascii="Consolas" w:hAnsi="Consolas"/>
                <w:sz w:val="18"/>
                <w:szCs w:val="18"/>
              </w:rPr>
            </w:pPr>
            <w:r w:rsidRPr="00404BB1">
              <w:rPr>
                <w:rFonts w:ascii="Consolas" w:hAnsi="Consolas"/>
                <w:sz w:val="18"/>
                <w:szCs w:val="18"/>
              </w:rPr>
              <w:t>307</w:t>
            </w:r>
          </w:p>
        </w:tc>
        <w:tc>
          <w:tcPr>
            <w:tcW w:w="7655" w:type="dxa"/>
          </w:tcPr>
          <w:p w14:paraId="57952563" w14:textId="4CD98E26" w:rsidR="00F63FD2" w:rsidRPr="00404BB1" w:rsidRDefault="00E2468E" w:rsidP="009D7286">
            <w:pPr>
              <w:rPr>
                <w:sz w:val="18"/>
                <w:szCs w:val="18"/>
              </w:rPr>
            </w:pPr>
            <w:r w:rsidRPr="00404BB1">
              <w:rPr>
                <w:sz w:val="18"/>
                <w:szCs w:val="18"/>
              </w:rPr>
              <w:t>El CFDI contiene un timbre previo</w:t>
            </w:r>
          </w:p>
        </w:tc>
      </w:tr>
      <w:tr w:rsidR="00F63FD2" w14:paraId="0188FC38" w14:textId="77777777" w:rsidTr="00E2468E">
        <w:tc>
          <w:tcPr>
            <w:tcW w:w="1696" w:type="dxa"/>
          </w:tcPr>
          <w:p w14:paraId="0D349E47" w14:textId="7E8C5598" w:rsidR="00F63FD2" w:rsidRPr="00404BB1" w:rsidRDefault="00F63FD2" w:rsidP="00404BB1">
            <w:pPr>
              <w:jc w:val="center"/>
              <w:rPr>
                <w:rFonts w:ascii="Consolas" w:hAnsi="Consolas"/>
                <w:sz w:val="18"/>
                <w:szCs w:val="18"/>
              </w:rPr>
            </w:pPr>
            <w:r w:rsidRPr="00404BB1">
              <w:rPr>
                <w:rFonts w:ascii="Consolas" w:hAnsi="Consolas"/>
                <w:sz w:val="18"/>
                <w:szCs w:val="18"/>
              </w:rPr>
              <w:t>308</w:t>
            </w:r>
          </w:p>
        </w:tc>
        <w:tc>
          <w:tcPr>
            <w:tcW w:w="7655" w:type="dxa"/>
          </w:tcPr>
          <w:p w14:paraId="36A8B733" w14:textId="0BD244C8" w:rsidR="00F63FD2" w:rsidRPr="00404BB1" w:rsidRDefault="00E2468E" w:rsidP="009D7286">
            <w:pPr>
              <w:rPr>
                <w:sz w:val="18"/>
                <w:szCs w:val="18"/>
              </w:rPr>
            </w:pPr>
            <w:r w:rsidRPr="00404BB1">
              <w:rPr>
                <w:sz w:val="18"/>
                <w:szCs w:val="18"/>
              </w:rPr>
              <w:t>Certificado no expedido por el SAT</w:t>
            </w:r>
          </w:p>
        </w:tc>
      </w:tr>
    </w:tbl>
    <w:p w14:paraId="3EBF6CB3" w14:textId="7DED48D7" w:rsidR="004C5D9C" w:rsidRPr="000B2F8E" w:rsidRDefault="004C5D9C" w:rsidP="004C5D9C">
      <w:pPr>
        <w:pStyle w:val="Ttulo2"/>
      </w:pPr>
      <w:bookmarkStart w:id="359" w:name="_Códigos_de_Error"/>
      <w:bookmarkStart w:id="360" w:name="_Toc140772232"/>
      <w:bookmarkEnd w:id="359"/>
      <w:r>
        <w:t xml:space="preserve">Códigos de Error de la Matriz de validaciones para CFDI versión </w:t>
      </w:r>
      <w:r w:rsidR="00092D09">
        <w:t>4.0</w:t>
      </w:r>
      <w:bookmarkEnd w:id="360"/>
    </w:p>
    <w:p w14:paraId="6F458FEB" w14:textId="2AEFAB6F" w:rsidR="00D91796" w:rsidRDefault="00092D09">
      <w:pPr>
        <w:spacing w:after="160" w:line="259" w:lineRule="auto"/>
        <w:rPr>
          <w:lang w:val="en-US"/>
        </w:rPr>
      </w:pPr>
      <w:r>
        <w:rPr>
          <w:lang w:val="en-US"/>
        </w:rPr>
        <w:t xml:space="preserve">Para CFDI 4.0 se </w:t>
      </w:r>
      <w:proofErr w:type="spellStart"/>
      <w:r>
        <w:rPr>
          <w:lang w:val="en-US"/>
        </w:rPr>
        <w:t>están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siguiendo</w:t>
      </w:r>
      <w:proofErr w:type="spellEnd"/>
      <w:r>
        <w:rPr>
          <w:lang w:val="en-US"/>
        </w:rPr>
        <w:t xml:space="preserve"> las </w:t>
      </w:r>
      <w:proofErr w:type="spellStart"/>
      <w:r>
        <w:rPr>
          <w:lang w:val="en-US"/>
        </w:rPr>
        <w:t>reglas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validación</w:t>
      </w:r>
      <w:proofErr w:type="spellEnd"/>
      <w:r>
        <w:rPr>
          <w:lang w:val="en-US"/>
        </w:rPr>
        <w:t xml:space="preserve"> que </w:t>
      </w:r>
      <w:proofErr w:type="spellStart"/>
      <w:r>
        <w:rPr>
          <w:lang w:val="en-US"/>
        </w:rPr>
        <w:t>el</w:t>
      </w:r>
      <w:proofErr w:type="spellEnd"/>
      <w:r>
        <w:rPr>
          <w:lang w:val="en-US"/>
        </w:rPr>
        <w:t xml:space="preserve"> SAT </w:t>
      </w:r>
      <w:proofErr w:type="spellStart"/>
      <w:r>
        <w:rPr>
          <w:lang w:val="en-US"/>
        </w:rPr>
        <w:t>especificó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la </w:t>
      </w:r>
      <w:proofErr w:type="spellStart"/>
      <w:r>
        <w:rPr>
          <w:lang w:val="en-US"/>
        </w:rPr>
        <w:t>Matriz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códigos</w:t>
      </w:r>
      <w:proofErr w:type="spellEnd"/>
      <w:r>
        <w:rPr>
          <w:lang w:val="en-US"/>
        </w:rPr>
        <w:t xml:space="preserve"> de error para </w:t>
      </w:r>
      <w:proofErr w:type="spellStart"/>
      <w:r>
        <w:rPr>
          <w:lang w:val="en-US"/>
        </w:rPr>
        <w:t>el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Comprobante</w:t>
      </w:r>
      <w:proofErr w:type="spellEnd"/>
      <w:r>
        <w:rPr>
          <w:lang w:val="en-US"/>
        </w:rPr>
        <w:t xml:space="preserve"> Fiscal Digital </w:t>
      </w:r>
      <w:proofErr w:type="spellStart"/>
      <w:r>
        <w:rPr>
          <w:lang w:val="en-US"/>
        </w:rPr>
        <w:t>por</w:t>
      </w:r>
      <w:proofErr w:type="spellEnd"/>
      <w:r>
        <w:rPr>
          <w:lang w:val="en-US"/>
        </w:rPr>
        <w:t xml:space="preserve"> Internet, version 4.0, disponible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 </w:t>
      </w:r>
      <w:hyperlink r:id="rId84" w:history="1">
        <w:r w:rsidRPr="00D42A30">
          <w:rPr>
            <w:rStyle w:val="Hipervnculo"/>
            <w:lang w:val="en-US"/>
          </w:rPr>
          <w:t>http://omawww.sat.gob.mx/tramitesyservicios/Paginas/anexo_20.htm</w:t>
        </w:r>
      </w:hyperlink>
    </w:p>
    <w:p w14:paraId="27061BDF" w14:textId="77777777" w:rsidR="00A01E5A" w:rsidRDefault="00A01E5A" w:rsidP="00A01E5A">
      <w:pPr>
        <w:pStyle w:val="Ttulo2"/>
        <w:numPr>
          <w:ilvl w:val="1"/>
          <w:numId w:val="1"/>
        </w:numPr>
        <w:rPr>
          <w:lang w:val="en-US"/>
        </w:rPr>
      </w:pPr>
      <w:bookmarkStart w:id="361" w:name="_Codigos_de_Error"/>
      <w:bookmarkStart w:id="362" w:name="_Ref5705985"/>
      <w:bookmarkStart w:id="363" w:name="_Toc140772233"/>
      <w:bookmarkEnd w:id="361"/>
      <w:proofErr w:type="spellStart"/>
      <w:r>
        <w:rPr>
          <w:lang w:val="en-US"/>
        </w:rPr>
        <w:t>Codigos</w:t>
      </w:r>
      <w:proofErr w:type="spellEnd"/>
      <w:r>
        <w:rPr>
          <w:lang w:val="en-US"/>
        </w:rPr>
        <w:t xml:space="preserve"> de Error del SAT para </w:t>
      </w:r>
      <w:proofErr w:type="spellStart"/>
      <w:r>
        <w:rPr>
          <w:lang w:val="en-US"/>
        </w:rPr>
        <w:t>el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metodo</w:t>
      </w:r>
      <w:proofErr w:type="spellEnd"/>
      <w:r>
        <w:rPr>
          <w:lang w:val="en-US"/>
        </w:rPr>
        <w:t xml:space="preserve"> Consulta CFDI </w:t>
      </w:r>
      <w:proofErr w:type="spellStart"/>
      <w:r>
        <w:rPr>
          <w:lang w:val="en-US"/>
        </w:rPr>
        <w:t>Relacionado</w:t>
      </w:r>
      <w:proofErr w:type="spellEnd"/>
      <w:r>
        <w:rPr>
          <w:lang w:val="en-US"/>
        </w:rPr>
        <w:t>.</w:t>
      </w:r>
      <w:bookmarkEnd w:id="362"/>
      <w:bookmarkEnd w:id="363"/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1838"/>
        <w:gridCol w:w="7513"/>
      </w:tblGrid>
      <w:tr w:rsidR="00A01E5A" w:rsidRPr="006C57D6" w14:paraId="10FD9070" w14:textId="77777777" w:rsidTr="0031057B">
        <w:tc>
          <w:tcPr>
            <w:tcW w:w="1838" w:type="dxa"/>
            <w:shd w:val="clear" w:color="auto" w:fill="2E74B5" w:themeFill="accent1" w:themeFillShade="BF"/>
          </w:tcPr>
          <w:p w14:paraId="306803D1" w14:textId="77777777" w:rsidR="00A01E5A" w:rsidRPr="006C57D6" w:rsidRDefault="00A01E5A" w:rsidP="0031057B">
            <w:pPr>
              <w:rPr>
                <w:color w:val="FFFFFF" w:themeColor="background1"/>
              </w:rPr>
            </w:pPr>
            <w:r w:rsidRPr="006C57D6">
              <w:rPr>
                <w:color w:val="FFFFFF" w:themeColor="background1"/>
              </w:rPr>
              <w:t>Código</w:t>
            </w:r>
          </w:p>
        </w:tc>
        <w:tc>
          <w:tcPr>
            <w:tcW w:w="7513" w:type="dxa"/>
            <w:shd w:val="clear" w:color="auto" w:fill="2E74B5" w:themeFill="accent1" w:themeFillShade="BF"/>
          </w:tcPr>
          <w:p w14:paraId="21673F8C" w14:textId="77777777" w:rsidR="00A01E5A" w:rsidRPr="006C57D6" w:rsidRDefault="00A01E5A" w:rsidP="0031057B">
            <w:pPr>
              <w:rPr>
                <w:color w:val="FFFFFF" w:themeColor="background1"/>
              </w:rPr>
            </w:pPr>
            <w:r w:rsidRPr="006C57D6">
              <w:rPr>
                <w:color w:val="FFFFFF" w:themeColor="background1"/>
              </w:rPr>
              <w:t xml:space="preserve">Descripción </w:t>
            </w:r>
          </w:p>
        </w:tc>
      </w:tr>
      <w:tr w:rsidR="00A01E5A" w:rsidRPr="006C57D6" w14:paraId="6EFA7FD8" w14:textId="77777777" w:rsidTr="0031057B">
        <w:tc>
          <w:tcPr>
            <w:tcW w:w="1838" w:type="dxa"/>
          </w:tcPr>
          <w:p w14:paraId="6A9AE377" w14:textId="77777777" w:rsidR="00A01E5A" w:rsidRPr="00BF77F4" w:rsidRDefault="00A01E5A" w:rsidP="0031057B">
            <w:pPr>
              <w:rPr>
                <w:sz w:val="18"/>
                <w:szCs w:val="18"/>
              </w:rPr>
            </w:pPr>
            <w:r w:rsidRPr="00BF77F4">
              <w:rPr>
                <w:sz w:val="18"/>
                <w:szCs w:val="18"/>
              </w:rPr>
              <w:t>2000</w:t>
            </w:r>
          </w:p>
        </w:tc>
        <w:tc>
          <w:tcPr>
            <w:tcW w:w="7513" w:type="dxa"/>
          </w:tcPr>
          <w:p w14:paraId="531530B5" w14:textId="77777777" w:rsidR="00A01E5A" w:rsidRPr="00BF77F4" w:rsidRDefault="00A01E5A" w:rsidP="0031057B">
            <w:pPr>
              <w:rPr>
                <w:sz w:val="18"/>
                <w:szCs w:val="18"/>
              </w:rPr>
            </w:pPr>
            <w:r w:rsidRPr="00BF77F4">
              <w:rPr>
                <w:sz w:val="18"/>
                <w:szCs w:val="18"/>
              </w:rPr>
              <w:t>Existen CFDI relacionados al folio fiscal</w:t>
            </w:r>
          </w:p>
        </w:tc>
      </w:tr>
      <w:tr w:rsidR="00A01E5A" w:rsidRPr="006C57D6" w14:paraId="1F63F7AA" w14:textId="77777777" w:rsidTr="0031057B">
        <w:tc>
          <w:tcPr>
            <w:tcW w:w="1838" w:type="dxa"/>
          </w:tcPr>
          <w:p w14:paraId="1B07777C" w14:textId="77777777" w:rsidR="00A01E5A" w:rsidRPr="00BF77F4" w:rsidRDefault="00A01E5A" w:rsidP="0031057B">
            <w:pPr>
              <w:rPr>
                <w:sz w:val="18"/>
                <w:szCs w:val="18"/>
              </w:rPr>
            </w:pPr>
            <w:r w:rsidRPr="00BF77F4">
              <w:rPr>
                <w:sz w:val="18"/>
                <w:szCs w:val="18"/>
              </w:rPr>
              <w:t>2001</w:t>
            </w:r>
          </w:p>
        </w:tc>
        <w:tc>
          <w:tcPr>
            <w:tcW w:w="7513" w:type="dxa"/>
          </w:tcPr>
          <w:p w14:paraId="087F86D3" w14:textId="77777777" w:rsidR="00A01E5A" w:rsidRPr="00BF77F4" w:rsidRDefault="00A01E5A" w:rsidP="0031057B">
            <w:pPr>
              <w:rPr>
                <w:sz w:val="18"/>
                <w:szCs w:val="18"/>
              </w:rPr>
            </w:pPr>
            <w:r w:rsidRPr="00BF77F4">
              <w:rPr>
                <w:sz w:val="18"/>
                <w:szCs w:val="18"/>
              </w:rPr>
              <w:t>No existen CFDI relacionados al folio fiscal</w:t>
            </w:r>
          </w:p>
        </w:tc>
      </w:tr>
      <w:tr w:rsidR="00A01E5A" w:rsidRPr="006C57D6" w14:paraId="45BE9D55" w14:textId="77777777" w:rsidTr="0031057B">
        <w:tc>
          <w:tcPr>
            <w:tcW w:w="1838" w:type="dxa"/>
          </w:tcPr>
          <w:p w14:paraId="5920F246" w14:textId="77777777" w:rsidR="00A01E5A" w:rsidRPr="00BF77F4" w:rsidRDefault="00A01E5A" w:rsidP="0031057B">
            <w:pPr>
              <w:rPr>
                <w:sz w:val="18"/>
                <w:szCs w:val="18"/>
              </w:rPr>
            </w:pPr>
            <w:r w:rsidRPr="00BF77F4">
              <w:rPr>
                <w:sz w:val="18"/>
                <w:szCs w:val="18"/>
              </w:rPr>
              <w:t>2002</w:t>
            </w:r>
          </w:p>
        </w:tc>
        <w:tc>
          <w:tcPr>
            <w:tcW w:w="7513" w:type="dxa"/>
          </w:tcPr>
          <w:p w14:paraId="5FFB4623" w14:textId="77777777" w:rsidR="00A01E5A" w:rsidRPr="00BF77F4" w:rsidRDefault="00A01E5A" w:rsidP="0031057B">
            <w:pPr>
              <w:rPr>
                <w:sz w:val="18"/>
                <w:szCs w:val="18"/>
              </w:rPr>
            </w:pPr>
            <w:r w:rsidRPr="00BF77F4">
              <w:rPr>
                <w:sz w:val="18"/>
                <w:szCs w:val="18"/>
              </w:rPr>
              <w:t>El folio fiscal no pertenece al receptor</w:t>
            </w:r>
          </w:p>
        </w:tc>
      </w:tr>
      <w:tr w:rsidR="00A01E5A" w:rsidRPr="006C57D6" w14:paraId="05AE0A05" w14:textId="77777777" w:rsidTr="0031057B">
        <w:tc>
          <w:tcPr>
            <w:tcW w:w="1838" w:type="dxa"/>
          </w:tcPr>
          <w:p w14:paraId="3CA69FF1" w14:textId="77777777" w:rsidR="00A01E5A" w:rsidRPr="00BF77F4" w:rsidRDefault="00A01E5A" w:rsidP="0031057B">
            <w:pPr>
              <w:rPr>
                <w:sz w:val="18"/>
                <w:szCs w:val="18"/>
              </w:rPr>
            </w:pPr>
            <w:r w:rsidRPr="00BF77F4">
              <w:rPr>
                <w:sz w:val="18"/>
                <w:szCs w:val="18"/>
              </w:rPr>
              <w:t>1101</w:t>
            </w:r>
          </w:p>
        </w:tc>
        <w:tc>
          <w:tcPr>
            <w:tcW w:w="7513" w:type="dxa"/>
          </w:tcPr>
          <w:p w14:paraId="5F52C720" w14:textId="77777777" w:rsidR="00A01E5A" w:rsidRPr="00BF77F4" w:rsidRDefault="00A01E5A" w:rsidP="0031057B">
            <w:pPr>
              <w:rPr>
                <w:sz w:val="18"/>
                <w:szCs w:val="18"/>
              </w:rPr>
            </w:pPr>
            <w:r w:rsidRPr="00BF77F4">
              <w:rPr>
                <w:sz w:val="18"/>
                <w:szCs w:val="18"/>
              </w:rPr>
              <w:t>No existen peticiones pendientes para el RFC Receptor</w:t>
            </w:r>
          </w:p>
        </w:tc>
      </w:tr>
    </w:tbl>
    <w:p w14:paraId="00C30ACE" w14:textId="77777777" w:rsidR="00A01E5A" w:rsidRDefault="00A01E5A" w:rsidP="00A01E5A">
      <w:pPr>
        <w:pStyle w:val="Ttulo2"/>
        <w:numPr>
          <w:ilvl w:val="1"/>
          <w:numId w:val="1"/>
        </w:numPr>
        <w:rPr>
          <w:lang w:val="en-US"/>
        </w:rPr>
      </w:pPr>
      <w:bookmarkStart w:id="364" w:name="_Codigos_de_error_1"/>
      <w:bookmarkStart w:id="365" w:name="_Toc140772234"/>
      <w:bookmarkEnd w:id="364"/>
      <w:proofErr w:type="spellStart"/>
      <w:r>
        <w:rPr>
          <w:lang w:val="en-US"/>
        </w:rPr>
        <w:t>Codigos</w:t>
      </w:r>
      <w:proofErr w:type="spellEnd"/>
      <w:r>
        <w:rPr>
          <w:lang w:val="en-US"/>
        </w:rPr>
        <w:t xml:space="preserve"> de error de SAT para </w:t>
      </w:r>
      <w:proofErr w:type="spellStart"/>
      <w:r>
        <w:rPr>
          <w:lang w:val="en-US"/>
        </w:rPr>
        <w:t>el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metodo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obtener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Peticiones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Cancelacion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Pendientes</w:t>
      </w:r>
      <w:proofErr w:type="spellEnd"/>
      <w:r>
        <w:rPr>
          <w:lang w:val="en-US"/>
        </w:rPr>
        <w:t>.</w:t>
      </w:r>
      <w:bookmarkEnd w:id="365"/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1838"/>
        <w:gridCol w:w="7513"/>
      </w:tblGrid>
      <w:tr w:rsidR="00A01E5A" w:rsidRPr="006C57D6" w14:paraId="05B46D25" w14:textId="77777777" w:rsidTr="0031057B">
        <w:tc>
          <w:tcPr>
            <w:tcW w:w="1838" w:type="dxa"/>
            <w:shd w:val="clear" w:color="auto" w:fill="2E74B5" w:themeFill="accent1" w:themeFillShade="BF"/>
          </w:tcPr>
          <w:p w14:paraId="55824206" w14:textId="77777777" w:rsidR="00A01E5A" w:rsidRPr="006C57D6" w:rsidRDefault="00A01E5A" w:rsidP="0031057B">
            <w:pPr>
              <w:rPr>
                <w:color w:val="FFFFFF" w:themeColor="background1"/>
              </w:rPr>
            </w:pPr>
            <w:r w:rsidRPr="006C57D6">
              <w:rPr>
                <w:color w:val="FFFFFF" w:themeColor="background1"/>
              </w:rPr>
              <w:t>Código</w:t>
            </w:r>
          </w:p>
        </w:tc>
        <w:tc>
          <w:tcPr>
            <w:tcW w:w="7513" w:type="dxa"/>
            <w:shd w:val="clear" w:color="auto" w:fill="2E74B5" w:themeFill="accent1" w:themeFillShade="BF"/>
          </w:tcPr>
          <w:p w14:paraId="012BBB13" w14:textId="77777777" w:rsidR="00A01E5A" w:rsidRPr="006C57D6" w:rsidRDefault="00A01E5A" w:rsidP="0031057B">
            <w:pPr>
              <w:rPr>
                <w:color w:val="FFFFFF" w:themeColor="background1"/>
              </w:rPr>
            </w:pPr>
            <w:r w:rsidRPr="006C57D6">
              <w:rPr>
                <w:color w:val="FFFFFF" w:themeColor="background1"/>
              </w:rPr>
              <w:t xml:space="preserve">Descripción </w:t>
            </w:r>
          </w:p>
        </w:tc>
      </w:tr>
      <w:tr w:rsidR="00A01E5A" w:rsidRPr="006C57D6" w14:paraId="3F1FF439" w14:textId="77777777" w:rsidTr="0031057B">
        <w:tc>
          <w:tcPr>
            <w:tcW w:w="1838" w:type="dxa"/>
          </w:tcPr>
          <w:p w14:paraId="75CBE27B" w14:textId="77777777" w:rsidR="00A01E5A" w:rsidRPr="00BF77F4" w:rsidRDefault="00A01E5A" w:rsidP="003105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</w:tc>
        <w:tc>
          <w:tcPr>
            <w:tcW w:w="7513" w:type="dxa"/>
          </w:tcPr>
          <w:p w14:paraId="29BC7D4E" w14:textId="77777777" w:rsidR="00A01E5A" w:rsidRPr="00BF77F4" w:rsidRDefault="00A01E5A" w:rsidP="0031057B">
            <w:pPr>
              <w:rPr>
                <w:sz w:val="18"/>
                <w:szCs w:val="18"/>
              </w:rPr>
            </w:pPr>
            <w:r w:rsidRPr="00996BF8">
              <w:rPr>
                <w:sz w:val="18"/>
                <w:szCs w:val="18"/>
              </w:rPr>
              <w:t>Usuario no valido</w:t>
            </w:r>
          </w:p>
        </w:tc>
      </w:tr>
      <w:tr w:rsidR="00A01E5A" w:rsidRPr="006C57D6" w14:paraId="400B8651" w14:textId="77777777" w:rsidTr="0031057B">
        <w:tc>
          <w:tcPr>
            <w:tcW w:w="1838" w:type="dxa"/>
          </w:tcPr>
          <w:p w14:paraId="47E91535" w14:textId="77777777" w:rsidR="00A01E5A" w:rsidRPr="00BF77F4" w:rsidRDefault="00A01E5A" w:rsidP="003105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  <w:r w:rsidRPr="00BF77F4">
              <w:rPr>
                <w:sz w:val="18"/>
                <w:szCs w:val="18"/>
              </w:rPr>
              <w:t>1</w:t>
            </w:r>
          </w:p>
        </w:tc>
        <w:tc>
          <w:tcPr>
            <w:tcW w:w="7513" w:type="dxa"/>
          </w:tcPr>
          <w:p w14:paraId="53DF7EAD" w14:textId="77777777" w:rsidR="00A01E5A" w:rsidRPr="00BF77F4" w:rsidRDefault="00A01E5A" w:rsidP="0031057B">
            <w:pPr>
              <w:rPr>
                <w:sz w:val="18"/>
                <w:szCs w:val="18"/>
              </w:rPr>
            </w:pPr>
            <w:r w:rsidRPr="00996BF8">
              <w:rPr>
                <w:sz w:val="18"/>
                <w:szCs w:val="18"/>
              </w:rPr>
              <w:t>XML mal formado</w:t>
            </w:r>
          </w:p>
        </w:tc>
      </w:tr>
      <w:tr w:rsidR="00A01E5A" w:rsidRPr="006C57D6" w14:paraId="3909D9CE" w14:textId="77777777" w:rsidTr="0031057B">
        <w:tc>
          <w:tcPr>
            <w:tcW w:w="1838" w:type="dxa"/>
          </w:tcPr>
          <w:p w14:paraId="152CB89B" w14:textId="77777777" w:rsidR="00A01E5A" w:rsidRPr="00BF77F4" w:rsidRDefault="00A01E5A" w:rsidP="003105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1100</w:t>
            </w:r>
          </w:p>
        </w:tc>
        <w:tc>
          <w:tcPr>
            <w:tcW w:w="7513" w:type="dxa"/>
          </w:tcPr>
          <w:p w14:paraId="6FB2CA5A" w14:textId="77777777" w:rsidR="00A01E5A" w:rsidRPr="00BF77F4" w:rsidRDefault="00A01E5A" w:rsidP="0031057B">
            <w:pPr>
              <w:rPr>
                <w:sz w:val="18"/>
                <w:szCs w:val="18"/>
              </w:rPr>
            </w:pPr>
            <w:r w:rsidRPr="00996BF8">
              <w:rPr>
                <w:sz w:val="18"/>
                <w:szCs w:val="18"/>
              </w:rPr>
              <w:t xml:space="preserve">Se obtuvo petición del </w:t>
            </w:r>
            <w:proofErr w:type="gramStart"/>
            <w:r w:rsidRPr="00996BF8">
              <w:rPr>
                <w:sz w:val="18"/>
                <w:szCs w:val="18"/>
              </w:rPr>
              <w:t>RFC receptor</w:t>
            </w:r>
            <w:proofErr w:type="gramEnd"/>
            <w:r w:rsidRPr="00996BF8">
              <w:rPr>
                <w:sz w:val="18"/>
                <w:szCs w:val="18"/>
              </w:rPr>
              <w:t xml:space="preserve"> de forma exitosa</w:t>
            </w:r>
          </w:p>
        </w:tc>
      </w:tr>
      <w:tr w:rsidR="00A01E5A" w:rsidRPr="006C57D6" w14:paraId="37156232" w14:textId="77777777" w:rsidTr="0031057B">
        <w:tc>
          <w:tcPr>
            <w:tcW w:w="1838" w:type="dxa"/>
          </w:tcPr>
          <w:p w14:paraId="49F57818" w14:textId="77777777" w:rsidR="00A01E5A" w:rsidRPr="00BF77F4" w:rsidRDefault="00A01E5A" w:rsidP="003105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1101</w:t>
            </w:r>
          </w:p>
        </w:tc>
        <w:tc>
          <w:tcPr>
            <w:tcW w:w="7513" w:type="dxa"/>
          </w:tcPr>
          <w:p w14:paraId="690D1CC3" w14:textId="77777777" w:rsidR="00A01E5A" w:rsidRPr="00BF77F4" w:rsidRDefault="00A01E5A" w:rsidP="0031057B">
            <w:pPr>
              <w:rPr>
                <w:sz w:val="18"/>
                <w:szCs w:val="18"/>
              </w:rPr>
            </w:pPr>
            <w:r w:rsidRPr="00996BF8">
              <w:rPr>
                <w:sz w:val="18"/>
                <w:szCs w:val="18"/>
              </w:rPr>
              <w:t>No existen peticiones para el RFC del receptor</w:t>
            </w:r>
          </w:p>
        </w:tc>
      </w:tr>
    </w:tbl>
    <w:p w14:paraId="4A64ED95" w14:textId="77777777" w:rsidR="00A01E5A" w:rsidRDefault="00A01E5A" w:rsidP="00684ED9">
      <w:pPr>
        <w:rPr>
          <w:lang w:val="en-US"/>
        </w:rPr>
      </w:pPr>
    </w:p>
    <w:p w14:paraId="1CFB49AB" w14:textId="77777777" w:rsidR="00A01E5A" w:rsidRDefault="00A01E5A" w:rsidP="00A01E5A">
      <w:pPr>
        <w:pStyle w:val="Ttulo2"/>
        <w:numPr>
          <w:ilvl w:val="1"/>
          <w:numId w:val="1"/>
        </w:numPr>
        <w:rPr>
          <w:lang w:val="en-US"/>
        </w:rPr>
      </w:pPr>
      <w:bookmarkStart w:id="366" w:name="_Codigos_de_error_2"/>
      <w:bookmarkStart w:id="367" w:name="_Toc140772235"/>
      <w:bookmarkEnd w:id="366"/>
      <w:proofErr w:type="spellStart"/>
      <w:r>
        <w:rPr>
          <w:lang w:val="en-US"/>
        </w:rPr>
        <w:t>Codigos</w:t>
      </w:r>
      <w:proofErr w:type="spellEnd"/>
      <w:r>
        <w:rPr>
          <w:lang w:val="en-US"/>
        </w:rPr>
        <w:t xml:space="preserve"> de error del SAT para </w:t>
      </w:r>
      <w:proofErr w:type="spellStart"/>
      <w:r>
        <w:rPr>
          <w:lang w:val="en-US"/>
        </w:rPr>
        <w:t>el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metodo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Aceptacion</w:t>
      </w:r>
      <w:proofErr w:type="spellEnd"/>
      <w:r>
        <w:rPr>
          <w:lang w:val="en-US"/>
        </w:rPr>
        <w:t>/</w:t>
      </w:r>
      <w:proofErr w:type="spellStart"/>
      <w:r>
        <w:rPr>
          <w:lang w:val="en-US"/>
        </w:rPr>
        <w:t>Rechazo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cancelacion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procesa</w:t>
      </w:r>
      <w:proofErr w:type="spellEnd"/>
      <w:r>
        <w:rPr>
          <w:lang w:val="en-US"/>
        </w:rPr>
        <w:t xml:space="preserve"> Respuesta).</w:t>
      </w:r>
      <w:bookmarkEnd w:id="367"/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1838"/>
        <w:gridCol w:w="7513"/>
      </w:tblGrid>
      <w:tr w:rsidR="00A01E5A" w:rsidRPr="006C57D6" w14:paraId="4BAAA5D1" w14:textId="77777777" w:rsidTr="0031057B">
        <w:tc>
          <w:tcPr>
            <w:tcW w:w="1838" w:type="dxa"/>
            <w:shd w:val="clear" w:color="auto" w:fill="2E74B5" w:themeFill="accent1" w:themeFillShade="BF"/>
          </w:tcPr>
          <w:p w14:paraId="6F45E51B" w14:textId="77777777" w:rsidR="00A01E5A" w:rsidRPr="006C57D6" w:rsidRDefault="00A01E5A" w:rsidP="0031057B">
            <w:pPr>
              <w:rPr>
                <w:color w:val="FFFFFF" w:themeColor="background1"/>
              </w:rPr>
            </w:pPr>
            <w:r w:rsidRPr="006C57D6">
              <w:rPr>
                <w:color w:val="FFFFFF" w:themeColor="background1"/>
              </w:rPr>
              <w:t>Código</w:t>
            </w:r>
          </w:p>
        </w:tc>
        <w:tc>
          <w:tcPr>
            <w:tcW w:w="7513" w:type="dxa"/>
            <w:shd w:val="clear" w:color="auto" w:fill="2E74B5" w:themeFill="accent1" w:themeFillShade="BF"/>
          </w:tcPr>
          <w:p w14:paraId="677341A8" w14:textId="77777777" w:rsidR="00A01E5A" w:rsidRPr="006C57D6" w:rsidRDefault="00A01E5A" w:rsidP="0031057B">
            <w:pPr>
              <w:rPr>
                <w:color w:val="FFFFFF" w:themeColor="background1"/>
              </w:rPr>
            </w:pPr>
            <w:r w:rsidRPr="006C57D6">
              <w:rPr>
                <w:color w:val="FFFFFF" w:themeColor="background1"/>
              </w:rPr>
              <w:t xml:space="preserve">Descripción </w:t>
            </w:r>
          </w:p>
        </w:tc>
      </w:tr>
      <w:tr w:rsidR="00A01E5A" w:rsidRPr="006C57D6" w14:paraId="7B15CC4D" w14:textId="77777777" w:rsidTr="0031057B">
        <w:tc>
          <w:tcPr>
            <w:tcW w:w="1838" w:type="dxa"/>
          </w:tcPr>
          <w:p w14:paraId="6CA83052" w14:textId="77777777" w:rsidR="00A01E5A" w:rsidRPr="00BF77F4" w:rsidRDefault="00A01E5A" w:rsidP="0031057B">
            <w:pPr>
              <w:rPr>
                <w:rFonts w:cs="Segoe UI"/>
                <w:sz w:val="18"/>
                <w:szCs w:val="18"/>
              </w:rPr>
            </w:pPr>
            <w:r w:rsidRPr="00BF77F4">
              <w:rPr>
                <w:rFonts w:cs="Segoe UI"/>
                <w:sz w:val="18"/>
                <w:szCs w:val="18"/>
              </w:rPr>
              <w:t>300</w:t>
            </w:r>
          </w:p>
        </w:tc>
        <w:tc>
          <w:tcPr>
            <w:tcW w:w="7513" w:type="dxa"/>
          </w:tcPr>
          <w:p w14:paraId="0B529B20" w14:textId="77777777" w:rsidR="00A01E5A" w:rsidRPr="00BF77F4" w:rsidRDefault="00A01E5A" w:rsidP="0031057B">
            <w:pPr>
              <w:rPr>
                <w:rFonts w:cs="Segoe UI"/>
                <w:sz w:val="18"/>
                <w:szCs w:val="18"/>
              </w:rPr>
            </w:pPr>
            <w:r w:rsidRPr="00BF77F4">
              <w:rPr>
                <w:rFonts w:cs="Segoe UI"/>
                <w:color w:val="000000"/>
                <w:sz w:val="18"/>
                <w:szCs w:val="18"/>
              </w:rPr>
              <w:t>Usuario no válido</w:t>
            </w:r>
          </w:p>
        </w:tc>
      </w:tr>
      <w:tr w:rsidR="00A01E5A" w:rsidRPr="006C57D6" w14:paraId="0EEACCFC" w14:textId="77777777" w:rsidTr="0031057B">
        <w:tc>
          <w:tcPr>
            <w:tcW w:w="1838" w:type="dxa"/>
          </w:tcPr>
          <w:p w14:paraId="0E4B9039" w14:textId="77777777" w:rsidR="00A01E5A" w:rsidRPr="00BF77F4" w:rsidRDefault="00A01E5A" w:rsidP="0031057B">
            <w:pPr>
              <w:rPr>
                <w:rFonts w:cs="Segoe UI"/>
                <w:sz w:val="18"/>
                <w:szCs w:val="18"/>
              </w:rPr>
            </w:pPr>
            <w:r w:rsidRPr="00BF77F4">
              <w:rPr>
                <w:rFonts w:cs="Segoe UI"/>
                <w:sz w:val="18"/>
                <w:szCs w:val="18"/>
              </w:rPr>
              <w:t>301</w:t>
            </w:r>
          </w:p>
        </w:tc>
        <w:tc>
          <w:tcPr>
            <w:tcW w:w="7513" w:type="dxa"/>
          </w:tcPr>
          <w:p w14:paraId="03E8A411" w14:textId="77777777" w:rsidR="00A01E5A" w:rsidRPr="00BF77F4" w:rsidRDefault="00A01E5A" w:rsidP="0031057B">
            <w:pPr>
              <w:rPr>
                <w:rFonts w:cs="Segoe UI"/>
                <w:sz w:val="18"/>
                <w:szCs w:val="18"/>
              </w:rPr>
            </w:pPr>
            <w:r w:rsidRPr="00BF77F4">
              <w:rPr>
                <w:rFonts w:cs="Segoe UI"/>
                <w:color w:val="000000"/>
                <w:sz w:val="18"/>
                <w:szCs w:val="18"/>
              </w:rPr>
              <w:t>XML mal formado</w:t>
            </w:r>
          </w:p>
        </w:tc>
      </w:tr>
      <w:tr w:rsidR="00A01E5A" w:rsidRPr="006C57D6" w14:paraId="373AF3D1" w14:textId="77777777" w:rsidTr="0031057B">
        <w:tc>
          <w:tcPr>
            <w:tcW w:w="1838" w:type="dxa"/>
          </w:tcPr>
          <w:p w14:paraId="60C6AAD9" w14:textId="77777777" w:rsidR="00A01E5A" w:rsidRPr="00BF77F4" w:rsidRDefault="00A01E5A" w:rsidP="0031057B">
            <w:pPr>
              <w:rPr>
                <w:rFonts w:cs="Segoe UI"/>
                <w:sz w:val="18"/>
                <w:szCs w:val="18"/>
              </w:rPr>
            </w:pPr>
            <w:r w:rsidRPr="00BF77F4">
              <w:rPr>
                <w:rFonts w:cs="Segoe UI"/>
                <w:sz w:val="18"/>
                <w:szCs w:val="18"/>
              </w:rPr>
              <w:t>302</w:t>
            </w:r>
          </w:p>
        </w:tc>
        <w:tc>
          <w:tcPr>
            <w:tcW w:w="7513" w:type="dxa"/>
          </w:tcPr>
          <w:p w14:paraId="409535BA" w14:textId="77777777" w:rsidR="00A01E5A" w:rsidRPr="00BF77F4" w:rsidRDefault="00A01E5A" w:rsidP="0031057B">
            <w:pPr>
              <w:rPr>
                <w:rFonts w:cs="Segoe UI"/>
                <w:sz w:val="18"/>
                <w:szCs w:val="18"/>
              </w:rPr>
            </w:pPr>
            <w:r w:rsidRPr="00BF77F4">
              <w:rPr>
                <w:rFonts w:cs="Segoe UI"/>
                <w:color w:val="000000"/>
                <w:sz w:val="18"/>
                <w:szCs w:val="18"/>
              </w:rPr>
              <w:t>Sello mal formado</w:t>
            </w:r>
          </w:p>
        </w:tc>
      </w:tr>
      <w:tr w:rsidR="00A01E5A" w:rsidRPr="006C57D6" w14:paraId="2C4595E2" w14:textId="77777777" w:rsidTr="0031057B">
        <w:tc>
          <w:tcPr>
            <w:tcW w:w="1838" w:type="dxa"/>
          </w:tcPr>
          <w:p w14:paraId="6BA86B32" w14:textId="77777777" w:rsidR="00A01E5A" w:rsidRPr="00BF77F4" w:rsidRDefault="00A01E5A" w:rsidP="0031057B">
            <w:pPr>
              <w:rPr>
                <w:rFonts w:cs="Segoe UI"/>
                <w:sz w:val="18"/>
                <w:szCs w:val="18"/>
              </w:rPr>
            </w:pPr>
            <w:r w:rsidRPr="00BF77F4">
              <w:rPr>
                <w:rFonts w:cs="Segoe UI"/>
                <w:sz w:val="18"/>
                <w:szCs w:val="18"/>
              </w:rPr>
              <w:t>304</w:t>
            </w:r>
          </w:p>
        </w:tc>
        <w:tc>
          <w:tcPr>
            <w:tcW w:w="7513" w:type="dxa"/>
          </w:tcPr>
          <w:p w14:paraId="372547F0" w14:textId="77777777" w:rsidR="00A01E5A" w:rsidRPr="00BF77F4" w:rsidRDefault="00A01E5A" w:rsidP="0031057B">
            <w:pPr>
              <w:rPr>
                <w:rFonts w:cs="Segoe UI"/>
                <w:sz w:val="18"/>
                <w:szCs w:val="18"/>
              </w:rPr>
            </w:pPr>
            <w:r w:rsidRPr="00BF77F4">
              <w:rPr>
                <w:rFonts w:cs="Segoe UI"/>
                <w:color w:val="000000"/>
                <w:sz w:val="18"/>
                <w:szCs w:val="18"/>
              </w:rPr>
              <w:t>Certificado revocado o caduco</w:t>
            </w:r>
          </w:p>
        </w:tc>
      </w:tr>
      <w:tr w:rsidR="00A01E5A" w:rsidRPr="006C57D6" w14:paraId="74C20F1B" w14:textId="77777777" w:rsidTr="0031057B">
        <w:tc>
          <w:tcPr>
            <w:tcW w:w="1838" w:type="dxa"/>
          </w:tcPr>
          <w:p w14:paraId="0493D4D3" w14:textId="77777777" w:rsidR="00A01E5A" w:rsidRPr="00BF77F4" w:rsidRDefault="00A01E5A" w:rsidP="0031057B">
            <w:pPr>
              <w:rPr>
                <w:rFonts w:cs="Segoe UI"/>
                <w:sz w:val="18"/>
                <w:szCs w:val="18"/>
              </w:rPr>
            </w:pPr>
            <w:r w:rsidRPr="00BF77F4">
              <w:rPr>
                <w:rFonts w:cs="Segoe UI"/>
                <w:sz w:val="18"/>
                <w:szCs w:val="18"/>
              </w:rPr>
              <w:t>305</w:t>
            </w:r>
          </w:p>
        </w:tc>
        <w:tc>
          <w:tcPr>
            <w:tcW w:w="7513" w:type="dxa"/>
          </w:tcPr>
          <w:p w14:paraId="36584E56" w14:textId="77777777" w:rsidR="00A01E5A" w:rsidRPr="00BF77F4" w:rsidRDefault="00A01E5A" w:rsidP="0031057B">
            <w:pPr>
              <w:rPr>
                <w:rFonts w:cs="Segoe UI"/>
                <w:sz w:val="18"/>
                <w:szCs w:val="18"/>
              </w:rPr>
            </w:pPr>
            <w:r w:rsidRPr="00BF77F4">
              <w:rPr>
                <w:rFonts w:cs="Segoe UI"/>
                <w:color w:val="000000"/>
                <w:sz w:val="18"/>
                <w:szCs w:val="18"/>
              </w:rPr>
              <w:t>Certificado inválido</w:t>
            </w:r>
          </w:p>
        </w:tc>
      </w:tr>
      <w:tr w:rsidR="00A01E5A" w:rsidRPr="006C57D6" w14:paraId="44654822" w14:textId="77777777" w:rsidTr="0031057B">
        <w:tc>
          <w:tcPr>
            <w:tcW w:w="1838" w:type="dxa"/>
          </w:tcPr>
          <w:p w14:paraId="53CA8527" w14:textId="77777777" w:rsidR="00A01E5A" w:rsidRPr="00BF77F4" w:rsidRDefault="00A01E5A" w:rsidP="0031057B">
            <w:pPr>
              <w:rPr>
                <w:rFonts w:cs="Segoe UI"/>
                <w:sz w:val="18"/>
                <w:szCs w:val="18"/>
              </w:rPr>
            </w:pPr>
            <w:r w:rsidRPr="00BF77F4">
              <w:rPr>
                <w:rFonts w:cs="Segoe UI"/>
                <w:sz w:val="18"/>
                <w:szCs w:val="18"/>
              </w:rPr>
              <w:t>309</w:t>
            </w:r>
          </w:p>
        </w:tc>
        <w:tc>
          <w:tcPr>
            <w:tcW w:w="7513" w:type="dxa"/>
          </w:tcPr>
          <w:p w14:paraId="1B631D3C" w14:textId="77777777" w:rsidR="00A01E5A" w:rsidRPr="00BF77F4" w:rsidRDefault="00A01E5A" w:rsidP="0031057B">
            <w:pPr>
              <w:rPr>
                <w:rFonts w:cs="Segoe UI"/>
                <w:sz w:val="18"/>
                <w:szCs w:val="18"/>
              </w:rPr>
            </w:pPr>
            <w:r w:rsidRPr="00BF77F4">
              <w:rPr>
                <w:rFonts w:cs="Segoe UI"/>
                <w:color w:val="000000"/>
                <w:sz w:val="18"/>
                <w:szCs w:val="18"/>
              </w:rPr>
              <w:t>Patrón de folio inválido</w:t>
            </w:r>
          </w:p>
        </w:tc>
      </w:tr>
      <w:tr w:rsidR="00A01E5A" w:rsidRPr="006C57D6" w14:paraId="738604A0" w14:textId="77777777" w:rsidTr="0031057B">
        <w:tc>
          <w:tcPr>
            <w:tcW w:w="1838" w:type="dxa"/>
          </w:tcPr>
          <w:p w14:paraId="7C8D292C" w14:textId="77777777" w:rsidR="00A01E5A" w:rsidRPr="00BF77F4" w:rsidRDefault="00A01E5A" w:rsidP="0031057B">
            <w:pPr>
              <w:rPr>
                <w:rFonts w:cs="Segoe UI"/>
                <w:sz w:val="18"/>
                <w:szCs w:val="18"/>
              </w:rPr>
            </w:pPr>
            <w:r w:rsidRPr="00BF77F4">
              <w:rPr>
                <w:rFonts w:cs="Segoe UI"/>
                <w:sz w:val="18"/>
                <w:szCs w:val="18"/>
              </w:rPr>
              <w:t>310</w:t>
            </w:r>
          </w:p>
        </w:tc>
        <w:tc>
          <w:tcPr>
            <w:tcW w:w="7513" w:type="dxa"/>
          </w:tcPr>
          <w:p w14:paraId="4E71819B" w14:textId="77777777" w:rsidR="00A01E5A" w:rsidRPr="00BF77F4" w:rsidRDefault="00A01E5A" w:rsidP="0031057B">
            <w:pPr>
              <w:rPr>
                <w:rFonts w:cs="Segoe UI"/>
                <w:sz w:val="18"/>
                <w:szCs w:val="18"/>
              </w:rPr>
            </w:pPr>
            <w:r w:rsidRPr="00BF77F4">
              <w:rPr>
                <w:rFonts w:cs="Segoe UI"/>
                <w:color w:val="000000"/>
                <w:sz w:val="18"/>
                <w:szCs w:val="18"/>
              </w:rPr>
              <w:t>CSD inválido</w:t>
            </w:r>
          </w:p>
        </w:tc>
      </w:tr>
      <w:tr w:rsidR="00A01E5A" w:rsidRPr="006C57D6" w14:paraId="2009D5E1" w14:textId="77777777" w:rsidTr="0031057B">
        <w:tc>
          <w:tcPr>
            <w:tcW w:w="1838" w:type="dxa"/>
          </w:tcPr>
          <w:p w14:paraId="776C6ED9" w14:textId="77777777" w:rsidR="00A01E5A" w:rsidRPr="00BF77F4" w:rsidRDefault="00A01E5A" w:rsidP="0031057B">
            <w:pPr>
              <w:rPr>
                <w:rFonts w:cs="Segoe UI"/>
                <w:sz w:val="18"/>
                <w:szCs w:val="18"/>
              </w:rPr>
            </w:pPr>
            <w:r w:rsidRPr="00BF77F4">
              <w:rPr>
                <w:rFonts w:cs="Segoe UI"/>
                <w:sz w:val="18"/>
                <w:szCs w:val="18"/>
              </w:rPr>
              <w:t>1000</w:t>
            </w:r>
          </w:p>
        </w:tc>
        <w:tc>
          <w:tcPr>
            <w:tcW w:w="7513" w:type="dxa"/>
          </w:tcPr>
          <w:p w14:paraId="15E57D6F" w14:textId="77777777" w:rsidR="00A01E5A" w:rsidRPr="00BF77F4" w:rsidRDefault="00A01E5A" w:rsidP="0031057B">
            <w:pPr>
              <w:rPr>
                <w:rFonts w:cs="Segoe UI"/>
                <w:sz w:val="18"/>
                <w:szCs w:val="18"/>
              </w:rPr>
            </w:pPr>
            <w:r w:rsidRPr="00BF77F4">
              <w:rPr>
                <w:rFonts w:cs="Segoe UI"/>
                <w:color w:val="000000"/>
                <w:sz w:val="18"/>
                <w:szCs w:val="18"/>
              </w:rPr>
              <w:t>Se recibió la respuesta de la petición de forma exitosa</w:t>
            </w:r>
          </w:p>
        </w:tc>
      </w:tr>
      <w:tr w:rsidR="00A01E5A" w:rsidRPr="006C57D6" w14:paraId="6A359C0E" w14:textId="77777777" w:rsidTr="0031057B">
        <w:tc>
          <w:tcPr>
            <w:tcW w:w="1838" w:type="dxa"/>
          </w:tcPr>
          <w:p w14:paraId="345EE850" w14:textId="77777777" w:rsidR="00A01E5A" w:rsidRPr="00BF77F4" w:rsidRDefault="00A01E5A" w:rsidP="0031057B">
            <w:pPr>
              <w:rPr>
                <w:rFonts w:cs="Segoe UI"/>
                <w:sz w:val="18"/>
                <w:szCs w:val="18"/>
              </w:rPr>
            </w:pPr>
            <w:r w:rsidRPr="00BF77F4">
              <w:rPr>
                <w:rFonts w:cs="Segoe UI"/>
                <w:sz w:val="18"/>
                <w:szCs w:val="18"/>
              </w:rPr>
              <w:t>1001</w:t>
            </w:r>
          </w:p>
        </w:tc>
        <w:tc>
          <w:tcPr>
            <w:tcW w:w="7513" w:type="dxa"/>
          </w:tcPr>
          <w:p w14:paraId="38031B28" w14:textId="77777777" w:rsidR="00A01E5A" w:rsidRPr="00BF77F4" w:rsidRDefault="00A01E5A" w:rsidP="0031057B">
            <w:pPr>
              <w:rPr>
                <w:rFonts w:cs="Segoe UI"/>
                <w:sz w:val="18"/>
                <w:szCs w:val="18"/>
              </w:rPr>
            </w:pPr>
            <w:r w:rsidRPr="00BF77F4">
              <w:rPr>
                <w:rFonts w:cs="Segoe UI"/>
                <w:color w:val="000000"/>
                <w:sz w:val="18"/>
                <w:szCs w:val="18"/>
              </w:rPr>
              <w:t>No existen peticiones de cancelación en espera de respuesta para el UUID</w:t>
            </w:r>
          </w:p>
        </w:tc>
      </w:tr>
      <w:tr w:rsidR="00A01E5A" w:rsidRPr="006C57D6" w14:paraId="494569D6" w14:textId="77777777" w:rsidTr="0031057B">
        <w:tc>
          <w:tcPr>
            <w:tcW w:w="1838" w:type="dxa"/>
          </w:tcPr>
          <w:p w14:paraId="25B0ACB7" w14:textId="77777777" w:rsidR="00A01E5A" w:rsidRPr="00BF77F4" w:rsidRDefault="00A01E5A" w:rsidP="0031057B">
            <w:pPr>
              <w:rPr>
                <w:rFonts w:cs="Segoe UI"/>
                <w:sz w:val="18"/>
                <w:szCs w:val="18"/>
              </w:rPr>
            </w:pPr>
            <w:r w:rsidRPr="00BF77F4">
              <w:rPr>
                <w:rFonts w:cs="Segoe UI"/>
                <w:sz w:val="18"/>
                <w:szCs w:val="18"/>
              </w:rPr>
              <w:t>1002</w:t>
            </w:r>
          </w:p>
        </w:tc>
        <w:tc>
          <w:tcPr>
            <w:tcW w:w="7513" w:type="dxa"/>
          </w:tcPr>
          <w:p w14:paraId="05DEA3FA" w14:textId="77777777" w:rsidR="00A01E5A" w:rsidRPr="00BF77F4" w:rsidRDefault="00A01E5A" w:rsidP="0031057B">
            <w:pPr>
              <w:rPr>
                <w:rFonts w:cs="Segoe UI"/>
                <w:sz w:val="18"/>
                <w:szCs w:val="18"/>
              </w:rPr>
            </w:pPr>
            <w:r w:rsidRPr="00BF77F4">
              <w:rPr>
                <w:rFonts w:cs="Segoe UI"/>
                <w:color w:val="000000"/>
                <w:sz w:val="18"/>
                <w:szCs w:val="18"/>
              </w:rPr>
              <w:t>Ya se recibió una respuesta para la petición de cancelación del UUID</w:t>
            </w:r>
          </w:p>
        </w:tc>
      </w:tr>
      <w:tr w:rsidR="00A01E5A" w:rsidRPr="006C57D6" w14:paraId="322B3933" w14:textId="77777777" w:rsidTr="0031057B">
        <w:tc>
          <w:tcPr>
            <w:tcW w:w="1838" w:type="dxa"/>
          </w:tcPr>
          <w:p w14:paraId="06FA238B" w14:textId="77777777" w:rsidR="00A01E5A" w:rsidRPr="00BF77F4" w:rsidRDefault="00A01E5A" w:rsidP="0031057B">
            <w:pPr>
              <w:rPr>
                <w:rFonts w:cs="Segoe UI"/>
                <w:sz w:val="18"/>
                <w:szCs w:val="18"/>
              </w:rPr>
            </w:pPr>
            <w:r w:rsidRPr="00BF77F4">
              <w:rPr>
                <w:rFonts w:cs="Segoe UI"/>
                <w:sz w:val="18"/>
                <w:szCs w:val="18"/>
              </w:rPr>
              <w:t>1003</w:t>
            </w:r>
          </w:p>
        </w:tc>
        <w:tc>
          <w:tcPr>
            <w:tcW w:w="7513" w:type="dxa"/>
          </w:tcPr>
          <w:p w14:paraId="45323515" w14:textId="77777777" w:rsidR="00A01E5A" w:rsidRPr="00BF77F4" w:rsidRDefault="00A01E5A" w:rsidP="0031057B">
            <w:pPr>
              <w:rPr>
                <w:rFonts w:cs="Segoe UI"/>
                <w:sz w:val="18"/>
                <w:szCs w:val="18"/>
              </w:rPr>
            </w:pPr>
            <w:r w:rsidRPr="00BF77F4">
              <w:rPr>
                <w:rFonts w:cs="Segoe UI"/>
                <w:color w:val="000000"/>
                <w:sz w:val="18"/>
                <w:szCs w:val="18"/>
              </w:rPr>
              <w:t xml:space="preserve">Sello no corresponde al </w:t>
            </w:r>
            <w:proofErr w:type="gramStart"/>
            <w:r w:rsidRPr="00BF77F4">
              <w:rPr>
                <w:rFonts w:cs="Segoe UI"/>
                <w:color w:val="000000"/>
                <w:sz w:val="18"/>
                <w:szCs w:val="18"/>
              </w:rPr>
              <w:t>RFC receptor</w:t>
            </w:r>
            <w:proofErr w:type="gramEnd"/>
          </w:p>
        </w:tc>
      </w:tr>
      <w:tr w:rsidR="00A01E5A" w:rsidRPr="006C57D6" w14:paraId="1E60DA47" w14:textId="77777777" w:rsidTr="0031057B">
        <w:tc>
          <w:tcPr>
            <w:tcW w:w="1838" w:type="dxa"/>
          </w:tcPr>
          <w:p w14:paraId="3F3E39D0" w14:textId="77777777" w:rsidR="00A01E5A" w:rsidRPr="00BF77F4" w:rsidRDefault="00A01E5A" w:rsidP="0031057B">
            <w:pPr>
              <w:rPr>
                <w:rFonts w:cs="Segoe UI"/>
                <w:sz w:val="18"/>
                <w:szCs w:val="18"/>
              </w:rPr>
            </w:pPr>
            <w:r w:rsidRPr="00BF77F4">
              <w:rPr>
                <w:rFonts w:cs="Segoe UI"/>
                <w:sz w:val="18"/>
                <w:szCs w:val="18"/>
              </w:rPr>
              <w:t>1004</w:t>
            </w:r>
          </w:p>
        </w:tc>
        <w:tc>
          <w:tcPr>
            <w:tcW w:w="7513" w:type="dxa"/>
          </w:tcPr>
          <w:p w14:paraId="513CA3B3" w14:textId="77777777" w:rsidR="00A01E5A" w:rsidRPr="00BF77F4" w:rsidRDefault="00A01E5A" w:rsidP="0031057B">
            <w:pPr>
              <w:rPr>
                <w:rFonts w:cs="Segoe UI"/>
                <w:sz w:val="18"/>
                <w:szCs w:val="18"/>
              </w:rPr>
            </w:pPr>
            <w:r w:rsidRPr="00BF77F4">
              <w:rPr>
                <w:rFonts w:cs="Segoe UI"/>
                <w:color w:val="000000"/>
                <w:sz w:val="18"/>
                <w:szCs w:val="18"/>
              </w:rPr>
              <w:t>Existen más de una petición de cancelación para el mismo UUID</w:t>
            </w:r>
          </w:p>
        </w:tc>
      </w:tr>
      <w:tr w:rsidR="00A01E5A" w:rsidRPr="006C57D6" w14:paraId="31E904FC" w14:textId="77777777" w:rsidTr="0031057B">
        <w:tc>
          <w:tcPr>
            <w:tcW w:w="1838" w:type="dxa"/>
          </w:tcPr>
          <w:p w14:paraId="04A29DE1" w14:textId="77777777" w:rsidR="00A01E5A" w:rsidRPr="00BF77F4" w:rsidRDefault="00A01E5A" w:rsidP="0031057B">
            <w:pPr>
              <w:rPr>
                <w:rFonts w:cs="Segoe UI"/>
                <w:sz w:val="18"/>
                <w:szCs w:val="18"/>
              </w:rPr>
            </w:pPr>
            <w:r w:rsidRPr="00BF77F4">
              <w:rPr>
                <w:rFonts w:cs="Segoe UI"/>
                <w:sz w:val="18"/>
                <w:szCs w:val="18"/>
              </w:rPr>
              <w:t>1005</w:t>
            </w:r>
          </w:p>
        </w:tc>
        <w:tc>
          <w:tcPr>
            <w:tcW w:w="7513" w:type="dxa"/>
          </w:tcPr>
          <w:p w14:paraId="6D8F6A2C" w14:textId="77777777" w:rsidR="00A01E5A" w:rsidRPr="00BF77F4" w:rsidRDefault="00A01E5A" w:rsidP="0031057B">
            <w:pPr>
              <w:rPr>
                <w:rFonts w:cs="Segoe UI"/>
                <w:sz w:val="18"/>
                <w:szCs w:val="18"/>
              </w:rPr>
            </w:pPr>
            <w:r w:rsidRPr="00BF77F4">
              <w:rPr>
                <w:rFonts w:cs="Segoe UI"/>
                <w:color w:val="000000"/>
                <w:sz w:val="18"/>
                <w:szCs w:val="18"/>
              </w:rPr>
              <w:t>El UUID es nulo no posee el formato correcto</w:t>
            </w:r>
          </w:p>
        </w:tc>
      </w:tr>
      <w:tr w:rsidR="00A01E5A" w:rsidRPr="006C57D6" w14:paraId="1C639528" w14:textId="77777777" w:rsidTr="0031057B">
        <w:tc>
          <w:tcPr>
            <w:tcW w:w="1838" w:type="dxa"/>
          </w:tcPr>
          <w:p w14:paraId="5370F9B5" w14:textId="77777777" w:rsidR="00A01E5A" w:rsidRPr="00BF77F4" w:rsidRDefault="00A01E5A" w:rsidP="0031057B">
            <w:pPr>
              <w:rPr>
                <w:rFonts w:cs="Segoe UI"/>
                <w:sz w:val="18"/>
                <w:szCs w:val="18"/>
              </w:rPr>
            </w:pPr>
            <w:r w:rsidRPr="00BF77F4">
              <w:rPr>
                <w:rFonts w:cs="Segoe UI"/>
                <w:sz w:val="18"/>
                <w:szCs w:val="18"/>
              </w:rPr>
              <w:t>1006</w:t>
            </w:r>
          </w:p>
        </w:tc>
        <w:tc>
          <w:tcPr>
            <w:tcW w:w="7513" w:type="dxa"/>
          </w:tcPr>
          <w:p w14:paraId="30287D81" w14:textId="77777777" w:rsidR="00A01E5A" w:rsidRPr="00BF77F4" w:rsidRDefault="00A01E5A" w:rsidP="0031057B">
            <w:pPr>
              <w:rPr>
                <w:rFonts w:cs="Segoe UI"/>
                <w:sz w:val="18"/>
                <w:szCs w:val="18"/>
              </w:rPr>
            </w:pPr>
            <w:r w:rsidRPr="00BF77F4">
              <w:rPr>
                <w:rFonts w:cs="Segoe UI"/>
                <w:color w:val="000000"/>
                <w:sz w:val="18"/>
                <w:szCs w:val="18"/>
              </w:rPr>
              <w:t>Se rebasó el número máximo de solicitudes permitidas</w:t>
            </w:r>
          </w:p>
        </w:tc>
      </w:tr>
    </w:tbl>
    <w:p w14:paraId="586147A3" w14:textId="77777777" w:rsidR="00A01E5A" w:rsidRDefault="00A01E5A">
      <w:pPr>
        <w:spacing w:after="160" w:line="259" w:lineRule="auto"/>
        <w:rPr>
          <w:lang w:val="en-US"/>
        </w:rPr>
      </w:pPr>
    </w:p>
    <w:p w14:paraId="13559E69" w14:textId="74D215EC" w:rsidR="00EA62B0" w:rsidRDefault="00EA62B0" w:rsidP="00EA62B0">
      <w:pPr>
        <w:pStyle w:val="Ttulo2"/>
        <w:numPr>
          <w:ilvl w:val="1"/>
          <w:numId w:val="1"/>
        </w:numPr>
        <w:rPr>
          <w:lang w:val="en-US"/>
        </w:rPr>
      </w:pPr>
      <w:bookmarkStart w:id="368" w:name="_Toc140772236"/>
      <w:proofErr w:type="spellStart"/>
      <w:r>
        <w:rPr>
          <w:lang w:val="en-US"/>
        </w:rPr>
        <w:lastRenderedPageBreak/>
        <w:t>Codigos</w:t>
      </w:r>
      <w:proofErr w:type="spellEnd"/>
      <w:r>
        <w:rPr>
          <w:lang w:val="en-US"/>
        </w:rPr>
        <w:t xml:space="preserve"> de </w:t>
      </w:r>
      <w:proofErr w:type="spellStart"/>
      <w:r w:rsidR="00DD6F8D">
        <w:rPr>
          <w:lang w:val="en-US"/>
        </w:rPr>
        <w:t>respuesta</w:t>
      </w:r>
      <w:proofErr w:type="spellEnd"/>
      <w:r w:rsidR="00DD6F8D">
        <w:rPr>
          <w:lang w:val="en-US"/>
        </w:rPr>
        <w:t xml:space="preserve"> del </w:t>
      </w:r>
      <w:proofErr w:type="spellStart"/>
      <w:r w:rsidR="00DD6F8D">
        <w:rPr>
          <w:lang w:val="en-US"/>
        </w:rPr>
        <w:t>servicio</w:t>
      </w:r>
      <w:proofErr w:type="spellEnd"/>
      <w:r w:rsidR="00DD6F8D">
        <w:rPr>
          <w:lang w:val="en-US"/>
        </w:rPr>
        <w:t xml:space="preserve"> de consulta CFDI.</w:t>
      </w:r>
      <w:bookmarkEnd w:id="368"/>
    </w:p>
    <w:tbl>
      <w:tblPr>
        <w:tblStyle w:val="Tablaconcuadrculaclara"/>
        <w:tblW w:w="0" w:type="auto"/>
        <w:tblLook w:val="04A0" w:firstRow="1" w:lastRow="0" w:firstColumn="1" w:lastColumn="0" w:noHBand="0" w:noVBand="1"/>
      </w:tblPr>
      <w:tblGrid>
        <w:gridCol w:w="1838"/>
        <w:gridCol w:w="7513"/>
      </w:tblGrid>
      <w:tr w:rsidR="00EA62B0" w:rsidRPr="006C57D6" w14:paraId="313630A9" w14:textId="77777777" w:rsidTr="00B112F8">
        <w:tc>
          <w:tcPr>
            <w:tcW w:w="1838" w:type="dxa"/>
            <w:shd w:val="clear" w:color="auto" w:fill="2E74B5" w:themeFill="accent1" w:themeFillShade="BF"/>
          </w:tcPr>
          <w:p w14:paraId="56AAE14F" w14:textId="0385A8E1" w:rsidR="00EA62B0" w:rsidRPr="006C57D6" w:rsidRDefault="00EA62B0" w:rsidP="00B112F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Atributo </w:t>
            </w:r>
          </w:p>
        </w:tc>
        <w:tc>
          <w:tcPr>
            <w:tcW w:w="7513" w:type="dxa"/>
            <w:shd w:val="clear" w:color="auto" w:fill="2E74B5" w:themeFill="accent1" w:themeFillShade="BF"/>
          </w:tcPr>
          <w:p w14:paraId="74927241" w14:textId="77777777" w:rsidR="00EA62B0" w:rsidRPr="006C57D6" w:rsidRDefault="00EA62B0" w:rsidP="00B112F8">
            <w:pPr>
              <w:rPr>
                <w:color w:val="FFFFFF" w:themeColor="background1"/>
              </w:rPr>
            </w:pPr>
            <w:r w:rsidRPr="006C57D6">
              <w:rPr>
                <w:color w:val="FFFFFF" w:themeColor="background1"/>
              </w:rPr>
              <w:t xml:space="preserve">Descripción </w:t>
            </w:r>
          </w:p>
        </w:tc>
      </w:tr>
      <w:tr w:rsidR="00EA62B0" w:rsidRPr="006C57D6" w14:paraId="2C0DAC80" w14:textId="77777777" w:rsidTr="00B112F8">
        <w:tc>
          <w:tcPr>
            <w:tcW w:w="1838" w:type="dxa"/>
          </w:tcPr>
          <w:p w14:paraId="06F57F6A" w14:textId="7B0C148A" w:rsidR="00EA62B0" w:rsidRPr="00BF77F4" w:rsidRDefault="00FB3854" w:rsidP="00B112F8">
            <w:pPr>
              <w:rPr>
                <w:rFonts w:cs="Segoe UI"/>
                <w:sz w:val="18"/>
                <w:szCs w:val="18"/>
              </w:rPr>
            </w:pPr>
            <w:r>
              <w:rPr>
                <w:rFonts w:cs="Segoe UI"/>
                <w:sz w:val="18"/>
                <w:szCs w:val="18"/>
              </w:rPr>
              <w:t>E</w:t>
            </w:r>
            <w:r w:rsidR="00EA62B0">
              <w:rPr>
                <w:rFonts w:cs="Segoe UI"/>
                <w:sz w:val="18"/>
                <w:szCs w:val="18"/>
              </w:rPr>
              <w:t>stado</w:t>
            </w:r>
          </w:p>
        </w:tc>
        <w:tc>
          <w:tcPr>
            <w:tcW w:w="7513" w:type="dxa"/>
          </w:tcPr>
          <w:p w14:paraId="1325CBF2" w14:textId="3D1DD634" w:rsidR="00EA62B0" w:rsidRPr="00BF77F4" w:rsidRDefault="00DD6F8D" w:rsidP="00B112F8">
            <w:pPr>
              <w:rPr>
                <w:rFonts w:cs="Segoe UI"/>
                <w:sz w:val="18"/>
                <w:szCs w:val="18"/>
              </w:rPr>
            </w:pPr>
            <w:r>
              <w:rPr>
                <w:rFonts w:cs="Segoe UI"/>
                <w:color w:val="000000"/>
                <w:sz w:val="18"/>
                <w:szCs w:val="18"/>
              </w:rPr>
              <w:t>“</w:t>
            </w:r>
            <w:proofErr w:type="spellStart"/>
            <w:r w:rsidR="00EA62B0">
              <w:rPr>
                <w:rFonts w:cs="Segoe UI"/>
                <w:color w:val="000000"/>
                <w:sz w:val="18"/>
                <w:szCs w:val="18"/>
              </w:rPr>
              <w:t>Vigente</w:t>
            </w:r>
            <w:r>
              <w:rPr>
                <w:rFonts w:cs="Segoe UI"/>
                <w:color w:val="000000"/>
                <w:sz w:val="18"/>
                <w:szCs w:val="18"/>
              </w:rPr>
              <w:t>”</w:t>
            </w:r>
            <w:proofErr w:type="gramStart"/>
            <w:r w:rsidR="00EA62B0">
              <w:rPr>
                <w:rFonts w:cs="Segoe UI"/>
                <w:color w:val="000000"/>
                <w:sz w:val="18"/>
                <w:szCs w:val="18"/>
              </w:rPr>
              <w:t>,</w:t>
            </w:r>
            <w:r>
              <w:rPr>
                <w:rFonts w:cs="Segoe UI"/>
                <w:color w:val="000000"/>
                <w:sz w:val="18"/>
                <w:szCs w:val="18"/>
              </w:rPr>
              <w:t>”</w:t>
            </w:r>
            <w:r w:rsidR="00EA62B0">
              <w:rPr>
                <w:rFonts w:cs="Segoe UI"/>
                <w:color w:val="000000"/>
                <w:sz w:val="18"/>
                <w:szCs w:val="18"/>
              </w:rPr>
              <w:t>Cancelado</w:t>
            </w:r>
            <w:proofErr w:type="gramEnd"/>
            <w:r>
              <w:rPr>
                <w:rFonts w:cs="Segoe UI"/>
                <w:color w:val="000000"/>
                <w:sz w:val="18"/>
                <w:szCs w:val="18"/>
              </w:rPr>
              <w:t>”</w:t>
            </w:r>
            <w:r w:rsidR="00EA62B0">
              <w:rPr>
                <w:rFonts w:cs="Segoe UI"/>
                <w:color w:val="000000"/>
                <w:sz w:val="18"/>
                <w:szCs w:val="18"/>
              </w:rPr>
              <w:t>,</w:t>
            </w:r>
            <w:r>
              <w:rPr>
                <w:rFonts w:cs="Segoe UI"/>
                <w:color w:val="000000"/>
                <w:sz w:val="18"/>
                <w:szCs w:val="18"/>
              </w:rPr>
              <w:t>”</w:t>
            </w:r>
            <w:r w:rsidR="00EA62B0">
              <w:rPr>
                <w:rFonts w:cs="Segoe UI"/>
                <w:color w:val="000000"/>
                <w:sz w:val="18"/>
                <w:szCs w:val="18"/>
              </w:rPr>
              <w:t>No</w:t>
            </w:r>
            <w:proofErr w:type="spellEnd"/>
            <w:r w:rsidR="00EA62B0">
              <w:rPr>
                <w:rFonts w:cs="Segoe UI"/>
                <w:color w:val="000000"/>
                <w:sz w:val="18"/>
                <w:szCs w:val="18"/>
              </w:rPr>
              <w:t xml:space="preserve"> encontrado</w:t>
            </w:r>
            <w:r>
              <w:rPr>
                <w:rFonts w:cs="Segoe UI"/>
                <w:color w:val="000000"/>
                <w:sz w:val="18"/>
                <w:szCs w:val="18"/>
              </w:rPr>
              <w:t>”</w:t>
            </w:r>
          </w:p>
        </w:tc>
      </w:tr>
      <w:tr w:rsidR="00EA62B0" w:rsidRPr="006C57D6" w14:paraId="3A0290CA" w14:textId="77777777" w:rsidTr="00B112F8">
        <w:tc>
          <w:tcPr>
            <w:tcW w:w="1838" w:type="dxa"/>
          </w:tcPr>
          <w:p w14:paraId="239F7D13" w14:textId="184A0AD6" w:rsidR="00EA62B0" w:rsidRPr="00BF77F4" w:rsidRDefault="00EA62B0" w:rsidP="00B112F8">
            <w:pPr>
              <w:rPr>
                <w:rFonts w:cs="Segoe UI"/>
                <w:sz w:val="18"/>
                <w:szCs w:val="18"/>
              </w:rPr>
            </w:pPr>
            <w:proofErr w:type="spellStart"/>
            <w:r w:rsidRPr="00EA62B0">
              <w:rPr>
                <w:rFonts w:cs="Segoe UI"/>
                <w:sz w:val="18"/>
                <w:szCs w:val="18"/>
              </w:rPr>
              <w:t>CodigoEstatus</w:t>
            </w:r>
            <w:proofErr w:type="spellEnd"/>
          </w:p>
        </w:tc>
        <w:tc>
          <w:tcPr>
            <w:tcW w:w="7513" w:type="dxa"/>
          </w:tcPr>
          <w:p w14:paraId="388DFBD3" w14:textId="6F9AD62E" w:rsidR="00EA62B0" w:rsidRPr="00996BF8" w:rsidRDefault="00EA62B0" w:rsidP="00B112F8">
            <w:pPr>
              <w:rPr>
                <w:rFonts w:cs="Segoe UI"/>
                <w:color w:val="000000"/>
                <w:sz w:val="18"/>
                <w:szCs w:val="18"/>
              </w:rPr>
            </w:pPr>
            <w:r w:rsidRPr="00996BF8">
              <w:rPr>
                <w:rFonts w:cs="Segoe UI"/>
                <w:color w:val="000000"/>
                <w:sz w:val="18"/>
                <w:szCs w:val="18"/>
              </w:rPr>
              <w:t>“S - Comprobante obtenido satisfactoriamente”,” N - 601: La expresión impresa proporcionada no es válida”,” N - 602: Comprobante no encontrado”</w:t>
            </w:r>
          </w:p>
        </w:tc>
      </w:tr>
      <w:tr w:rsidR="00EA62B0" w:rsidRPr="006C57D6" w14:paraId="189C03A0" w14:textId="77777777" w:rsidTr="00B112F8">
        <w:tc>
          <w:tcPr>
            <w:tcW w:w="1838" w:type="dxa"/>
          </w:tcPr>
          <w:p w14:paraId="0F7965A2" w14:textId="5745FACB" w:rsidR="00EA62B0" w:rsidRPr="00BF77F4" w:rsidRDefault="00FD7511" w:rsidP="00B112F8">
            <w:pPr>
              <w:rPr>
                <w:rFonts w:cs="Segoe UI"/>
                <w:sz w:val="18"/>
                <w:szCs w:val="18"/>
              </w:rPr>
            </w:pPr>
            <w:proofErr w:type="spellStart"/>
            <w:r w:rsidRPr="00FD7511">
              <w:rPr>
                <w:rFonts w:cs="Segoe UI"/>
                <w:sz w:val="18"/>
                <w:szCs w:val="18"/>
              </w:rPr>
              <w:t>EsCancelable</w:t>
            </w:r>
            <w:proofErr w:type="spellEnd"/>
          </w:p>
        </w:tc>
        <w:tc>
          <w:tcPr>
            <w:tcW w:w="7513" w:type="dxa"/>
          </w:tcPr>
          <w:p w14:paraId="3F3CBFEF" w14:textId="701AF2CE" w:rsidR="00EA62B0" w:rsidRPr="00996BF8" w:rsidRDefault="00FD7511" w:rsidP="00B112F8">
            <w:pPr>
              <w:rPr>
                <w:rFonts w:cs="Segoe UI"/>
                <w:color w:val="000000"/>
                <w:sz w:val="18"/>
                <w:szCs w:val="18"/>
              </w:rPr>
            </w:pPr>
            <w:r w:rsidRPr="00996BF8">
              <w:rPr>
                <w:rFonts w:cs="Segoe UI"/>
                <w:color w:val="000000"/>
                <w:sz w:val="18"/>
                <w:szCs w:val="18"/>
              </w:rPr>
              <w:t>“No cancelable”,” Cancelable sin aceptación”,” Cancelable con aceptación”</w:t>
            </w:r>
          </w:p>
        </w:tc>
      </w:tr>
    </w:tbl>
    <w:p w14:paraId="5CAE3530" w14:textId="77777777" w:rsidR="00EA62B0" w:rsidRDefault="00EA62B0" w:rsidP="00EA62B0">
      <w:pPr>
        <w:spacing w:after="160" w:line="259" w:lineRule="auto"/>
        <w:rPr>
          <w:lang w:val="en-US"/>
        </w:rPr>
      </w:pPr>
    </w:p>
    <w:p w14:paraId="1C30B327" w14:textId="77777777" w:rsidR="00EA62B0" w:rsidRDefault="00EA62B0">
      <w:pPr>
        <w:spacing w:after="160" w:line="259" w:lineRule="auto"/>
        <w:rPr>
          <w:lang w:val="en-US"/>
        </w:rPr>
      </w:pPr>
    </w:p>
    <w:p w14:paraId="7CD490C9" w14:textId="01C3742C" w:rsidR="00F60B7E" w:rsidRPr="00F63FD2" w:rsidRDefault="00F60B7E">
      <w:pPr>
        <w:spacing w:after="160" w:line="259" w:lineRule="auto"/>
        <w:rPr>
          <w:sz w:val="18"/>
          <w:lang w:val="en-US"/>
        </w:rPr>
      </w:pPr>
      <w:r w:rsidRPr="00334EF1">
        <w:rPr>
          <w:lang w:val="en-US"/>
        </w:rPr>
        <w:br w:type="page"/>
      </w:r>
    </w:p>
    <w:p w14:paraId="2C7D46F7" w14:textId="77777777" w:rsidR="00A12B7E" w:rsidRDefault="00A12B7E" w:rsidP="00A12B7E">
      <w:pPr>
        <w:pStyle w:val="Ttulo1"/>
      </w:pPr>
      <w:bookmarkStart w:id="369" w:name="_Toc496618644"/>
      <w:bookmarkStart w:id="370" w:name="_Toc140772237"/>
      <w:r>
        <w:lastRenderedPageBreak/>
        <w:t>Información de Contacto con SIFEI</w:t>
      </w:r>
      <w:bookmarkEnd w:id="369"/>
      <w:bookmarkEnd w:id="370"/>
    </w:p>
    <w:p w14:paraId="5D183996" w14:textId="13A24C5A" w:rsidR="00A12B7E" w:rsidRPr="00EE3CAA" w:rsidRDefault="00A12B7E" w:rsidP="00A12B7E">
      <w:pPr>
        <w:pStyle w:val="Textoindependiente"/>
        <w:spacing w:before="240"/>
        <w:rPr>
          <w:smallCaps/>
          <w:sz w:val="24"/>
        </w:rPr>
      </w:pPr>
      <w:r w:rsidRPr="00EE3CAA">
        <w:rPr>
          <w:smallCaps/>
          <w:sz w:val="24"/>
        </w:rPr>
        <w:t xml:space="preserve">Centro </w:t>
      </w:r>
      <w:r w:rsidR="00546A8C">
        <w:rPr>
          <w:smallCaps/>
          <w:sz w:val="24"/>
        </w:rPr>
        <w:t>de Soporte Técnico SIFEI</w:t>
      </w:r>
    </w:p>
    <w:p w14:paraId="056610C1" w14:textId="616FA7C2" w:rsidR="00A12B7E" w:rsidRPr="003D0926" w:rsidRDefault="00301B47" w:rsidP="00A12B7E">
      <w:pPr>
        <w:pStyle w:val="Textoindependiente"/>
      </w:pPr>
      <w:r w:rsidRPr="00301B47">
        <w:t>Acceso a recursos de Soporte Técnico de los productos y servicios de SIFEI, Preguntas Frecuentes, Manuales de Usuario, Manuales Técnicos, Notas Técnicas, entre otros</w:t>
      </w:r>
      <w:r w:rsidR="008B227E" w:rsidRPr="008B227E">
        <w:t>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7229"/>
      </w:tblGrid>
      <w:tr w:rsidR="00A12B7E" w14:paraId="1C07D656" w14:textId="77777777" w:rsidTr="008B227E">
        <w:trPr>
          <w:trHeight w:val="383"/>
        </w:trPr>
        <w:tc>
          <w:tcPr>
            <w:tcW w:w="2122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</w:tcBorders>
            <w:shd w:val="clear" w:color="auto" w:fill="2E74B5" w:themeFill="accent1" w:themeFillShade="BF"/>
            <w:vAlign w:val="center"/>
          </w:tcPr>
          <w:p w14:paraId="379D66C0" w14:textId="77777777" w:rsidR="00A12B7E" w:rsidRPr="00380B00" w:rsidRDefault="00A12B7E" w:rsidP="00776420">
            <w:pPr>
              <w:jc w:val="both"/>
              <w:rPr>
                <w:color w:val="FFFFFF" w:themeColor="background1"/>
              </w:rPr>
            </w:pPr>
            <w:r w:rsidRPr="00761DDC">
              <w:rPr>
                <w:color w:val="FFFFFF" w:themeColor="background1"/>
              </w:rPr>
              <w:t>Dirección electrónica</w:t>
            </w:r>
          </w:p>
        </w:tc>
        <w:tc>
          <w:tcPr>
            <w:tcW w:w="7229" w:type="dxa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D9D9D9" w:themeFill="background1" w:themeFillShade="D9"/>
            <w:vAlign w:val="center"/>
          </w:tcPr>
          <w:p w14:paraId="2C7B94CA" w14:textId="4ABA7A17" w:rsidR="00A12B7E" w:rsidRDefault="00000000" w:rsidP="008B227E">
            <w:pPr>
              <w:jc w:val="center"/>
            </w:pPr>
            <w:hyperlink r:id="rId85" w:history="1">
              <w:r w:rsidR="00546A8C">
                <w:rPr>
                  <w:rStyle w:val="Hipervnculo"/>
                </w:rPr>
                <w:t xml:space="preserve">Centro </w:t>
              </w:r>
              <w:r w:rsidR="001C2E3F" w:rsidRPr="00BC22A9">
                <w:rPr>
                  <w:rStyle w:val="Hipervnculo"/>
                </w:rPr>
                <w:t>de Soporte Técnico SIFEI</w:t>
              </w:r>
            </w:hyperlink>
          </w:p>
        </w:tc>
      </w:tr>
    </w:tbl>
    <w:p w14:paraId="73B6699F" w14:textId="77777777" w:rsidR="00A12B7E" w:rsidRPr="00EE3CAA" w:rsidRDefault="00A12B7E" w:rsidP="00A12B7E">
      <w:pPr>
        <w:pStyle w:val="Textoindependiente"/>
        <w:spacing w:before="240"/>
        <w:rPr>
          <w:smallCaps/>
          <w:sz w:val="24"/>
        </w:rPr>
      </w:pPr>
      <w:r w:rsidRPr="00EE3CAA">
        <w:rPr>
          <w:smallCaps/>
          <w:sz w:val="24"/>
        </w:rPr>
        <w:t>Teléfonos de Contacto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2273"/>
      </w:tblGrid>
      <w:tr w:rsidR="00A12B7E" w14:paraId="16C2EBA4" w14:textId="77777777" w:rsidTr="008B227E">
        <w:trPr>
          <w:trHeight w:val="383"/>
        </w:trPr>
        <w:tc>
          <w:tcPr>
            <w:tcW w:w="2122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</w:tcBorders>
            <w:shd w:val="clear" w:color="auto" w:fill="2E74B5" w:themeFill="accent1" w:themeFillShade="BF"/>
            <w:vAlign w:val="center"/>
          </w:tcPr>
          <w:p w14:paraId="37FEE46F" w14:textId="77777777" w:rsidR="00A12B7E" w:rsidRPr="00380B00" w:rsidRDefault="00A12B7E" w:rsidP="00776420">
            <w:pPr>
              <w:jc w:val="both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Orizaba, Ver.</w:t>
            </w:r>
          </w:p>
        </w:tc>
        <w:tc>
          <w:tcPr>
            <w:tcW w:w="2273" w:type="dxa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D9D9D9" w:themeFill="background1" w:themeFillShade="D9"/>
            <w:vAlign w:val="center"/>
          </w:tcPr>
          <w:p w14:paraId="488E50EA" w14:textId="77777777" w:rsidR="00A12B7E" w:rsidRDefault="00A12B7E" w:rsidP="00776420">
            <w:pPr>
              <w:jc w:val="center"/>
            </w:pPr>
            <w:r>
              <w:t>+52 (272) 726 6999</w:t>
            </w:r>
          </w:p>
        </w:tc>
      </w:tr>
      <w:tr w:rsidR="00A12B7E" w14:paraId="6B4D10AD" w14:textId="77777777" w:rsidTr="008B227E">
        <w:trPr>
          <w:trHeight w:val="383"/>
        </w:trPr>
        <w:tc>
          <w:tcPr>
            <w:tcW w:w="2122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</w:tcBorders>
            <w:shd w:val="clear" w:color="auto" w:fill="2E74B5" w:themeFill="accent1" w:themeFillShade="BF"/>
            <w:vAlign w:val="center"/>
          </w:tcPr>
          <w:p w14:paraId="4ED6A2C2" w14:textId="77777777" w:rsidR="00A12B7E" w:rsidRDefault="00A12B7E" w:rsidP="00776420">
            <w:pPr>
              <w:jc w:val="both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CDMX</w:t>
            </w:r>
          </w:p>
        </w:tc>
        <w:tc>
          <w:tcPr>
            <w:tcW w:w="2273" w:type="dxa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D9D9D9" w:themeFill="background1" w:themeFillShade="D9"/>
            <w:vAlign w:val="center"/>
          </w:tcPr>
          <w:p w14:paraId="1B2EBE73" w14:textId="77777777" w:rsidR="00A12B7E" w:rsidRDefault="00A12B7E" w:rsidP="00776420">
            <w:pPr>
              <w:jc w:val="center"/>
            </w:pPr>
            <w:r w:rsidRPr="00673F99">
              <w:t>(55) 4624 0146</w:t>
            </w:r>
          </w:p>
        </w:tc>
      </w:tr>
      <w:tr w:rsidR="00A12B7E" w14:paraId="75F67814" w14:textId="77777777" w:rsidTr="008B227E">
        <w:trPr>
          <w:trHeight w:val="383"/>
        </w:trPr>
        <w:tc>
          <w:tcPr>
            <w:tcW w:w="2122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</w:tcBorders>
            <w:shd w:val="clear" w:color="auto" w:fill="2E74B5" w:themeFill="accent1" w:themeFillShade="BF"/>
            <w:vAlign w:val="center"/>
          </w:tcPr>
          <w:p w14:paraId="0685A0F5" w14:textId="77777777" w:rsidR="00A12B7E" w:rsidRDefault="00A12B7E" w:rsidP="00776420">
            <w:pPr>
              <w:jc w:val="both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Puebla, Pue.</w:t>
            </w:r>
          </w:p>
        </w:tc>
        <w:tc>
          <w:tcPr>
            <w:tcW w:w="2273" w:type="dxa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D9D9D9" w:themeFill="background1" w:themeFillShade="D9"/>
            <w:vAlign w:val="center"/>
          </w:tcPr>
          <w:p w14:paraId="4F7C7DE4" w14:textId="77777777" w:rsidR="00A12B7E" w:rsidRDefault="00A12B7E" w:rsidP="00776420">
            <w:pPr>
              <w:jc w:val="center"/>
            </w:pPr>
            <w:r w:rsidRPr="00673F99">
              <w:t>(222) 211 6156</w:t>
            </w:r>
          </w:p>
        </w:tc>
      </w:tr>
      <w:tr w:rsidR="00A12B7E" w14:paraId="6D186603" w14:textId="77777777" w:rsidTr="00776420">
        <w:trPr>
          <w:trHeight w:val="383"/>
        </w:trPr>
        <w:tc>
          <w:tcPr>
            <w:tcW w:w="4395" w:type="dxa"/>
            <w:gridSpan w:val="2"/>
            <w:tcBorders>
              <w:top w:val="single" w:sz="4" w:space="0" w:color="D0CECE" w:themeColor="background2" w:themeShade="E6"/>
            </w:tcBorders>
            <w:shd w:val="clear" w:color="auto" w:fill="2E74B5" w:themeFill="accent1" w:themeFillShade="BF"/>
            <w:vAlign w:val="center"/>
          </w:tcPr>
          <w:p w14:paraId="0B6998D2" w14:textId="77777777" w:rsidR="00A12B7E" w:rsidRPr="00673F99" w:rsidRDefault="00A12B7E" w:rsidP="00776420">
            <w:pPr>
              <w:jc w:val="center"/>
              <w:rPr>
                <w:color w:val="FFFFFF" w:themeColor="background1"/>
              </w:rPr>
            </w:pPr>
            <w:r w:rsidRPr="00673F99">
              <w:rPr>
                <w:color w:val="FFFFFF" w:themeColor="background1"/>
              </w:rPr>
              <w:t>con 10 líneas</w:t>
            </w:r>
          </w:p>
        </w:tc>
      </w:tr>
    </w:tbl>
    <w:p w14:paraId="5C0E63FE" w14:textId="77777777" w:rsidR="00A12B7E" w:rsidRPr="00EE3CAA" w:rsidRDefault="00A12B7E" w:rsidP="00A12B7E">
      <w:pPr>
        <w:pStyle w:val="Textoindependiente"/>
        <w:spacing w:before="240"/>
        <w:rPr>
          <w:smallCaps/>
          <w:sz w:val="24"/>
        </w:rPr>
      </w:pPr>
      <w:r w:rsidRPr="00EE3CAA">
        <w:rPr>
          <w:smallCaps/>
          <w:sz w:val="24"/>
        </w:rPr>
        <w:t>Atención a Incidentes</w:t>
      </w:r>
    </w:p>
    <w:p w14:paraId="2F1EFE7C" w14:textId="77777777" w:rsidR="00A12B7E" w:rsidRDefault="00A12B7E" w:rsidP="00A12B7E">
      <w:pPr>
        <w:pStyle w:val="Textoindependiente"/>
      </w:pPr>
      <w:r w:rsidRPr="002F3851">
        <w:t xml:space="preserve">La atención a incidentes se realizará mediante una herramienta de gestión de incidentes y la comunicación se realizará mediante correo electrónico.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2279"/>
      </w:tblGrid>
      <w:tr w:rsidR="00A12B7E" w14:paraId="556818A6" w14:textId="77777777" w:rsidTr="008B227E">
        <w:trPr>
          <w:trHeight w:val="354"/>
        </w:trPr>
        <w:tc>
          <w:tcPr>
            <w:tcW w:w="2122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</w:tcBorders>
            <w:shd w:val="clear" w:color="auto" w:fill="2E74B5" w:themeFill="accent1" w:themeFillShade="BF"/>
            <w:vAlign w:val="center"/>
          </w:tcPr>
          <w:p w14:paraId="5315B483" w14:textId="77777777" w:rsidR="00A12B7E" w:rsidRPr="00380B00" w:rsidRDefault="00A12B7E" w:rsidP="00776420">
            <w:pPr>
              <w:jc w:val="both"/>
              <w:rPr>
                <w:color w:val="FFFFFF" w:themeColor="background1"/>
              </w:rPr>
            </w:pPr>
            <w:r w:rsidRPr="002F3851">
              <w:rPr>
                <w:color w:val="FFFFFF" w:themeColor="background1"/>
              </w:rPr>
              <w:t>Correo Electrónico</w:t>
            </w:r>
          </w:p>
        </w:tc>
        <w:tc>
          <w:tcPr>
            <w:tcW w:w="2273" w:type="dxa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D9D9D9" w:themeFill="background1" w:themeFillShade="D9"/>
            <w:vAlign w:val="center"/>
          </w:tcPr>
          <w:p w14:paraId="02BADACA" w14:textId="5DA7FAC7" w:rsidR="00A12B7E" w:rsidRDefault="00000000" w:rsidP="00776420">
            <w:pPr>
              <w:jc w:val="center"/>
            </w:pPr>
            <w:hyperlink r:id="rId86" w:history="1">
              <w:r w:rsidR="00A12B7E" w:rsidRPr="00787ADF">
                <w:rPr>
                  <w:rStyle w:val="Hipervnculo"/>
                </w:rPr>
                <w:t>helpdesk@sifei.com.mx</w:t>
              </w:r>
            </w:hyperlink>
          </w:p>
        </w:tc>
      </w:tr>
    </w:tbl>
    <w:p w14:paraId="15868B06" w14:textId="77777777" w:rsidR="00A12B7E" w:rsidRPr="00EE3CAA" w:rsidRDefault="00A12B7E" w:rsidP="00A12B7E">
      <w:pPr>
        <w:pStyle w:val="Textoindependiente"/>
        <w:spacing w:before="240"/>
        <w:rPr>
          <w:smallCaps/>
          <w:sz w:val="24"/>
        </w:rPr>
      </w:pPr>
      <w:r w:rsidRPr="00EE3CAA">
        <w:rPr>
          <w:smallCaps/>
          <w:sz w:val="24"/>
        </w:rPr>
        <w:t>Horario de atención</w:t>
      </w:r>
    </w:p>
    <w:p w14:paraId="6590332E" w14:textId="77777777" w:rsidR="00A12B7E" w:rsidRPr="001A4C90" w:rsidRDefault="00A12B7E" w:rsidP="00A12B7E">
      <w:pPr>
        <w:pStyle w:val="Textoindependiente"/>
      </w:pPr>
      <w:r w:rsidRPr="001A4C90">
        <w:t xml:space="preserve">El horario de atención </w:t>
      </w:r>
      <w:r>
        <w:t>a clientes y de S</w:t>
      </w:r>
      <w:r w:rsidRPr="001A4C90">
        <w:t xml:space="preserve">oporte </w:t>
      </w:r>
      <w:r>
        <w:t>T</w:t>
      </w:r>
      <w:r w:rsidRPr="001A4C90">
        <w:t xml:space="preserve">écnico </w:t>
      </w:r>
      <w:r>
        <w:t xml:space="preserve">para </w:t>
      </w:r>
      <w:r w:rsidRPr="002F3851">
        <w:t xml:space="preserve">para preguntas, dudas o problemas de la </w:t>
      </w:r>
      <w:r>
        <w:t xml:space="preserve">aplicación </w:t>
      </w:r>
      <w:r w:rsidRPr="001A4C90">
        <w:t>es: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2273"/>
      </w:tblGrid>
      <w:tr w:rsidR="00A12B7E" w14:paraId="273FDEAA" w14:textId="77777777" w:rsidTr="008B227E">
        <w:trPr>
          <w:trHeight w:val="377"/>
        </w:trPr>
        <w:tc>
          <w:tcPr>
            <w:tcW w:w="2122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</w:tcBorders>
            <w:shd w:val="clear" w:color="auto" w:fill="2E74B5" w:themeFill="accent1" w:themeFillShade="BF"/>
            <w:vAlign w:val="center"/>
          </w:tcPr>
          <w:p w14:paraId="680848EB" w14:textId="77777777" w:rsidR="00A12B7E" w:rsidRPr="00380B00" w:rsidRDefault="00A12B7E" w:rsidP="00776420">
            <w:pPr>
              <w:jc w:val="both"/>
              <w:rPr>
                <w:color w:val="FFFFFF" w:themeColor="background1"/>
              </w:rPr>
            </w:pPr>
            <w:r w:rsidRPr="00380B00">
              <w:rPr>
                <w:color w:val="FFFFFF" w:themeColor="background1"/>
              </w:rPr>
              <w:t>Lunes a viernes</w:t>
            </w:r>
          </w:p>
        </w:tc>
        <w:tc>
          <w:tcPr>
            <w:tcW w:w="2273" w:type="dxa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D9D9D9" w:themeFill="background1" w:themeFillShade="D9"/>
            <w:vAlign w:val="center"/>
          </w:tcPr>
          <w:p w14:paraId="20E25E14" w14:textId="77777777" w:rsidR="00A12B7E" w:rsidRDefault="00A12B7E" w:rsidP="00776420">
            <w:pPr>
              <w:jc w:val="center"/>
            </w:pPr>
            <w:r>
              <w:t xml:space="preserve">De 09:00 a 19:00 </w:t>
            </w:r>
            <w:proofErr w:type="spellStart"/>
            <w:r>
              <w:t>hrs</w:t>
            </w:r>
            <w:proofErr w:type="spellEnd"/>
            <w:r>
              <w:t>.</w:t>
            </w:r>
          </w:p>
        </w:tc>
      </w:tr>
    </w:tbl>
    <w:p w14:paraId="584DD87A" w14:textId="77777777" w:rsidR="00A12B7E" w:rsidRPr="00EE3CAA" w:rsidRDefault="00A12B7E" w:rsidP="00A12B7E">
      <w:pPr>
        <w:pStyle w:val="Textoindependiente"/>
        <w:spacing w:before="240"/>
        <w:rPr>
          <w:smallCaps/>
          <w:sz w:val="24"/>
        </w:rPr>
      </w:pPr>
      <w:r w:rsidRPr="00EE3CAA">
        <w:rPr>
          <w:smallCaps/>
          <w:sz w:val="24"/>
        </w:rPr>
        <w:t>Páginas oficiales de SIFEI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197"/>
      </w:tblGrid>
      <w:tr w:rsidR="00A12B7E" w14:paraId="2E0B29F8" w14:textId="77777777" w:rsidTr="008B227E">
        <w:trPr>
          <w:trHeight w:val="377"/>
        </w:trPr>
        <w:tc>
          <w:tcPr>
            <w:tcW w:w="2122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</w:tcBorders>
            <w:shd w:val="clear" w:color="auto" w:fill="2E74B5" w:themeFill="accent1" w:themeFillShade="BF"/>
            <w:vAlign w:val="center"/>
          </w:tcPr>
          <w:p w14:paraId="3D76AD6B" w14:textId="77777777" w:rsidR="00A12B7E" w:rsidRPr="00380B00" w:rsidRDefault="00A12B7E" w:rsidP="00776420">
            <w:pPr>
              <w:jc w:val="both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Sitio web</w:t>
            </w:r>
          </w:p>
        </w:tc>
        <w:tc>
          <w:tcPr>
            <w:tcW w:w="6060" w:type="dxa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D9D9D9" w:themeFill="background1" w:themeFillShade="D9"/>
            <w:vAlign w:val="center"/>
          </w:tcPr>
          <w:p w14:paraId="0CE7A755" w14:textId="104C7DB0" w:rsidR="00A12B7E" w:rsidRDefault="00000000" w:rsidP="00776420">
            <w:hyperlink r:id="rId87" w:history="1">
              <w:r w:rsidR="00A12B7E" w:rsidRPr="00787ADF">
                <w:rPr>
                  <w:rStyle w:val="Hipervnculo"/>
                </w:rPr>
                <w:t>http://www.sifei.com.mx/</w:t>
              </w:r>
            </w:hyperlink>
          </w:p>
        </w:tc>
      </w:tr>
      <w:tr w:rsidR="00A12B7E" w14:paraId="3CE5F3EB" w14:textId="77777777" w:rsidTr="008B227E">
        <w:trPr>
          <w:trHeight w:val="377"/>
        </w:trPr>
        <w:tc>
          <w:tcPr>
            <w:tcW w:w="2122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</w:tcBorders>
            <w:shd w:val="clear" w:color="auto" w:fill="2E74B5" w:themeFill="accent1" w:themeFillShade="BF"/>
            <w:vAlign w:val="center"/>
          </w:tcPr>
          <w:p w14:paraId="7D55CA82" w14:textId="77777777" w:rsidR="00A12B7E" w:rsidRDefault="00A12B7E" w:rsidP="00776420">
            <w:pPr>
              <w:jc w:val="both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Facebook</w:t>
            </w:r>
          </w:p>
        </w:tc>
        <w:tc>
          <w:tcPr>
            <w:tcW w:w="6060" w:type="dxa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D9D9D9" w:themeFill="background1" w:themeFillShade="D9"/>
            <w:vAlign w:val="center"/>
          </w:tcPr>
          <w:p w14:paraId="5F46DF00" w14:textId="617E70CC" w:rsidR="00A12B7E" w:rsidRDefault="00000000" w:rsidP="00776420">
            <w:hyperlink r:id="rId88" w:history="1">
              <w:r w:rsidR="00A12B7E" w:rsidRPr="00787ADF">
                <w:rPr>
                  <w:rStyle w:val="Hipervnculo"/>
                </w:rPr>
                <w:t>http://www.facebook.com/sifeimexico</w:t>
              </w:r>
            </w:hyperlink>
          </w:p>
        </w:tc>
      </w:tr>
      <w:tr w:rsidR="00A12B7E" w14:paraId="2C380241" w14:textId="77777777" w:rsidTr="008B227E">
        <w:trPr>
          <w:trHeight w:val="377"/>
        </w:trPr>
        <w:tc>
          <w:tcPr>
            <w:tcW w:w="2122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</w:tcBorders>
            <w:shd w:val="clear" w:color="auto" w:fill="2E74B5" w:themeFill="accent1" w:themeFillShade="BF"/>
            <w:vAlign w:val="center"/>
          </w:tcPr>
          <w:p w14:paraId="5CCB4DF2" w14:textId="77777777" w:rsidR="00A12B7E" w:rsidRDefault="00A12B7E" w:rsidP="00776420">
            <w:pPr>
              <w:jc w:val="both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Twitter</w:t>
            </w:r>
          </w:p>
        </w:tc>
        <w:tc>
          <w:tcPr>
            <w:tcW w:w="6060" w:type="dxa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D9D9D9" w:themeFill="background1" w:themeFillShade="D9"/>
            <w:vAlign w:val="center"/>
          </w:tcPr>
          <w:p w14:paraId="7E7A1301" w14:textId="4ABA343A" w:rsidR="00A12B7E" w:rsidRDefault="00000000" w:rsidP="00776420">
            <w:hyperlink r:id="rId89" w:anchor="!/SIFEIMexico" w:history="1">
              <w:r w:rsidR="00A12B7E" w:rsidRPr="00787ADF">
                <w:rPr>
                  <w:rStyle w:val="Hipervnculo"/>
                </w:rPr>
                <w:t>http://twitter.com/#!/SIFEIMexico</w:t>
              </w:r>
            </w:hyperlink>
          </w:p>
        </w:tc>
      </w:tr>
      <w:tr w:rsidR="00A12B7E" w14:paraId="065E78F8" w14:textId="77777777" w:rsidTr="008B227E">
        <w:trPr>
          <w:trHeight w:val="377"/>
        </w:trPr>
        <w:tc>
          <w:tcPr>
            <w:tcW w:w="2122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</w:tcBorders>
            <w:shd w:val="clear" w:color="auto" w:fill="2E74B5" w:themeFill="accent1" w:themeFillShade="BF"/>
            <w:vAlign w:val="center"/>
          </w:tcPr>
          <w:p w14:paraId="7BBB38DF" w14:textId="77777777" w:rsidR="00A12B7E" w:rsidRDefault="00A12B7E" w:rsidP="00776420">
            <w:pPr>
              <w:jc w:val="both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YouTube</w:t>
            </w:r>
          </w:p>
        </w:tc>
        <w:tc>
          <w:tcPr>
            <w:tcW w:w="6060" w:type="dxa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D9D9D9" w:themeFill="background1" w:themeFillShade="D9"/>
            <w:vAlign w:val="center"/>
          </w:tcPr>
          <w:p w14:paraId="5881CB3B" w14:textId="6472610C" w:rsidR="00A12B7E" w:rsidRDefault="00000000" w:rsidP="00776420">
            <w:hyperlink r:id="rId90" w:history="1">
              <w:r w:rsidR="00A12B7E" w:rsidRPr="00967C00">
                <w:rPr>
                  <w:rStyle w:val="Hipervnculo"/>
                </w:rPr>
                <w:t>https://www.youtube.com/channel/UCDSLHrFOg2tGvG3AruHNmaw</w:t>
              </w:r>
            </w:hyperlink>
            <w:r w:rsidR="00A12B7E">
              <w:t xml:space="preserve"> </w:t>
            </w:r>
          </w:p>
        </w:tc>
      </w:tr>
      <w:tr w:rsidR="00A12B7E" w14:paraId="0E027491" w14:textId="77777777" w:rsidTr="008B227E">
        <w:trPr>
          <w:trHeight w:val="377"/>
        </w:trPr>
        <w:tc>
          <w:tcPr>
            <w:tcW w:w="2122" w:type="dxa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</w:tcBorders>
            <w:shd w:val="clear" w:color="auto" w:fill="2E74B5" w:themeFill="accent1" w:themeFillShade="BF"/>
            <w:vAlign w:val="center"/>
          </w:tcPr>
          <w:p w14:paraId="71537019" w14:textId="77777777" w:rsidR="00A12B7E" w:rsidRDefault="00A12B7E" w:rsidP="00776420">
            <w:pPr>
              <w:jc w:val="both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LinkedIn</w:t>
            </w:r>
          </w:p>
        </w:tc>
        <w:tc>
          <w:tcPr>
            <w:tcW w:w="6060" w:type="dxa"/>
            <w:tcBorders>
              <w:top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D9D9D9" w:themeFill="background1" w:themeFillShade="D9"/>
            <w:vAlign w:val="center"/>
          </w:tcPr>
          <w:p w14:paraId="29005D27" w14:textId="1301EA3F" w:rsidR="00A12B7E" w:rsidRDefault="00000000" w:rsidP="00776420">
            <w:hyperlink r:id="rId91" w:history="1">
              <w:r w:rsidR="00A12B7E" w:rsidRPr="00FB1675">
                <w:rPr>
                  <w:rStyle w:val="Hipervnculo"/>
                </w:rPr>
                <w:t>https://www.linkedin.com/company/18265037/</w:t>
              </w:r>
            </w:hyperlink>
          </w:p>
        </w:tc>
      </w:tr>
    </w:tbl>
    <w:p w14:paraId="0F3E9886" w14:textId="77777777" w:rsidR="00A12B7E" w:rsidRPr="00EE3CAA" w:rsidRDefault="00A12B7E" w:rsidP="00A12B7E">
      <w:pPr>
        <w:pStyle w:val="Textoindependiente"/>
        <w:spacing w:before="240"/>
        <w:rPr>
          <w:smallCaps/>
          <w:sz w:val="24"/>
        </w:rPr>
      </w:pPr>
      <w:r w:rsidRPr="00EE3CAA">
        <w:rPr>
          <w:smallCaps/>
          <w:sz w:val="24"/>
        </w:rPr>
        <w:t>Ubicación de Oficina Matriz</w:t>
      </w:r>
    </w:p>
    <w:p w14:paraId="6F6E08D8" w14:textId="77777777" w:rsidR="00A12B7E" w:rsidRPr="001A4C90" w:rsidRDefault="00A12B7E" w:rsidP="00A12B7E">
      <w:pPr>
        <w:jc w:val="both"/>
      </w:pPr>
      <w:r>
        <w:t>Primera P</w:t>
      </w:r>
      <w:r w:rsidRPr="001A4C90">
        <w:t xml:space="preserve">rivada de </w:t>
      </w:r>
      <w:r>
        <w:t>O</w:t>
      </w:r>
      <w:r w:rsidRPr="001A4C90">
        <w:t xml:space="preserve">riente 17 No. 32 </w:t>
      </w:r>
    </w:p>
    <w:p w14:paraId="6B564133" w14:textId="77777777" w:rsidR="00A12B7E" w:rsidRDefault="00A12B7E" w:rsidP="00A12B7E">
      <w:pPr>
        <w:jc w:val="both"/>
      </w:pPr>
      <w:r>
        <w:t xml:space="preserve">Col. </w:t>
      </w:r>
      <w:r w:rsidRPr="001A4C90">
        <w:t>Centro</w:t>
      </w:r>
      <w:r>
        <w:t>,</w:t>
      </w:r>
      <w:r w:rsidRPr="001A4C90">
        <w:t xml:space="preserve"> Orizaba, Veracruz</w:t>
      </w:r>
      <w:r>
        <w:t>, México</w:t>
      </w:r>
    </w:p>
    <w:p w14:paraId="14B332DA" w14:textId="5253E7F4" w:rsidR="000C7255" w:rsidRDefault="00A12B7E" w:rsidP="00A12B7E">
      <w:pPr>
        <w:jc w:val="both"/>
      </w:pPr>
      <w:r w:rsidRPr="001A4C90">
        <w:t>CP 94300</w:t>
      </w:r>
    </w:p>
    <w:p w14:paraId="42CA47B9" w14:textId="77777777" w:rsidR="00EB33C9" w:rsidRDefault="00EB33C9" w:rsidP="00EB33C9">
      <w:pPr>
        <w:rPr>
          <w:sz w:val="16"/>
        </w:rPr>
      </w:pPr>
    </w:p>
    <w:p w14:paraId="4D49991D" w14:textId="24E6BC15" w:rsidR="00EB33C9" w:rsidRDefault="00EB33C9" w:rsidP="00EB33C9">
      <w:pPr>
        <w:rPr>
          <w:sz w:val="16"/>
        </w:rPr>
      </w:pPr>
      <w:r>
        <w:rPr>
          <w:sz w:val="16"/>
        </w:rPr>
        <w:t>&lt;Fin del Documento&gt;</w:t>
      </w:r>
    </w:p>
    <w:p w14:paraId="77F65D6B" w14:textId="38A3E9E7" w:rsidR="00EB33C9" w:rsidRPr="000C7255" w:rsidRDefault="00EB33C9" w:rsidP="00A12B7E">
      <w:pPr>
        <w:jc w:val="both"/>
      </w:pPr>
    </w:p>
    <w:sectPr w:rsidR="00EB33C9" w:rsidRPr="000C7255" w:rsidSect="00334EF1">
      <w:headerReference w:type="default" r:id="rId92"/>
      <w:footerReference w:type="default" r:id="rId93"/>
      <w:pgSz w:w="12240" w:h="15840" w:code="1"/>
      <w:pgMar w:top="1843" w:right="1418" w:bottom="993" w:left="1418" w:header="426" w:footer="42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2185E" w14:textId="77777777" w:rsidR="00127A7B" w:rsidRDefault="00127A7B" w:rsidP="003804B6">
      <w:r>
        <w:separator/>
      </w:r>
    </w:p>
  </w:endnote>
  <w:endnote w:type="continuationSeparator" w:id="0">
    <w:p w14:paraId="5E3CCC33" w14:textId="77777777" w:rsidR="00127A7B" w:rsidRDefault="00127A7B" w:rsidP="00380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ontserrat-Regula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EBFBB" w14:textId="3E6D9EA0" w:rsidR="007F22A2" w:rsidRPr="003804B6" w:rsidRDefault="007F22A2" w:rsidP="00334EF1">
    <w:pPr>
      <w:tabs>
        <w:tab w:val="center" w:pos="4678"/>
        <w:tab w:val="right" w:pos="9072"/>
      </w:tabs>
      <w:ind w:left="-142"/>
      <w:rPr>
        <w:sz w:val="16"/>
      </w:rPr>
    </w:pPr>
    <w:r w:rsidRPr="003804B6">
      <w:rPr>
        <w:sz w:val="16"/>
      </w:rPr>
      <w:t>Página</w:t>
    </w:r>
    <w:r>
      <w:rPr>
        <w:sz w:val="16"/>
      </w:rPr>
      <w:t xml:space="preserve"> </w:t>
    </w:r>
    <w:r>
      <w:rPr>
        <w:sz w:val="16"/>
      </w:rPr>
      <w:fldChar w:fldCharType="begin"/>
    </w:r>
    <w:r>
      <w:rPr>
        <w:sz w:val="16"/>
      </w:rPr>
      <w:instrText xml:space="preserve"> PAGE  \* roman  \* MERGEFORMAT </w:instrText>
    </w:r>
    <w:r>
      <w:rPr>
        <w:sz w:val="16"/>
      </w:rPr>
      <w:fldChar w:fldCharType="separate"/>
    </w:r>
    <w:r w:rsidR="00870AC5">
      <w:rPr>
        <w:noProof/>
        <w:sz w:val="16"/>
      </w:rPr>
      <w:t>x</w:t>
    </w:r>
    <w:r>
      <w:rPr>
        <w:sz w:val="16"/>
      </w:rPr>
      <w:fldChar w:fldCharType="end"/>
    </w:r>
    <w:r>
      <w:rPr>
        <w:sz w:val="16"/>
      </w:rPr>
      <w:t xml:space="preserve"> de </w:t>
    </w:r>
    <w:r>
      <w:rPr>
        <w:sz w:val="16"/>
      </w:rPr>
      <w:fldChar w:fldCharType="begin"/>
    </w:r>
    <w:r>
      <w:rPr>
        <w:sz w:val="16"/>
      </w:rPr>
      <w:instrText xml:space="preserve"> SECTIONPAGES  \* roman  \* MERGEFORMAT </w:instrText>
    </w:r>
    <w:r>
      <w:rPr>
        <w:sz w:val="16"/>
      </w:rPr>
      <w:fldChar w:fldCharType="separate"/>
    </w:r>
    <w:r w:rsidR="008F4706">
      <w:rPr>
        <w:noProof/>
        <w:sz w:val="16"/>
      </w:rPr>
      <w:t>xi</w:t>
    </w:r>
    <w:r>
      <w:rPr>
        <w:sz w:val="16"/>
      </w:rPr>
      <w:fldChar w:fldCharType="end"/>
    </w:r>
    <w:r>
      <w:rPr>
        <w:sz w:val="16"/>
      </w:rPr>
      <w:tab/>
    </w:r>
    <w:r>
      <w:rPr>
        <w:sz w:val="16"/>
      </w:rPr>
      <w:tab/>
      <w:t>octubre 2017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20A9C" w14:textId="7FA49A3B" w:rsidR="007F22A2" w:rsidRPr="003804B6" w:rsidRDefault="007F22A2" w:rsidP="00334EF1">
    <w:pPr>
      <w:tabs>
        <w:tab w:val="center" w:pos="4678"/>
        <w:tab w:val="right" w:pos="9072"/>
      </w:tabs>
      <w:ind w:left="-142"/>
      <w:rPr>
        <w:sz w:val="16"/>
      </w:rPr>
    </w:pPr>
    <w:r w:rsidRPr="003804B6">
      <w:rPr>
        <w:sz w:val="16"/>
      </w:rPr>
      <w:t>Página</w:t>
    </w:r>
    <w:r>
      <w:rPr>
        <w:sz w:val="16"/>
      </w:rPr>
      <w:t xml:space="preserve"> </w:t>
    </w:r>
    <w:r>
      <w:rPr>
        <w:sz w:val="16"/>
      </w:rPr>
      <w:fldChar w:fldCharType="begin"/>
    </w:r>
    <w:r>
      <w:rPr>
        <w:sz w:val="16"/>
      </w:rPr>
      <w:instrText xml:space="preserve"> PAGE  \* Arabic  \* MERGEFORMAT </w:instrText>
    </w:r>
    <w:r>
      <w:rPr>
        <w:sz w:val="16"/>
      </w:rPr>
      <w:fldChar w:fldCharType="separate"/>
    </w:r>
    <w:r w:rsidR="00870AC5">
      <w:rPr>
        <w:noProof/>
        <w:sz w:val="16"/>
      </w:rPr>
      <w:t>11</w:t>
    </w:r>
    <w:r>
      <w:rPr>
        <w:sz w:val="16"/>
      </w:rPr>
      <w:fldChar w:fldCharType="end"/>
    </w:r>
    <w:r>
      <w:rPr>
        <w:sz w:val="16"/>
      </w:rPr>
      <w:t xml:space="preserve"> de </w:t>
    </w:r>
    <w:r>
      <w:rPr>
        <w:sz w:val="16"/>
      </w:rPr>
      <w:fldChar w:fldCharType="begin"/>
    </w:r>
    <w:r>
      <w:rPr>
        <w:sz w:val="16"/>
      </w:rPr>
      <w:instrText xml:space="preserve"> SECTIONPAGES  \* Arabic  \* MERGEFORMAT </w:instrText>
    </w:r>
    <w:r>
      <w:rPr>
        <w:sz w:val="16"/>
      </w:rPr>
      <w:fldChar w:fldCharType="separate"/>
    </w:r>
    <w:r w:rsidR="008F4706">
      <w:rPr>
        <w:noProof/>
        <w:sz w:val="16"/>
      </w:rPr>
      <w:t>113</w:t>
    </w:r>
    <w:r>
      <w:rPr>
        <w:sz w:val="16"/>
      </w:rPr>
      <w:fldChar w:fldCharType="end"/>
    </w:r>
    <w:r>
      <w:rPr>
        <w:sz w:val="16"/>
      </w:rPr>
      <w:tab/>
    </w:r>
    <w:r>
      <w:rPr>
        <w:sz w:val="16"/>
      </w:rPr>
      <w:tab/>
    </w:r>
    <w:r w:rsidR="00075AA5">
      <w:rPr>
        <w:sz w:val="16"/>
      </w:rPr>
      <w:t>mayo</w:t>
    </w:r>
    <w:r>
      <w:rPr>
        <w:sz w:val="16"/>
      </w:rPr>
      <w:t xml:space="preserve"> 2</w:t>
    </w:r>
    <w:r w:rsidR="00075AA5">
      <w:rPr>
        <w:sz w:val="16"/>
      </w:rPr>
      <w:t>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78B9EB" w14:textId="77777777" w:rsidR="00127A7B" w:rsidRDefault="00127A7B" w:rsidP="003804B6">
      <w:r>
        <w:separator/>
      </w:r>
    </w:p>
  </w:footnote>
  <w:footnote w:type="continuationSeparator" w:id="0">
    <w:p w14:paraId="65A6775C" w14:textId="77777777" w:rsidR="00127A7B" w:rsidRDefault="00127A7B" w:rsidP="003804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87D7E" w14:textId="392DE8D7" w:rsidR="007F22A2" w:rsidRPr="009B52BC" w:rsidRDefault="007F22A2" w:rsidP="00F115B5">
    <w:pPr>
      <w:pStyle w:val="Ttulo"/>
      <w:ind w:left="2835" w:right="2174"/>
      <w:rPr>
        <w:smallCaps/>
      </w:rPr>
    </w:pPr>
    <w:r w:rsidRPr="00334EF1">
      <w:rPr>
        <w:smallCaps/>
        <w:noProof/>
      </w:rPr>
      <w:drawing>
        <wp:anchor distT="0" distB="0" distL="114300" distR="114300" simplePos="0" relativeHeight="251657728" behindDoc="1" locked="0" layoutInCell="1" allowOverlap="1" wp14:anchorId="11F6D7CA" wp14:editId="0DB07428">
          <wp:simplePos x="0" y="0"/>
          <wp:positionH relativeFrom="column">
            <wp:posOffset>-913130</wp:posOffset>
          </wp:positionH>
          <wp:positionV relativeFrom="paragraph">
            <wp:posOffset>-266700</wp:posOffset>
          </wp:positionV>
          <wp:extent cx="7791078" cy="10079355"/>
          <wp:effectExtent l="0" t="0" r="635" b="0"/>
          <wp:wrapNone/>
          <wp:docPr id="61" name="Imagen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IFEI_Plantillav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078" cy="10079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34EF1">
      <w:rPr>
        <w:smallCaps/>
        <w:noProof/>
      </w:rPr>
      <mc:AlternateContent>
        <mc:Choice Requires="wps">
          <w:drawing>
            <wp:anchor distT="0" distB="0" distL="114300" distR="114300" simplePos="0" relativeHeight="251658752" behindDoc="0" locked="1" layoutInCell="1" allowOverlap="1" wp14:anchorId="1B37CFB1" wp14:editId="4A3907F7">
              <wp:simplePos x="0" y="0"/>
              <wp:positionH relativeFrom="page">
                <wp:posOffset>-271145</wp:posOffset>
              </wp:positionH>
              <wp:positionV relativeFrom="page">
                <wp:posOffset>8889365</wp:posOffset>
              </wp:positionV>
              <wp:extent cx="1313815" cy="291465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313815" cy="2914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4581A17" w14:textId="09111A81" w:rsidR="007F22A2" w:rsidRPr="00A92C7E" w:rsidRDefault="00000000" w:rsidP="00334EF1">
                          <w:pPr>
                            <w:rPr>
                              <w:color w:val="FFFFFF" w:themeColor="background1"/>
                              <w:sz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>HYPERLINK "https://d.docs.live.net/ef004cfa0e926393/SIFEI/Desarrollo/Manuales/www.sifei.com.mx"</w:instrText>
                          </w:r>
                          <w:r>
                            <w:fldChar w:fldCharType="separate"/>
                          </w:r>
                          <w:r w:rsidR="007F22A2" w:rsidRPr="00A92C7E">
                            <w:rPr>
                              <w:color w:val="FFFFFF" w:themeColor="background1"/>
                              <w:sz w:val="22"/>
                            </w:rPr>
                            <w:t>www.sifei.com.mx</w:t>
                          </w:r>
                          <w:r>
                            <w:rPr>
                              <w:color w:val="FFFFFF" w:themeColor="background1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37CFB1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50" type="#_x0000_t202" style="position:absolute;left:0;text-align:left;margin-left:-21.35pt;margin-top:699.95pt;width:103.45pt;height:22.95pt;rotation:-90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" filled="f" stroked="f" strokeweight=".5pt">
              <v:textbox>
                <w:txbxContent>
                  <w:p w14:paraId="34581A17" w14:textId="09111A81" w:rsidR="007F22A2" w:rsidRPr="00A92C7E" w:rsidRDefault="00000000" w:rsidP="00334EF1">
                    <w:pPr>
                      <w:rPr>
                        <w:color w:val="FFFFFF" w:themeColor="background1"/>
                        <w:sz w:val="22"/>
                      </w:rPr>
                    </w:pPr>
                    <w:r>
                      <w:fldChar w:fldCharType="begin"/>
                    </w:r>
                    <w:r>
                      <w:instrText>HYPERLINK "https://d.docs.live.net/ef004cfa0e926393/SIFEI/Desarrollo/Manuales/www.sifei.com.mx"</w:instrText>
                    </w:r>
                    <w:r>
                      <w:fldChar w:fldCharType="separate"/>
                    </w:r>
                    <w:r w:rsidR="007F22A2" w:rsidRPr="00A92C7E">
                      <w:rPr>
                        <w:color w:val="FFFFFF" w:themeColor="background1"/>
                        <w:sz w:val="22"/>
                      </w:rPr>
                      <w:t>www.sifei.com.mx</w:t>
                    </w:r>
                    <w:r>
                      <w:rPr>
                        <w:color w:val="FFFFFF" w:themeColor="background1"/>
                        <w:sz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0B4AA35" wp14:editId="2705AEE8">
              <wp:simplePos x="0" y="0"/>
              <wp:positionH relativeFrom="column">
                <wp:posOffset>4580627</wp:posOffset>
              </wp:positionH>
              <wp:positionV relativeFrom="topMargin">
                <wp:posOffset>296389</wp:posOffset>
              </wp:positionV>
              <wp:extent cx="1978926" cy="547200"/>
              <wp:effectExtent l="0" t="0" r="2540" b="5715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8926" cy="5472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A74ABE" w14:textId="77777777" w:rsidR="007F22A2" w:rsidRPr="00A5240E" w:rsidRDefault="007F22A2" w:rsidP="00F115B5">
                          <w:pPr>
                            <w:rPr>
                              <w:color w:val="0070C0"/>
                              <w:sz w:val="14"/>
                            </w:rPr>
                          </w:pPr>
                          <w:r w:rsidRPr="00A5240E">
                            <w:rPr>
                              <w:smallCaps/>
                              <w:color w:val="0070C0"/>
                              <w:sz w:val="14"/>
                            </w:rPr>
                            <w:t>Solución Integral de Facturación Electrónica e Informática SIFEI S. A. de C. V.</w:t>
                          </w:r>
                          <w:r>
                            <w:rPr>
                              <w:smallCaps/>
                              <w:color w:val="0070C0"/>
                              <w:sz w:val="14"/>
                            </w:rPr>
                            <w:br/>
                          </w:r>
                          <w:r>
                            <w:rPr>
                              <w:color w:val="0070C0"/>
                              <w:sz w:val="14"/>
                            </w:rPr>
                            <w:t xml:space="preserve">Primera </w:t>
                          </w:r>
                          <w:r w:rsidRPr="00A5240E">
                            <w:rPr>
                              <w:color w:val="0070C0"/>
                              <w:sz w:val="14"/>
                            </w:rPr>
                            <w:t>Privada de Oriente 17 No. 32, Col. Centro, Orizaba, Ver.</w:t>
                          </w:r>
                          <w:r>
                            <w:rPr>
                              <w:color w:val="0070C0"/>
                              <w:sz w:val="14"/>
                            </w:rPr>
                            <w:t xml:space="preserve"> CP 94300, Tel. (272) 726-6999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B4AA35" id="Cuadro de texto 6" o:spid="_x0000_s1051" type="#_x0000_t202" style="position:absolute;left:0;text-align:left;margin-left:360.7pt;margin-top:23.35pt;width:155.8pt;height:43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" fillcolor="white [3201]" stroked="f" strokeweight="1pt">
              <v:textbox inset="0,0,0,0">
                <w:txbxContent>
                  <w:p w14:paraId="1CA74ABE" w14:textId="77777777" w:rsidR="007F22A2" w:rsidRPr="00A5240E" w:rsidRDefault="007F22A2" w:rsidP="00F115B5">
                    <w:pPr>
                      <w:rPr>
                        <w:color w:val="0070C0"/>
                        <w:sz w:val="14"/>
                      </w:rPr>
                    </w:pPr>
                    <w:r w:rsidRPr="00A5240E">
                      <w:rPr>
                        <w:smallCaps/>
                        <w:color w:val="0070C0"/>
                        <w:sz w:val="14"/>
                      </w:rPr>
                      <w:t>Solución Integral de Facturación Electrónica e Informática SIFEI S. A. de C. V.</w:t>
                    </w:r>
                    <w:r>
                      <w:rPr>
                        <w:smallCaps/>
                        <w:color w:val="0070C0"/>
                        <w:sz w:val="14"/>
                      </w:rPr>
                      <w:br/>
                    </w:r>
                    <w:r>
                      <w:rPr>
                        <w:color w:val="0070C0"/>
                        <w:sz w:val="14"/>
                      </w:rPr>
                      <w:t xml:space="preserve">Primera </w:t>
                    </w:r>
                    <w:r w:rsidRPr="00A5240E">
                      <w:rPr>
                        <w:color w:val="0070C0"/>
                        <w:sz w:val="14"/>
                      </w:rPr>
                      <w:t>Privada de Oriente 17 No. 32, Col. Centro, Orizaba, Ver.</w:t>
                    </w:r>
                    <w:r>
                      <w:rPr>
                        <w:color w:val="0070C0"/>
                        <w:sz w:val="14"/>
                      </w:rPr>
                      <w:t xml:space="preserve"> CP 94300, Tel. (272) 726-6999</w:t>
                    </w:r>
                  </w:p>
                </w:txbxContent>
              </v:textbox>
              <w10:wrap anchory="margin"/>
            </v:shape>
          </w:pict>
        </mc:Fallback>
      </mc:AlternateContent>
    </w:r>
    <w:r>
      <w:rPr>
        <w:smallCaps/>
      </w:rPr>
      <w:fldChar w:fldCharType="begin"/>
    </w:r>
    <w:r>
      <w:rPr>
        <w:smallCaps/>
      </w:rPr>
      <w:instrText xml:space="preserve"> TITLE   \* MERGEFORMAT </w:instrText>
    </w:r>
    <w:r>
      <w:rPr>
        <w:smallCaps/>
      </w:rPr>
      <w:fldChar w:fldCharType="separate"/>
    </w:r>
    <w:r w:rsidR="00870AC5">
      <w:rPr>
        <w:smallCaps/>
      </w:rPr>
      <w:t xml:space="preserve">Manual Técnico de SIFEI </w:t>
    </w:r>
    <w:proofErr w:type="spellStart"/>
    <w:r w:rsidR="00870AC5">
      <w:rPr>
        <w:smallCaps/>
      </w:rPr>
      <w:t>Signature</w:t>
    </w:r>
    <w:proofErr w:type="spellEnd"/>
    <w:r>
      <w:rPr>
        <w:smallCaps/>
      </w:rPr>
      <w:fldChar w:fldCharType="end"/>
    </w:r>
  </w:p>
  <w:p w14:paraId="73C3194C" w14:textId="77777777" w:rsidR="007F22A2" w:rsidRPr="00F84C4D" w:rsidRDefault="007F22A2" w:rsidP="00F84C4D">
    <w:pPr>
      <w:pStyle w:val="Ttulo"/>
      <w:ind w:left="2835" w:right="189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7BF0C" w14:textId="77777777" w:rsidR="007F22A2" w:rsidRDefault="007F22A2" w:rsidP="00537C57">
    <w:pPr>
      <w:pStyle w:val="Ttulo"/>
      <w:ind w:left="2835" w:right="1891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C72C932" wp14:editId="2013BA1F">
              <wp:simplePos x="0" y="0"/>
              <wp:positionH relativeFrom="column">
                <wp:posOffset>4888120</wp:posOffset>
              </wp:positionH>
              <wp:positionV relativeFrom="page">
                <wp:posOffset>357809</wp:posOffset>
              </wp:positionV>
              <wp:extent cx="1581978" cy="437321"/>
              <wp:effectExtent l="0" t="0" r="0" b="127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1978" cy="43732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  <w:insideH w:val="single" w:sz="4" w:space="0" w:color="A6A6A6" w:themeColor="background1" w:themeShade="A6"/>
                              <w:insideV w:val="single" w:sz="4" w:space="0" w:color="A6A6A6" w:themeColor="background1" w:themeShade="A6"/>
                            </w:tblBorders>
                            <w:tblCellMar>
                              <w:left w:w="57" w:type="dxa"/>
                              <w:right w:w="57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74"/>
                            <w:gridCol w:w="1512"/>
                          </w:tblGrid>
                          <w:tr w:rsidR="007F22A2" w14:paraId="23A01B9B" w14:textId="77777777" w:rsidTr="00F84C4D">
                            <w:tc>
                              <w:tcPr>
                                <w:tcW w:w="988" w:type="dxa"/>
                              </w:tcPr>
                              <w:p w14:paraId="4D027163" w14:textId="77777777" w:rsidR="007F22A2" w:rsidRPr="00D4055A" w:rsidRDefault="007F22A2">
                                <w:pPr>
                                  <w:rPr>
                                    <w:sz w:val="16"/>
                                  </w:rPr>
                                </w:pPr>
                                <w:r w:rsidRPr="00D4055A">
                                  <w:rPr>
                                    <w:sz w:val="16"/>
                                  </w:rPr>
                                  <w:t>Código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71C4BD53" w14:textId="77777777" w:rsidR="007F22A2" w:rsidRPr="00D4055A" w:rsidRDefault="007F22A2" w:rsidP="000E0FE2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XX-X9.9-XX-XX-99</w:t>
                                </w:r>
                              </w:p>
                            </w:tc>
                          </w:tr>
                          <w:tr w:rsidR="007F22A2" w14:paraId="1755A25B" w14:textId="77777777" w:rsidTr="00F84C4D">
                            <w:tc>
                              <w:tcPr>
                                <w:tcW w:w="988" w:type="dxa"/>
                              </w:tcPr>
                              <w:p w14:paraId="504FC5ED" w14:textId="77777777" w:rsidR="007F22A2" w:rsidRPr="00D4055A" w:rsidRDefault="007F22A2">
                                <w:pPr>
                                  <w:rPr>
                                    <w:sz w:val="16"/>
                                  </w:rPr>
                                </w:pPr>
                                <w:r w:rsidRPr="00D4055A">
                                  <w:rPr>
                                    <w:sz w:val="16"/>
                                  </w:rPr>
                                  <w:t>Versión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1F68ECEA" w14:textId="77777777" w:rsidR="007F22A2" w:rsidRPr="00D4055A" w:rsidRDefault="007F22A2" w:rsidP="000E0FE2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1.0</w:t>
                                </w:r>
                              </w:p>
                            </w:tc>
                          </w:tr>
                          <w:tr w:rsidR="007F22A2" w14:paraId="202B39AD" w14:textId="77777777" w:rsidTr="00F84C4D">
                            <w:tc>
                              <w:tcPr>
                                <w:tcW w:w="988" w:type="dxa"/>
                              </w:tcPr>
                              <w:p w14:paraId="4B422C43" w14:textId="77777777" w:rsidR="007F22A2" w:rsidRPr="00D4055A" w:rsidRDefault="007F22A2">
                                <w:pPr>
                                  <w:rPr>
                                    <w:sz w:val="16"/>
                                  </w:rPr>
                                </w:pPr>
                                <w:r w:rsidRPr="00D4055A">
                                  <w:rPr>
                                    <w:sz w:val="16"/>
                                  </w:rPr>
                                  <w:t>Publicación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44A8F0D0" w14:textId="77777777" w:rsidR="007F22A2" w:rsidRPr="00D4055A" w:rsidRDefault="007F22A2" w:rsidP="000E0FE2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6"/>
                                  </w:rPr>
                                  <w:t>dd</w:t>
                                </w:r>
                                <w:proofErr w:type="spellEnd"/>
                                <w:r>
                                  <w:rPr>
                                    <w:sz w:val="16"/>
                                  </w:rPr>
                                  <w:t>/</w:t>
                                </w:r>
                                <w:proofErr w:type="spellStart"/>
                                <w:r>
                                  <w:rPr>
                                    <w:sz w:val="16"/>
                                  </w:rPr>
                                  <w:t>mmm</w:t>
                                </w:r>
                                <w:proofErr w:type="spellEnd"/>
                                <w:r>
                                  <w:rPr>
                                    <w:sz w:val="16"/>
                                  </w:rPr>
                                  <w:t>/</w:t>
                                </w:r>
                                <w:proofErr w:type="spellStart"/>
                                <w:r>
                                  <w:rPr>
                                    <w:sz w:val="16"/>
                                  </w:rPr>
                                  <w:t>aaaa</w:t>
                                </w:r>
                                <w:proofErr w:type="spellEnd"/>
                              </w:p>
                            </w:tc>
                          </w:tr>
                        </w:tbl>
                        <w:p w14:paraId="35505AB8" w14:textId="77777777" w:rsidR="007F22A2" w:rsidRDefault="007F22A2" w:rsidP="00537C57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72C932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52" type="#_x0000_t202" style="position:absolute;left:0;text-align:left;margin-left:384.9pt;margin-top:28.15pt;width:124.55pt;height:3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" fillcolor="white [3201]" stroked="f" strokeweight=".5pt">
              <v:textbox inset="0,0,0,0">
                <w:txbxContent>
                  <w:tbl>
                    <w:tblPr>
                      <w:tblW w:w="0" w:type="auto"/>
                      <w:tblBorders>
                        <w:top w:val="single" w:sz="4" w:space="0" w:color="A6A6A6" w:themeColor="background1" w:themeShade="A6"/>
                        <w:left w:val="single" w:sz="4" w:space="0" w:color="A6A6A6" w:themeColor="background1" w:themeShade="A6"/>
                        <w:bottom w:val="single" w:sz="4" w:space="0" w:color="A6A6A6" w:themeColor="background1" w:themeShade="A6"/>
                        <w:right w:val="single" w:sz="4" w:space="0" w:color="A6A6A6" w:themeColor="background1" w:themeShade="A6"/>
                        <w:insideH w:val="single" w:sz="4" w:space="0" w:color="A6A6A6" w:themeColor="background1" w:themeShade="A6"/>
                        <w:insideV w:val="single" w:sz="4" w:space="0" w:color="A6A6A6" w:themeColor="background1" w:themeShade="A6"/>
                      </w:tblBorders>
                      <w:tblCellMar>
                        <w:left w:w="57" w:type="dxa"/>
                        <w:right w:w="57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74"/>
                      <w:gridCol w:w="1512"/>
                    </w:tblGrid>
                    <w:tr w:rsidR="007F22A2" w14:paraId="23A01B9B" w14:textId="77777777" w:rsidTr="00F84C4D">
                      <w:tc>
                        <w:tcPr>
                          <w:tcW w:w="988" w:type="dxa"/>
                        </w:tcPr>
                        <w:p w14:paraId="4D027163" w14:textId="77777777" w:rsidR="007F22A2" w:rsidRPr="00D4055A" w:rsidRDefault="007F22A2">
                          <w:pPr>
                            <w:rPr>
                              <w:sz w:val="16"/>
                            </w:rPr>
                          </w:pPr>
                          <w:r w:rsidRPr="00D4055A">
                            <w:rPr>
                              <w:sz w:val="16"/>
                            </w:rPr>
                            <w:t>Código</w:t>
                          </w:r>
                        </w:p>
                      </w:tc>
                      <w:tc>
                        <w:tcPr>
                          <w:tcW w:w="1596" w:type="dxa"/>
                        </w:tcPr>
                        <w:p w14:paraId="71C4BD53" w14:textId="77777777" w:rsidR="007F22A2" w:rsidRPr="00D4055A" w:rsidRDefault="007F22A2" w:rsidP="000E0FE2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XX-X9.9-XX-XX-99</w:t>
                          </w:r>
                        </w:p>
                      </w:tc>
                    </w:tr>
                    <w:tr w:rsidR="007F22A2" w14:paraId="1755A25B" w14:textId="77777777" w:rsidTr="00F84C4D">
                      <w:tc>
                        <w:tcPr>
                          <w:tcW w:w="988" w:type="dxa"/>
                        </w:tcPr>
                        <w:p w14:paraId="504FC5ED" w14:textId="77777777" w:rsidR="007F22A2" w:rsidRPr="00D4055A" w:rsidRDefault="007F22A2">
                          <w:pPr>
                            <w:rPr>
                              <w:sz w:val="16"/>
                            </w:rPr>
                          </w:pPr>
                          <w:r w:rsidRPr="00D4055A">
                            <w:rPr>
                              <w:sz w:val="16"/>
                            </w:rPr>
                            <w:t>Versión</w:t>
                          </w:r>
                        </w:p>
                      </w:tc>
                      <w:tc>
                        <w:tcPr>
                          <w:tcW w:w="1596" w:type="dxa"/>
                        </w:tcPr>
                        <w:p w14:paraId="1F68ECEA" w14:textId="77777777" w:rsidR="007F22A2" w:rsidRPr="00D4055A" w:rsidRDefault="007F22A2" w:rsidP="000E0FE2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1.0</w:t>
                          </w:r>
                        </w:p>
                      </w:tc>
                    </w:tr>
                    <w:tr w:rsidR="007F22A2" w14:paraId="202B39AD" w14:textId="77777777" w:rsidTr="00F84C4D">
                      <w:tc>
                        <w:tcPr>
                          <w:tcW w:w="988" w:type="dxa"/>
                        </w:tcPr>
                        <w:p w14:paraId="4B422C43" w14:textId="77777777" w:rsidR="007F22A2" w:rsidRPr="00D4055A" w:rsidRDefault="007F22A2">
                          <w:pPr>
                            <w:rPr>
                              <w:sz w:val="16"/>
                            </w:rPr>
                          </w:pPr>
                          <w:r w:rsidRPr="00D4055A">
                            <w:rPr>
                              <w:sz w:val="16"/>
                            </w:rPr>
                            <w:t>Publicación</w:t>
                          </w:r>
                        </w:p>
                      </w:tc>
                      <w:tc>
                        <w:tcPr>
                          <w:tcW w:w="1596" w:type="dxa"/>
                        </w:tcPr>
                        <w:p w14:paraId="44A8F0D0" w14:textId="77777777" w:rsidR="007F22A2" w:rsidRPr="00D4055A" w:rsidRDefault="007F22A2" w:rsidP="000E0FE2">
                          <w:pPr>
                            <w:jc w:val="center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dd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>/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mmm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>/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aaaa</w:t>
                          </w:r>
                          <w:proofErr w:type="spellEnd"/>
                        </w:p>
                      </w:tc>
                    </w:tr>
                  </w:tbl>
                  <w:p w14:paraId="35505AB8" w14:textId="77777777" w:rsidR="007F22A2" w:rsidRDefault="007F22A2" w:rsidP="00537C57"/>
                </w:txbxContent>
              </v:textbox>
              <w10:wrap anchory="page"/>
            </v:shape>
          </w:pict>
        </mc:Fallback>
      </mc:AlternateContent>
    </w:r>
  </w:p>
  <w:p w14:paraId="6698FFAE" w14:textId="77777777" w:rsidR="007F22A2" w:rsidRPr="00F84C4D" w:rsidRDefault="007F22A2" w:rsidP="00537C57">
    <w:pPr>
      <w:pStyle w:val="Ttulo"/>
      <w:ind w:left="2835" w:right="1891"/>
    </w:pPr>
  </w:p>
  <w:p w14:paraId="1695ABA0" w14:textId="77777777" w:rsidR="007F22A2" w:rsidRDefault="007F22A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777D8" w14:textId="0D6EFED2" w:rsidR="007F22A2" w:rsidRPr="009B52BC" w:rsidRDefault="007F22A2" w:rsidP="00F115B5">
    <w:pPr>
      <w:pStyle w:val="Ttulo"/>
      <w:ind w:left="2835" w:right="2316"/>
      <w:rPr>
        <w:smallCaps/>
      </w:rPr>
    </w:pPr>
    <w:r w:rsidRPr="00334EF1">
      <w:rPr>
        <w:smallCaps/>
        <w:noProof/>
      </w:rPr>
      <w:drawing>
        <wp:anchor distT="0" distB="0" distL="114300" distR="114300" simplePos="0" relativeHeight="251659776" behindDoc="1" locked="0" layoutInCell="1" allowOverlap="1" wp14:anchorId="735A99AD" wp14:editId="2C4E9ACE">
          <wp:simplePos x="0" y="0"/>
          <wp:positionH relativeFrom="column">
            <wp:posOffset>-894080</wp:posOffset>
          </wp:positionH>
          <wp:positionV relativeFrom="paragraph">
            <wp:posOffset>-266700</wp:posOffset>
          </wp:positionV>
          <wp:extent cx="7791078" cy="10079355"/>
          <wp:effectExtent l="0" t="0" r="635" b="0"/>
          <wp:wrapNone/>
          <wp:docPr id="47" name="Imagen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IFEI_Plantillav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078" cy="100793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34EF1">
      <w:rPr>
        <w:smallCaps/>
        <w:noProof/>
      </w:rPr>
      <mc:AlternateContent>
        <mc:Choice Requires="wps">
          <w:drawing>
            <wp:anchor distT="0" distB="0" distL="114300" distR="114300" simplePos="0" relativeHeight="251660800" behindDoc="0" locked="1" layoutInCell="1" allowOverlap="1" wp14:anchorId="58AF1E8B" wp14:editId="5790700B">
              <wp:simplePos x="0" y="0"/>
              <wp:positionH relativeFrom="page">
                <wp:posOffset>-252095</wp:posOffset>
              </wp:positionH>
              <wp:positionV relativeFrom="page">
                <wp:posOffset>8889365</wp:posOffset>
              </wp:positionV>
              <wp:extent cx="1313815" cy="291465"/>
              <wp:effectExtent l="0" t="0" r="0" b="0"/>
              <wp:wrapNone/>
              <wp:docPr id="28" name="Cuadro de texto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313815" cy="2914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EB916A" w14:textId="07E5A986" w:rsidR="007F22A2" w:rsidRPr="00A92C7E" w:rsidRDefault="00000000" w:rsidP="00334EF1">
                          <w:pPr>
                            <w:rPr>
                              <w:color w:val="FFFFFF" w:themeColor="background1"/>
                              <w:sz w:val="22"/>
                            </w:rPr>
                          </w:pPr>
                          <w:hyperlink r:id="rId2" w:history="1">
                            <w:r w:rsidR="007F22A2" w:rsidRPr="00A92C7E">
                              <w:rPr>
                                <w:color w:val="FFFFFF" w:themeColor="background1"/>
                                <w:sz w:val="22"/>
                              </w:rPr>
                              <w:t>www.sifei.com.mx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AF1E8B" id="_x0000_t202" coordsize="21600,21600" o:spt="202" path="m,l,21600r21600,l21600,xe">
              <v:stroke joinstyle="miter"/>
              <v:path gradientshapeok="t" o:connecttype="rect"/>
            </v:shapetype>
            <v:shape id="Cuadro de texto 28" o:spid="_x0000_s1053" type="#_x0000_t202" style="position:absolute;left:0;text-align:left;margin-left:-19.85pt;margin-top:699.95pt;width:103.45pt;height:22.95pt;rotation:-90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" filled="f" stroked="f" strokeweight=".5pt">
              <v:textbox>
                <w:txbxContent>
                  <w:p w14:paraId="1AEB916A" w14:textId="07E5A986" w:rsidR="007F22A2" w:rsidRPr="00A92C7E" w:rsidRDefault="00000000" w:rsidP="00334EF1">
                    <w:pPr>
                      <w:rPr>
                        <w:color w:val="FFFFFF" w:themeColor="background1"/>
                        <w:sz w:val="22"/>
                      </w:rPr>
                    </w:pPr>
                    <w:hyperlink r:id="rId3" w:history="1">
                      <w:r w:rsidR="007F22A2" w:rsidRPr="00A92C7E">
                        <w:rPr>
                          <w:color w:val="FFFFFF" w:themeColor="background1"/>
                          <w:sz w:val="22"/>
                        </w:rPr>
                        <w:t>www.sifei.com.mx</w:t>
                      </w:r>
                    </w:hyperlink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9575064" wp14:editId="01027412">
              <wp:simplePos x="0" y="0"/>
              <wp:positionH relativeFrom="column">
                <wp:posOffset>4580626</wp:posOffset>
              </wp:positionH>
              <wp:positionV relativeFrom="topMargin">
                <wp:posOffset>313642</wp:posOffset>
              </wp:positionV>
              <wp:extent cx="1978926" cy="547200"/>
              <wp:effectExtent l="0" t="0" r="2540" b="5715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8926" cy="5472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A09A2B" w14:textId="77777777" w:rsidR="007F22A2" w:rsidRPr="00A5240E" w:rsidRDefault="007F22A2" w:rsidP="00F115B5">
                          <w:pPr>
                            <w:rPr>
                              <w:color w:val="0070C0"/>
                              <w:sz w:val="14"/>
                            </w:rPr>
                          </w:pPr>
                          <w:r w:rsidRPr="00A5240E">
                            <w:rPr>
                              <w:smallCaps/>
                              <w:color w:val="0070C0"/>
                              <w:sz w:val="14"/>
                            </w:rPr>
                            <w:t>Solución Integral de Facturación Electrónica e Informática SIFEI S. A. de C. V.</w:t>
                          </w:r>
                          <w:r>
                            <w:rPr>
                              <w:smallCaps/>
                              <w:color w:val="0070C0"/>
                              <w:sz w:val="14"/>
                            </w:rPr>
                            <w:br/>
                          </w:r>
                          <w:r>
                            <w:rPr>
                              <w:color w:val="0070C0"/>
                              <w:sz w:val="14"/>
                            </w:rPr>
                            <w:t xml:space="preserve">Primera </w:t>
                          </w:r>
                          <w:r w:rsidRPr="00A5240E">
                            <w:rPr>
                              <w:color w:val="0070C0"/>
                              <w:sz w:val="14"/>
                            </w:rPr>
                            <w:t>Privada de Oriente 17 No. 32, Col. Centro, Orizaba, Ver.</w:t>
                          </w:r>
                          <w:r>
                            <w:rPr>
                              <w:color w:val="0070C0"/>
                              <w:sz w:val="14"/>
                            </w:rPr>
                            <w:t xml:space="preserve"> CP 94300, Tel. (272) 726-6999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575064" id="Cuadro de texto 11" o:spid="_x0000_s1054" type="#_x0000_t202" style="position:absolute;left:0;text-align:left;margin-left:360.7pt;margin-top:24.7pt;width:155.8pt;height:43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" fillcolor="white [3201]" stroked="f" strokeweight="1pt">
              <v:textbox inset="0,0,0,0">
                <w:txbxContent>
                  <w:p w14:paraId="4CA09A2B" w14:textId="77777777" w:rsidR="007F22A2" w:rsidRPr="00A5240E" w:rsidRDefault="007F22A2" w:rsidP="00F115B5">
                    <w:pPr>
                      <w:rPr>
                        <w:color w:val="0070C0"/>
                        <w:sz w:val="14"/>
                      </w:rPr>
                    </w:pPr>
                    <w:r w:rsidRPr="00A5240E">
                      <w:rPr>
                        <w:smallCaps/>
                        <w:color w:val="0070C0"/>
                        <w:sz w:val="14"/>
                      </w:rPr>
                      <w:t>Solución Integral de Facturación Electrónica e Informática SIFEI S. A. de C. V.</w:t>
                    </w:r>
                    <w:r>
                      <w:rPr>
                        <w:smallCaps/>
                        <w:color w:val="0070C0"/>
                        <w:sz w:val="14"/>
                      </w:rPr>
                      <w:br/>
                    </w:r>
                    <w:r>
                      <w:rPr>
                        <w:color w:val="0070C0"/>
                        <w:sz w:val="14"/>
                      </w:rPr>
                      <w:t xml:space="preserve">Primera </w:t>
                    </w:r>
                    <w:r w:rsidRPr="00A5240E">
                      <w:rPr>
                        <w:color w:val="0070C0"/>
                        <w:sz w:val="14"/>
                      </w:rPr>
                      <w:t>Privada de Oriente 17 No. 32, Col. Centro, Orizaba, Ver.</w:t>
                    </w:r>
                    <w:r>
                      <w:rPr>
                        <w:color w:val="0070C0"/>
                        <w:sz w:val="14"/>
                      </w:rPr>
                      <w:t xml:space="preserve"> CP 94300, Tel. (272) 726-6999</w:t>
                    </w:r>
                  </w:p>
                </w:txbxContent>
              </v:textbox>
              <w10:wrap anchory="margin"/>
            </v:shape>
          </w:pict>
        </mc:Fallback>
      </mc:AlternateContent>
    </w:r>
    <w:r w:rsidRPr="009B52BC">
      <w:rPr>
        <w:smallCaps/>
      </w:rPr>
      <w:fldChar w:fldCharType="begin"/>
    </w:r>
    <w:r w:rsidRPr="009B52BC">
      <w:rPr>
        <w:smallCaps/>
      </w:rPr>
      <w:instrText xml:space="preserve"> TITLE   \* MERGEFORMAT </w:instrText>
    </w:r>
    <w:r w:rsidRPr="009B52BC">
      <w:rPr>
        <w:smallCaps/>
      </w:rPr>
      <w:fldChar w:fldCharType="separate"/>
    </w:r>
    <w:r w:rsidR="00870AC5">
      <w:rPr>
        <w:smallCaps/>
      </w:rPr>
      <w:t xml:space="preserve">Manual Técnico de SIFEI </w:t>
    </w:r>
    <w:proofErr w:type="spellStart"/>
    <w:r w:rsidR="00870AC5">
      <w:rPr>
        <w:smallCaps/>
      </w:rPr>
      <w:t>Signature</w:t>
    </w:r>
    <w:proofErr w:type="spellEnd"/>
    <w:r w:rsidRPr="009B52BC">
      <w:rPr>
        <w:smallCaps/>
      </w:rPr>
      <w:fldChar w:fldCharType="end"/>
    </w:r>
  </w:p>
  <w:p w14:paraId="340D7E79" w14:textId="77777777" w:rsidR="007F22A2" w:rsidRPr="00F84C4D" w:rsidRDefault="007F22A2" w:rsidP="00F84C4D">
    <w:pPr>
      <w:pStyle w:val="Ttulo"/>
      <w:ind w:left="2835" w:right="189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47.2pt;height:183.2pt" o:bullet="t">
        <v:imagedata r:id="rId1" o:title="3colores"/>
      </v:shape>
    </w:pict>
  </w:numPicBullet>
  <w:abstractNum w:abstractNumId="0" w15:restartNumberingAfterBreak="0">
    <w:nsid w:val="FFFFFF81"/>
    <w:multiLevelType w:val="singleLevel"/>
    <w:tmpl w:val="83805134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E64EC4D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C3D2F1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4F13657"/>
    <w:multiLevelType w:val="hybridMultilevel"/>
    <w:tmpl w:val="2CFC0A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5B4734"/>
    <w:multiLevelType w:val="hybridMultilevel"/>
    <w:tmpl w:val="B2DE6A7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F26711"/>
    <w:multiLevelType w:val="multilevel"/>
    <w:tmpl w:val="572A38A4"/>
    <w:lvl w:ilvl="0">
      <w:start w:val="1"/>
      <w:numFmt w:val="decimal"/>
      <w:pStyle w:val="Listaconnmeros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6" w15:restartNumberingAfterBreak="0">
    <w:nsid w:val="0FAD1186"/>
    <w:multiLevelType w:val="hybridMultilevel"/>
    <w:tmpl w:val="DAF203D4"/>
    <w:lvl w:ilvl="0" w:tplc="41CCBD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lang w:val="es-MX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A00FA2"/>
    <w:multiLevelType w:val="hybridMultilevel"/>
    <w:tmpl w:val="C576C34C"/>
    <w:lvl w:ilvl="0" w:tplc="0C0A0001">
      <w:start w:val="1"/>
      <w:numFmt w:val="bullet"/>
      <w:pStyle w:val="Listaconvietas3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A3021A"/>
    <w:multiLevelType w:val="hybridMultilevel"/>
    <w:tmpl w:val="56B01696"/>
    <w:lvl w:ilvl="0" w:tplc="F5FEC262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lang w:val="es-MX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1B16E2"/>
    <w:multiLevelType w:val="multilevel"/>
    <w:tmpl w:val="1EAC2B2C"/>
    <w:lvl w:ilvl="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4211470B"/>
    <w:multiLevelType w:val="multilevel"/>
    <w:tmpl w:val="3A1A4038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ascii="Segoe UI" w:hAnsi="Segoe UI" w:cs="Segoe UI" w:hint="default"/>
      </w:rPr>
    </w:lvl>
    <w:lvl w:ilvl="2">
      <w:start w:val="1"/>
      <w:numFmt w:val="decimal"/>
      <w:pStyle w:val="Ttulo3"/>
      <w:lvlText w:val="%1.%2.%3"/>
      <w:lvlJc w:val="left"/>
      <w:pPr>
        <w:ind w:left="1713" w:hanging="720"/>
      </w:pPr>
      <w:rPr>
        <w:color w:val="auto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4E304DE9"/>
    <w:multiLevelType w:val="hybridMultilevel"/>
    <w:tmpl w:val="FD6821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652BD0"/>
    <w:multiLevelType w:val="hybridMultilevel"/>
    <w:tmpl w:val="8358456E"/>
    <w:lvl w:ilvl="0" w:tplc="0C0A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DF04410E">
      <w:numFmt w:val="bullet"/>
      <w:lvlText w:val="•"/>
      <w:lvlJc w:val="left"/>
      <w:pPr>
        <w:ind w:left="1872" w:hanging="360"/>
      </w:pPr>
      <w:rPr>
        <w:rFonts w:ascii="Consolas" w:eastAsiaTheme="minorHAnsi" w:hAnsi="Consolas" w:cs="Consolas" w:hint="default"/>
      </w:rPr>
    </w:lvl>
    <w:lvl w:ilvl="2" w:tplc="0C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3" w15:restartNumberingAfterBreak="0">
    <w:nsid w:val="56F25554"/>
    <w:multiLevelType w:val="hybridMultilevel"/>
    <w:tmpl w:val="69FC65C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DA2981"/>
    <w:multiLevelType w:val="hybridMultilevel"/>
    <w:tmpl w:val="61E2B38A"/>
    <w:lvl w:ilvl="0" w:tplc="080A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5" w15:restartNumberingAfterBreak="0">
    <w:nsid w:val="64C06E0F"/>
    <w:multiLevelType w:val="hybridMultilevel"/>
    <w:tmpl w:val="1088B180"/>
    <w:lvl w:ilvl="0" w:tplc="0C0A0001">
      <w:start w:val="1"/>
      <w:numFmt w:val="bullet"/>
      <w:pStyle w:val="Listaconvietas5"/>
      <w:lvlText w:val=""/>
      <w:lvlJc w:val="left"/>
      <w:pPr>
        <w:ind w:left="223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5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92" w:hanging="360"/>
      </w:pPr>
      <w:rPr>
        <w:rFonts w:ascii="Wingdings" w:hAnsi="Wingdings" w:hint="default"/>
      </w:rPr>
    </w:lvl>
  </w:abstractNum>
  <w:abstractNum w:abstractNumId="16" w15:restartNumberingAfterBreak="0">
    <w:nsid w:val="79CC4724"/>
    <w:multiLevelType w:val="hybridMultilevel"/>
    <w:tmpl w:val="CF4626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4871277">
    <w:abstractNumId w:val="10"/>
  </w:num>
  <w:num w:numId="2" w16cid:durableId="2141805636">
    <w:abstractNumId w:val="5"/>
  </w:num>
  <w:num w:numId="3" w16cid:durableId="991180185">
    <w:abstractNumId w:val="10"/>
  </w:num>
  <w:num w:numId="4" w16cid:durableId="954025318">
    <w:abstractNumId w:val="8"/>
  </w:num>
  <w:num w:numId="5" w16cid:durableId="2135171067">
    <w:abstractNumId w:val="6"/>
  </w:num>
  <w:num w:numId="6" w16cid:durableId="1830098066">
    <w:abstractNumId w:val="12"/>
  </w:num>
  <w:num w:numId="7" w16cid:durableId="1316642093">
    <w:abstractNumId w:val="3"/>
  </w:num>
  <w:num w:numId="8" w16cid:durableId="1805738193">
    <w:abstractNumId w:val="16"/>
  </w:num>
  <w:num w:numId="9" w16cid:durableId="963466800">
    <w:abstractNumId w:val="4"/>
  </w:num>
  <w:num w:numId="10" w16cid:durableId="1252277774">
    <w:abstractNumId w:val="1"/>
  </w:num>
  <w:num w:numId="11" w16cid:durableId="1685859061">
    <w:abstractNumId w:val="0"/>
  </w:num>
  <w:num w:numId="12" w16cid:durableId="1063484859">
    <w:abstractNumId w:val="7"/>
  </w:num>
  <w:num w:numId="13" w16cid:durableId="1950431474">
    <w:abstractNumId w:val="15"/>
  </w:num>
  <w:num w:numId="14" w16cid:durableId="66542486">
    <w:abstractNumId w:val="13"/>
  </w:num>
  <w:num w:numId="15" w16cid:durableId="2073846646">
    <w:abstractNumId w:val="11"/>
  </w:num>
  <w:num w:numId="16" w16cid:durableId="49233381">
    <w:abstractNumId w:val="8"/>
  </w:num>
  <w:num w:numId="17" w16cid:durableId="412048330">
    <w:abstractNumId w:val="8"/>
  </w:num>
  <w:num w:numId="18" w16cid:durableId="516963374">
    <w:abstractNumId w:val="8"/>
  </w:num>
  <w:num w:numId="19" w16cid:durableId="2105107972">
    <w:abstractNumId w:val="8"/>
  </w:num>
  <w:num w:numId="20" w16cid:durableId="1012949830">
    <w:abstractNumId w:val="8"/>
  </w:num>
  <w:num w:numId="21" w16cid:durableId="1125659761">
    <w:abstractNumId w:val="8"/>
  </w:num>
  <w:num w:numId="22" w16cid:durableId="2096703038">
    <w:abstractNumId w:val="8"/>
  </w:num>
  <w:num w:numId="23" w16cid:durableId="2166827">
    <w:abstractNumId w:val="8"/>
  </w:num>
  <w:num w:numId="24" w16cid:durableId="1476024696">
    <w:abstractNumId w:val="8"/>
  </w:num>
  <w:num w:numId="25" w16cid:durableId="1851875230">
    <w:abstractNumId w:val="8"/>
  </w:num>
  <w:num w:numId="26" w16cid:durableId="1966889004">
    <w:abstractNumId w:val="8"/>
  </w:num>
  <w:num w:numId="27" w16cid:durableId="527597261">
    <w:abstractNumId w:val="8"/>
  </w:num>
  <w:num w:numId="28" w16cid:durableId="1366561865">
    <w:abstractNumId w:val="8"/>
  </w:num>
  <w:num w:numId="29" w16cid:durableId="532615794">
    <w:abstractNumId w:val="8"/>
  </w:num>
  <w:num w:numId="30" w16cid:durableId="1782841615">
    <w:abstractNumId w:val="8"/>
  </w:num>
  <w:num w:numId="31" w16cid:durableId="1506483441">
    <w:abstractNumId w:val="8"/>
  </w:num>
  <w:num w:numId="32" w16cid:durableId="253364244">
    <w:abstractNumId w:val="8"/>
  </w:num>
  <w:num w:numId="33" w16cid:durableId="2065827979">
    <w:abstractNumId w:val="8"/>
  </w:num>
  <w:num w:numId="34" w16cid:durableId="1968706387">
    <w:abstractNumId w:val="8"/>
  </w:num>
  <w:num w:numId="35" w16cid:durableId="579680599">
    <w:abstractNumId w:val="8"/>
  </w:num>
  <w:num w:numId="36" w16cid:durableId="930161014">
    <w:abstractNumId w:val="8"/>
  </w:num>
  <w:num w:numId="37" w16cid:durableId="1763913554">
    <w:abstractNumId w:val="8"/>
  </w:num>
  <w:num w:numId="38" w16cid:durableId="26027608">
    <w:abstractNumId w:val="8"/>
  </w:num>
  <w:num w:numId="39" w16cid:durableId="1854563573">
    <w:abstractNumId w:val="10"/>
  </w:num>
  <w:num w:numId="40" w16cid:durableId="43452291">
    <w:abstractNumId w:val="10"/>
  </w:num>
  <w:num w:numId="41" w16cid:durableId="2141339223">
    <w:abstractNumId w:val="10"/>
  </w:num>
  <w:num w:numId="42" w16cid:durableId="2047412391">
    <w:abstractNumId w:val="10"/>
  </w:num>
  <w:num w:numId="43" w16cid:durableId="272322983">
    <w:abstractNumId w:val="14"/>
  </w:num>
  <w:num w:numId="44" w16cid:durableId="916673043">
    <w:abstractNumId w:val="9"/>
  </w:num>
  <w:num w:numId="45" w16cid:durableId="1853453296">
    <w:abstractNumId w:val="2"/>
  </w:num>
  <w:num w:numId="46" w16cid:durableId="1515264537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isplayBackgroundShape/>
  <w:hideSpellingError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F25"/>
    <w:rsid w:val="00007821"/>
    <w:rsid w:val="000129B5"/>
    <w:rsid w:val="0002093E"/>
    <w:rsid w:val="00022256"/>
    <w:rsid w:val="00022B02"/>
    <w:rsid w:val="00026DCD"/>
    <w:rsid w:val="00031335"/>
    <w:rsid w:val="00034430"/>
    <w:rsid w:val="00035931"/>
    <w:rsid w:val="00041902"/>
    <w:rsid w:val="00041F3A"/>
    <w:rsid w:val="00045C66"/>
    <w:rsid w:val="0004759C"/>
    <w:rsid w:val="00055341"/>
    <w:rsid w:val="0005679D"/>
    <w:rsid w:val="000634DE"/>
    <w:rsid w:val="00065288"/>
    <w:rsid w:val="00065CB6"/>
    <w:rsid w:val="0006752E"/>
    <w:rsid w:val="00075AA5"/>
    <w:rsid w:val="000774A3"/>
    <w:rsid w:val="0008303D"/>
    <w:rsid w:val="00092241"/>
    <w:rsid w:val="00092D09"/>
    <w:rsid w:val="00096476"/>
    <w:rsid w:val="000A483A"/>
    <w:rsid w:val="000A7D89"/>
    <w:rsid w:val="000B081B"/>
    <w:rsid w:val="000B2F8E"/>
    <w:rsid w:val="000B667C"/>
    <w:rsid w:val="000C1253"/>
    <w:rsid w:val="000C2E4A"/>
    <w:rsid w:val="000C4B76"/>
    <w:rsid w:val="000C70C9"/>
    <w:rsid w:val="000C7255"/>
    <w:rsid w:val="000D07D7"/>
    <w:rsid w:val="000D271A"/>
    <w:rsid w:val="000D282C"/>
    <w:rsid w:val="000D3114"/>
    <w:rsid w:val="000D4C3A"/>
    <w:rsid w:val="000D57CE"/>
    <w:rsid w:val="000D7509"/>
    <w:rsid w:val="000E0B70"/>
    <w:rsid w:val="000E0CAC"/>
    <w:rsid w:val="000E0FE2"/>
    <w:rsid w:val="000E3B15"/>
    <w:rsid w:val="000E4EE1"/>
    <w:rsid w:val="000E4FFC"/>
    <w:rsid w:val="000F28B8"/>
    <w:rsid w:val="000F6B10"/>
    <w:rsid w:val="0010471B"/>
    <w:rsid w:val="0010535C"/>
    <w:rsid w:val="00107C59"/>
    <w:rsid w:val="00121D3B"/>
    <w:rsid w:val="001253DB"/>
    <w:rsid w:val="00127A7B"/>
    <w:rsid w:val="001379F5"/>
    <w:rsid w:val="00141437"/>
    <w:rsid w:val="00143DC0"/>
    <w:rsid w:val="00145224"/>
    <w:rsid w:val="0015521A"/>
    <w:rsid w:val="0015734E"/>
    <w:rsid w:val="00160405"/>
    <w:rsid w:val="00162231"/>
    <w:rsid w:val="00166DFD"/>
    <w:rsid w:val="00172097"/>
    <w:rsid w:val="00174341"/>
    <w:rsid w:val="0017616F"/>
    <w:rsid w:val="00180BDD"/>
    <w:rsid w:val="001810DB"/>
    <w:rsid w:val="00181C87"/>
    <w:rsid w:val="00181D6F"/>
    <w:rsid w:val="00183A69"/>
    <w:rsid w:val="001877FB"/>
    <w:rsid w:val="00190F4A"/>
    <w:rsid w:val="00194A06"/>
    <w:rsid w:val="001959B6"/>
    <w:rsid w:val="001A170B"/>
    <w:rsid w:val="001A7E0E"/>
    <w:rsid w:val="001B02B3"/>
    <w:rsid w:val="001C1F7E"/>
    <w:rsid w:val="001C21C7"/>
    <w:rsid w:val="001C2E3F"/>
    <w:rsid w:val="001D0552"/>
    <w:rsid w:val="001D49E6"/>
    <w:rsid w:val="001D6097"/>
    <w:rsid w:val="001E2776"/>
    <w:rsid w:val="001E3F9C"/>
    <w:rsid w:val="001E40F0"/>
    <w:rsid w:val="001E413D"/>
    <w:rsid w:val="001E772C"/>
    <w:rsid w:val="001F1320"/>
    <w:rsid w:val="001F57D6"/>
    <w:rsid w:val="001F6890"/>
    <w:rsid w:val="00200721"/>
    <w:rsid w:val="00204083"/>
    <w:rsid w:val="00207356"/>
    <w:rsid w:val="00213121"/>
    <w:rsid w:val="00213A2C"/>
    <w:rsid w:val="0021412E"/>
    <w:rsid w:val="002159DF"/>
    <w:rsid w:val="00215E5C"/>
    <w:rsid w:val="00217BA4"/>
    <w:rsid w:val="00221CEA"/>
    <w:rsid w:val="00224172"/>
    <w:rsid w:val="00227334"/>
    <w:rsid w:val="00227B74"/>
    <w:rsid w:val="002318EE"/>
    <w:rsid w:val="00237427"/>
    <w:rsid w:val="002460B7"/>
    <w:rsid w:val="0024643E"/>
    <w:rsid w:val="002471FC"/>
    <w:rsid w:val="00251227"/>
    <w:rsid w:val="002566C7"/>
    <w:rsid w:val="00262B48"/>
    <w:rsid w:val="00262C09"/>
    <w:rsid w:val="00265CCD"/>
    <w:rsid w:val="002701C6"/>
    <w:rsid w:val="00272262"/>
    <w:rsid w:val="002733D2"/>
    <w:rsid w:val="002738C3"/>
    <w:rsid w:val="0027491C"/>
    <w:rsid w:val="002764EA"/>
    <w:rsid w:val="00277B34"/>
    <w:rsid w:val="00281D3E"/>
    <w:rsid w:val="00285350"/>
    <w:rsid w:val="0028797E"/>
    <w:rsid w:val="00293F8B"/>
    <w:rsid w:val="002947D6"/>
    <w:rsid w:val="002956D2"/>
    <w:rsid w:val="0029759B"/>
    <w:rsid w:val="002A09F2"/>
    <w:rsid w:val="002B2684"/>
    <w:rsid w:val="002B4124"/>
    <w:rsid w:val="002B423C"/>
    <w:rsid w:val="002B49D1"/>
    <w:rsid w:val="002B5700"/>
    <w:rsid w:val="002C2010"/>
    <w:rsid w:val="002D2CF9"/>
    <w:rsid w:val="002D3C1A"/>
    <w:rsid w:val="002D75AB"/>
    <w:rsid w:val="002E275B"/>
    <w:rsid w:val="002E58AD"/>
    <w:rsid w:val="002E7FF6"/>
    <w:rsid w:val="002F02EF"/>
    <w:rsid w:val="002F3851"/>
    <w:rsid w:val="00300A87"/>
    <w:rsid w:val="00301B47"/>
    <w:rsid w:val="00304E2D"/>
    <w:rsid w:val="0031046D"/>
    <w:rsid w:val="0031057B"/>
    <w:rsid w:val="00310D6E"/>
    <w:rsid w:val="003137D9"/>
    <w:rsid w:val="003163F5"/>
    <w:rsid w:val="003165CF"/>
    <w:rsid w:val="00317E20"/>
    <w:rsid w:val="00321B51"/>
    <w:rsid w:val="0032478D"/>
    <w:rsid w:val="00327754"/>
    <w:rsid w:val="00334EF1"/>
    <w:rsid w:val="003375EE"/>
    <w:rsid w:val="00337BED"/>
    <w:rsid w:val="0034011E"/>
    <w:rsid w:val="003441B2"/>
    <w:rsid w:val="00345AE6"/>
    <w:rsid w:val="00350E7A"/>
    <w:rsid w:val="00351969"/>
    <w:rsid w:val="00351EE7"/>
    <w:rsid w:val="00361913"/>
    <w:rsid w:val="003627BE"/>
    <w:rsid w:val="00364B53"/>
    <w:rsid w:val="00365705"/>
    <w:rsid w:val="003722D4"/>
    <w:rsid w:val="00375543"/>
    <w:rsid w:val="003762B5"/>
    <w:rsid w:val="003804B6"/>
    <w:rsid w:val="00380B00"/>
    <w:rsid w:val="00383A7D"/>
    <w:rsid w:val="0038457E"/>
    <w:rsid w:val="00384A16"/>
    <w:rsid w:val="00385886"/>
    <w:rsid w:val="00385D53"/>
    <w:rsid w:val="003A6F11"/>
    <w:rsid w:val="003B7640"/>
    <w:rsid w:val="003C1B2C"/>
    <w:rsid w:val="003C53A5"/>
    <w:rsid w:val="003D05AF"/>
    <w:rsid w:val="003D0926"/>
    <w:rsid w:val="003D0E2D"/>
    <w:rsid w:val="003D49FF"/>
    <w:rsid w:val="003D5523"/>
    <w:rsid w:val="003E1E98"/>
    <w:rsid w:val="003E2D69"/>
    <w:rsid w:val="003E53B4"/>
    <w:rsid w:val="003F1384"/>
    <w:rsid w:val="003F246D"/>
    <w:rsid w:val="003F490D"/>
    <w:rsid w:val="003F5F6D"/>
    <w:rsid w:val="003F6078"/>
    <w:rsid w:val="003F7294"/>
    <w:rsid w:val="0040115E"/>
    <w:rsid w:val="00404BB1"/>
    <w:rsid w:val="00407035"/>
    <w:rsid w:val="00410C2A"/>
    <w:rsid w:val="004127ED"/>
    <w:rsid w:val="0041428A"/>
    <w:rsid w:val="00414F79"/>
    <w:rsid w:val="00431533"/>
    <w:rsid w:val="004350DC"/>
    <w:rsid w:val="00435256"/>
    <w:rsid w:val="0043558C"/>
    <w:rsid w:val="004436CD"/>
    <w:rsid w:val="00454C1C"/>
    <w:rsid w:val="0045703A"/>
    <w:rsid w:val="004633C0"/>
    <w:rsid w:val="00465388"/>
    <w:rsid w:val="0047170A"/>
    <w:rsid w:val="004725B0"/>
    <w:rsid w:val="00482A12"/>
    <w:rsid w:val="004860B9"/>
    <w:rsid w:val="004876AD"/>
    <w:rsid w:val="004901CC"/>
    <w:rsid w:val="0049151A"/>
    <w:rsid w:val="0049744D"/>
    <w:rsid w:val="00497F43"/>
    <w:rsid w:val="004A0F84"/>
    <w:rsid w:val="004B0DA8"/>
    <w:rsid w:val="004B1936"/>
    <w:rsid w:val="004C28A2"/>
    <w:rsid w:val="004C47E3"/>
    <w:rsid w:val="004C48EF"/>
    <w:rsid w:val="004C5D9C"/>
    <w:rsid w:val="004C6AE5"/>
    <w:rsid w:val="004D30C7"/>
    <w:rsid w:val="004D313C"/>
    <w:rsid w:val="004D4CB6"/>
    <w:rsid w:val="004D6A32"/>
    <w:rsid w:val="004D76A6"/>
    <w:rsid w:val="004E5918"/>
    <w:rsid w:val="004E6A7B"/>
    <w:rsid w:val="004F10C0"/>
    <w:rsid w:val="004F1FF9"/>
    <w:rsid w:val="004F28C3"/>
    <w:rsid w:val="00504545"/>
    <w:rsid w:val="00504A59"/>
    <w:rsid w:val="005054AD"/>
    <w:rsid w:val="005066BD"/>
    <w:rsid w:val="0051199E"/>
    <w:rsid w:val="00511B72"/>
    <w:rsid w:val="00512229"/>
    <w:rsid w:val="00521E8E"/>
    <w:rsid w:val="00524B7F"/>
    <w:rsid w:val="005279A4"/>
    <w:rsid w:val="00531903"/>
    <w:rsid w:val="00533806"/>
    <w:rsid w:val="005355E4"/>
    <w:rsid w:val="00535F3C"/>
    <w:rsid w:val="00535FA0"/>
    <w:rsid w:val="00537C57"/>
    <w:rsid w:val="00540598"/>
    <w:rsid w:val="00540C20"/>
    <w:rsid w:val="00544BA6"/>
    <w:rsid w:val="00546A8C"/>
    <w:rsid w:val="00547A55"/>
    <w:rsid w:val="005522C0"/>
    <w:rsid w:val="00553758"/>
    <w:rsid w:val="00553D1C"/>
    <w:rsid w:val="00556965"/>
    <w:rsid w:val="00556C8C"/>
    <w:rsid w:val="005634E4"/>
    <w:rsid w:val="00567382"/>
    <w:rsid w:val="00570B35"/>
    <w:rsid w:val="00573564"/>
    <w:rsid w:val="00576054"/>
    <w:rsid w:val="00580C39"/>
    <w:rsid w:val="0058341C"/>
    <w:rsid w:val="00586CEE"/>
    <w:rsid w:val="0059479B"/>
    <w:rsid w:val="005A688A"/>
    <w:rsid w:val="005B1A6D"/>
    <w:rsid w:val="005B5148"/>
    <w:rsid w:val="005D1978"/>
    <w:rsid w:val="005D3052"/>
    <w:rsid w:val="005E7F93"/>
    <w:rsid w:val="005F5A60"/>
    <w:rsid w:val="005F6030"/>
    <w:rsid w:val="00603C96"/>
    <w:rsid w:val="00604ABA"/>
    <w:rsid w:val="00604F75"/>
    <w:rsid w:val="0060508F"/>
    <w:rsid w:val="00605770"/>
    <w:rsid w:val="00605B0D"/>
    <w:rsid w:val="00612F21"/>
    <w:rsid w:val="006176BD"/>
    <w:rsid w:val="00624511"/>
    <w:rsid w:val="00627249"/>
    <w:rsid w:val="00630A0A"/>
    <w:rsid w:val="00630D35"/>
    <w:rsid w:val="0063375A"/>
    <w:rsid w:val="00634DDE"/>
    <w:rsid w:val="00640182"/>
    <w:rsid w:val="00643A5A"/>
    <w:rsid w:val="00643D9D"/>
    <w:rsid w:val="00652200"/>
    <w:rsid w:val="00652F25"/>
    <w:rsid w:val="0065516C"/>
    <w:rsid w:val="00661454"/>
    <w:rsid w:val="006619CA"/>
    <w:rsid w:val="00662152"/>
    <w:rsid w:val="006624B1"/>
    <w:rsid w:val="00664189"/>
    <w:rsid w:val="00664600"/>
    <w:rsid w:val="006648B0"/>
    <w:rsid w:val="0067082B"/>
    <w:rsid w:val="00670858"/>
    <w:rsid w:val="00670F6C"/>
    <w:rsid w:val="00672932"/>
    <w:rsid w:val="00673BB6"/>
    <w:rsid w:val="006764D7"/>
    <w:rsid w:val="00682881"/>
    <w:rsid w:val="00683675"/>
    <w:rsid w:val="00684ED9"/>
    <w:rsid w:val="0068716C"/>
    <w:rsid w:val="00694A41"/>
    <w:rsid w:val="00697486"/>
    <w:rsid w:val="00697C39"/>
    <w:rsid w:val="006B19FD"/>
    <w:rsid w:val="006B2672"/>
    <w:rsid w:val="006C66DD"/>
    <w:rsid w:val="006F245C"/>
    <w:rsid w:val="006F38FE"/>
    <w:rsid w:val="006F4634"/>
    <w:rsid w:val="006F78CF"/>
    <w:rsid w:val="006F7D2F"/>
    <w:rsid w:val="00702770"/>
    <w:rsid w:val="00703112"/>
    <w:rsid w:val="007033E7"/>
    <w:rsid w:val="007047C1"/>
    <w:rsid w:val="007048A3"/>
    <w:rsid w:val="00704B4B"/>
    <w:rsid w:val="0071043A"/>
    <w:rsid w:val="007151BF"/>
    <w:rsid w:val="00715538"/>
    <w:rsid w:val="00726CEE"/>
    <w:rsid w:val="00732B55"/>
    <w:rsid w:val="007375F6"/>
    <w:rsid w:val="00745A9E"/>
    <w:rsid w:val="00760E8C"/>
    <w:rsid w:val="00761DDC"/>
    <w:rsid w:val="00762246"/>
    <w:rsid w:val="007676BF"/>
    <w:rsid w:val="00776420"/>
    <w:rsid w:val="00781EB9"/>
    <w:rsid w:val="00784BB7"/>
    <w:rsid w:val="00787BC4"/>
    <w:rsid w:val="007A0EAB"/>
    <w:rsid w:val="007A37AC"/>
    <w:rsid w:val="007A7774"/>
    <w:rsid w:val="007B10AC"/>
    <w:rsid w:val="007B6768"/>
    <w:rsid w:val="007B70B5"/>
    <w:rsid w:val="007C0708"/>
    <w:rsid w:val="007C3ABA"/>
    <w:rsid w:val="007D1141"/>
    <w:rsid w:val="007E0E39"/>
    <w:rsid w:val="007E2466"/>
    <w:rsid w:val="007E28A1"/>
    <w:rsid w:val="007E47D4"/>
    <w:rsid w:val="007E5CF9"/>
    <w:rsid w:val="007E6C92"/>
    <w:rsid w:val="007E7875"/>
    <w:rsid w:val="007E7FB5"/>
    <w:rsid w:val="007F22A2"/>
    <w:rsid w:val="007F5BFE"/>
    <w:rsid w:val="00800236"/>
    <w:rsid w:val="00802A05"/>
    <w:rsid w:val="00803988"/>
    <w:rsid w:val="0080398C"/>
    <w:rsid w:val="00806553"/>
    <w:rsid w:val="00806C90"/>
    <w:rsid w:val="00807E04"/>
    <w:rsid w:val="0081079A"/>
    <w:rsid w:val="0081144D"/>
    <w:rsid w:val="00812AE9"/>
    <w:rsid w:val="0083223B"/>
    <w:rsid w:val="008323B4"/>
    <w:rsid w:val="00832E03"/>
    <w:rsid w:val="00832E95"/>
    <w:rsid w:val="008479C9"/>
    <w:rsid w:val="008501A2"/>
    <w:rsid w:val="0085419F"/>
    <w:rsid w:val="00855464"/>
    <w:rsid w:val="00855468"/>
    <w:rsid w:val="00855501"/>
    <w:rsid w:val="00855563"/>
    <w:rsid w:val="008566FE"/>
    <w:rsid w:val="00863FE0"/>
    <w:rsid w:val="00866026"/>
    <w:rsid w:val="00870AC5"/>
    <w:rsid w:val="00892628"/>
    <w:rsid w:val="00897B69"/>
    <w:rsid w:val="008A10C8"/>
    <w:rsid w:val="008A1132"/>
    <w:rsid w:val="008A3243"/>
    <w:rsid w:val="008A4401"/>
    <w:rsid w:val="008A643C"/>
    <w:rsid w:val="008B227E"/>
    <w:rsid w:val="008B29B4"/>
    <w:rsid w:val="008B3BA9"/>
    <w:rsid w:val="008B550A"/>
    <w:rsid w:val="008C33AA"/>
    <w:rsid w:val="008C5862"/>
    <w:rsid w:val="008D1C61"/>
    <w:rsid w:val="008D5BC1"/>
    <w:rsid w:val="008D66C8"/>
    <w:rsid w:val="008E7258"/>
    <w:rsid w:val="008E797B"/>
    <w:rsid w:val="008F1E35"/>
    <w:rsid w:val="008F3AC6"/>
    <w:rsid w:val="008F4706"/>
    <w:rsid w:val="008F4EFB"/>
    <w:rsid w:val="00910A01"/>
    <w:rsid w:val="00911FF2"/>
    <w:rsid w:val="00913FF9"/>
    <w:rsid w:val="0091434C"/>
    <w:rsid w:val="009163F1"/>
    <w:rsid w:val="00916B2F"/>
    <w:rsid w:val="009224C7"/>
    <w:rsid w:val="0092703C"/>
    <w:rsid w:val="00930633"/>
    <w:rsid w:val="00931A22"/>
    <w:rsid w:val="00941E6D"/>
    <w:rsid w:val="0094668E"/>
    <w:rsid w:val="0095512A"/>
    <w:rsid w:val="00966020"/>
    <w:rsid w:val="00975A8B"/>
    <w:rsid w:val="0097614C"/>
    <w:rsid w:val="00983B49"/>
    <w:rsid w:val="00984D41"/>
    <w:rsid w:val="009941AC"/>
    <w:rsid w:val="00995CA9"/>
    <w:rsid w:val="00996946"/>
    <w:rsid w:val="00996BF8"/>
    <w:rsid w:val="009A01A0"/>
    <w:rsid w:val="009A5BCC"/>
    <w:rsid w:val="009A637B"/>
    <w:rsid w:val="009B52BC"/>
    <w:rsid w:val="009C1C44"/>
    <w:rsid w:val="009C3746"/>
    <w:rsid w:val="009C5D93"/>
    <w:rsid w:val="009C7865"/>
    <w:rsid w:val="009D492C"/>
    <w:rsid w:val="009D7286"/>
    <w:rsid w:val="009D7FB7"/>
    <w:rsid w:val="009E32D2"/>
    <w:rsid w:val="009E559D"/>
    <w:rsid w:val="009E6F32"/>
    <w:rsid w:val="009E71EC"/>
    <w:rsid w:val="009F0C0C"/>
    <w:rsid w:val="009F1CED"/>
    <w:rsid w:val="009F2BEC"/>
    <w:rsid w:val="009F6027"/>
    <w:rsid w:val="00A01ACF"/>
    <w:rsid w:val="00A01E5A"/>
    <w:rsid w:val="00A01E7C"/>
    <w:rsid w:val="00A11E65"/>
    <w:rsid w:val="00A12B7E"/>
    <w:rsid w:val="00A1739B"/>
    <w:rsid w:val="00A213F0"/>
    <w:rsid w:val="00A27A28"/>
    <w:rsid w:val="00A27E61"/>
    <w:rsid w:val="00A3390E"/>
    <w:rsid w:val="00A47333"/>
    <w:rsid w:val="00A474A5"/>
    <w:rsid w:val="00A5185B"/>
    <w:rsid w:val="00A52994"/>
    <w:rsid w:val="00A53059"/>
    <w:rsid w:val="00A540F1"/>
    <w:rsid w:val="00A553AF"/>
    <w:rsid w:val="00A6172A"/>
    <w:rsid w:val="00A61F33"/>
    <w:rsid w:val="00A653B0"/>
    <w:rsid w:val="00A701AF"/>
    <w:rsid w:val="00A70F97"/>
    <w:rsid w:val="00A732EA"/>
    <w:rsid w:val="00A743EF"/>
    <w:rsid w:val="00A74ADB"/>
    <w:rsid w:val="00A74CF5"/>
    <w:rsid w:val="00A80710"/>
    <w:rsid w:val="00A8541C"/>
    <w:rsid w:val="00A907A2"/>
    <w:rsid w:val="00A914DE"/>
    <w:rsid w:val="00A91DA6"/>
    <w:rsid w:val="00A9403C"/>
    <w:rsid w:val="00A9704E"/>
    <w:rsid w:val="00A979E1"/>
    <w:rsid w:val="00AA1A01"/>
    <w:rsid w:val="00AA23EE"/>
    <w:rsid w:val="00AA2BBE"/>
    <w:rsid w:val="00AA60D7"/>
    <w:rsid w:val="00AA6478"/>
    <w:rsid w:val="00AB3A4C"/>
    <w:rsid w:val="00AB74D0"/>
    <w:rsid w:val="00AC5AF0"/>
    <w:rsid w:val="00AC75AE"/>
    <w:rsid w:val="00AD2378"/>
    <w:rsid w:val="00AD310D"/>
    <w:rsid w:val="00AD3B4E"/>
    <w:rsid w:val="00AD3FC7"/>
    <w:rsid w:val="00AE26E9"/>
    <w:rsid w:val="00AE395A"/>
    <w:rsid w:val="00AE46C0"/>
    <w:rsid w:val="00AE52F4"/>
    <w:rsid w:val="00AE778F"/>
    <w:rsid w:val="00AF321A"/>
    <w:rsid w:val="00B04633"/>
    <w:rsid w:val="00B046DC"/>
    <w:rsid w:val="00B06027"/>
    <w:rsid w:val="00B100F9"/>
    <w:rsid w:val="00B112F8"/>
    <w:rsid w:val="00B14378"/>
    <w:rsid w:val="00B14D86"/>
    <w:rsid w:val="00B16CCA"/>
    <w:rsid w:val="00B21B4B"/>
    <w:rsid w:val="00B2325D"/>
    <w:rsid w:val="00B24F98"/>
    <w:rsid w:val="00B26ABF"/>
    <w:rsid w:val="00B305CD"/>
    <w:rsid w:val="00B33048"/>
    <w:rsid w:val="00B35197"/>
    <w:rsid w:val="00B3577E"/>
    <w:rsid w:val="00B3724D"/>
    <w:rsid w:val="00B47FE3"/>
    <w:rsid w:val="00B53A3F"/>
    <w:rsid w:val="00B555AF"/>
    <w:rsid w:val="00B57902"/>
    <w:rsid w:val="00B60545"/>
    <w:rsid w:val="00B6722E"/>
    <w:rsid w:val="00B71B34"/>
    <w:rsid w:val="00B721C4"/>
    <w:rsid w:val="00B72D28"/>
    <w:rsid w:val="00B73793"/>
    <w:rsid w:val="00B73D79"/>
    <w:rsid w:val="00B755F1"/>
    <w:rsid w:val="00B7795A"/>
    <w:rsid w:val="00B82331"/>
    <w:rsid w:val="00B84791"/>
    <w:rsid w:val="00B92E93"/>
    <w:rsid w:val="00BA2202"/>
    <w:rsid w:val="00BA30D7"/>
    <w:rsid w:val="00BA3B1C"/>
    <w:rsid w:val="00BA5AD4"/>
    <w:rsid w:val="00BB0951"/>
    <w:rsid w:val="00BB0DE2"/>
    <w:rsid w:val="00BB7575"/>
    <w:rsid w:val="00BC2B2D"/>
    <w:rsid w:val="00BC3948"/>
    <w:rsid w:val="00BC7051"/>
    <w:rsid w:val="00BC7AB7"/>
    <w:rsid w:val="00BD3011"/>
    <w:rsid w:val="00BD5958"/>
    <w:rsid w:val="00BE056F"/>
    <w:rsid w:val="00BE26FF"/>
    <w:rsid w:val="00BE461D"/>
    <w:rsid w:val="00BF1DE8"/>
    <w:rsid w:val="00BF350F"/>
    <w:rsid w:val="00BF5A27"/>
    <w:rsid w:val="00BF607D"/>
    <w:rsid w:val="00BF78CD"/>
    <w:rsid w:val="00C013E1"/>
    <w:rsid w:val="00C04BAD"/>
    <w:rsid w:val="00C04C53"/>
    <w:rsid w:val="00C06888"/>
    <w:rsid w:val="00C10C7A"/>
    <w:rsid w:val="00C11DD3"/>
    <w:rsid w:val="00C129D3"/>
    <w:rsid w:val="00C13F86"/>
    <w:rsid w:val="00C2314C"/>
    <w:rsid w:val="00C236A0"/>
    <w:rsid w:val="00C25A6E"/>
    <w:rsid w:val="00C34E24"/>
    <w:rsid w:val="00C3751C"/>
    <w:rsid w:val="00C37BD1"/>
    <w:rsid w:val="00C4434F"/>
    <w:rsid w:val="00C4525C"/>
    <w:rsid w:val="00C6208D"/>
    <w:rsid w:val="00C67640"/>
    <w:rsid w:val="00C67BF6"/>
    <w:rsid w:val="00C74934"/>
    <w:rsid w:val="00C76A87"/>
    <w:rsid w:val="00C82122"/>
    <w:rsid w:val="00C82577"/>
    <w:rsid w:val="00C8257A"/>
    <w:rsid w:val="00C8752A"/>
    <w:rsid w:val="00C90D3B"/>
    <w:rsid w:val="00C971A0"/>
    <w:rsid w:val="00CA02C3"/>
    <w:rsid w:val="00CA5B6F"/>
    <w:rsid w:val="00CA60E6"/>
    <w:rsid w:val="00CA63E1"/>
    <w:rsid w:val="00CA75B0"/>
    <w:rsid w:val="00CB003D"/>
    <w:rsid w:val="00CB128B"/>
    <w:rsid w:val="00CB2A9D"/>
    <w:rsid w:val="00CB437A"/>
    <w:rsid w:val="00CB623E"/>
    <w:rsid w:val="00CC0D44"/>
    <w:rsid w:val="00CC3BB3"/>
    <w:rsid w:val="00CC47D8"/>
    <w:rsid w:val="00CD05CE"/>
    <w:rsid w:val="00CD0BB0"/>
    <w:rsid w:val="00CD4D21"/>
    <w:rsid w:val="00CD6524"/>
    <w:rsid w:val="00CE023B"/>
    <w:rsid w:val="00CE148A"/>
    <w:rsid w:val="00CE6A1C"/>
    <w:rsid w:val="00CF035E"/>
    <w:rsid w:val="00CF1543"/>
    <w:rsid w:val="00CF1C95"/>
    <w:rsid w:val="00CF322F"/>
    <w:rsid w:val="00D01DB5"/>
    <w:rsid w:val="00D02FC2"/>
    <w:rsid w:val="00D03646"/>
    <w:rsid w:val="00D03C80"/>
    <w:rsid w:val="00D120D1"/>
    <w:rsid w:val="00D15548"/>
    <w:rsid w:val="00D21C0F"/>
    <w:rsid w:val="00D4055A"/>
    <w:rsid w:val="00D43B75"/>
    <w:rsid w:val="00D4498A"/>
    <w:rsid w:val="00D46DBE"/>
    <w:rsid w:val="00D47A39"/>
    <w:rsid w:val="00D47FC7"/>
    <w:rsid w:val="00D52F33"/>
    <w:rsid w:val="00D534E1"/>
    <w:rsid w:val="00D54696"/>
    <w:rsid w:val="00D55449"/>
    <w:rsid w:val="00D57547"/>
    <w:rsid w:val="00D62CF8"/>
    <w:rsid w:val="00D67E63"/>
    <w:rsid w:val="00D70A91"/>
    <w:rsid w:val="00D812D9"/>
    <w:rsid w:val="00D82465"/>
    <w:rsid w:val="00D82EC9"/>
    <w:rsid w:val="00D83A5E"/>
    <w:rsid w:val="00D879FB"/>
    <w:rsid w:val="00D903B1"/>
    <w:rsid w:val="00D91796"/>
    <w:rsid w:val="00D92723"/>
    <w:rsid w:val="00D9299B"/>
    <w:rsid w:val="00D9351F"/>
    <w:rsid w:val="00D9518D"/>
    <w:rsid w:val="00DA109D"/>
    <w:rsid w:val="00DA2F4A"/>
    <w:rsid w:val="00DA36B7"/>
    <w:rsid w:val="00DB01AB"/>
    <w:rsid w:val="00DB2BF8"/>
    <w:rsid w:val="00DB54A4"/>
    <w:rsid w:val="00DB7CC7"/>
    <w:rsid w:val="00DC0185"/>
    <w:rsid w:val="00DC4ADF"/>
    <w:rsid w:val="00DC5810"/>
    <w:rsid w:val="00DC794A"/>
    <w:rsid w:val="00DD61C0"/>
    <w:rsid w:val="00DD6F8D"/>
    <w:rsid w:val="00DE11EA"/>
    <w:rsid w:val="00DE7956"/>
    <w:rsid w:val="00DF21EA"/>
    <w:rsid w:val="00DF316E"/>
    <w:rsid w:val="00DF31CD"/>
    <w:rsid w:val="00DF3363"/>
    <w:rsid w:val="00DF54BF"/>
    <w:rsid w:val="00DF57BD"/>
    <w:rsid w:val="00E000C7"/>
    <w:rsid w:val="00E05A1E"/>
    <w:rsid w:val="00E12AA9"/>
    <w:rsid w:val="00E1399C"/>
    <w:rsid w:val="00E23CA9"/>
    <w:rsid w:val="00E242CF"/>
    <w:rsid w:val="00E2468E"/>
    <w:rsid w:val="00E253BB"/>
    <w:rsid w:val="00E26F75"/>
    <w:rsid w:val="00E27B6B"/>
    <w:rsid w:val="00E30032"/>
    <w:rsid w:val="00E311C0"/>
    <w:rsid w:val="00E32EF6"/>
    <w:rsid w:val="00E3315F"/>
    <w:rsid w:val="00E346FC"/>
    <w:rsid w:val="00E34968"/>
    <w:rsid w:val="00E41BC2"/>
    <w:rsid w:val="00E43B34"/>
    <w:rsid w:val="00E43BA7"/>
    <w:rsid w:val="00E44BE2"/>
    <w:rsid w:val="00E540DF"/>
    <w:rsid w:val="00E55384"/>
    <w:rsid w:val="00E55D45"/>
    <w:rsid w:val="00E61BC4"/>
    <w:rsid w:val="00E632DB"/>
    <w:rsid w:val="00E64E58"/>
    <w:rsid w:val="00E66309"/>
    <w:rsid w:val="00E672EA"/>
    <w:rsid w:val="00E67A39"/>
    <w:rsid w:val="00E7032A"/>
    <w:rsid w:val="00E70FD4"/>
    <w:rsid w:val="00E71514"/>
    <w:rsid w:val="00E718BD"/>
    <w:rsid w:val="00E74B91"/>
    <w:rsid w:val="00E805CB"/>
    <w:rsid w:val="00E846B8"/>
    <w:rsid w:val="00E93FD6"/>
    <w:rsid w:val="00E972F8"/>
    <w:rsid w:val="00EA0C2A"/>
    <w:rsid w:val="00EA0C73"/>
    <w:rsid w:val="00EA5C98"/>
    <w:rsid w:val="00EA62B0"/>
    <w:rsid w:val="00EB2684"/>
    <w:rsid w:val="00EB33C9"/>
    <w:rsid w:val="00EB55B8"/>
    <w:rsid w:val="00EB68D4"/>
    <w:rsid w:val="00EB79DB"/>
    <w:rsid w:val="00EC2C9A"/>
    <w:rsid w:val="00EC445E"/>
    <w:rsid w:val="00EC5C1A"/>
    <w:rsid w:val="00EC6B6D"/>
    <w:rsid w:val="00ED0B4E"/>
    <w:rsid w:val="00ED1758"/>
    <w:rsid w:val="00ED2D59"/>
    <w:rsid w:val="00ED3105"/>
    <w:rsid w:val="00ED3920"/>
    <w:rsid w:val="00ED3E3F"/>
    <w:rsid w:val="00ED7B10"/>
    <w:rsid w:val="00EE107F"/>
    <w:rsid w:val="00EE217F"/>
    <w:rsid w:val="00EE2CAE"/>
    <w:rsid w:val="00EE2F8F"/>
    <w:rsid w:val="00EE3CAA"/>
    <w:rsid w:val="00EE775E"/>
    <w:rsid w:val="00EF4D7E"/>
    <w:rsid w:val="00EF4FB1"/>
    <w:rsid w:val="00EF6C21"/>
    <w:rsid w:val="00F03106"/>
    <w:rsid w:val="00F04D55"/>
    <w:rsid w:val="00F067F4"/>
    <w:rsid w:val="00F10697"/>
    <w:rsid w:val="00F10D99"/>
    <w:rsid w:val="00F115B5"/>
    <w:rsid w:val="00F11EED"/>
    <w:rsid w:val="00F14057"/>
    <w:rsid w:val="00F16366"/>
    <w:rsid w:val="00F20359"/>
    <w:rsid w:val="00F22CB8"/>
    <w:rsid w:val="00F257BE"/>
    <w:rsid w:val="00F25F6F"/>
    <w:rsid w:val="00F2600A"/>
    <w:rsid w:val="00F303BA"/>
    <w:rsid w:val="00F31B49"/>
    <w:rsid w:val="00F3495C"/>
    <w:rsid w:val="00F3661F"/>
    <w:rsid w:val="00F3764F"/>
    <w:rsid w:val="00F447C0"/>
    <w:rsid w:val="00F45C68"/>
    <w:rsid w:val="00F531D2"/>
    <w:rsid w:val="00F5536A"/>
    <w:rsid w:val="00F568DC"/>
    <w:rsid w:val="00F60B7E"/>
    <w:rsid w:val="00F60D9A"/>
    <w:rsid w:val="00F63D56"/>
    <w:rsid w:val="00F63FD2"/>
    <w:rsid w:val="00F6706B"/>
    <w:rsid w:val="00F73A9C"/>
    <w:rsid w:val="00F741BB"/>
    <w:rsid w:val="00F755CC"/>
    <w:rsid w:val="00F84C4D"/>
    <w:rsid w:val="00F84F2D"/>
    <w:rsid w:val="00F85FCB"/>
    <w:rsid w:val="00F86F4E"/>
    <w:rsid w:val="00F91B33"/>
    <w:rsid w:val="00F92E7F"/>
    <w:rsid w:val="00F94AD9"/>
    <w:rsid w:val="00F95AB0"/>
    <w:rsid w:val="00FA2545"/>
    <w:rsid w:val="00FA6D23"/>
    <w:rsid w:val="00FB3854"/>
    <w:rsid w:val="00FB4EF5"/>
    <w:rsid w:val="00FC0E3B"/>
    <w:rsid w:val="00FC1DB3"/>
    <w:rsid w:val="00FC29A6"/>
    <w:rsid w:val="00FD1ABB"/>
    <w:rsid w:val="00FD6B38"/>
    <w:rsid w:val="00FD6CC4"/>
    <w:rsid w:val="00FD7511"/>
    <w:rsid w:val="00FE0079"/>
    <w:rsid w:val="00FE1FA4"/>
    <w:rsid w:val="00FE6BA1"/>
    <w:rsid w:val="00FE7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F3D89F"/>
  <w15:chartTrackingRefBased/>
  <w15:docId w15:val="{1E8B55FD-A53F-4212-8D67-1FEF7D71C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 w:qFormat="1"/>
    <w:lsdException w:name="Intense Reference" w:semiHidden="1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6CEE"/>
    <w:pPr>
      <w:spacing w:after="0" w:line="240" w:lineRule="auto"/>
    </w:pPr>
    <w:rPr>
      <w:rFonts w:ascii="Segoe UI" w:hAnsi="Segoe UI"/>
      <w:sz w:val="20"/>
      <w:szCs w:val="20"/>
    </w:rPr>
  </w:style>
  <w:style w:type="paragraph" w:styleId="Ttulo1">
    <w:name w:val="heading 1"/>
    <w:basedOn w:val="Normal"/>
    <w:next w:val="Textoindependiente"/>
    <w:link w:val="Ttulo1Car"/>
    <w:uiPriority w:val="9"/>
    <w:qFormat/>
    <w:rsid w:val="00664189"/>
    <w:pPr>
      <w:keepNext/>
      <w:keepLines/>
      <w:numPr>
        <w:numId w:val="3"/>
      </w:numPr>
      <w:spacing w:before="240" w:after="120"/>
      <w:outlineLvl w:val="0"/>
    </w:pPr>
    <w:rPr>
      <w:rFonts w:eastAsiaTheme="majorEastAsia" w:cs="Segoe UI"/>
      <w:sz w:val="28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664189"/>
    <w:pPr>
      <w:keepNext/>
      <w:keepLines/>
      <w:numPr>
        <w:ilvl w:val="1"/>
        <w:numId w:val="3"/>
      </w:numPr>
      <w:spacing w:before="240" w:after="120"/>
      <w:outlineLvl w:val="1"/>
    </w:pPr>
    <w:rPr>
      <w:rFonts w:eastAsiaTheme="majorEastAsia" w:cstheme="majorBidi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qFormat/>
    <w:rsid w:val="00664189"/>
    <w:pPr>
      <w:keepNext/>
      <w:keepLines/>
      <w:numPr>
        <w:ilvl w:val="2"/>
        <w:numId w:val="3"/>
      </w:numPr>
      <w:spacing w:before="120" w:after="120"/>
      <w:ind w:left="720"/>
      <w:outlineLvl w:val="2"/>
    </w:pPr>
    <w:rPr>
      <w:rFonts w:eastAsiaTheme="majorEastAsia" w:cstheme="majorBidi"/>
      <w:sz w:val="22"/>
      <w:szCs w:val="24"/>
    </w:rPr>
  </w:style>
  <w:style w:type="paragraph" w:styleId="Ttulo4">
    <w:name w:val="heading 4"/>
    <w:basedOn w:val="Normal"/>
    <w:next w:val="Normal"/>
    <w:link w:val="Ttulo4Car"/>
    <w:uiPriority w:val="9"/>
    <w:qFormat/>
    <w:rsid w:val="00664189"/>
    <w:pPr>
      <w:keepNext/>
      <w:keepLines/>
      <w:numPr>
        <w:ilvl w:val="3"/>
        <w:numId w:val="3"/>
      </w:numPr>
      <w:spacing w:before="120" w:after="120"/>
      <w:outlineLvl w:val="3"/>
    </w:pPr>
    <w:rPr>
      <w:rFonts w:eastAsiaTheme="majorEastAsia" w:cstheme="majorBidi"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115B5"/>
    <w:pPr>
      <w:keepNext/>
      <w:keepLines/>
      <w:spacing w:before="200" w:line="276" w:lineRule="auto"/>
      <w:ind w:left="1008" w:hanging="1008"/>
      <w:jc w:val="both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eastAsia="es-MX"/>
    </w:rPr>
  </w:style>
  <w:style w:type="paragraph" w:styleId="Ttulo6">
    <w:name w:val="heading 6"/>
    <w:basedOn w:val="Normal"/>
    <w:next w:val="Normal"/>
    <w:link w:val="Ttulo6Car"/>
    <w:unhideWhenUsed/>
    <w:qFormat/>
    <w:rsid w:val="00F115B5"/>
    <w:pPr>
      <w:keepNext/>
      <w:keepLines/>
      <w:spacing w:before="200" w:line="276" w:lineRule="auto"/>
      <w:ind w:left="1152" w:hanging="1152"/>
      <w:jc w:val="both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eastAsia="es-MX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115B5"/>
    <w:pPr>
      <w:keepNext/>
      <w:keepLines/>
      <w:spacing w:before="200" w:line="276" w:lineRule="auto"/>
      <w:ind w:left="1296" w:hanging="1296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s-MX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115B5"/>
    <w:pPr>
      <w:keepNext/>
      <w:keepLines/>
      <w:spacing w:before="200" w:line="276" w:lineRule="auto"/>
      <w:ind w:left="1440" w:hanging="1440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lang w:eastAsia="es-MX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115B5"/>
    <w:pPr>
      <w:keepNext/>
      <w:keepLines/>
      <w:spacing w:before="200" w:line="276" w:lineRule="auto"/>
      <w:ind w:left="1584" w:hanging="1584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4"/>
    <w:qFormat/>
    <w:rsid w:val="00B71B34"/>
    <w:pPr>
      <w:spacing w:before="120" w:after="120"/>
      <w:jc w:val="both"/>
    </w:pPr>
  </w:style>
  <w:style w:type="character" w:customStyle="1" w:styleId="TextoindependienteCar">
    <w:name w:val="Texto independiente Car"/>
    <w:basedOn w:val="Fuentedeprrafopredeter"/>
    <w:link w:val="Textoindependiente"/>
    <w:uiPriority w:val="4"/>
    <w:rsid w:val="00B71B34"/>
    <w:rPr>
      <w:rFonts w:ascii="Segoe UI" w:hAnsi="Segoe U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664189"/>
    <w:rPr>
      <w:rFonts w:ascii="Segoe UI" w:eastAsiaTheme="majorEastAsia" w:hAnsi="Segoe UI" w:cs="Segoe UI"/>
      <w:sz w:val="28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64189"/>
    <w:rPr>
      <w:rFonts w:ascii="Segoe UI" w:eastAsiaTheme="majorEastAsia" w:hAnsi="Segoe UI" w:cstheme="majorBidi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664189"/>
    <w:rPr>
      <w:rFonts w:ascii="Segoe UI" w:eastAsiaTheme="majorEastAsia" w:hAnsi="Segoe UI" w:cstheme="majorBidi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64189"/>
    <w:rPr>
      <w:rFonts w:ascii="Segoe UI" w:eastAsiaTheme="majorEastAsia" w:hAnsi="Segoe UI" w:cstheme="majorBidi"/>
      <w:iCs/>
      <w:sz w:val="20"/>
      <w:szCs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115B5"/>
    <w:rPr>
      <w:rFonts w:asciiTheme="majorHAnsi" w:eastAsiaTheme="majorEastAsia" w:hAnsiTheme="majorHAnsi" w:cstheme="majorBidi"/>
      <w:color w:val="1F4D78" w:themeColor="accent1" w:themeShade="7F"/>
      <w:lang w:eastAsia="es-MX"/>
    </w:rPr>
  </w:style>
  <w:style w:type="character" w:customStyle="1" w:styleId="Ttulo6Car">
    <w:name w:val="Título 6 Car"/>
    <w:basedOn w:val="Fuentedeprrafopredeter"/>
    <w:link w:val="Ttulo6"/>
    <w:rsid w:val="00F115B5"/>
    <w:rPr>
      <w:rFonts w:asciiTheme="majorHAnsi" w:eastAsiaTheme="majorEastAsia" w:hAnsiTheme="majorHAnsi" w:cstheme="majorBidi"/>
      <w:i/>
      <w:iCs/>
      <w:color w:val="1F4D78" w:themeColor="accent1" w:themeShade="7F"/>
      <w:lang w:eastAsia="es-MX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115B5"/>
    <w:rPr>
      <w:rFonts w:asciiTheme="majorHAnsi" w:eastAsiaTheme="majorEastAsia" w:hAnsiTheme="majorHAnsi" w:cstheme="majorBidi"/>
      <w:i/>
      <w:iCs/>
      <w:color w:val="404040" w:themeColor="text1" w:themeTint="BF"/>
      <w:lang w:eastAsia="es-MX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115B5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MX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115B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MX"/>
    </w:rPr>
  </w:style>
  <w:style w:type="paragraph" w:styleId="Listaconnmeros">
    <w:name w:val="List Number"/>
    <w:basedOn w:val="Normal"/>
    <w:uiPriority w:val="99"/>
    <w:qFormat/>
    <w:rsid w:val="00AE52F4"/>
    <w:pPr>
      <w:numPr>
        <w:numId w:val="2"/>
      </w:numPr>
      <w:spacing w:before="120" w:after="120"/>
      <w:contextualSpacing/>
      <w:jc w:val="both"/>
    </w:pPr>
  </w:style>
  <w:style w:type="paragraph" w:styleId="Listaconvietas">
    <w:name w:val="List Bullet"/>
    <w:basedOn w:val="Listaconnmeros"/>
    <w:uiPriority w:val="99"/>
    <w:qFormat/>
    <w:rsid w:val="000E0B70"/>
    <w:pPr>
      <w:numPr>
        <w:numId w:val="4"/>
      </w:numPr>
    </w:pPr>
  </w:style>
  <w:style w:type="paragraph" w:styleId="Prrafodelista">
    <w:name w:val="List Paragraph"/>
    <w:basedOn w:val="Normal"/>
    <w:uiPriority w:val="34"/>
    <w:qFormat/>
    <w:rsid w:val="002E58AD"/>
    <w:pPr>
      <w:spacing w:before="120" w:after="120"/>
      <w:jc w:val="both"/>
    </w:pPr>
  </w:style>
  <w:style w:type="character" w:styleId="Referenciasutil">
    <w:name w:val="Subtle Reference"/>
    <w:basedOn w:val="Fuentedeprrafopredeter"/>
    <w:uiPriority w:val="31"/>
    <w:qFormat/>
    <w:rsid w:val="002E58AD"/>
    <w:rPr>
      <w:rFonts w:ascii="Segoe UI" w:hAnsi="Segoe UI"/>
      <w:b/>
      <w:caps w:val="0"/>
      <w:smallCaps w:val="0"/>
      <w:color w:val="auto"/>
      <w:sz w:val="20"/>
    </w:rPr>
  </w:style>
  <w:style w:type="paragraph" w:styleId="Encabezado">
    <w:name w:val="header"/>
    <w:basedOn w:val="Normal"/>
    <w:link w:val="EncabezadoCar"/>
    <w:rsid w:val="002E58A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E58AD"/>
    <w:rPr>
      <w:rFonts w:ascii="Segoe UI" w:hAnsi="Segoe UI"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2E58A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58AD"/>
    <w:rPr>
      <w:rFonts w:ascii="Segoe UI" w:hAnsi="Segoe UI"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rsid w:val="00D92723"/>
    <w:pPr>
      <w:spacing w:before="120" w:after="120"/>
    </w:pPr>
    <w:rPr>
      <w:rFonts w:eastAsiaTheme="majorEastAsia" w:cstheme="majorBidi"/>
      <w:sz w:val="28"/>
      <w:szCs w:val="56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D92723"/>
    <w:rPr>
      <w:rFonts w:ascii="Segoe UI" w:eastAsiaTheme="majorEastAsia" w:hAnsi="Segoe UI" w:cstheme="majorBidi"/>
      <w:sz w:val="28"/>
      <w:szCs w:val="56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EE2F8F"/>
    <w:pPr>
      <w:numPr>
        <w:ilvl w:val="1"/>
      </w:numPr>
    </w:pPr>
    <w:rPr>
      <w:rFonts w:eastAsiaTheme="minorEastAsia"/>
      <w:color w:val="FFFFFF" w:themeColor="background1"/>
      <w:sz w:val="28"/>
      <w:szCs w:val="22"/>
      <w:lang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EE2F8F"/>
    <w:rPr>
      <w:rFonts w:ascii="Segoe UI" w:eastAsiaTheme="minorEastAsia" w:hAnsi="Segoe UI"/>
      <w:color w:val="FFFFFF" w:themeColor="background1"/>
      <w:sz w:val="28"/>
      <w:lang w:eastAsia="es-MX"/>
    </w:rPr>
  </w:style>
  <w:style w:type="paragraph" w:styleId="Sinespaciado">
    <w:name w:val="No Spacing"/>
    <w:link w:val="SinespaciadoCar"/>
    <w:uiPriority w:val="1"/>
    <w:qFormat/>
    <w:rsid w:val="002E58AD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E58AD"/>
    <w:rPr>
      <w:rFonts w:eastAsiaTheme="minorEastAsia"/>
      <w:lang w:eastAsia="es-MX"/>
    </w:rPr>
  </w:style>
  <w:style w:type="character" w:styleId="Ttulodellibro">
    <w:name w:val="Book Title"/>
    <w:uiPriority w:val="33"/>
    <w:qFormat/>
    <w:rsid w:val="00031335"/>
    <w:rPr>
      <w:rFonts w:ascii="Segoe UI" w:hAnsi="Segoe UI"/>
      <w:color w:val="FFFFFF" w:themeColor="background1"/>
      <w:kern w:val="0"/>
      <w:sz w:val="72"/>
      <w:szCs w:val="80"/>
    </w:rPr>
  </w:style>
  <w:style w:type="table" w:styleId="Tablaconcuadrcula">
    <w:name w:val="Table Grid"/>
    <w:basedOn w:val="Tablanormal"/>
    <w:uiPriority w:val="39"/>
    <w:rsid w:val="002E58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E58AD"/>
    <w:rPr>
      <w:rFonts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58AD"/>
    <w:rPr>
      <w:rFonts w:ascii="Segoe UI" w:hAnsi="Segoe UI" w:cs="Segoe UI"/>
      <w:sz w:val="18"/>
      <w:szCs w:val="18"/>
    </w:rPr>
  </w:style>
  <w:style w:type="paragraph" w:styleId="TtuloTDC">
    <w:name w:val="TOC Heading"/>
    <w:basedOn w:val="Ttulo1"/>
    <w:next w:val="Normal"/>
    <w:uiPriority w:val="39"/>
    <w:unhideWhenUsed/>
    <w:qFormat/>
    <w:rsid w:val="00664189"/>
    <w:pPr>
      <w:numPr>
        <w:numId w:val="0"/>
      </w:numPr>
      <w:spacing w:after="0" w:line="259" w:lineRule="auto"/>
      <w:outlineLvl w:val="9"/>
    </w:pPr>
    <w:rPr>
      <w:rFonts w:cstheme="majorBidi"/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A8541C"/>
    <w:pPr>
      <w:spacing w:after="120"/>
    </w:pPr>
    <w:rPr>
      <w:sz w:val="18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A8541C"/>
    <w:pPr>
      <w:spacing w:after="120"/>
      <w:ind w:left="198"/>
    </w:pPr>
    <w:rPr>
      <w:sz w:val="18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A8541C"/>
    <w:pPr>
      <w:spacing w:after="120"/>
      <w:ind w:left="403"/>
    </w:pPr>
    <w:rPr>
      <w:sz w:val="18"/>
    </w:rPr>
  </w:style>
  <w:style w:type="paragraph" w:styleId="TDC4">
    <w:name w:val="toc 4"/>
    <w:basedOn w:val="Normal"/>
    <w:next w:val="Normal"/>
    <w:autoRedefine/>
    <w:uiPriority w:val="39"/>
    <w:unhideWhenUsed/>
    <w:qFormat/>
    <w:rsid w:val="0065516C"/>
    <w:pPr>
      <w:spacing w:after="100"/>
      <w:ind w:left="660"/>
    </w:pPr>
    <w:rPr>
      <w:rFonts w:asciiTheme="minorHAnsi" w:eastAsiaTheme="minorEastAsia" w:hAnsiTheme="minorHAnsi"/>
      <w:sz w:val="18"/>
      <w:szCs w:val="22"/>
      <w:lang w:eastAsia="es-MX"/>
    </w:rPr>
  </w:style>
  <w:style w:type="character" w:styleId="Hipervnculo">
    <w:name w:val="Hyperlink"/>
    <w:basedOn w:val="Fuentedeprrafopredeter"/>
    <w:uiPriority w:val="99"/>
    <w:unhideWhenUsed/>
    <w:rsid w:val="00B72D28"/>
    <w:rPr>
      <w:color w:val="0563C1" w:themeColor="hyperlink"/>
      <w:u w:val="single"/>
    </w:rPr>
  </w:style>
  <w:style w:type="paragraph" w:customStyle="1" w:styleId="TableHeading">
    <w:name w:val="TableHeading"/>
    <w:basedOn w:val="Normal"/>
    <w:autoRedefine/>
    <w:rsid w:val="00F115B5"/>
    <w:pPr>
      <w:keepNext/>
      <w:ind w:right="57"/>
    </w:pPr>
    <w:rPr>
      <w:rFonts w:ascii="Arial" w:eastAsia="Times New Roman" w:hAnsi="Arial" w:cs="Arial"/>
      <w:b/>
      <w:color w:val="FFFFFF"/>
      <w:lang w:eastAsia="es-ES"/>
    </w:rPr>
  </w:style>
  <w:style w:type="paragraph" w:styleId="TDC5">
    <w:name w:val="toc 5"/>
    <w:basedOn w:val="Normal"/>
    <w:next w:val="Normal"/>
    <w:autoRedefine/>
    <w:uiPriority w:val="39"/>
    <w:unhideWhenUsed/>
    <w:rsid w:val="00F115B5"/>
    <w:pPr>
      <w:spacing w:line="276" w:lineRule="auto"/>
      <w:ind w:left="880"/>
    </w:pPr>
    <w:rPr>
      <w:rFonts w:asciiTheme="minorHAnsi" w:eastAsiaTheme="minorEastAsia" w:hAnsiTheme="minorHAnsi"/>
      <w:sz w:val="18"/>
      <w:szCs w:val="18"/>
      <w:lang w:eastAsia="es-MX"/>
    </w:rPr>
  </w:style>
  <w:style w:type="paragraph" w:styleId="TDC6">
    <w:name w:val="toc 6"/>
    <w:basedOn w:val="Normal"/>
    <w:next w:val="Normal"/>
    <w:autoRedefine/>
    <w:uiPriority w:val="39"/>
    <w:unhideWhenUsed/>
    <w:rsid w:val="00F115B5"/>
    <w:pPr>
      <w:spacing w:line="276" w:lineRule="auto"/>
      <w:ind w:left="1100"/>
    </w:pPr>
    <w:rPr>
      <w:rFonts w:asciiTheme="minorHAnsi" w:eastAsiaTheme="minorEastAsia" w:hAnsiTheme="minorHAnsi"/>
      <w:sz w:val="18"/>
      <w:szCs w:val="18"/>
      <w:lang w:eastAsia="es-MX"/>
    </w:rPr>
  </w:style>
  <w:style w:type="paragraph" w:styleId="TDC7">
    <w:name w:val="toc 7"/>
    <w:basedOn w:val="Normal"/>
    <w:next w:val="Normal"/>
    <w:autoRedefine/>
    <w:uiPriority w:val="39"/>
    <w:unhideWhenUsed/>
    <w:rsid w:val="00F115B5"/>
    <w:pPr>
      <w:spacing w:line="276" w:lineRule="auto"/>
      <w:ind w:left="1320"/>
    </w:pPr>
    <w:rPr>
      <w:rFonts w:asciiTheme="minorHAnsi" w:eastAsiaTheme="minorEastAsia" w:hAnsiTheme="minorHAnsi"/>
      <w:sz w:val="18"/>
      <w:szCs w:val="18"/>
      <w:lang w:eastAsia="es-MX"/>
    </w:rPr>
  </w:style>
  <w:style w:type="paragraph" w:styleId="TDC8">
    <w:name w:val="toc 8"/>
    <w:basedOn w:val="Normal"/>
    <w:next w:val="Normal"/>
    <w:autoRedefine/>
    <w:uiPriority w:val="39"/>
    <w:unhideWhenUsed/>
    <w:rsid w:val="00F115B5"/>
    <w:pPr>
      <w:spacing w:line="276" w:lineRule="auto"/>
      <w:ind w:left="1540"/>
    </w:pPr>
    <w:rPr>
      <w:rFonts w:asciiTheme="minorHAnsi" w:eastAsiaTheme="minorEastAsia" w:hAnsiTheme="minorHAnsi"/>
      <w:sz w:val="18"/>
      <w:szCs w:val="18"/>
      <w:lang w:eastAsia="es-MX"/>
    </w:rPr>
  </w:style>
  <w:style w:type="paragraph" w:styleId="TDC9">
    <w:name w:val="toc 9"/>
    <w:basedOn w:val="Normal"/>
    <w:next w:val="Normal"/>
    <w:autoRedefine/>
    <w:uiPriority w:val="39"/>
    <w:unhideWhenUsed/>
    <w:rsid w:val="00F115B5"/>
    <w:pPr>
      <w:spacing w:line="276" w:lineRule="auto"/>
      <w:ind w:left="1760"/>
    </w:pPr>
    <w:rPr>
      <w:rFonts w:asciiTheme="minorHAnsi" w:eastAsiaTheme="minorEastAsia" w:hAnsiTheme="minorHAnsi"/>
      <w:sz w:val="18"/>
      <w:szCs w:val="18"/>
      <w:lang w:eastAsia="es-MX"/>
    </w:rPr>
  </w:style>
  <w:style w:type="paragraph" w:customStyle="1" w:styleId="Default">
    <w:name w:val="Default"/>
    <w:rsid w:val="00F115B5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380B00"/>
    <w:rPr>
      <w:color w:val="954F72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61DDC"/>
    <w:rPr>
      <w:color w:val="808080"/>
      <w:shd w:val="clear" w:color="auto" w:fill="E6E6E6"/>
    </w:rPr>
  </w:style>
  <w:style w:type="paragraph" w:styleId="Tabladeilustraciones">
    <w:name w:val="table of figures"/>
    <w:basedOn w:val="Normal"/>
    <w:next w:val="Normal"/>
    <w:uiPriority w:val="99"/>
    <w:unhideWhenUsed/>
    <w:qFormat/>
    <w:rsid w:val="00A8541C"/>
    <w:pPr>
      <w:spacing w:after="120"/>
    </w:pPr>
    <w:rPr>
      <w:sz w:val="18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4876AD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clara">
    <w:name w:val="Grid Table Light"/>
    <w:basedOn w:val="Tablanormal"/>
    <w:uiPriority w:val="40"/>
    <w:rsid w:val="004876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8323B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323B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323B4"/>
    <w:rPr>
      <w:rFonts w:ascii="Segoe UI" w:hAnsi="Segoe U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323B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323B4"/>
    <w:rPr>
      <w:rFonts w:ascii="Segoe UI" w:hAnsi="Segoe UI"/>
      <w:b/>
      <w:bCs/>
      <w:sz w:val="20"/>
      <w:szCs w:val="20"/>
    </w:rPr>
  </w:style>
  <w:style w:type="character" w:styleId="CdigoHTML">
    <w:name w:val="HTML Code"/>
    <w:basedOn w:val="Fuentedeprrafopredeter"/>
    <w:uiPriority w:val="99"/>
    <w:semiHidden/>
    <w:unhideWhenUsed/>
    <w:rsid w:val="00CD05CE"/>
    <w:rPr>
      <w:rFonts w:ascii="Courier New" w:eastAsia="Times New Roman" w:hAnsi="Courier New" w:cs="Courier New"/>
      <w:sz w:val="20"/>
      <w:szCs w:val="20"/>
    </w:rPr>
  </w:style>
  <w:style w:type="paragraph" w:styleId="Descripcin">
    <w:name w:val="caption"/>
    <w:basedOn w:val="Normal"/>
    <w:next w:val="Normal"/>
    <w:uiPriority w:val="35"/>
    <w:unhideWhenUsed/>
    <w:qFormat/>
    <w:rsid w:val="009D7FB7"/>
    <w:pPr>
      <w:spacing w:after="200"/>
      <w:jc w:val="center"/>
    </w:pPr>
    <w:rPr>
      <w:iCs/>
      <w:color w:val="44546A" w:themeColor="text2"/>
      <w:sz w:val="16"/>
      <w:szCs w:val="18"/>
    </w:rPr>
  </w:style>
  <w:style w:type="table" w:styleId="Tablanormal1">
    <w:name w:val="Plain Table 1"/>
    <w:basedOn w:val="Tablanormal"/>
    <w:uiPriority w:val="41"/>
    <w:rsid w:val="002764E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ListBullet0">
    <w:name w:val="List Bullet 0"/>
    <w:basedOn w:val="Normal"/>
    <w:next w:val="Normal"/>
    <w:autoRedefine/>
    <w:uiPriority w:val="99"/>
    <w:rsid w:val="00AB3A4C"/>
    <w:pPr>
      <w:autoSpaceDE w:val="0"/>
      <w:autoSpaceDN w:val="0"/>
    </w:pPr>
    <w:rPr>
      <w:rFonts w:ascii="Consolas" w:eastAsiaTheme="minorEastAsia" w:hAnsi="Consolas" w:cs="Times New Roman"/>
      <w:lang w:val="en-US" w:eastAsia="es-ES"/>
    </w:rPr>
  </w:style>
  <w:style w:type="paragraph" w:styleId="Listaconvietas2">
    <w:name w:val="List Bullet 2"/>
    <w:basedOn w:val="Normal"/>
    <w:next w:val="Listaconvietas3"/>
    <w:autoRedefine/>
    <w:uiPriority w:val="99"/>
    <w:rsid w:val="003441B2"/>
    <w:pPr>
      <w:tabs>
        <w:tab w:val="num" w:pos="1080"/>
      </w:tabs>
      <w:autoSpaceDE w:val="0"/>
      <w:autoSpaceDN w:val="0"/>
      <w:ind w:left="1080" w:hanging="360"/>
    </w:pPr>
    <w:rPr>
      <w:rFonts w:ascii="Times New Roman" w:eastAsiaTheme="minorEastAsia" w:hAnsi="Times New Roman" w:cs="Times New Roman"/>
      <w:lang w:val="en-US" w:eastAsia="es-ES"/>
    </w:rPr>
  </w:style>
  <w:style w:type="paragraph" w:styleId="Listaconvietas3">
    <w:name w:val="List Bullet 3"/>
    <w:basedOn w:val="Normal"/>
    <w:uiPriority w:val="99"/>
    <w:semiHidden/>
    <w:unhideWhenUsed/>
    <w:rsid w:val="003441B2"/>
    <w:pPr>
      <w:numPr>
        <w:numId w:val="12"/>
      </w:numPr>
      <w:contextualSpacing/>
    </w:pPr>
  </w:style>
  <w:style w:type="paragraph" w:styleId="Listaconvietas4">
    <w:name w:val="List Bullet 4"/>
    <w:basedOn w:val="Normal"/>
    <w:next w:val="Listaconvietas5"/>
    <w:autoRedefine/>
    <w:uiPriority w:val="99"/>
    <w:rsid w:val="003441B2"/>
    <w:pPr>
      <w:numPr>
        <w:numId w:val="11"/>
      </w:numPr>
      <w:tabs>
        <w:tab w:val="clear" w:pos="1209"/>
        <w:tab w:val="num" w:pos="1800"/>
      </w:tabs>
      <w:autoSpaceDE w:val="0"/>
      <w:autoSpaceDN w:val="0"/>
      <w:ind w:left="1800"/>
    </w:pPr>
    <w:rPr>
      <w:rFonts w:ascii="Times New Roman" w:eastAsiaTheme="minorEastAsia" w:hAnsi="Times New Roman" w:cs="Times New Roman"/>
      <w:lang w:val="en-US" w:eastAsia="es-ES"/>
    </w:rPr>
  </w:style>
  <w:style w:type="paragraph" w:styleId="Listaconvietas5">
    <w:name w:val="List Bullet 5"/>
    <w:basedOn w:val="Normal"/>
    <w:uiPriority w:val="99"/>
    <w:semiHidden/>
    <w:unhideWhenUsed/>
    <w:rsid w:val="003441B2"/>
    <w:pPr>
      <w:numPr>
        <w:numId w:val="13"/>
      </w:numPr>
      <w:contextualSpacing/>
    </w:pPr>
  </w:style>
  <w:style w:type="table" w:styleId="Tablanormal2">
    <w:name w:val="Plain Table 2"/>
    <w:basedOn w:val="Tablanormal"/>
    <w:uiPriority w:val="42"/>
    <w:rsid w:val="0067085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67085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67085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Numeros">
    <w:name w:val="Numeros"/>
    <w:basedOn w:val="Normal"/>
    <w:link w:val="NumerosCar"/>
    <w:qFormat/>
    <w:rsid w:val="00B04633"/>
    <w:rPr>
      <w:rFonts w:ascii="Consolas" w:eastAsia="Courier" w:hAnsi="Consolas" w:cs="Courier"/>
      <w:sz w:val="19"/>
      <w:szCs w:val="19"/>
    </w:rPr>
  </w:style>
  <w:style w:type="character" w:customStyle="1" w:styleId="NumerosCar">
    <w:name w:val="Numeros Car"/>
    <w:basedOn w:val="Fuentedeprrafopredeter"/>
    <w:link w:val="Numeros"/>
    <w:rsid w:val="00B04633"/>
    <w:rPr>
      <w:rFonts w:ascii="Consolas" w:eastAsia="Courier" w:hAnsi="Consolas" w:cs="Courier"/>
      <w:sz w:val="19"/>
      <w:szCs w:val="19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04759C"/>
    <w:rPr>
      <w:color w:val="808080"/>
      <w:shd w:val="clear" w:color="auto" w:fill="E6E6E6"/>
    </w:rPr>
  </w:style>
  <w:style w:type="table" w:customStyle="1" w:styleId="TableGrid">
    <w:name w:val="TableGrid"/>
    <w:rsid w:val="004C5D9C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0B2F8E"/>
    <w:rPr>
      <w:color w:val="808080"/>
      <w:shd w:val="clear" w:color="auto" w:fill="E6E6E6"/>
    </w:rPr>
  </w:style>
  <w:style w:type="character" w:styleId="nfasis">
    <w:name w:val="Emphasis"/>
    <w:basedOn w:val="Fuentedeprrafopredeter"/>
    <w:uiPriority w:val="20"/>
    <w:qFormat/>
    <w:rsid w:val="00807E04"/>
    <w:rPr>
      <w:i/>
      <w:iCs/>
    </w:rPr>
  </w:style>
  <w:style w:type="paragraph" w:customStyle="1" w:styleId="Clases">
    <w:name w:val="Clases"/>
    <w:basedOn w:val="Normal"/>
    <w:link w:val="ClasesCar"/>
    <w:qFormat/>
    <w:rsid w:val="00454C1C"/>
    <w:pPr>
      <w:autoSpaceDE w:val="0"/>
      <w:autoSpaceDN w:val="0"/>
      <w:adjustRightInd w:val="0"/>
    </w:pPr>
    <w:rPr>
      <w:rFonts w:ascii="Consolas" w:hAnsi="Consolas" w:cs="Segoe UI"/>
      <w:color w:val="2B91AF"/>
      <w:sz w:val="18"/>
      <w:szCs w:val="18"/>
      <w:lang w:val="es-ES"/>
    </w:rPr>
  </w:style>
  <w:style w:type="character" w:customStyle="1" w:styleId="ClasesCar">
    <w:name w:val="Clases Car"/>
    <w:basedOn w:val="Fuentedeprrafopredeter"/>
    <w:link w:val="Clases"/>
    <w:rsid w:val="00454C1C"/>
    <w:rPr>
      <w:rFonts w:ascii="Consolas" w:hAnsi="Consolas" w:cs="Segoe UI"/>
      <w:color w:val="2B91AF"/>
      <w:sz w:val="18"/>
      <w:szCs w:val="18"/>
      <w:lang w:val="es-E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F10D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F10D99"/>
    <w:rPr>
      <w:rFonts w:ascii="Courier New" w:eastAsia="Times New Roman" w:hAnsi="Courier New" w:cs="Courier New"/>
      <w:sz w:val="20"/>
      <w:szCs w:val="20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3A6F11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0E4FFC"/>
    <w:pPr>
      <w:spacing w:after="0" w:line="240" w:lineRule="auto"/>
    </w:pPr>
    <w:rPr>
      <w:rFonts w:ascii="Segoe UI" w:hAnsi="Segoe U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5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97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4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0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73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3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6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2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8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5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3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3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7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0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0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0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3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4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192.168.16.251:8080/RETENCIONES/SIFEI" TargetMode="External"/><Relationship Id="rId21" Type="http://schemas.openxmlformats.org/officeDocument/2006/relationships/image" Target="media/image12.png"/><Relationship Id="rId42" Type="http://schemas.openxmlformats.org/officeDocument/2006/relationships/hyperlink" Target="https://dev.mysql.com/doc/refman/5.5/en/sql-mode.html" TargetMode="External"/><Relationship Id="rId47" Type="http://schemas.openxmlformats.org/officeDocument/2006/relationships/hyperlink" Target="https://dev.mysql.com/doc/refman/5.5/en/server-system-variables.html" TargetMode="External"/><Relationship Id="rId63" Type="http://schemas.openxmlformats.org/officeDocument/2006/relationships/image" Target="media/image39.png"/><Relationship Id="rId68" Type="http://schemas.openxmlformats.org/officeDocument/2006/relationships/image" Target="media/image44.png"/><Relationship Id="rId84" Type="http://schemas.openxmlformats.org/officeDocument/2006/relationships/hyperlink" Target="http://omawww.sat.gob.mx/tramitesyservicios/Paginas/anexo_20.htm" TargetMode="External"/><Relationship Id="rId89" Type="http://schemas.openxmlformats.org/officeDocument/2006/relationships/hyperlink" Target="http://twitter.com/" TargetMode="External"/><Relationship Id="rId16" Type="http://schemas.openxmlformats.org/officeDocument/2006/relationships/image" Target="media/image7.png"/><Relationship Id="rId11" Type="http://schemas.openxmlformats.org/officeDocument/2006/relationships/header" Target="header2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30.jpeg"/><Relationship Id="rId58" Type="http://schemas.openxmlformats.org/officeDocument/2006/relationships/image" Target="media/image34.png"/><Relationship Id="rId74" Type="http://schemas.openxmlformats.org/officeDocument/2006/relationships/image" Target="media/image50.png"/><Relationship Id="rId79" Type="http://schemas.openxmlformats.org/officeDocument/2006/relationships/image" Target="media/image55.png"/><Relationship Id="rId5" Type="http://schemas.openxmlformats.org/officeDocument/2006/relationships/webSettings" Target="webSettings.xml"/><Relationship Id="rId90" Type="http://schemas.openxmlformats.org/officeDocument/2006/relationships/hyperlink" Target="https://www.youtube.com/channel/UCDSLHrFOg2tGvG3AruHNmaw" TargetMode="External"/><Relationship Id="rId95" Type="http://schemas.openxmlformats.org/officeDocument/2006/relationships/theme" Target="theme/theme1.xml"/><Relationship Id="rId22" Type="http://schemas.openxmlformats.org/officeDocument/2006/relationships/image" Target="media/image13.png"/><Relationship Id="rId27" Type="http://schemas.openxmlformats.org/officeDocument/2006/relationships/hyperlink" Target="http://192.168.16.101/cfdipac/server_WS/WSSerieCertif.php" TargetMode="External"/><Relationship Id="rId43" Type="http://schemas.openxmlformats.org/officeDocument/2006/relationships/hyperlink" Target="https://dev.mysql.com/doc/refman/5.5/en/sql-mode.html" TargetMode="External"/><Relationship Id="rId48" Type="http://schemas.openxmlformats.org/officeDocument/2006/relationships/hyperlink" Target="https://dev.mysql.com/doc/refman/5.7/en/create-table.html" TargetMode="External"/><Relationship Id="rId64" Type="http://schemas.openxmlformats.org/officeDocument/2006/relationships/image" Target="media/image40.png"/><Relationship Id="rId69" Type="http://schemas.openxmlformats.org/officeDocument/2006/relationships/image" Target="media/image45.png"/><Relationship Id="rId8" Type="http://schemas.openxmlformats.org/officeDocument/2006/relationships/image" Target="media/image2.png"/><Relationship Id="rId51" Type="http://schemas.openxmlformats.org/officeDocument/2006/relationships/hyperlink" Target="https://dev.mysql.com/doc/refman/5.7/en/create-database.html" TargetMode="External"/><Relationship Id="rId72" Type="http://schemas.openxmlformats.org/officeDocument/2006/relationships/image" Target="media/image48.png"/><Relationship Id="rId80" Type="http://schemas.openxmlformats.org/officeDocument/2006/relationships/image" Target="media/image56.png"/><Relationship Id="rId85" Type="http://schemas.openxmlformats.org/officeDocument/2006/relationships/hyperlink" Target="http://www.sifei.com.mx/soporte" TargetMode="External"/><Relationship Id="rId93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hyperlink" Target="http://omawww.sat.gob.mx/tramitesyservicios/Paginas/anexo_20.htm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://192.168.16.101/cfdipac/server_WS/WSSerieCertif.php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29.png"/><Relationship Id="rId59" Type="http://schemas.openxmlformats.org/officeDocument/2006/relationships/image" Target="media/image35.png"/><Relationship Id="rId67" Type="http://schemas.openxmlformats.org/officeDocument/2006/relationships/image" Target="media/image43.png"/><Relationship Id="rId20" Type="http://schemas.openxmlformats.org/officeDocument/2006/relationships/image" Target="media/image11.png"/><Relationship Id="rId41" Type="http://schemas.openxmlformats.org/officeDocument/2006/relationships/hyperlink" Target="https://dev.mysql.com/doc/refman/5.5/en/sql-mode.html" TargetMode="External"/><Relationship Id="rId54" Type="http://schemas.openxmlformats.org/officeDocument/2006/relationships/image" Target="media/image31.png"/><Relationship Id="rId62" Type="http://schemas.openxmlformats.org/officeDocument/2006/relationships/image" Target="media/image38.png"/><Relationship Id="rId70" Type="http://schemas.openxmlformats.org/officeDocument/2006/relationships/image" Target="media/image46.png"/><Relationship Id="rId75" Type="http://schemas.openxmlformats.org/officeDocument/2006/relationships/image" Target="media/image51.png"/><Relationship Id="rId83" Type="http://schemas.openxmlformats.org/officeDocument/2006/relationships/image" Target="media/image59.png"/><Relationship Id="rId88" Type="http://schemas.openxmlformats.org/officeDocument/2006/relationships/hyperlink" Target="http://www.facebook.com/sifeimexico" TargetMode="External"/><Relationship Id="rId91" Type="http://schemas.openxmlformats.org/officeDocument/2006/relationships/hyperlink" Target="https://www.linkedin.com/company/1826503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hyperlink" Target="https://dev.mysql.com/doc/refman/5.7/en/create-database.html" TargetMode="External"/><Relationship Id="rId57" Type="http://schemas.openxmlformats.org/officeDocument/2006/relationships/image" Target="media/image33.png"/><Relationship Id="rId10" Type="http://schemas.openxmlformats.org/officeDocument/2006/relationships/footer" Target="footer1.xml"/><Relationship Id="rId31" Type="http://schemas.openxmlformats.org/officeDocument/2006/relationships/image" Target="media/image18.png"/><Relationship Id="rId44" Type="http://schemas.openxmlformats.org/officeDocument/2006/relationships/hyperlink" Target="https://dev.mysql.com/doc/refman/5.5/en/sql-mode.html" TargetMode="External"/><Relationship Id="rId52" Type="http://schemas.openxmlformats.org/officeDocument/2006/relationships/hyperlink" Target="https://dev.mysql.com/doc/refman/5.5/en/server-system-variables.html" TargetMode="External"/><Relationship Id="rId60" Type="http://schemas.openxmlformats.org/officeDocument/2006/relationships/image" Target="media/image36.png"/><Relationship Id="rId65" Type="http://schemas.openxmlformats.org/officeDocument/2006/relationships/image" Target="media/image41.png"/><Relationship Id="rId73" Type="http://schemas.openxmlformats.org/officeDocument/2006/relationships/image" Target="media/image49.png"/><Relationship Id="rId78" Type="http://schemas.openxmlformats.org/officeDocument/2006/relationships/image" Target="media/image54.png"/><Relationship Id="rId81" Type="http://schemas.openxmlformats.org/officeDocument/2006/relationships/image" Target="media/image57.png"/><Relationship Id="rId86" Type="http://schemas.openxmlformats.org/officeDocument/2006/relationships/hyperlink" Target="mailto:helpdesk@sifei.com.mx?subject=Solicitud%20de%20Atenci&#243;n" TargetMode="External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6.jpeg"/><Relationship Id="rId34" Type="http://schemas.openxmlformats.org/officeDocument/2006/relationships/image" Target="media/image21.png"/><Relationship Id="rId50" Type="http://schemas.openxmlformats.org/officeDocument/2006/relationships/hyperlink" Target="https://dev.mysql.com/doc/refman/5.7/en/create-table.html" TargetMode="External"/><Relationship Id="rId55" Type="http://schemas.openxmlformats.org/officeDocument/2006/relationships/hyperlink" Target="https://dev.mysql.com/doc/refman/5.5/en/server-system-variables.html" TargetMode="External"/><Relationship Id="rId76" Type="http://schemas.openxmlformats.org/officeDocument/2006/relationships/image" Target="media/image52.png"/><Relationship Id="rId7" Type="http://schemas.openxmlformats.org/officeDocument/2006/relationships/endnotes" Target="endnotes.xml"/><Relationship Id="rId71" Type="http://schemas.openxmlformats.org/officeDocument/2006/relationships/image" Target="media/image47.png"/><Relationship Id="rId92" Type="http://schemas.openxmlformats.org/officeDocument/2006/relationships/header" Target="header3.xml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hyperlink" Target="http://192.168.16.251:8080/RETENCIONES/SIFEI" TargetMode="External"/><Relationship Id="rId40" Type="http://schemas.openxmlformats.org/officeDocument/2006/relationships/image" Target="media/image27.png"/><Relationship Id="rId45" Type="http://schemas.openxmlformats.org/officeDocument/2006/relationships/image" Target="media/image28.png"/><Relationship Id="rId66" Type="http://schemas.openxmlformats.org/officeDocument/2006/relationships/image" Target="media/image42.png"/><Relationship Id="rId87" Type="http://schemas.openxmlformats.org/officeDocument/2006/relationships/hyperlink" Target="http://www.sifei.com.mx/" TargetMode="External"/><Relationship Id="rId61" Type="http://schemas.openxmlformats.org/officeDocument/2006/relationships/image" Target="media/image37.png"/><Relationship Id="rId82" Type="http://schemas.openxmlformats.org/officeDocument/2006/relationships/image" Target="media/image58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32.png"/><Relationship Id="rId77" Type="http://schemas.openxmlformats.org/officeDocument/2006/relationships/image" Target="media/image5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s://d.docs.live.net/ef004cfa0e926393/SIFEI/Desarrollo/Manuales/www.sifei.com.mx" TargetMode="External"/><Relationship Id="rId2" Type="http://schemas.openxmlformats.org/officeDocument/2006/relationships/hyperlink" Target="https://d.docs.live.net/ef004cfa0e926393/SIFEI/Desarrollo/Manuales/www.sifei.com.mx" TargetMode="External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fei\Desktop\2017.10.02\SIFEI_PlantillaManua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13A58B-363C-4ADB-8FC8-1E6F502BA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SIFEI_PlantillaManual</Template>
  <TotalTime>1111</TotalTime>
  <Pages>124</Pages>
  <Words>35497</Words>
  <Characters>195237</Characters>
  <Application>Microsoft Office Word</Application>
  <DocSecurity>0</DocSecurity>
  <Lines>1626</Lines>
  <Paragraphs>460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Técnico de SIFEI Signature</vt:lpstr>
    </vt:vector>
  </TitlesOfParts>
  <Company>Solución Integral de Facturación Electrónica e Informática SIFEI S. A. de C. V.</Company>
  <LinksUpToDate>false</LinksUpToDate>
  <CharactersWithSpaces>230274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Técnico de SIFEI Signature</dc:title>
  <dc:subject>CFDI v4.0</dc:subject>
  <dc:creator>sifei.daniel@outlook.es</dc:creator>
  <cp:keywords/>
  <dc:description/>
  <cp:lastModifiedBy>- M -</cp:lastModifiedBy>
  <cp:revision>37</cp:revision>
  <cp:lastPrinted>2019-08-12T17:44:00Z</cp:lastPrinted>
  <dcterms:created xsi:type="dcterms:W3CDTF">2023-05-15T22:10:00Z</dcterms:created>
  <dcterms:modified xsi:type="dcterms:W3CDTF">2023-07-21T01:04:00Z</dcterms:modified>
</cp:coreProperties>
</file>